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765DED05" w:rsidR="004A38B6" w:rsidRPr="000D6275" w:rsidRDefault="00862180" w:rsidP="000D6275">
      <w:pPr>
        <w:pStyle w:val="Heading1"/>
      </w:pPr>
      <w:r w:rsidRPr="00862180">
        <w:t xml:space="preserve">Terminal unit schedule, cross-connection and gas specificity </w:t>
      </w:r>
      <w:r w:rsidR="00CE2384" w:rsidRPr="00CE2384">
        <w:t xml:space="preserve">tests </w:t>
      </w:r>
      <w:r w:rsidR="003C464D">
        <w:t>-</w:t>
      </w:r>
      <w:r w:rsidR="0056498C" w:rsidRPr="0056498C">
        <w:t xml:space="preserve"> Form A</w:t>
      </w:r>
      <w:r>
        <w:t>7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9B6684" w:rsidRPr="00AB3B91" w14:paraId="2969DF44" w14:textId="77777777" w:rsidTr="00932DA0">
        <w:trPr>
          <w:cantSplit/>
          <w:trHeight w:val="397"/>
        </w:trPr>
        <w:tc>
          <w:tcPr>
            <w:tcW w:w="2439" w:type="dxa"/>
          </w:tcPr>
          <w:p w14:paraId="6C266461" w14:textId="77777777" w:rsidR="009B6684" w:rsidRPr="00AB3B91" w:rsidRDefault="009B6684" w:rsidP="00932DA0">
            <w:r w:rsidRPr="00914CF9">
              <w:t>Healthcare organisation/ facility:</w:t>
            </w:r>
          </w:p>
        </w:tc>
        <w:sdt>
          <w:sdtPr>
            <w:rPr>
              <w:rFonts w:cs="Arial"/>
              <w:color w:val="002D72"/>
              <w:kern w:val="0"/>
              <w14:ligatures w14:val="none"/>
            </w:rPr>
            <w:id w:val="-1570796820"/>
            <w:placeholder>
              <w:docPart w:val="5820C83105C0416D848518A140EE3ED5"/>
            </w:placeholder>
            <w:text/>
          </w:sdtPr>
          <w:sdtContent>
            <w:tc>
              <w:tcPr>
                <w:tcW w:w="5670" w:type="dxa"/>
              </w:tcPr>
              <w:p w14:paraId="17E5C64A" w14:textId="507338E1" w:rsidR="009B6684" w:rsidRPr="00AB3B91" w:rsidRDefault="00566DA1" w:rsidP="00932DA0">
                <w:r w:rsidRPr="00566DA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64F4D1D5" w14:textId="77777777" w:rsidR="009B6684" w:rsidRPr="00AB3B91" w:rsidRDefault="009B6684" w:rsidP="00932DA0">
            <w:r w:rsidRPr="00AB3B91">
              <w:t>Date:</w:t>
            </w:r>
          </w:p>
        </w:tc>
        <w:sdt>
          <w:sdtPr>
            <w:id w:val="-1053234307"/>
            <w:placeholder>
              <w:docPart w:val="A23B9C5F197843FD8F0E94D9364A0CD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1F22C720" w14:textId="77777777" w:rsidR="009B6684" w:rsidRPr="00AB3B91" w:rsidRDefault="009B6684" w:rsidP="00932DA0">
                <w:r w:rsidRPr="00840240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43DDBF0" w14:textId="77777777" w:rsidR="009B6684" w:rsidRPr="00AB3B91" w:rsidRDefault="009B6684" w:rsidP="00932DA0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rFonts w:cs="Arial"/>
              <w:color w:val="002D72"/>
              <w:kern w:val="0"/>
              <w14:ligatures w14:val="none"/>
            </w:rPr>
            <w:id w:val="209544665"/>
            <w:placeholder>
              <w:docPart w:val="78740B62AFB34F60A752AB1CD085C390"/>
            </w:placeholder>
            <w:text/>
          </w:sdtPr>
          <w:sdtContent>
            <w:tc>
              <w:tcPr>
                <w:tcW w:w="2410" w:type="dxa"/>
              </w:tcPr>
              <w:p w14:paraId="242B3A57" w14:textId="54582C07" w:rsidR="009B6684" w:rsidRPr="00AB3B91" w:rsidRDefault="00566DA1" w:rsidP="00932DA0">
                <w:pPr>
                  <w:rPr>
                    <w:sz w:val="18"/>
                    <w:szCs w:val="18"/>
                  </w:rPr>
                </w:pPr>
                <w:r w:rsidRPr="00566DA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06725B54" w14:textId="77777777" w:rsidR="009B6684" w:rsidRPr="0067138F" w:rsidRDefault="009B6684" w:rsidP="0067138F"/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0"/>
      </w:tblGrid>
      <w:tr w:rsidR="002D0FCA" w:rsidRPr="002D0FCA" w14:paraId="75D6BF30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02C25F82" w14:textId="2DE56357" w:rsidR="002D0FCA" w:rsidRPr="002D0FCA" w:rsidRDefault="00862180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Area/ department</w:t>
            </w:r>
            <w:r w:rsidR="002D0FCA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19703854"/>
                <w:placeholder>
                  <w:docPart w:val="5DBCEFFE629143A1A78D215703950F88"/>
                </w:placeholder>
              </w:sdtPr>
              <w:sdtContent>
                <w:sdt>
                  <w:sdtPr>
                    <w:rPr>
                      <w:rFonts w:cs="Arial"/>
                      <w:color w:val="002D72"/>
                      <w:kern w:val="0"/>
                      <w14:ligatures w14:val="none"/>
                    </w:rPr>
                    <w:id w:val="1853680241"/>
                    <w:placeholder>
                      <w:docPart w:val="BF92F093EA1845EE8AB0178068D3C7E3"/>
                    </w:placeholder>
                    <w:text/>
                  </w:sdtPr>
                  <w:sdtContent>
                    <w:r w:rsidR="00D167E8" w:rsidRPr="00D167E8">
                      <w:rPr>
                        <w:rFonts w:cs="Arial"/>
                        <w:color w:val="002D72"/>
                        <w:kern w:val="0"/>
                        <w14:ligatures w14:val="none"/>
                      </w:rPr>
                      <w:t>enter text</w:t>
                    </w:r>
                  </w:sdtContent>
                </w:sdt>
              </w:sdtContent>
            </w:sdt>
          </w:p>
        </w:tc>
      </w:tr>
    </w:tbl>
    <w:p w14:paraId="4A7180C9" w14:textId="60FBEF3E" w:rsidR="002D0FCA" w:rsidRDefault="00862180" w:rsidP="002D0FCA">
      <w:pPr>
        <w:pStyle w:val="Heading2"/>
        <w:rPr>
          <w:rFonts w:eastAsia="Times New Roman"/>
        </w:rPr>
      </w:pPr>
      <w:r w:rsidRPr="00862180">
        <w:rPr>
          <w:rFonts w:eastAsia="Times New Roman"/>
        </w:rPr>
        <w:t xml:space="preserve">Terminal unit schedule, cross-connection and gas specificity </w:t>
      </w:r>
      <w:r w:rsidR="0049341D">
        <w:rPr>
          <w:rFonts w:eastAsia="Times New Roman"/>
        </w:rPr>
        <w:t>tests</w:t>
      </w:r>
    </w:p>
    <w:tbl>
      <w:tblPr>
        <w:tblStyle w:val="PlainTable1"/>
        <w:tblW w:w="14622" w:type="dxa"/>
        <w:tblLayout w:type="fixed"/>
        <w:tblLook w:val="0420" w:firstRow="1" w:lastRow="0" w:firstColumn="0" w:lastColumn="0" w:noHBand="0" w:noVBand="1"/>
      </w:tblPr>
      <w:tblGrid>
        <w:gridCol w:w="4531"/>
        <w:gridCol w:w="1474"/>
        <w:gridCol w:w="1587"/>
        <w:gridCol w:w="1247"/>
        <w:gridCol w:w="1417"/>
        <w:gridCol w:w="1531"/>
        <w:gridCol w:w="2835"/>
      </w:tblGrid>
      <w:tr w:rsidR="006659E5" w:rsidRPr="00862180" w14:paraId="46D76FB0" w14:textId="77777777" w:rsidTr="00E436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tcW w:w="4531" w:type="dxa"/>
          </w:tcPr>
          <w:p w14:paraId="16AD4EDF" w14:textId="77777777" w:rsidR="006659E5" w:rsidRPr="00862180" w:rsidRDefault="006659E5" w:rsidP="00862180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6218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1474" w:type="dxa"/>
          </w:tcPr>
          <w:p w14:paraId="11B77D55" w14:textId="77777777" w:rsidR="006659E5" w:rsidRPr="00862180" w:rsidRDefault="006659E5" w:rsidP="00862180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862180">
              <w:rPr>
                <w:rFonts w:eastAsia="Times New Roman" w:cs="Arial"/>
                <w:color w:val="auto"/>
                <w:kern w:val="0"/>
                <w14:ligatures w14:val="none"/>
              </w:rPr>
              <w:t>Room number/ name</w:t>
            </w:r>
          </w:p>
        </w:tc>
        <w:tc>
          <w:tcPr>
            <w:tcW w:w="1587" w:type="dxa"/>
          </w:tcPr>
          <w:p w14:paraId="474FE1D2" w14:textId="77777777" w:rsidR="006659E5" w:rsidRPr="00862180" w:rsidRDefault="006659E5" w:rsidP="00862180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862180">
              <w:rPr>
                <w:rFonts w:eastAsia="Times New Roman" w:cs="Arial"/>
                <w:color w:val="auto"/>
                <w:kern w:val="0"/>
                <w14:ligatures w14:val="none"/>
              </w:rPr>
              <w:t>Quantity of terminal units</w:t>
            </w:r>
          </w:p>
        </w:tc>
        <w:tc>
          <w:tcPr>
            <w:tcW w:w="1247" w:type="dxa"/>
          </w:tcPr>
          <w:p w14:paraId="58BF8763" w14:textId="0F39B4F6" w:rsidR="006659E5" w:rsidRPr="00862180" w:rsidRDefault="006659E5" w:rsidP="00862180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Terminal unit</w:t>
            </w:r>
            <w:r w:rsidR="006706F2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</w:t>
            </w:r>
            <w:r w:rsidR="0088433C">
              <w:rPr>
                <w:rFonts w:eastAsia="Times New Roman" w:cs="Arial"/>
                <w:color w:val="auto"/>
                <w:kern w:val="0"/>
                <w14:ligatures w14:val="none"/>
              </w:rPr>
              <w:t>fitting</w:t>
            </w:r>
          </w:p>
        </w:tc>
        <w:tc>
          <w:tcPr>
            <w:tcW w:w="1417" w:type="dxa"/>
          </w:tcPr>
          <w:p w14:paraId="5E971B1D" w14:textId="51161F67" w:rsidR="006659E5" w:rsidRPr="00862180" w:rsidRDefault="006659E5" w:rsidP="00862180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862180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Gas 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s</w:t>
            </w:r>
            <w:r w:rsidRPr="00862180">
              <w:rPr>
                <w:rFonts w:eastAsia="Times New Roman" w:cs="Arial"/>
                <w:color w:val="auto"/>
                <w:kern w:val="0"/>
                <w14:ligatures w14:val="none"/>
              </w:rPr>
              <w:t>pecificity</w:t>
            </w:r>
          </w:p>
        </w:tc>
        <w:tc>
          <w:tcPr>
            <w:tcW w:w="1531" w:type="dxa"/>
          </w:tcPr>
          <w:p w14:paraId="65F821F7" w14:textId="77777777" w:rsidR="006659E5" w:rsidRPr="00862180" w:rsidRDefault="006659E5" w:rsidP="00862180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862180">
              <w:rPr>
                <w:rFonts w:eastAsia="Times New Roman" w:cs="Arial"/>
                <w:color w:val="auto"/>
                <w:kern w:val="0"/>
                <w14:ligatures w14:val="none"/>
              </w:rPr>
              <w:t>Cross-connection</w:t>
            </w:r>
          </w:p>
        </w:tc>
        <w:tc>
          <w:tcPr>
            <w:tcW w:w="2835" w:type="dxa"/>
          </w:tcPr>
          <w:p w14:paraId="7B3BF949" w14:textId="77777777" w:rsidR="006659E5" w:rsidRPr="00862180" w:rsidRDefault="006659E5" w:rsidP="00862180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862180">
              <w:rPr>
                <w:rFonts w:eastAsia="Times New Roman" w:cs="Arial"/>
                <w:color w:val="auto"/>
                <w:kern w:val="0"/>
                <w14:ligatures w14:val="none"/>
              </w:rPr>
              <w:t>Comments</w:t>
            </w:r>
          </w:p>
        </w:tc>
      </w:tr>
      <w:tr w:rsidR="00B80DD6" w:rsidRPr="00862180" w14:paraId="1EA7533A" w14:textId="77777777" w:rsidTr="00E43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31" w:type="dxa"/>
          </w:tcPr>
          <w:p w14:paraId="51E48AAE" w14:textId="77777777" w:rsidR="00B80DD6" w:rsidRPr="00862180" w:rsidRDefault="00B80DD6" w:rsidP="00B80DD6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6218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Oxygen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224981086"/>
            <w:placeholder>
              <w:docPart w:val="29B74544DBA04D8DAEC25AC0A79E5D2D"/>
            </w:placeholder>
            <w:showingPlcHdr/>
            <w:text/>
          </w:sdtPr>
          <w:sdtContent>
            <w:tc>
              <w:tcPr>
                <w:tcW w:w="1474" w:type="dxa"/>
              </w:tcPr>
              <w:p w14:paraId="47A90396" w14:textId="0274A1C2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840240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837385655"/>
            <w:placeholder>
              <w:docPart w:val="C35AAF2604054E3EB18B78DB3ED0ADE5"/>
            </w:placeholder>
            <w:showingPlcHdr/>
            <w:text/>
          </w:sdtPr>
          <w:sdtContent>
            <w:tc>
              <w:tcPr>
                <w:tcW w:w="1587" w:type="dxa"/>
              </w:tcPr>
              <w:p w14:paraId="39FB6B2F" w14:textId="4D1DF445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18693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090819164"/>
            <w:placeholder>
              <w:docPart w:val="3B71BBF1E7DC42C7984D0B8AD6EAC59C"/>
            </w:placeholder>
            <w:showingPlcHdr/>
            <w:dropDownList>
              <w:listItem w:displayText="Pendant" w:value="Pendant"/>
              <w:listItem w:displayText="Surface" w:value="Surface"/>
              <w:listItem w:displayText="Bedhead" w:value="Bedhead"/>
              <w:listItem w:displayText="Recessed" w:value="Recessed"/>
            </w:dropDownList>
          </w:sdtPr>
          <w:sdtContent>
            <w:tc>
              <w:tcPr>
                <w:tcW w:w="1247" w:type="dxa"/>
              </w:tcPr>
              <w:p w14:paraId="508DAF98" w14:textId="114408EB" w:rsidR="00B80DD6" w:rsidRPr="0088433C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c</w:t>
                </w:r>
                <w:r w:rsidRPr="0088433C">
                  <w:rPr>
                    <w:rStyle w:val="PlaceholderText"/>
                    <w:color w:val="002D72"/>
                  </w:rPr>
                  <w:t>hoose an item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917239843"/>
            <w:placeholder>
              <w:docPart w:val="0FAA0833954D459AAA0B740D87ECA425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417" w:type="dxa"/>
              </w:tcPr>
              <w:p w14:paraId="7D4BADCE" w14:textId="5881220E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>
                  <w:rPr>
                    <w:rFonts w:cs="Arial"/>
                    <w:color w:val="002D72"/>
                  </w:rPr>
                  <w:t>p</w:t>
                </w:r>
                <w:r w:rsidRPr="00862180">
                  <w:rPr>
                    <w:rFonts w:cs="Arial"/>
                    <w:color w:val="002D72"/>
                  </w:rPr>
                  <w:t>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74197217"/>
            <w:placeholder>
              <w:docPart w:val="FFBE98B9F225489E8091243AF28B5F2B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531" w:type="dxa"/>
              </w:tcPr>
              <w:p w14:paraId="5B57BFD4" w14:textId="42940E59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F6A0D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45565559"/>
            <w:placeholder>
              <w:docPart w:val="C6FDDA7145A24D778CCDA476FE0D148B"/>
            </w:placeholder>
            <w:showingPlcHdr/>
            <w:text/>
          </w:sdtPr>
          <w:sdtContent>
            <w:tc>
              <w:tcPr>
                <w:tcW w:w="2835" w:type="dxa"/>
              </w:tcPr>
              <w:p w14:paraId="50671BEE" w14:textId="511193D4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92F3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B80DD6" w:rsidRPr="00862180" w14:paraId="30CF18CD" w14:textId="77777777" w:rsidTr="00E43640">
        <w:trPr>
          <w:trHeight w:val="283"/>
        </w:trPr>
        <w:tc>
          <w:tcPr>
            <w:tcW w:w="4531" w:type="dxa"/>
          </w:tcPr>
          <w:p w14:paraId="1430A2C7" w14:textId="77777777" w:rsidR="00B80DD6" w:rsidRPr="00862180" w:rsidRDefault="00B80DD6" w:rsidP="00B80DD6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6218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Nitrous oxide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44574311"/>
            <w:placeholder>
              <w:docPart w:val="2CF3A2C312694A33AA5C709C466C8F65"/>
            </w:placeholder>
            <w:showingPlcHdr/>
            <w:text/>
          </w:sdtPr>
          <w:sdtContent>
            <w:tc>
              <w:tcPr>
                <w:tcW w:w="1474" w:type="dxa"/>
              </w:tcPr>
              <w:p w14:paraId="28E16371" w14:textId="1AA710B1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0E5B2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97214450"/>
            <w:placeholder>
              <w:docPart w:val="7CF56E3545CB45E98F6705D8E938B237"/>
            </w:placeholder>
            <w:showingPlcHdr/>
            <w:text/>
          </w:sdtPr>
          <w:sdtContent>
            <w:tc>
              <w:tcPr>
                <w:tcW w:w="1587" w:type="dxa"/>
              </w:tcPr>
              <w:p w14:paraId="69B0B3E6" w14:textId="7E62750F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18693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171320572"/>
            <w:placeholder>
              <w:docPart w:val="E2216C71F5A74E51A95EE91F9B7E8CF3"/>
            </w:placeholder>
            <w:showingPlcHdr/>
            <w:dropDownList>
              <w:listItem w:displayText="Pendant" w:value="Pendant"/>
              <w:listItem w:displayText="Surface" w:value="Surface"/>
              <w:listItem w:displayText="Bedhead" w:value="Bedhead"/>
              <w:listItem w:displayText="Recessed" w:value="Recessed"/>
            </w:dropDownList>
          </w:sdtPr>
          <w:sdtContent>
            <w:tc>
              <w:tcPr>
                <w:tcW w:w="1247" w:type="dxa"/>
              </w:tcPr>
              <w:p w14:paraId="6E355112" w14:textId="0674A20E" w:rsidR="00B80DD6" w:rsidRPr="0088433C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7D1D86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c</w:t>
                </w:r>
                <w:r w:rsidRPr="007D1D86">
                  <w:rPr>
                    <w:rStyle w:val="PlaceholderText"/>
                    <w:color w:val="002D72"/>
                  </w:rPr>
                  <w:t>hoose an item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506630235"/>
            <w:placeholder>
              <w:docPart w:val="E11E255A9B8E43609AF9906655DB42D6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417" w:type="dxa"/>
              </w:tcPr>
              <w:p w14:paraId="3AF27431" w14:textId="29E415B3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D77AE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302515246"/>
            <w:placeholder>
              <w:docPart w:val="100AA0390AB84C67B36D3FDDBD6519D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531" w:type="dxa"/>
              </w:tcPr>
              <w:p w14:paraId="02605C63" w14:textId="4E1F32B4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F6A0D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7113594"/>
            <w:placeholder>
              <w:docPart w:val="2E030DE8897C4570B7CEE6B440047BC4"/>
            </w:placeholder>
            <w:showingPlcHdr/>
            <w:text/>
          </w:sdtPr>
          <w:sdtContent>
            <w:tc>
              <w:tcPr>
                <w:tcW w:w="2835" w:type="dxa"/>
              </w:tcPr>
              <w:p w14:paraId="45C4FA9C" w14:textId="705A81FA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92F3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B80DD6" w:rsidRPr="00862180" w14:paraId="2C35D7F6" w14:textId="77777777" w:rsidTr="00E43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31" w:type="dxa"/>
          </w:tcPr>
          <w:p w14:paraId="13F7510F" w14:textId="55009393" w:rsidR="00B80DD6" w:rsidRPr="00862180" w:rsidRDefault="00B80DD6" w:rsidP="00B80DD6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6218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Nitrous oxide/oxygen (50% v/v) mixture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27824834"/>
            <w:placeholder>
              <w:docPart w:val="0819F84EDB7644E98AF923197BC356BC"/>
            </w:placeholder>
            <w:showingPlcHdr/>
            <w:text/>
          </w:sdtPr>
          <w:sdtContent>
            <w:tc>
              <w:tcPr>
                <w:tcW w:w="1474" w:type="dxa"/>
              </w:tcPr>
              <w:p w14:paraId="11ED6519" w14:textId="7747BC1E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0E5B2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121568856"/>
            <w:placeholder>
              <w:docPart w:val="BD846889C8EC4D1E8021F2BEB81E0EB2"/>
            </w:placeholder>
            <w:showingPlcHdr/>
            <w:text/>
          </w:sdtPr>
          <w:sdtContent>
            <w:tc>
              <w:tcPr>
                <w:tcW w:w="1587" w:type="dxa"/>
              </w:tcPr>
              <w:p w14:paraId="5B4C2FD8" w14:textId="4B72D3A4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18693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717863677"/>
            <w:placeholder>
              <w:docPart w:val="E811C8B286EE4BC8880224DD2ECF8717"/>
            </w:placeholder>
            <w:showingPlcHdr/>
            <w:dropDownList>
              <w:listItem w:displayText="Pendant" w:value="Pendant"/>
              <w:listItem w:displayText="Surface" w:value="Surface"/>
              <w:listItem w:displayText="Bedhead" w:value="Bedhead"/>
              <w:listItem w:displayText="Recessed" w:value="Recessed"/>
            </w:dropDownList>
          </w:sdtPr>
          <w:sdtContent>
            <w:tc>
              <w:tcPr>
                <w:tcW w:w="1247" w:type="dxa"/>
              </w:tcPr>
              <w:p w14:paraId="2A5DF9D8" w14:textId="75FDE3A9" w:rsidR="00B80DD6" w:rsidRPr="0088433C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7D1D86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c</w:t>
                </w:r>
                <w:r w:rsidRPr="007D1D86">
                  <w:rPr>
                    <w:rStyle w:val="PlaceholderText"/>
                    <w:color w:val="002D72"/>
                  </w:rPr>
                  <w:t>hoose an item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006892580"/>
            <w:placeholder>
              <w:docPart w:val="070E220BFE6C4109BF4C8D4AC5DFF60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417" w:type="dxa"/>
              </w:tcPr>
              <w:p w14:paraId="14D4616A" w14:textId="0FFBDD8E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D77AE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972491840"/>
            <w:placeholder>
              <w:docPart w:val="23D72A60766E43DB97C8BFB223196BEC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531" w:type="dxa"/>
              </w:tcPr>
              <w:p w14:paraId="32A9E139" w14:textId="24DB464A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F6A0D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844908783"/>
            <w:placeholder>
              <w:docPart w:val="69D96D45E8064557A11CC4927BE6DB6E"/>
            </w:placeholder>
            <w:showingPlcHdr/>
            <w:text/>
          </w:sdtPr>
          <w:sdtContent>
            <w:tc>
              <w:tcPr>
                <w:tcW w:w="2835" w:type="dxa"/>
              </w:tcPr>
              <w:p w14:paraId="3A3206A6" w14:textId="206678BE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92F3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B80DD6" w:rsidRPr="00862180" w14:paraId="4745BC20" w14:textId="77777777" w:rsidTr="00E43640">
        <w:trPr>
          <w:trHeight w:val="283"/>
        </w:trPr>
        <w:tc>
          <w:tcPr>
            <w:tcW w:w="4531" w:type="dxa"/>
          </w:tcPr>
          <w:p w14:paraId="28AAC10D" w14:textId="77777777" w:rsidR="00B80DD6" w:rsidRPr="00862180" w:rsidRDefault="00B80DD6" w:rsidP="00B80DD6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6218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air 4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453235283"/>
            <w:placeholder>
              <w:docPart w:val="1A6643B11DA3477982BDF2DABD7A809A"/>
            </w:placeholder>
            <w:showingPlcHdr/>
            <w:text/>
          </w:sdtPr>
          <w:sdtContent>
            <w:tc>
              <w:tcPr>
                <w:tcW w:w="1474" w:type="dxa"/>
              </w:tcPr>
              <w:p w14:paraId="39BCCA8B" w14:textId="1DDBB594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0E5B2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55798143"/>
            <w:placeholder>
              <w:docPart w:val="0C8E3AD079224FBDA5770BF5181DD429"/>
            </w:placeholder>
            <w:showingPlcHdr/>
            <w:text/>
          </w:sdtPr>
          <w:sdtContent>
            <w:tc>
              <w:tcPr>
                <w:tcW w:w="1587" w:type="dxa"/>
              </w:tcPr>
              <w:p w14:paraId="1AB30087" w14:textId="791EEF57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18693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015613067"/>
            <w:placeholder>
              <w:docPart w:val="1D4E736E85B842EFA2C6A8FBA0396A05"/>
            </w:placeholder>
            <w:showingPlcHdr/>
            <w:dropDownList>
              <w:listItem w:displayText="Pendant" w:value="Pendant"/>
              <w:listItem w:displayText="Surface" w:value="Surface"/>
              <w:listItem w:displayText="Bedhead" w:value="Bedhead"/>
              <w:listItem w:displayText="Recessed" w:value="Recessed"/>
            </w:dropDownList>
          </w:sdtPr>
          <w:sdtContent>
            <w:tc>
              <w:tcPr>
                <w:tcW w:w="1247" w:type="dxa"/>
              </w:tcPr>
              <w:p w14:paraId="09643A04" w14:textId="35E1874D" w:rsidR="00B80DD6" w:rsidRPr="0088433C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7D1D86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c</w:t>
                </w:r>
                <w:r w:rsidRPr="007D1D86">
                  <w:rPr>
                    <w:rStyle w:val="PlaceholderText"/>
                    <w:color w:val="002D72"/>
                  </w:rPr>
                  <w:t>hoose an item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514074562"/>
            <w:placeholder>
              <w:docPart w:val="54895A529A3341FEAC0CBB50448B35C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417" w:type="dxa"/>
              </w:tcPr>
              <w:p w14:paraId="60280033" w14:textId="0E37B9ED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D77AE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595219486"/>
            <w:placeholder>
              <w:docPart w:val="8FC04C4DF05E41A4A864B7F937A4D68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531" w:type="dxa"/>
              </w:tcPr>
              <w:p w14:paraId="799C9777" w14:textId="2C5796EE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F6A0D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458424524"/>
            <w:placeholder>
              <w:docPart w:val="CFBEB1486D9E4C3BB487696037BC665A"/>
            </w:placeholder>
            <w:showingPlcHdr/>
            <w:text/>
          </w:sdtPr>
          <w:sdtContent>
            <w:tc>
              <w:tcPr>
                <w:tcW w:w="2835" w:type="dxa"/>
              </w:tcPr>
              <w:p w14:paraId="076BA280" w14:textId="6FECA09A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92F3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B80DD6" w:rsidRPr="00862180" w14:paraId="54CA18C2" w14:textId="77777777" w:rsidTr="00E43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31" w:type="dxa"/>
          </w:tcPr>
          <w:p w14:paraId="594EF73B" w14:textId="77777777" w:rsidR="00B80DD6" w:rsidRPr="00862180" w:rsidRDefault="00B80DD6" w:rsidP="00B80DD6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6218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Surgical air 7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623301780"/>
            <w:placeholder>
              <w:docPart w:val="8142E9C345CC419F8778F1112B96E4EC"/>
            </w:placeholder>
            <w:showingPlcHdr/>
            <w:text/>
          </w:sdtPr>
          <w:sdtContent>
            <w:tc>
              <w:tcPr>
                <w:tcW w:w="1474" w:type="dxa"/>
              </w:tcPr>
              <w:p w14:paraId="456F89F2" w14:textId="5C6B091E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0E5B2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595678853"/>
            <w:placeholder>
              <w:docPart w:val="8EA76AC04DB5491CA55145506FC120BC"/>
            </w:placeholder>
            <w:showingPlcHdr/>
            <w:text/>
          </w:sdtPr>
          <w:sdtContent>
            <w:tc>
              <w:tcPr>
                <w:tcW w:w="1587" w:type="dxa"/>
              </w:tcPr>
              <w:p w14:paraId="630BD7E3" w14:textId="46A82DE5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18693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527760403"/>
            <w:placeholder>
              <w:docPart w:val="3F7B3D29273C4848B88633CD7D7A1170"/>
            </w:placeholder>
            <w:showingPlcHdr/>
            <w:dropDownList>
              <w:listItem w:displayText="Pendant" w:value="Pendant"/>
              <w:listItem w:displayText="Surface" w:value="Surface"/>
              <w:listItem w:displayText="Bedhead" w:value="Bedhead"/>
              <w:listItem w:displayText="Recessed" w:value="Recessed"/>
            </w:dropDownList>
          </w:sdtPr>
          <w:sdtContent>
            <w:tc>
              <w:tcPr>
                <w:tcW w:w="1247" w:type="dxa"/>
              </w:tcPr>
              <w:p w14:paraId="7FD4747A" w14:textId="65CEE627" w:rsidR="00B80DD6" w:rsidRPr="0088433C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7D1D86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c</w:t>
                </w:r>
                <w:r w:rsidRPr="007D1D86">
                  <w:rPr>
                    <w:rStyle w:val="PlaceholderText"/>
                    <w:color w:val="002D72"/>
                  </w:rPr>
                  <w:t>hoose an item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538931661"/>
            <w:placeholder>
              <w:docPart w:val="13AFA691F43243C08FA992025B642A13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417" w:type="dxa"/>
              </w:tcPr>
              <w:p w14:paraId="58660A89" w14:textId="3ED8F4CA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D77AE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07195422"/>
            <w:placeholder>
              <w:docPart w:val="18A18EB0D24D499694EBC6EB1BBA1AF1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531" w:type="dxa"/>
              </w:tcPr>
              <w:p w14:paraId="5DAF1943" w14:textId="31BD453B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F6A0D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432191701"/>
            <w:placeholder>
              <w:docPart w:val="DC5ADEE11F0442B7A2FF5BABE1BF9669"/>
            </w:placeholder>
            <w:showingPlcHdr/>
            <w:text/>
          </w:sdtPr>
          <w:sdtContent>
            <w:tc>
              <w:tcPr>
                <w:tcW w:w="2835" w:type="dxa"/>
              </w:tcPr>
              <w:p w14:paraId="216903F9" w14:textId="15766F4E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92F3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B80DD6" w:rsidRPr="00862180" w14:paraId="6A8D8D3D" w14:textId="77777777" w:rsidTr="00E43640">
        <w:trPr>
          <w:trHeight w:val="283"/>
        </w:trPr>
        <w:tc>
          <w:tcPr>
            <w:tcW w:w="4531" w:type="dxa"/>
          </w:tcPr>
          <w:p w14:paraId="6824B83F" w14:textId="77777777" w:rsidR="00B80DD6" w:rsidRPr="00862180" w:rsidRDefault="00B80DD6" w:rsidP="00B80DD6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6218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lastRenderedPageBreak/>
              <w:t>Medical vacuum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38241684"/>
            <w:placeholder>
              <w:docPart w:val="0FC9C07493C64BCEB2D368857B876985"/>
            </w:placeholder>
            <w:showingPlcHdr/>
            <w:text/>
          </w:sdtPr>
          <w:sdtContent>
            <w:tc>
              <w:tcPr>
                <w:tcW w:w="1474" w:type="dxa"/>
              </w:tcPr>
              <w:p w14:paraId="63BD26B2" w14:textId="495DF6D4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64F93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164280203"/>
            <w:placeholder>
              <w:docPart w:val="05A866D17DDE4194A2A620504E3FB579"/>
            </w:placeholder>
            <w:showingPlcHdr/>
            <w:text/>
          </w:sdtPr>
          <w:sdtContent>
            <w:tc>
              <w:tcPr>
                <w:tcW w:w="1587" w:type="dxa"/>
              </w:tcPr>
              <w:p w14:paraId="6A826463" w14:textId="0B85251A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64F93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663685411"/>
            <w:placeholder>
              <w:docPart w:val="FDD376C41E9C43C1BA8E002D8851E3D1"/>
            </w:placeholder>
            <w:showingPlcHdr/>
            <w:dropDownList>
              <w:listItem w:displayText="Pendant" w:value="Pendant"/>
              <w:listItem w:displayText="Surface" w:value="Surface"/>
              <w:listItem w:displayText="Bedhead" w:value="Bedhead"/>
              <w:listItem w:displayText="Recessed" w:value="Recessed"/>
            </w:dropDownList>
          </w:sdtPr>
          <w:sdtContent>
            <w:tc>
              <w:tcPr>
                <w:tcW w:w="1247" w:type="dxa"/>
              </w:tcPr>
              <w:p w14:paraId="2CF9D54A" w14:textId="2FC2F879" w:rsidR="00B80DD6" w:rsidRPr="0088433C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7D1D86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c</w:t>
                </w:r>
                <w:r w:rsidRPr="007D1D86">
                  <w:rPr>
                    <w:rStyle w:val="PlaceholderText"/>
                    <w:color w:val="002D72"/>
                  </w:rPr>
                  <w:t>hoose an item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882394992"/>
            <w:placeholder>
              <w:docPart w:val="C61F703996A64892A468017968951AC9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417" w:type="dxa"/>
              </w:tcPr>
              <w:p w14:paraId="27520F1F" w14:textId="44530550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D77AE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108645594"/>
            <w:placeholder>
              <w:docPart w:val="0BFBA25CA1AA4D599A2EE33016191C6C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531" w:type="dxa"/>
              </w:tcPr>
              <w:p w14:paraId="121AD3FC" w14:textId="6CCB0511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F6A0D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859930123"/>
            <w:placeholder>
              <w:docPart w:val="87B83BA3717C45D993B594CC1773E774"/>
            </w:placeholder>
            <w:showingPlcHdr/>
            <w:text/>
          </w:sdtPr>
          <w:sdtContent>
            <w:tc>
              <w:tcPr>
                <w:tcW w:w="2835" w:type="dxa"/>
              </w:tcPr>
              <w:p w14:paraId="2A43151C" w14:textId="21448E19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7D19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B80DD6" w:rsidRPr="00862180" w14:paraId="7A7CE454" w14:textId="77777777" w:rsidTr="00E43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31" w:type="dxa"/>
          </w:tcPr>
          <w:p w14:paraId="53705498" w14:textId="77777777" w:rsidR="00B80DD6" w:rsidRPr="00862180" w:rsidRDefault="00B80DD6" w:rsidP="00B80DD6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86218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Anaesthetic Gas Scavenging (AGS)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023247107"/>
            <w:placeholder>
              <w:docPart w:val="FE4DBAD77B8340E4BBEE349F839808B6"/>
            </w:placeholder>
            <w:showingPlcHdr/>
            <w:text/>
          </w:sdtPr>
          <w:sdtContent>
            <w:tc>
              <w:tcPr>
                <w:tcW w:w="1474" w:type="dxa"/>
              </w:tcPr>
              <w:p w14:paraId="176A3997" w14:textId="21A8B62A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A64F93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704128797"/>
            <w:placeholder>
              <w:docPart w:val="45EC0E845867409B839DA696F79C671F"/>
            </w:placeholder>
            <w:showingPlcHdr/>
            <w:text/>
          </w:sdtPr>
          <w:sdtContent>
            <w:tc>
              <w:tcPr>
                <w:tcW w:w="1587" w:type="dxa"/>
              </w:tcPr>
              <w:p w14:paraId="61301EAF" w14:textId="23F3827C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64F93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041974667"/>
            <w:placeholder>
              <w:docPart w:val="2EA20AFE874A439FB97DCCCA40E548FA"/>
            </w:placeholder>
            <w:showingPlcHdr/>
            <w:dropDownList>
              <w:listItem w:displayText="Pendant" w:value="Pendant"/>
              <w:listItem w:displayText="Surface" w:value="Surface"/>
              <w:listItem w:displayText="Bedhead" w:value="Bedhead"/>
              <w:listItem w:displayText="Recessed" w:value="Recessed"/>
            </w:dropDownList>
          </w:sdtPr>
          <w:sdtContent>
            <w:tc>
              <w:tcPr>
                <w:tcW w:w="1247" w:type="dxa"/>
              </w:tcPr>
              <w:p w14:paraId="5825823D" w14:textId="3BB3176E" w:rsidR="00B80DD6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7D1D86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c</w:t>
                </w:r>
                <w:r w:rsidRPr="007D1D86">
                  <w:rPr>
                    <w:rStyle w:val="PlaceholderText"/>
                    <w:color w:val="002D72"/>
                  </w:rPr>
                  <w:t>hoose an item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501157961"/>
            <w:placeholder>
              <w:docPart w:val="0336EE09743649A1A25448438898D66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417" w:type="dxa"/>
              </w:tcPr>
              <w:p w14:paraId="0E160EB2" w14:textId="466B66C0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77AE4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727570236"/>
            <w:placeholder>
              <w:docPart w:val="10B77DAA0B9B42D0BD9C564C3153BEB3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531" w:type="dxa"/>
              </w:tcPr>
              <w:p w14:paraId="7F3E8473" w14:textId="3CA548C6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DF6A0D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854136929"/>
            <w:placeholder>
              <w:docPart w:val="FD8B9917E68346CDBDABDD53A255BE35"/>
            </w:placeholder>
            <w:showingPlcHdr/>
            <w:text/>
          </w:sdtPr>
          <w:sdtContent>
            <w:tc>
              <w:tcPr>
                <w:tcW w:w="2835" w:type="dxa"/>
              </w:tcPr>
              <w:p w14:paraId="1C6C1C0D" w14:textId="7FC7BFAC" w:rsidR="00B80DD6" w:rsidRPr="00862180" w:rsidRDefault="00B80DD6" w:rsidP="00B80DD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7D19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</w:tbl>
    <w:p w14:paraId="320E32B0" w14:textId="71CEA8BC" w:rsidR="00F3779C" w:rsidRDefault="000D6275" w:rsidP="00CC2D25">
      <w:pPr>
        <w:pStyle w:val="Heading2"/>
      </w:pPr>
      <w:r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20F4A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180A92F2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-832376811"/>
            <w:placeholder>
              <w:docPart w:val="DefaultPlaceholder_-1854013440"/>
            </w:placeholder>
            <w:text/>
          </w:sdtPr>
          <w:sdtContent>
            <w:tc>
              <w:tcPr>
                <w:tcW w:w="2976" w:type="dxa"/>
              </w:tcPr>
              <w:p w14:paraId="1051A197" w14:textId="25D8DE30" w:rsidR="00E20F4A" w:rsidRPr="00F44D7C" w:rsidRDefault="00566DA1" w:rsidP="00566DA1">
                <w:pPr>
                  <w:rPr>
                    <w:color w:val="002D72"/>
                  </w:rPr>
                </w:pPr>
                <w:r w:rsidRPr="001F6B1A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566DA1">
            <w:r w:rsidRPr="00E20F4A">
              <w:t>Signature:</w:t>
            </w:r>
          </w:p>
        </w:tc>
        <w:sdt>
          <w:sdtPr>
            <w:rPr>
              <w:color w:val="002D72"/>
            </w:rPr>
            <w:id w:val="2119476642"/>
            <w:placeholder>
              <w:docPart w:val="DefaultPlaceholder_-1854013440"/>
            </w:placeholder>
            <w:text/>
          </w:sdtPr>
          <w:sdtContent>
            <w:tc>
              <w:tcPr>
                <w:tcW w:w="2834" w:type="dxa"/>
              </w:tcPr>
              <w:p w14:paraId="1BCA073D" w14:textId="3C40456B" w:rsidR="00E20F4A" w:rsidRPr="00F44D7C" w:rsidRDefault="00566DA1" w:rsidP="00566DA1">
                <w:pPr>
                  <w:rPr>
                    <w:color w:val="002D72"/>
                    <w:sz w:val="18"/>
                    <w:szCs w:val="18"/>
                  </w:rPr>
                </w:pPr>
                <w:r w:rsidRPr="001F6B1A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566DA1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264DB7B60778494580608DD297C4D96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1FB112AC" w:rsidR="00E20F4A" w:rsidRPr="00F44D7C" w:rsidRDefault="00186B47" w:rsidP="00566DA1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E20F4A" w:rsidRPr="00AB3B91" w:rsidRDefault="00542F01" w:rsidP="00566DA1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566DA1">
            <w:r w:rsidRPr="00E20F4A">
              <w:t>Name:</w:t>
            </w:r>
          </w:p>
        </w:tc>
        <w:sdt>
          <w:sdtPr>
            <w:rPr>
              <w:color w:val="002D72"/>
            </w:rPr>
            <w:id w:val="1177533051"/>
            <w:placeholder>
              <w:docPart w:val="DefaultPlaceholder_-1854013440"/>
            </w:placeholder>
            <w:text/>
          </w:sdtPr>
          <w:sdtContent>
            <w:tc>
              <w:tcPr>
                <w:tcW w:w="2976" w:type="dxa"/>
              </w:tcPr>
              <w:p w14:paraId="5FCE597A" w14:textId="57A3DDF1" w:rsidR="00E20F4A" w:rsidRPr="00F44D7C" w:rsidRDefault="00566DA1" w:rsidP="00566DA1">
                <w:pPr>
                  <w:rPr>
                    <w:color w:val="002D72"/>
                  </w:rPr>
                </w:pPr>
                <w:r w:rsidRPr="001F6B1A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566DA1">
            <w:r w:rsidRPr="00E20F4A">
              <w:t>Signature:</w:t>
            </w:r>
          </w:p>
        </w:tc>
        <w:sdt>
          <w:sdtPr>
            <w:rPr>
              <w:color w:val="002D72"/>
            </w:rPr>
            <w:id w:val="375901055"/>
            <w:placeholder>
              <w:docPart w:val="DefaultPlaceholder_-1854013440"/>
            </w:placeholder>
            <w:text/>
          </w:sdtPr>
          <w:sdtContent>
            <w:tc>
              <w:tcPr>
                <w:tcW w:w="2834" w:type="dxa"/>
              </w:tcPr>
              <w:p w14:paraId="58E6764A" w14:textId="090A8571" w:rsidR="00E20F4A" w:rsidRPr="00F44D7C" w:rsidRDefault="00566DA1" w:rsidP="00566DA1">
                <w:pPr>
                  <w:rPr>
                    <w:color w:val="002D72"/>
                    <w:sz w:val="18"/>
                    <w:szCs w:val="18"/>
                  </w:rPr>
                </w:pPr>
                <w:r w:rsidRPr="001F6B1A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6222F1B2165341BE9EA84FB1D29BDE91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11089E72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E20F4A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C3B99" w14:textId="77777777" w:rsidR="009A0C3F" w:rsidRDefault="009A0C3F" w:rsidP="00E13B4E">
      <w:pPr>
        <w:spacing w:after="0"/>
      </w:pPr>
      <w:r>
        <w:separator/>
      </w:r>
    </w:p>
  </w:endnote>
  <w:endnote w:type="continuationSeparator" w:id="0">
    <w:p w14:paraId="195E386D" w14:textId="77777777" w:rsidR="009A0C3F" w:rsidRDefault="009A0C3F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28E0DC49" w:rsidR="00C719BD" w:rsidRPr="00F44D7C" w:rsidRDefault="00C92F57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C92F57">
      <w:rPr>
        <w:rFonts w:cs="Arial"/>
        <w:spacing w:val="0"/>
        <w:sz w:val="24"/>
        <w:szCs w:val="24"/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0301D8F5" w:rsidR="00C719BD" w:rsidRPr="00F44D7C" w:rsidRDefault="00C92F57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C92F57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CD8C9" w14:textId="77777777" w:rsidR="009A0C3F" w:rsidRDefault="009A0C3F" w:rsidP="00E13B4E">
      <w:pPr>
        <w:spacing w:after="0"/>
      </w:pPr>
      <w:r>
        <w:separator/>
      </w:r>
    </w:p>
  </w:footnote>
  <w:footnote w:type="continuationSeparator" w:id="0">
    <w:p w14:paraId="62D4F0BE" w14:textId="77777777" w:rsidR="009A0C3F" w:rsidRDefault="009A0C3F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695AC7CA">
              <wp:simplePos x="0" y="0"/>
              <wp:positionH relativeFrom="column">
                <wp:posOffset>4139020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28B2F9A6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>SHTM 02-01</w:t>
                          </w:r>
                          <w:r w:rsidR="001248EE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1248EE">
                            <w:rPr>
                              <w:rStyle w:val="ui-provider"/>
                              <w:color w:val="000000" w:themeColor="text1"/>
                            </w:rPr>
                            <w:t>.07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840240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862180">
                            <w:rPr>
                              <w:rStyle w:val="ui-provider"/>
                              <w:color w:val="000000" w:themeColor="text1"/>
                            </w:rPr>
                            <w:t>7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25.9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OEIxGzeAAAACQEAAA8AAABkcnMv&#10;ZG93bnJldi54bWxMj81OwzAQhO9IfQdrK3GjdqskhRCnqkBcQZQfids23iZR43UUu014e9wTve1o&#10;RjPfFpvJduJMg28da1guFAjiypmWaw2fHy939yB8QDbYOSYNv+RhU85uCsyNG/mdzrtQi1jCPkcN&#10;TQh9LqWvGrLoF64njt7BDRZDlEMtzYBjLLedXCmVSYstx4UGe3pqqDruTlbD1+vh5ztRb/WzTfvR&#10;TUqyfZBa386n7SOIQFP4D8MFP6JDGZn27sTGi05Dli4jeojHCsTFT9I0A7HXsE7WIMtCXn9Q/gE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hCMRs3gAAAAkBAAAPAAAAAAAAAAAAAAAA&#10;AFIEAABkcnMvZG93bnJldi54bWxQSwUGAAAAAAQABADzAAAAXQUAAAAA&#10;" filled="f" stroked="f">
              <v:textbox>
                <w:txbxContent>
                  <w:p w14:paraId="7B670A00" w14:textId="28B2F9A6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>SHTM 02-01</w:t>
                    </w:r>
                    <w:r w:rsidR="001248EE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1248EE">
                      <w:rPr>
                        <w:rStyle w:val="ui-provider"/>
                        <w:color w:val="000000" w:themeColor="text1"/>
                      </w:rPr>
                      <w:t>.07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840240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862180">
                      <w:rPr>
                        <w:rStyle w:val="ui-provider"/>
                        <w:color w:val="000000" w:themeColor="text1"/>
                      </w:rPr>
                      <w:t>7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qFhZib2IWgG0nJ66thnvW5PSkuW5GoBmYq4fmr9Kmmc9lygr3zz+LV27Renp/CQFqcZ2DU8+sF92CErXi7XJWQ==" w:salt="DBsoxSt+ee1sLwwrzeoX0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5D50"/>
    <w:rsid w:val="000168F9"/>
    <w:rsid w:val="00023EAD"/>
    <w:rsid w:val="00026413"/>
    <w:rsid w:val="00027339"/>
    <w:rsid w:val="00032078"/>
    <w:rsid w:val="00034A4B"/>
    <w:rsid w:val="000461FF"/>
    <w:rsid w:val="00052CC4"/>
    <w:rsid w:val="000544F8"/>
    <w:rsid w:val="0005462D"/>
    <w:rsid w:val="0005640B"/>
    <w:rsid w:val="00063524"/>
    <w:rsid w:val="00083B00"/>
    <w:rsid w:val="0009044E"/>
    <w:rsid w:val="000904BE"/>
    <w:rsid w:val="000920D2"/>
    <w:rsid w:val="00096679"/>
    <w:rsid w:val="000A5B3D"/>
    <w:rsid w:val="000B04B1"/>
    <w:rsid w:val="000B1A9E"/>
    <w:rsid w:val="000C5EFF"/>
    <w:rsid w:val="000D6275"/>
    <w:rsid w:val="001012E1"/>
    <w:rsid w:val="0010551F"/>
    <w:rsid w:val="00117DDB"/>
    <w:rsid w:val="001248EE"/>
    <w:rsid w:val="00130D77"/>
    <w:rsid w:val="00153D9A"/>
    <w:rsid w:val="00154844"/>
    <w:rsid w:val="001775FE"/>
    <w:rsid w:val="00186B47"/>
    <w:rsid w:val="0019328D"/>
    <w:rsid w:val="00196448"/>
    <w:rsid w:val="001A141A"/>
    <w:rsid w:val="001A2423"/>
    <w:rsid w:val="001D3705"/>
    <w:rsid w:val="001D6B45"/>
    <w:rsid w:val="001E053C"/>
    <w:rsid w:val="001F6344"/>
    <w:rsid w:val="001F79EB"/>
    <w:rsid w:val="00202E20"/>
    <w:rsid w:val="0021739A"/>
    <w:rsid w:val="00220885"/>
    <w:rsid w:val="00233642"/>
    <w:rsid w:val="00233E56"/>
    <w:rsid w:val="0023745F"/>
    <w:rsid w:val="002509D1"/>
    <w:rsid w:val="00263014"/>
    <w:rsid w:val="00263021"/>
    <w:rsid w:val="00271819"/>
    <w:rsid w:val="00280765"/>
    <w:rsid w:val="002A07ED"/>
    <w:rsid w:val="002A0F2E"/>
    <w:rsid w:val="002A2C7B"/>
    <w:rsid w:val="002B6E0C"/>
    <w:rsid w:val="002D0FCA"/>
    <w:rsid w:val="002D59B9"/>
    <w:rsid w:val="002E7388"/>
    <w:rsid w:val="003211CC"/>
    <w:rsid w:val="003244E8"/>
    <w:rsid w:val="00325696"/>
    <w:rsid w:val="003331FA"/>
    <w:rsid w:val="00343AB0"/>
    <w:rsid w:val="00356BAA"/>
    <w:rsid w:val="00367470"/>
    <w:rsid w:val="003776C0"/>
    <w:rsid w:val="00391F86"/>
    <w:rsid w:val="00393283"/>
    <w:rsid w:val="00394298"/>
    <w:rsid w:val="003A4196"/>
    <w:rsid w:val="003A6E9F"/>
    <w:rsid w:val="003B5DAB"/>
    <w:rsid w:val="003B7BA3"/>
    <w:rsid w:val="003C3538"/>
    <w:rsid w:val="003C464D"/>
    <w:rsid w:val="003C5D58"/>
    <w:rsid w:val="003D4B9A"/>
    <w:rsid w:val="003E53EA"/>
    <w:rsid w:val="003F649C"/>
    <w:rsid w:val="003F742E"/>
    <w:rsid w:val="00413963"/>
    <w:rsid w:val="00417AF4"/>
    <w:rsid w:val="00435E72"/>
    <w:rsid w:val="00441FF9"/>
    <w:rsid w:val="00446102"/>
    <w:rsid w:val="00450EF1"/>
    <w:rsid w:val="00456975"/>
    <w:rsid w:val="0047036A"/>
    <w:rsid w:val="004712E8"/>
    <w:rsid w:val="00473C45"/>
    <w:rsid w:val="00484377"/>
    <w:rsid w:val="00493281"/>
    <w:rsid w:val="0049341D"/>
    <w:rsid w:val="004940C6"/>
    <w:rsid w:val="004A38B6"/>
    <w:rsid w:val="004A7D6D"/>
    <w:rsid w:val="004B0D96"/>
    <w:rsid w:val="004D1B17"/>
    <w:rsid w:val="004D2E9B"/>
    <w:rsid w:val="004F2D26"/>
    <w:rsid w:val="00502A54"/>
    <w:rsid w:val="00502F1F"/>
    <w:rsid w:val="00510F10"/>
    <w:rsid w:val="00510FEE"/>
    <w:rsid w:val="0051100C"/>
    <w:rsid w:val="0051558B"/>
    <w:rsid w:val="005175E0"/>
    <w:rsid w:val="005207DD"/>
    <w:rsid w:val="00523B03"/>
    <w:rsid w:val="005330F5"/>
    <w:rsid w:val="00542F01"/>
    <w:rsid w:val="00543B09"/>
    <w:rsid w:val="005528D1"/>
    <w:rsid w:val="0056498C"/>
    <w:rsid w:val="00566DA1"/>
    <w:rsid w:val="00574E9B"/>
    <w:rsid w:val="00575E13"/>
    <w:rsid w:val="00585A32"/>
    <w:rsid w:val="00594A83"/>
    <w:rsid w:val="005A1EE8"/>
    <w:rsid w:val="005A58AF"/>
    <w:rsid w:val="005B4100"/>
    <w:rsid w:val="005B62F6"/>
    <w:rsid w:val="005D464D"/>
    <w:rsid w:val="005F666B"/>
    <w:rsid w:val="006026BE"/>
    <w:rsid w:val="00622292"/>
    <w:rsid w:val="00623FE4"/>
    <w:rsid w:val="00644254"/>
    <w:rsid w:val="0065049A"/>
    <w:rsid w:val="006518FB"/>
    <w:rsid w:val="00657664"/>
    <w:rsid w:val="00663F6A"/>
    <w:rsid w:val="006659E5"/>
    <w:rsid w:val="006706F2"/>
    <w:rsid w:val="0067138F"/>
    <w:rsid w:val="00677198"/>
    <w:rsid w:val="0068021F"/>
    <w:rsid w:val="006944F7"/>
    <w:rsid w:val="006A338E"/>
    <w:rsid w:val="006A6A52"/>
    <w:rsid w:val="006A7BF8"/>
    <w:rsid w:val="006C6366"/>
    <w:rsid w:val="006C7A05"/>
    <w:rsid w:val="006D0DBC"/>
    <w:rsid w:val="006D3A36"/>
    <w:rsid w:val="006F1613"/>
    <w:rsid w:val="00704056"/>
    <w:rsid w:val="00713B2F"/>
    <w:rsid w:val="007149AA"/>
    <w:rsid w:val="007254FC"/>
    <w:rsid w:val="0073017A"/>
    <w:rsid w:val="00734EF4"/>
    <w:rsid w:val="00734F97"/>
    <w:rsid w:val="007355D9"/>
    <w:rsid w:val="007511CC"/>
    <w:rsid w:val="0077032E"/>
    <w:rsid w:val="007724D0"/>
    <w:rsid w:val="00775CDB"/>
    <w:rsid w:val="00784AE1"/>
    <w:rsid w:val="00786BA4"/>
    <w:rsid w:val="00793023"/>
    <w:rsid w:val="00793AC0"/>
    <w:rsid w:val="007A387A"/>
    <w:rsid w:val="007B2A4C"/>
    <w:rsid w:val="007B506C"/>
    <w:rsid w:val="007C5A46"/>
    <w:rsid w:val="007D4341"/>
    <w:rsid w:val="007D498D"/>
    <w:rsid w:val="007E6252"/>
    <w:rsid w:val="007F72F8"/>
    <w:rsid w:val="007F738D"/>
    <w:rsid w:val="00800528"/>
    <w:rsid w:val="00806EAF"/>
    <w:rsid w:val="00822B37"/>
    <w:rsid w:val="008234D5"/>
    <w:rsid w:val="0083739C"/>
    <w:rsid w:val="00840240"/>
    <w:rsid w:val="008418BA"/>
    <w:rsid w:val="00842DA4"/>
    <w:rsid w:val="00844191"/>
    <w:rsid w:val="00844A2B"/>
    <w:rsid w:val="00856877"/>
    <w:rsid w:val="00862180"/>
    <w:rsid w:val="00870865"/>
    <w:rsid w:val="0088433C"/>
    <w:rsid w:val="008B0F97"/>
    <w:rsid w:val="008B1956"/>
    <w:rsid w:val="008B22EB"/>
    <w:rsid w:val="008B3D58"/>
    <w:rsid w:val="008B597B"/>
    <w:rsid w:val="008D4F6C"/>
    <w:rsid w:val="008F2A2C"/>
    <w:rsid w:val="008F3E40"/>
    <w:rsid w:val="008F3FD4"/>
    <w:rsid w:val="0091648E"/>
    <w:rsid w:val="00916670"/>
    <w:rsid w:val="009175BD"/>
    <w:rsid w:val="00927CBC"/>
    <w:rsid w:val="00934332"/>
    <w:rsid w:val="00946AEB"/>
    <w:rsid w:val="00954251"/>
    <w:rsid w:val="00954633"/>
    <w:rsid w:val="009547F7"/>
    <w:rsid w:val="00962E6A"/>
    <w:rsid w:val="00976E70"/>
    <w:rsid w:val="009822D5"/>
    <w:rsid w:val="00986B37"/>
    <w:rsid w:val="00996D33"/>
    <w:rsid w:val="009A0B4D"/>
    <w:rsid w:val="009A0C3F"/>
    <w:rsid w:val="009A16FE"/>
    <w:rsid w:val="009A30FC"/>
    <w:rsid w:val="009A5885"/>
    <w:rsid w:val="009A729E"/>
    <w:rsid w:val="009A7956"/>
    <w:rsid w:val="009B36CD"/>
    <w:rsid w:val="009B6684"/>
    <w:rsid w:val="009C78FB"/>
    <w:rsid w:val="009D0133"/>
    <w:rsid w:val="009D422E"/>
    <w:rsid w:val="009E2404"/>
    <w:rsid w:val="009E3CD5"/>
    <w:rsid w:val="009E67A1"/>
    <w:rsid w:val="009F2250"/>
    <w:rsid w:val="009F389A"/>
    <w:rsid w:val="009F650B"/>
    <w:rsid w:val="00A21ECB"/>
    <w:rsid w:val="00A32276"/>
    <w:rsid w:val="00A32A11"/>
    <w:rsid w:val="00A41A5B"/>
    <w:rsid w:val="00A47455"/>
    <w:rsid w:val="00A479D4"/>
    <w:rsid w:val="00A5557A"/>
    <w:rsid w:val="00A63BCB"/>
    <w:rsid w:val="00A80D3D"/>
    <w:rsid w:val="00A831EA"/>
    <w:rsid w:val="00A839CF"/>
    <w:rsid w:val="00A844F1"/>
    <w:rsid w:val="00A857C4"/>
    <w:rsid w:val="00A95990"/>
    <w:rsid w:val="00A972BF"/>
    <w:rsid w:val="00AA4866"/>
    <w:rsid w:val="00AB152A"/>
    <w:rsid w:val="00AB3B91"/>
    <w:rsid w:val="00AC212B"/>
    <w:rsid w:val="00AC3C41"/>
    <w:rsid w:val="00B02E03"/>
    <w:rsid w:val="00B0665C"/>
    <w:rsid w:val="00B1144E"/>
    <w:rsid w:val="00B4058C"/>
    <w:rsid w:val="00B44DE3"/>
    <w:rsid w:val="00B632C8"/>
    <w:rsid w:val="00B64F3D"/>
    <w:rsid w:val="00B70E68"/>
    <w:rsid w:val="00B730E9"/>
    <w:rsid w:val="00B80155"/>
    <w:rsid w:val="00B80DD6"/>
    <w:rsid w:val="00B96012"/>
    <w:rsid w:val="00BA5E0B"/>
    <w:rsid w:val="00BD560F"/>
    <w:rsid w:val="00BD5A13"/>
    <w:rsid w:val="00BF7276"/>
    <w:rsid w:val="00C0184B"/>
    <w:rsid w:val="00C07F90"/>
    <w:rsid w:val="00C13461"/>
    <w:rsid w:val="00C2133C"/>
    <w:rsid w:val="00C2598D"/>
    <w:rsid w:val="00C4168F"/>
    <w:rsid w:val="00C43897"/>
    <w:rsid w:val="00C54680"/>
    <w:rsid w:val="00C66F85"/>
    <w:rsid w:val="00C719BD"/>
    <w:rsid w:val="00C83808"/>
    <w:rsid w:val="00C90582"/>
    <w:rsid w:val="00C92F57"/>
    <w:rsid w:val="00C947DD"/>
    <w:rsid w:val="00C97FC1"/>
    <w:rsid w:val="00CA4A37"/>
    <w:rsid w:val="00CB203D"/>
    <w:rsid w:val="00CB33BE"/>
    <w:rsid w:val="00CB5850"/>
    <w:rsid w:val="00CB5A4F"/>
    <w:rsid w:val="00CC1CFB"/>
    <w:rsid w:val="00CC2D25"/>
    <w:rsid w:val="00CC724A"/>
    <w:rsid w:val="00CE1B8A"/>
    <w:rsid w:val="00CE2384"/>
    <w:rsid w:val="00CE381B"/>
    <w:rsid w:val="00CE7F32"/>
    <w:rsid w:val="00CF6AE4"/>
    <w:rsid w:val="00D13616"/>
    <w:rsid w:val="00D1635C"/>
    <w:rsid w:val="00D167E8"/>
    <w:rsid w:val="00D237F4"/>
    <w:rsid w:val="00D32663"/>
    <w:rsid w:val="00D53B4B"/>
    <w:rsid w:val="00D578B4"/>
    <w:rsid w:val="00D638B6"/>
    <w:rsid w:val="00D655C7"/>
    <w:rsid w:val="00D67D20"/>
    <w:rsid w:val="00D7006D"/>
    <w:rsid w:val="00D71D24"/>
    <w:rsid w:val="00D76296"/>
    <w:rsid w:val="00D82299"/>
    <w:rsid w:val="00D92230"/>
    <w:rsid w:val="00D94283"/>
    <w:rsid w:val="00DA2708"/>
    <w:rsid w:val="00DA680E"/>
    <w:rsid w:val="00DB1911"/>
    <w:rsid w:val="00DC1239"/>
    <w:rsid w:val="00DC5638"/>
    <w:rsid w:val="00DC67A5"/>
    <w:rsid w:val="00DD13EF"/>
    <w:rsid w:val="00DD3F84"/>
    <w:rsid w:val="00E000E9"/>
    <w:rsid w:val="00E10C61"/>
    <w:rsid w:val="00E13B4E"/>
    <w:rsid w:val="00E20F4A"/>
    <w:rsid w:val="00E22BAA"/>
    <w:rsid w:val="00E35FD2"/>
    <w:rsid w:val="00E43640"/>
    <w:rsid w:val="00E55FF2"/>
    <w:rsid w:val="00E66278"/>
    <w:rsid w:val="00E70922"/>
    <w:rsid w:val="00E73FA2"/>
    <w:rsid w:val="00E76889"/>
    <w:rsid w:val="00E87BCA"/>
    <w:rsid w:val="00E90FFB"/>
    <w:rsid w:val="00E9369C"/>
    <w:rsid w:val="00EB5611"/>
    <w:rsid w:val="00ED05F4"/>
    <w:rsid w:val="00ED12AC"/>
    <w:rsid w:val="00ED5FF7"/>
    <w:rsid w:val="00EE032E"/>
    <w:rsid w:val="00EE6DB3"/>
    <w:rsid w:val="00EE7E62"/>
    <w:rsid w:val="00EF4541"/>
    <w:rsid w:val="00EF572C"/>
    <w:rsid w:val="00F121FE"/>
    <w:rsid w:val="00F31F0A"/>
    <w:rsid w:val="00F33CA2"/>
    <w:rsid w:val="00F3779C"/>
    <w:rsid w:val="00F44D7C"/>
    <w:rsid w:val="00F45B9F"/>
    <w:rsid w:val="00F55635"/>
    <w:rsid w:val="00F65291"/>
    <w:rsid w:val="00F703F4"/>
    <w:rsid w:val="00F738F5"/>
    <w:rsid w:val="00FA0272"/>
    <w:rsid w:val="00FB5C6F"/>
    <w:rsid w:val="00FB73C6"/>
    <w:rsid w:val="00FD0F49"/>
    <w:rsid w:val="00FD2AA5"/>
    <w:rsid w:val="00FD36A2"/>
    <w:rsid w:val="00FD67F8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0B414-227E-420E-9503-CBB194FFE0B2}"/>
      </w:docPartPr>
      <w:docPartBody>
        <w:p w:rsidR="001E19BC" w:rsidRDefault="003140E8"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BCEFFE629143A1A78D215703950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38666-1397-4EDB-8B43-F76EA567BCCE}"/>
      </w:docPartPr>
      <w:docPartBody>
        <w:p w:rsidR="000A00CE" w:rsidRDefault="002D55CF" w:rsidP="002D55CF">
          <w:pPr>
            <w:pStyle w:val="5DBCEFFE629143A1A78D215703950F88"/>
          </w:pPr>
          <w:r w:rsidRPr="008734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20C83105C0416D848518A140EE3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78B8D-917B-46CE-8D9A-70C308378144}"/>
      </w:docPartPr>
      <w:docPartBody>
        <w:p w:rsidR="00A61C8C" w:rsidRDefault="001C7F9C" w:rsidP="001C7F9C">
          <w:pPr>
            <w:pStyle w:val="5820C83105C0416D848518A140EE3ED5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3B9C5F197843FD8F0E94D9364A0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E2FB2-D554-4C5D-AD95-48D05DCDFB2F}"/>
      </w:docPartPr>
      <w:docPartBody>
        <w:p w:rsidR="00A61C8C" w:rsidRDefault="000E7CF9" w:rsidP="000E7CF9">
          <w:pPr>
            <w:pStyle w:val="A23B9C5F197843FD8F0E94D9364A0CD5"/>
          </w:pPr>
          <w:r w:rsidRPr="00840240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78740B62AFB34F60A752AB1CD085C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C13FE-AF41-4941-AE0C-F7BBFEF182F0}"/>
      </w:docPartPr>
      <w:docPartBody>
        <w:p w:rsidR="00A61C8C" w:rsidRDefault="001C7F9C" w:rsidP="001C7F9C">
          <w:pPr>
            <w:pStyle w:val="78740B62AFB34F60A752AB1CD085C390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92F093EA1845EE8AB0178068D3C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F66BC-3E13-45D5-B8D8-2E176066B9F6}"/>
      </w:docPartPr>
      <w:docPartBody>
        <w:p w:rsidR="008D5239" w:rsidRDefault="008671BF" w:rsidP="008671BF">
          <w:pPr>
            <w:pStyle w:val="BF92F093EA1845EE8AB0178068D3C7E3"/>
          </w:pPr>
          <w:r w:rsidRPr="00840240">
            <w:rPr>
              <w:rFonts w:cs="Arial"/>
              <w:color w:val="002D72"/>
            </w:rPr>
            <w:t xml:space="preserve"> enter text</w:t>
          </w:r>
        </w:p>
      </w:docPartBody>
    </w:docPart>
    <w:docPart>
      <w:docPartPr>
        <w:name w:val="264DB7B60778494580608DD297C4D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F3D8D-4E4A-4645-ACD2-12584410D064}"/>
      </w:docPartPr>
      <w:docPartBody>
        <w:p w:rsidR="008D5239" w:rsidRDefault="000E7CF9" w:rsidP="000E7CF9">
          <w:pPr>
            <w:pStyle w:val="264DB7B60778494580608DD297C4D96C1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6222F1B2165341BE9EA84FB1D29BD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B18D2-E674-474B-9B80-631134B1B381}"/>
      </w:docPartPr>
      <w:docPartBody>
        <w:p w:rsidR="008D5239" w:rsidRDefault="000E7CF9" w:rsidP="000E7CF9">
          <w:pPr>
            <w:pStyle w:val="6222F1B2165341BE9EA84FB1D29BDE911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29B74544DBA04D8DAEC25AC0A79E5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267A9-525B-475C-9289-F21E9345008E}"/>
      </w:docPartPr>
      <w:docPartBody>
        <w:p w:rsidR="0025227D" w:rsidRDefault="000E7CF9" w:rsidP="000E7CF9">
          <w:pPr>
            <w:pStyle w:val="29B74544DBA04D8DAEC25AC0A79E5D2D"/>
          </w:pPr>
          <w:r w:rsidRPr="00840240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35AAF2604054E3EB18B78DB3ED0A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7DE0B-479E-4384-8742-2593BCD13DDB}"/>
      </w:docPartPr>
      <w:docPartBody>
        <w:p w:rsidR="0025227D" w:rsidRDefault="000E7CF9" w:rsidP="000E7CF9">
          <w:pPr>
            <w:pStyle w:val="C35AAF2604054E3EB18B78DB3ED0ADE5"/>
          </w:pPr>
          <w:r w:rsidRPr="0018693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B71BBF1E7DC42C7984D0B8AD6EAC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CF6D8-B310-4885-BCF0-9D2CFD92C402}"/>
      </w:docPartPr>
      <w:docPartBody>
        <w:p w:rsidR="0025227D" w:rsidRDefault="000E7CF9" w:rsidP="000E7CF9">
          <w:pPr>
            <w:pStyle w:val="3B71BBF1E7DC42C7984D0B8AD6EAC59C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c</w:t>
          </w:r>
          <w:r w:rsidRPr="0088433C">
            <w:rPr>
              <w:rStyle w:val="PlaceholderText"/>
              <w:color w:val="002D72"/>
            </w:rPr>
            <w:t>hoose an item</w:t>
          </w:r>
        </w:p>
      </w:docPartBody>
    </w:docPart>
    <w:docPart>
      <w:docPartPr>
        <w:name w:val="0FAA0833954D459AAA0B740D87ECA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161AD-4DF5-4485-AB92-0F030598A04F}"/>
      </w:docPartPr>
      <w:docPartBody>
        <w:p w:rsidR="0025227D" w:rsidRDefault="000E7CF9" w:rsidP="000E7CF9">
          <w:pPr>
            <w:pStyle w:val="0FAA0833954D459AAA0B740D87ECA425"/>
          </w:pPr>
          <w:r>
            <w:rPr>
              <w:rFonts w:cs="Arial"/>
              <w:color w:val="002D72"/>
            </w:rPr>
            <w:t>p</w:t>
          </w:r>
          <w:r w:rsidRPr="00862180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FFBE98B9F225489E8091243AF28B5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0E517-3E10-4DE4-801E-AF5C504CC6A5}"/>
      </w:docPartPr>
      <w:docPartBody>
        <w:p w:rsidR="0025227D" w:rsidRDefault="000E7CF9" w:rsidP="000E7CF9">
          <w:pPr>
            <w:pStyle w:val="FFBE98B9F225489E8091243AF28B5F2B"/>
          </w:pPr>
          <w:r>
            <w:rPr>
              <w:rFonts w:cs="Arial"/>
              <w:color w:val="002D72"/>
            </w:rPr>
            <w:t>p</w:t>
          </w:r>
          <w:r w:rsidRPr="00862180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C6FDDA7145A24D778CCDA476FE0D1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36FD3-4CB7-462D-A49F-E473A24344AA}"/>
      </w:docPartPr>
      <w:docPartBody>
        <w:p w:rsidR="0025227D" w:rsidRDefault="000E7CF9" w:rsidP="000E7CF9">
          <w:pPr>
            <w:pStyle w:val="C6FDDA7145A24D778CCDA476FE0D148B"/>
          </w:pPr>
          <w:r w:rsidRPr="00992F3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CF3A2C312694A33AA5C709C466C8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922C8-5831-46C5-9823-90AD39CF7233}"/>
      </w:docPartPr>
      <w:docPartBody>
        <w:p w:rsidR="0025227D" w:rsidRDefault="000E7CF9" w:rsidP="000E7CF9">
          <w:pPr>
            <w:pStyle w:val="2CF3A2C312694A33AA5C709C466C8F65"/>
          </w:pPr>
          <w:r w:rsidRPr="000E5B2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CF56E3545CB45E98F6705D8E938B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061A6-1ED8-4062-87C7-69BCD1E4DF5F}"/>
      </w:docPartPr>
      <w:docPartBody>
        <w:p w:rsidR="0025227D" w:rsidRDefault="000E7CF9" w:rsidP="000E7CF9">
          <w:pPr>
            <w:pStyle w:val="7CF56E3545CB45E98F6705D8E938B237"/>
          </w:pPr>
          <w:r w:rsidRPr="0018693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2216C71F5A74E51A95EE91F9B7E8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D652B-2F63-43A1-BC2D-A3C596DFA9A3}"/>
      </w:docPartPr>
      <w:docPartBody>
        <w:p w:rsidR="0025227D" w:rsidRDefault="000E7CF9" w:rsidP="000E7CF9">
          <w:pPr>
            <w:pStyle w:val="E2216C71F5A74E51A95EE91F9B7E8CF3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c</w:t>
          </w:r>
          <w:r w:rsidRPr="0088433C">
            <w:rPr>
              <w:rStyle w:val="PlaceholderText"/>
              <w:color w:val="002D72"/>
            </w:rPr>
            <w:t>hoose an item</w:t>
          </w:r>
        </w:p>
      </w:docPartBody>
    </w:docPart>
    <w:docPart>
      <w:docPartPr>
        <w:name w:val="E11E255A9B8E43609AF9906655DB4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1607E-EB20-47B3-9F53-447432DBFE46}"/>
      </w:docPartPr>
      <w:docPartBody>
        <w:p w:rsidR="0025227D" w:rsidRDefault="000E7CF9" w:rsidP="000E7CF9">
          <w:pPr>
            <w:pStyle w:val="E11E255A9B8E43609AF9906655DB42D6"/>
          </w:pPr>
          <w:r>
            <w:rPr>
              <w:rFonts w:cs="Arial"/>
              <w:color w:val="002D72"/>
            </w:rPr>
            <w:t>p</w:t>
          </w:r>
          <w:r w:rsidRPr="00862180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100AA0390AB84C67B36D3FDDBD651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1A530-0357-4C66-B17C-4B2218CF8B24}"/>
      </w:docPartPr>
      <w:docPartBody>
        <w:p w:rsidR="0025227D" w:rsidRDefault="000E7CF9" w:rsidP="000E7CF9">
          <w:pPr>
            <w:pStyle w:val="100AA0390AB84C67B36D3FDDBD6519D0"/>
          </w:pPr>
          <w:r>
            <w:rPr>
              <w:rFonts w:cs="Arial"/>
              <w:color w:val="002D72"/>
            </w:rPr>
            <w:t>p</w:t>
          </w:r>
          <w:r w:rsidRPr="00862180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2E030DE8897C4570B7CEE6B440047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68BF3-B75B-4178-B756-845EF8CE95E6}"/>
      </w:docPartPr>
      <w:docPartBody>
        <w:p w:rsidR="0025227D" w:rsidRDefault="000E7CF9" w:rsidP="000E7CF9">
          <w:pPr>
            <w:pStyle w:val="2E030DE8897C4570B7CEE6B440047BC4"/>
          </w:pPr>
          <w:r w:rsidRPr="00992F3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819F84EDB7644E98AF923197BC35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AB774-9D01-4AA0-BFC0-9934522E6501}"/>
      </w:docPartPr>
      <w:docPartBody>
        <w:p w:rsidR="0025227D" w:rsidRDefault="000E7CF9" w:rsidP="000E7CF9">
          <w:pPr>
            <w:pStyle w:val="0819F84EDB7644E98AF923197BC356BC"/>
          </w:pPr>
          <w:r w:rsidRPr="000E5B2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D846889C8EC4D1E8021F2BEB81E0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97F1F-99D6-4F78-B96F-188EF3EC563C}"/>
      </w:docPartPr>
      <w:docPartBody>
        <w:p w:rsidR="0025227D" w:rsidRDefault="000E7CF9" w:rsidP="000E7CF9">
          <w:pPr>
            <w:pStyle w:val="BD846889C8EC4D1E8021F2BEB81E0EB2"/>
          </w:pPr>
          <w:r w:rsidRPr="0018693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811C8B286EE4BC8880224DD2ECF8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197E4-9996-45FC-B516-1B976498C4D6}"/>
      </w:docPartPr>
      <w:docPartBody>
        <w:p w:rsidR="0025227D" w:rsidRDefault="000E7CF9" w:rsidP="000E7CF9">
          <w:pPr>
            <w:pStyle w:val="E811C8B286EE4BC8880224DD2ECF8717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c</w:t>
          </w:r>
          <w:r w:rsidRPr="0088433C">
            <w:rPr>
              <w:rStyle w:val="PlaceholderText"/>
              <w:color w:val="002D72"/>
            </w:rPr>
            <w:t>hoose an item</w:t>
          </w:r>
        </w:p>
      </w:docPartBody>
    </w:docPart>
    <w:docPart>
      <w:docPartPr>
        <w:name w:val="070E220BFE6C4109BF4C8D4AC5DFF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BB3F3A-C5B6-412C-BFF7-DBC5E6433634}"/>
      </w:docPartPr>
      <w:docPartBody>
        <w:p w:rsidR="0025227D" w:rsidRDefault="000E7CF9" w:rsidP="000E7CF9">
          <w:pPr>
            <w:pStyle w:val="070E220BFE6C4109BF4C8D4AC5DFF600"/>
          </w:pPr>
          <w:r>
            <w:rPr>
              <w:rFonts w:cs="Arial"/>
              <w:color w:val="002D72"/>
            </w:rPr>
            <w:t>p</w:t>
          </w:r>
          <w:r w:rsidRPr="00862180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23D72A60766E43DB97C8BFB223196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E3521-2382-4B59-85BF-6FF1581230E7}"/>
      </w:docPartPr>
      <w:docPartBody>
        <w:p w:rsidR="0025227D" w:rsidRDefault="000E7CF9" w:rsidP="000E7CF9">
          <w:pPr>
            <w:pStyle w:val="23D72A60766E43DB97C8BFB223196BEC"/>
          </w:pPr>
          <w:r>
            <w:rPr>
              <w:rFonts w:cs="Arial"/>
              <w:color w:val="002D72"/>
            </w:rPr>
            <w:t>p</w:t>
          </w:r>
          <w:r w:rsidRPr="00862180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69D96D45E8064557A11CC4927BE6D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F82C4-CB63-4F0D-BF5F-8B738A8605DB}"/>
      </w:docPartPr>
      <w:docPartBody>
        <w:p w:rsidR="0025227D" w:rsidRDefault="000E7CF9" w:rsidP="000E7CF9">
          <w:pPr>
            <w:pStyle w:val="69D96D45E8064557A11CC4927BE6DB6E"/>
          </w:pPr>
          <w:r w:rsidRPr="00992F3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A6643B11DA3477982BDF2DABD7A8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F566C-063E-4C56-BC5B-112764388CC8}"/>
      </w:docPartPr>
      <w:docPartBody>
        <w:p w:rsidR="0025227D" w:rsidRDefault="000E7CF9" w:rsidP="000E7CF9">
          <w:pPr>
            <w:pStyle w:val="1A6643B11DA3477982BDF2DABD7A809A"/>
          </w:pPr>
          <w:r w:rsidRPr="000E5B2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C8E3AD079224FBDA5770BF5181DD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BCFE0-8C0E-4B0E-A65D-A30043A3A68E}"/>
      </w:docPartPr>
      <w:docPartBody>
        <w:p w:rsidR="0025227D" w:rsidRDefault="000E7CF9" w:rsidP="000E7CF9">
          <w:pPr>
            <w:pStyle w:val="0C8E3AD079224FBDA5770BF5181DD429"/>
          </w:pPr>
          <w:r w:rsidRPr="0018693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D4E736E85B842EFA2C6A8FBA0396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12C1E-D240-421A-9CE6-36C3E41E8557}"/>
      </w:docPartPr>
      <w:docPartBody>
        <w:p w:rsidR="0025227D" w:rsidRDefault="000E7CF9" w:rsidP="000E7CF9">
          <w:pPr>
            <w:pStyle w:val="1D4E736E85B842EFA2C6A8FBA0396A05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c</w:t>
          </w:r>
          <w:r w:rsidRPr="0088433C">
            <w:rPr>
              <w:rStyle w:val="PlaceholderText"/>
              <w:color w:val="002D72"/>
            </w:rPr>
            <w:t>hoose an item</w:t>
          </w:r>
        </w:p>
      </w:docPartBody>
    </w:docPart>
    <w:docPart>
      <w:docPartPr>
        <w:name w:val="54895A529A3341FEAC0CBB50448B3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C0B4B-0108-42F2-A4F0-3F6B4AFEF039}"/>
      </w:docPartPr>
      <w:docPartBody>
        <w:p w:rsidR="0025227D" w:rsidRDefault="000E7CF9" w:rsidP="000E7CF9">
          <w:pPr>
            <w:pStyle w:val="54895A529A3341FEAC0CBB50448B35CF"/>
          </w:pPr>
          <w:r>
            <w:rPr>
              <w:rFonts w:cs="Arial"/>
              <w:color w:val="002D72"/>
            </w:rPr>
            <w:t>p</w:t>
          </w:r>
          <w:r w:rsidRPr="00862180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8FC04C4DF05E41A4A864B7F937A4D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8010A-FB57-41C0-89BA-67647F860CE7}"/>
      </w:docPartPr>
      <w:docPartBody>
        <w:p w:rsidR="0025227D" w:rsidRDefault="000E7CF9" w:rsidP="000E7CF9">
          <w:pPr>
            <w:pStyle w:val="8FC04C4DF05E41A4A864B7F937A4D68E"/>
          </w:pPr>
          <w:r>
            <w:rPr>
              <w:rFonts w:cs="Arial"/>
              <w:color w:val="002D72"/>
            </w:rPr>
            <w:t>p</w:t>
          </w:r>
          <w:r w:rsidRPr="00862180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CFBEB1486D9E4C3BB487696037BC6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10893-FE3A-4E98-A160-1BDABD807C76}"/>
      </w:docPartPr>
      <w:docPartBody>
        <w:p w:rsidR="0025227D" w:rsidRDefault="000E7CF9" w:rsidP="000E7CF9">
          <w:pPr>
            <w:pStyle w:val="CFBEB1486D9E4C3BB487696037BC665A"/>
          </w:pPr>
          <w:r w:rsidRPr="00992F3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142E9C345CC419F8778F1112B96E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7FEC0-AF02-4AFB-BDC4-C79497DD2B25}"/>
      </w:docPartPr>
      <w:docPartBody>
        <w:p w:rsidR="0025227D" w:rsidRDefault="000E7CF9" w:rsidP="000E7CF9">
          <w:pPr>
            <w:pStyle w:val="8142E9C345CC419F8778F1112B96E4EC"/>
          </w:pPr>
          <w:r w:rsidRPr="000E5B2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EA76AC04DB5491CA55145506FC12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3B151-1F58-40FC-ABC2-4C79D2EDBF1C}"/>
      </w:docPartPr>
      <w:docPartBody>
        <w:p w:rsidR="0025227D" w:rsidRDefault="000E7CF9" w:rsidP="000E7CF9">
          <w:pPr>
            <w:pStyle w:val="8EA76AC04DB5491CA55145506FC120BC"/>
          </w:pPr>
          <w:r w:rsidRPr="0018693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F7B3D29273C4848B88633CD7D7A1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98104-F2F5-46FA-94CA-688B35C2D3BE}"/>
      </w:docPartPr>
      <w:docPartBody>
        <w:p w:rsidR="0025227D" w:rsidRDefault="000E7CF9" w:rsidP="000E7CF9">
          <w:pPr>
            <w:pStyle w:val="3F7B3D29273C4848B88633CD7D7A1170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c</w:t>
          </w:r>
          <w:r w:rsidRPr="0088433C">
            <w:rPr>
              <w:rStyle w:val="PlaceholderText"/>
              <w:color w:val="002D72"/>
            </w:rPr>
            <w:t>hoose an item</w:t>
          </w:r>
        </w:p>
      </w:docPartBody>
    </w:docPart>
    <w:docPart>
      <w:docPartPr>
        <w:name w:val="13AFA691F43243C08FA992025B642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48FFA-9DFC-4513-9CEB-E91553D217AF}"/>
      </w:docPartPr>
      <w:docPartBody>
        <w:p w:rsidR="0025227D" w:rsidRDefault="000E7CF9" w:rsidP="000E7CF9">
          <w:pPr>
            <w:pStyle w:val="13AFA691F43243C08FA992025B642A13"/>
          </w:pPr>
          <w:r>
            <w:rPr>
              <w:rFonts w:cs="Arial"/>
              <w:color w:val="002D72"/>
            </w:rPr>
            <w:t>p</w:t>
          </w:r>
          <w:r w:rsidRPr="00862180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18A18EB0D24D499694EBC6EB1BBA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2A88C-82FD-4D0E-B3ED-45D579054CF1}"/>
      </w:docPartPr>
      <w:docPartBody>
        <w:p w:rsidR="0025227D" w:rsidRDefault="000E7CF9" w:rsidP="000E7CF9">
          <w:pPr>
            <w:pStyle w:val="18A18EB0D24D499694EBC6EB1BBA1AF1"/>
          </w:pPr>
          <w:r>
            <w:rPr>
              <w:rFonts w:cs="Arial"/>
              <w:color w:val="002D72"/>
            </w:rPr>
            <w:t>p</w:t>
          </w:r>
          <w:r w:rsidRPr="00862180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DC5ADEE11F0442B7A2FF5BABE1BF9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9AE70-0CBB-4390-966D-A151595898C0}"/>
      </w:docPartPr>
      <w:docPartBody>
        <w:p w:rsidR="0025227D" w:rsidRDefault="000E7CF9" w:rsidP="000E7CF9">
          <w:pPr>
            <w:pStyle w:val="DC5ADEE11F0442B7A2FF5BABE1BF9669"/>
          </w:pPr>
          <w:r w:rsidRPr="00992F3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FC9C07493C64BCEB2D368857B876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17CAD-FEF8-4C76-BD9C-EC876F35E85E}"/>
      </w:docPartPr>
      <w:docPartBody>
        <w:p w:rsidR="0025227D" w:rsidRDefault="000E7CF9" w:rsidP="000E7CF9">
          <w:pPr>
            <w:pStyle w:val="0FC9C07493C64BCEB2D368857B876985"/>
          </w:pPr>
          <w:r w:rsidRPr="00A64F93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5A866D17DDE4194A2A620504E3FB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6D10B-6F4A-4CF4-84E4-1386E7485CD1}"/>
      </w:docPartPr>
      <w:docPartBody>
        <w:p w:rsidR="0025227D" w:rsidRDefault="000E7CF9" w:rsidP="000E7CF9">
          <w:pPr>
            <w:pStyle w:val="05A866D17DDE4194A2A620504E3FB579"/>
          </w:pPr>
          <w:r w:rsidRPr="00A64F93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DD376C41E9C43C1BA8E002D8851E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E61AB-33A0-4BE3-88DC-4C8B5167D739}"/>
      </w:docPartPr>
      <w:docPartBody>
        <w:p w:rsidR="0025227D" w:rsidRDefault="000E7CF9" w:rsidP="000E7CF9">
          <w:pPr>
            <w:pStyle w:val="FDD376C41E9C43C1BA8E002D8851E3D1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c</w:t>
          </w:r>
          <w:r w:rsidRPr="0088433C">
            <w:rPr>
              <w:rStyle w:val="PlaceholderText"/>
              <w:color w:val="002D72"/>
            </w:rPr>
            <w:t>hoose an item</w:t>
          </w:r>
        </w:p>
      </w:docPartBody>
    </w:docPart>
    <w:docPart>
      <w:docPartPr>
        <w:name w:val="C61F703996A64892A468017968951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7334C-6EA6-4C1C-814C-500BAD5296BA}"/>
      </w:docPartPr>
      <w:docPartBody>
        <w:p w:rsidR="0025227D" w:rsidRDefault="000E7CF9" w:rsidP="000E7CF9">
          <w:pPr>
            <w:pStyle w:val="C61F703996A64892A468017968951AC9"/>
          </w:pPr>
          <w:r>
            <w:rPr>
              <w:rFonts w:cs="Arial"/>
              <w:color w:val="002D72"/>
            </w:rPr>
            <w:t>p</w:t>
          </w:r>
          <w:r w:rsidRPr="00862180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0BFBA25CA1AA4D599A2EE33016191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38110-65D9-46F2-8A69-510DF1CDD432}"/>
      </w:docPartPr>
      <w:docPartBody>
        <w:p w:rsidR="0025227D" w:rsidRDefault="000E7CF9" w:rsidP="000E7CF9">
          <w:pPr>
            <w:pStyle w:val="0BFBA25CA1AA4D599A2EE33016191C6C"/>
          </w:pPr>
          <w:r>
            <w:rPr>
              <w:rFonts w:cs="Arial"/>
              <w:color w:val="002D72"/>
            </w:rPr>
            <w:t>p</w:t>
          </w:r>
          <w:r w:rsidRPr="00862180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87B83BA3717C45D993B594CC1773E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79C4A-3F2D-44D5-ABBB-8635991B7640}"/>
      </w:docPartPr>
      <w:docPartBody>
        <w:p w:rsidR="0025227D" w:rsidRDefault="000E7CF9" w:rsidP="000E7CF9">
          <w:pPr>
            <w:pStyle w:val="87B83BA3717C45D993B594CC1773E774"/>
          </w:pPr>
          <w:r w:rsidRPr="007D19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E4DBAD77B8340E4BBEE349F83980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D1C37-4C80-45FC-BFFB-7D060FBD3ED3}"/>
      </w:docPartPr>
      <w:docPartBody>
        <w:p w:rsidR="0025227D" w:rsidRDefault="000E7CF9" w:rsidP="000E7CF9">
          <w:pPr>
            <w:pStyle w:val="FE4DBAD77B8340E4BBEE349F839808B6"/>
          </w:pPr>
          <w:r w:rsidRPr="00A64F93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5EC0E845867409B839DA696F79C6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10A45-A271-4B70-84BB-815CA34A1EDF}"/>
      </w:docPartPr>
      <w:docPartBody>
        <w:p w:rsidR="0025227D" w:rsidRDefault="000E7CF9" w:rsidP="000E7CF9">
          <w:pPr>
            <w:pStyle w:val="45EC0E845867409B839DA696F79C671F"/>
          </w:pPr>
          <w:r w:rsidRPr="00A64F93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EA20AFE874A439FB97DCCCA40E54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13E70-B75B-489A-A2BE-CAF2C6392740}"/>
      </w:docPartPr>
      <w:docPartBody>
        <w:p w:rsidR="0025227D" w:rsidRDefault="000E7CF9" w:rsidP="000E7CF9">
          <w:pPr>
            <w:pStyle w:val="2EA20AFE874A439FB97DCCCA40E548FA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c</w:t>
          </w:r>
          <w:r w:rsidRPr="0088433C">
            <w:rPr>
              <w:rStyle w:val="PlaceholderText"/>
              <w:color w:val="002D72"/>
            </w:rPr>
            <w:t>hoose an item</w:t>
          </w:r>
        </w:p>
      </w:docPartBody>
    </w:docPart>
    <w:docPart>
      <w:docPartPr>
        <w:name w:val="0336EE09743649A1A25448438898D6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3A697-C1C0-441E-B556-6201449A149F}"/>
      </w:docPartPr>
      <w:docPartBody>
        <w:p w:rsidR="0025227D" w:rsidRDefault="000E7CF9" w:rsidP="000E7CF9">
          <w:pPr>
            <w:pStyle w:val="0336EE09743649A1A25448438898D66F"/>
          </w:pPr>
          <w:r>
            <w:rPr>
              <w:rFonts w:cs="Arial"/>
              <w:color w:val="002D72"/>
            </w:rPr>
            <w:t>p</w:t>
          </w:r>
          <w:r w:rsidRPr="00862180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10B77DAA0B9B42D0BD9C564C3153B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CB823-62AF-4D13-AFF6-3A84AE744087}"/>
      </w:docPartPr>
      <w:docPartBody>
        <w:p w:rsidR="0025227D" w:rsidRDefault="000E7CF9" w:rsidP="000E7CF9">
          <w:pPr>
            <w:pStyle w:val="10B77DAA0B9B42D0BD9C564C3153BEB3"/>
          </w:pPr>
          <w:r>
            <w:rPr>
              <w:rFonts w:cs="Arial"/>
              <w:color w:val="002D72"/>
            </w:rPr>
            <w:t>p</w:t>
          </w:r>
          <w:r w:rsidRPr="00862180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FD8B9917E68346CDBDABDD53A255B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33D00-ED44-490E-B942-13FD5E0E1AE3}"/>
      </w:docPartPr>
      <w:docPartBody>
        <w:p w:rsidR="0025227D" w:rsidRDefault="000E7CF9" w:rsidP="000E7CF9">
          <w:pPr>
            <w:pStyle w:val="FD8B9917E68346CDBDABDD53A255BE35"/>
          </w:pPr>
          <w:r w:rsidRPr="007D192C">
            <w:rPr>
              <w:rFonts w:cs="Arial"/>
              <w:color w:val="002D72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A00CE"/>
    <w:rsid w:val="000B1A9E"/>
    <w:rsid w:val="000E7CF9"/>
    <w:rsid w:val="001875E1"/>
    <w:rsid w:val="001A24F5"/>
    <w:rsid w:val="001C7F9C"/>
    <w:rsid w:val="001E19BC"/>
    <w:rsid w:val="0025227D"/>
    <w:rsid w:val="002D55CF"/>
    <w:rsid w:val="00307520"/>
    <w:rsid w:val="003140E8"/>
    <w:rsid w:val="004D2E9B"/>
    <w:rsid w:val="00574E9B"/>
    <w:rsid w:val="00654539"/>
    <w:rsid w:val="007206C4"/>
    <w:rsid w:val="00827BBB"/>
    <w:rsid w:val="008671BF"/>
    <w:rsid w:val="00870865"/>
    <w:rsid w:val="008D5239"/>
    <w:rsid w:val="009A729E"/>
    <w:rsid w:val="009E67A1"/>
    <w:rsid w:val="00A5557A"/>
    <w:rsid w:val="00A61C8C"/>
    <w:rsid w:val="00A831EA"/>
    <w:rsid w:val="00AA4866"/>
    <w:rsid w:val="00B91396"/>
    <w:rsid w:val="00C37839"/>
    <w:rsid w:val="00C82D4C"/>
    <w:rsid w:val="00C905B4"/>
    <w:rsid w:val="00C947DD"/>
    <w:rsid w:val="00DA680E"/>
    <w:rsid w:val="00EF5882"/>
    <w:rsid w:val="00FD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E7CF9"/>
    <w:rPr>
      <w:color w:val="666666"/>
    </w:rPr>
  </w:style>
  <w:style w:type="paragraph" w:customStyle="1" w:styleId="5820C83105C0416D848518A140EE3ED5">
    <w:name w:val="5820C83105C0416D848518A140EE3ED5"/>
    <w:rsid w:val="001C7F9C"/>
  </w:style>
  <w:style w:type="paragraph" w:customStyle="1" w:styleId="78740B62AFB34F60A752AB1CD085C390">
    <w:name w:val="78740B62AFB34F60A752AB1CD085C390"/>
    <w:rsid w:val="001C7F9C"/>
  </w:style>
  <w:style w:type="paragraph" w:customStyle="1" w:styleId="5DBCEFFE629143A1A78D215703950F88">
    <w:name w:val="5DBCEFFE629143A1A78D215703950F88"/>
    <w:rsid w:val="002D55CF"/>
  </w:style>
  <w:style w:type="paragraph" w:customStyle="1" w:styleId="BF92F093EA1845EE8AB0178068D3C7E3">
    <w:name w:val="BF92F093EA1845EE8AB0178068D3C7E3"/>
    <w:rsid w:val="008671B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23B9C5F197843FD8F0E94D9364A0CD5">
    <w:name w:val="A23B9C5F197843FD8F0E94D9364A0CD5"/>
    <w:rsid w:val="000E7CF9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64DB7B60778494580608DD297C4D96C1">
    <w:name w:val="264DB7B60778494580608DD297C4D96C1"/>
    <w:rsid w:val="000E7CF9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222F1B2165341BE9EA84FB1D29BDE911">
    <w:name w:val="6222F1B2165341BE9EA84FB1D29BDE911"/>
    <w:rsid w:val="000E7CF9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9B74544DBA04D8DAEC25AC0A79E5D2D">
    <w:name w:val="29B74544DBA04D8DAEC25AC0A79E5D2D"/>
    <w:rsid w:val="000E7CF9"/>
  </w:style>
  <w:style w:type="paragraph" w:customStyle="1" w:styleId="C35AAF2604054E3EB18B78DB3ED0ADE5">
    <w:name w:val="C35AAF2604054E3EB18B78DB3ED0ADE5"/>
    <w:rsid w:val="000E7CF9"/>
  </w:style>
  <w:style w:type="paragraph" w:customStyle="1" w:styleId="3B71BBF1E7DC42C7984D0B8AD6EAC59C">
    <w:name w:val="3B71BBF1E7DC42C7984D0B8AD6EAC59C"/>
    <w:rsid w:val="000E7CF9"/>
  </w:style>
  <w:style w:type="paragraph" w:customStyle="1" w:styleId="0FAA0833954D459AAA0B740D87ECA425">
    <w:name w:val="0FAA0833954D459AAA0B740D87ECA425"/>
    <w:rsid w:val="000E7CF9"/>
  </w:style>
  <w:style w:type="paragraph" w:customStyle="1" w:styleId="FFBE98B9F225489E8091243AF28B5F2B">
    <w:name w:val="FFBE98B9F225489E8091243AF28B5F2B"/>
    <w:rsid w:val="000E7CF9"/>
  </w:style>
  <w:style w:type="paragraph" w:customStyle="1" w:styleId="C6FDDA7145A24D778CCDA476FE0D148B">
    <w:name w:val="C6FDDA7145A24D778CCDA476FE0D148B"/>
    <w:rsid w:val="000E7CF9"/>
  </w:style>
  <w:style w:type="paragraph" w:customStyle="1" w:styleId="2CF3A2C312694A33AA5C709C466C8F65">
    <w:name w:val="2CF3A2C312694A33AA5C709C466C8F65"/>
    <w:rsid w:val="000E7CF9"/>
  </w:style>
  <w:style w:type="paragraph" w:customStyle="1" w:styleId="7CF56E3545CB45E98F6705D8E938B237">
    <w:name w:val="7CF56E3545CB45E98F6705D8E938B237"/>
    <w:rsid w:val="000E7CF9"/>
  </w:style>
  <w:style w:type="paragraph" w:customStyle="1" w:styleId="E2216C71F5A74E51A95EE91F9B7E8CF3">
    <w:name w:val="E2216C71F5A74E51A95EE91F9B7E8CF3"/>
    <w:rsid w:val="000E7CF9"/>
  </w:style>
  <w:style w:type="paragraph" w:customStyle="1" w:styleId="E11E255A9B8E43609AF9906655DB42D6">
    <w:name w:val="E11E255A9B8E43609AF9906655DB42D6"/>
    <w:rsid w:val="000E7CF9"/>
  </w:style>
  <w:style w:type="paragraph" w:customStyle="1" w:styleId="100AA0390AB84C67B36D3FDDBD6519D0">
    <w:name w:val="100AA0390AB84C67B36D3FDDBD6519D0"/>
    <w:rsid w:val="000E7CF9"/>
  </w:style>
  <w:style w:type="paragraph" w:customStyle="1" w:styleId="2E030DE8897C4570B7CEE6B440047BC4">
    <w:name w:val="2E030DE8897C4570B7CEE6B440047BC4"/>
    <w:rsid w:val="000E7CF9"/>
  </w:style>
  <w:style w:type="paragraph" w:customStyle="1" w:styleId="0819F84EDB7644E98AF923197BC356BC">
    <w:name w:val="0819F84EDB7644E98AF923197BC356BC"/>
    <w:rsid w:val="000E7CF9"/>
  </w:style>
  <w:style w:type="paragraph" w:customStyle="1" w:styleId="BD846889C8EC4D1E8021F2BEB81E0EB2">
    <w:name w:val="BD846889C8EC4D1E8021F2BEB81E0EB2"/>
    <w:rsid w:val="000E7CF9"/>
  </w:style>
  <w:style w:type="paragraph" w:customStyle="1" w:styleId="E811C8B286EE4BC8880224DD2ECF8717">
    <w:name w:val="E811C8B286EE4BC8880224DD2ECF8717"/>
    <w:rsid w:val="000E7CF9"/>
  </w:style>
  <w:style w:type="paragraph" w:customStyle="1" w:styleId="070E220BFE6C4109BF4C8D4AC5DFF600">
    <w:name w:val="070E220BFE6C4109BF4C8D4AC5DFF600"/>
    <w:rsid w:val="000E7CF9"/>
  </w:style>
  <w:style w:type="paragraph" w:customStyle="1" w:styleId="23D72A60766E43DB97C8BFB223196BEC">
    <w:name w:val="23D72A60766E43DB97C8BFB223196BEC"/>
    <w:rsid w:val="000E7CF9"/>
  </w:style>
  <w:style w:type="paragraph" w:customStyle="1" w:styleId="69D96D45E8064557A11CC4927BE6DB6E">
    <w:name w:val="69D96D45E8064557A11CC4927BE6DB6E"/>
    <w:rsid w:val="000E7CF9"/>
  </w:style>
  <w:style w:type="paragraph" w:customStyle="1" w:styleId="1A6643B11DA3477982BDF2DABD7A809A">
    <w:name w:val="1A6643B11DA3477982BDF2DABD7A809A"/>
    <w:rsid w:val="000E7CF9"/>
  </w:style>
  <w:style w:type="paragraph" w:customStyle="1" w:styleId="0C8E3AD079224FBDA5770BF5181DD429">
    <w:name w:val="0C8E3AD079224FBDA5770BF5181DD429"/>
    <w:rsid w:val="000E7CF9"/>
  </w:style>
  <w:style w:type="paragraph" w:customStyle="1" w:styleId="1D4E736E85B842EFA2C6A8FBA0396A05">
    <w:name w:val="1D4E736E85B842EFA2C6A8FBA0396A05"/>
    <w:rsid w:val="000E7CF9"/>
  </w:style>
  <w:style w:type="paragraph" w:customStyle="1" w:styleId="54895A529A3341FEAC0CBB50448B35CF">
    <w:name w:val="54895A529A3341FEAC0CBB50448B35CF"/>
    <w:rsid w:val="000E7CF9"/>
  </w:style>
  <w:style w:type="paragraph" w:customStyle="1" w:styleId="8FC04C4DF05E41A4A864B7F937A4D68E">
    <w:name w:val="8FC04C4DF05E41A4A864B7F937A4D68E"/>
    <w:rsid w:val="000E7CF9"/>
  </w:style>
  <w:style w:type="paragraph" w:customStyle="1" w:styleId="CFBEB1486D9E4C3BB487696037BC665A">
    <w:name w:val="CFBEB1486D9E4C3BB487696037BC665A"/>
    <w:rsid w:val="000E7CF9"/>
  </w:style>
  <w:style w:type="paragraph" w:customStyle="1" w:styleId="8142E9C345CC419F8778F1112B96E4EC">
    <w:name w:val="8142E9C345CC419F8778F1112B96E4EC"/>
    <w:rsid w:val="000E7CF9"/>
  </w:style>
  <w:style w:type="paragraph" w:customStyle="1" w:styleId="8EA76AC04DB5491CA55145506FC120BC">
    <w:name w:val="8EA76AC04DB5491CA55145506FC120BC"/>
    <w:rsid w:val="000E7CF9"/>
  </w:style>
  <w:style w:type="paragraph" w:customStyle="1" w:styleId="3F7B3D29273C4848B88633CD7D7A1170">
    <w:name w:val="3F7B3D29273C4848B88633CD7D7A1170"/>
    <w:rsid w:val="000E7CF9"/>
  </w:style>
  <w:style w:type="paragraph" w:customStyle="1" w:styleId="13AFA691F43243C08FA992025B642A13">
    <w:name w:val="13AFA691F43243C08FA992025B642A13"/>
    <w:rsid w:val="000E7CF9"/>
  </w:style>
  <w:style w:type="paragraph" w:customStyle="1" w:styleId="18A18EB0D24D499694EBC6EB1BBA1AF1">
    <w:name w:val="18A18EB0D24D499694EBC6EB1BBA1AF1"/>
    <w:rsid w:val="000E7CF9"/>
  </w:style>
  <w:style w:type="paragraph" w:customStyle="1" w:styleId="DC5ADEE11F0442B7A2FF5BABE1BF9669">
    <w:name w:val="DC5ADEE11F0442B7A2FF5BABE1BF9669"/>
    <w:rsid w:val="000E7CF9"/>
  </w:style>
  <w:style w:type="paragraph" w:customStyle="1" w:styleId="0FC9C07493C64BCEB2D368857B876985">
    <w:name w:val="0FC9C07493C64BCEB2D368857B876985"/>
    <w:rsid w:val="000E7CF9"/>
  </w:style>
  <w:style w:type="paragraph" w:customStyle="1" w:styleId="05A866D17DDE4194A2A620504E3FB579">
    <w:name w:val="05A866D17DDE4194A2A620504E3FB579"/>
    <w:rsid w:val="000E7CF9"/>
  </w:style>
  <w:style w:type="paragraph" w:customStyle="1" w:styleId="FDD376C41E9C43C1BA8E002D8851E3D1">
    <w:name w:val="FDD376C41E9C43C1BA8E002D8851E3D1"/>
    <w:rsid w:val="000E7CF9"/>
  </w:style>
  <w:style w:type="paragraph" w:customStyle="1" w:styleId="C61F703996A64892A468017968951AC9">
    <w:name w:val="C61F703996A64892A468017968951AC9"/>
    <w:rsid w:val="000E7CF9"/>
  </w:style>
  <w:style w:type="paragraph" w:customStyle="1" w:styleId="0BFBA25CA1AA4D599A2EE33016191C6C">
    <w:name w:val="0BFBA25CA1AA4D599A2EE33016191C6C"/>
    <w:rsid w:val="000E7CF9"/>
  </w:style>
  <w:style w:type="paragraph" w:customStyle="1" w:styleId="87B83BA3717C45D993B594CC1773E774">
    <w:name w:val="87B83BA3717C45D993B594CC1773E774"/>
    <w:rsid w:val="000E7CF9"/>
  </w:style>
  <w:style w:type="paragraph" w:customStyle="1" w:styleId="FE4DBAD77B8340E4BBEE349F839808B6">
    <w:name w:val="FE4DBAD77B8340E4BBEE349F839808B6"/>
    <w:rsid w:val="000E7CF9"/>
  </w:style>
  <w:style w:type="paragraph" w:customStyle="1" w:styleId="45EC0E845867409B839DA696F79C671F">
    <w:name w:val="45EC0E845867409B839DA696F79C671F"/>
    <w:rsid w:val="000E7CF9"/>
  </w:style>
  <w:style w:type="paragraph" w:customStyle="1" w:styleId="2EA20AFE874A439FB97DCCCA40E548FA">
    <w:name w:val="2EA20AFE874A439FB97DCCCA40E548FA"/>
    <w:rsid w:val="000E7CF9"/>
  </w:style>
  <w:style w:type="paragraph" w:customStyle="1" w:styleId="0336EE09743649A1A25448438898D66F">
    <w:name w:val="0336EE09743649A1A25448438898D66F"/>
    <w:rsid w:val="000E7CF9"/>
  </w:style>
  <w:style w:type="paragraph" w:customStyle="1" w:styleId="10B77DAA0B9B42D0BD9C564C3153BEB3">
    <w:name w:val="10B77DAA0B9B42D0BD9C564C3153BEB3"/>
    <w:rsid w:val="000E7CF9"/>
  </w:style>
  <w:style w:type="paragraph" w:customStyle="1" w:styleId="FD8B9917E68346CDBDABDD53A255BE35">
    <w:name w:val="FD8B9917E68346CDBDABDD53A255BE35"/>
    <w:rsid w:val="000E7C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4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25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A7 v1 Oct 26</vt:lpstr>
    </vt:vector>
  </TitlesOfParts>
  <Manager/>
  <Company/>
  <LinksUpToDate>false</LinksUpToDate>
  <CharactersWithSpaces>1359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A7 v1 Oct 26</dc:title>
  <dc:subject/>
  <dc:creator>Colin McKie</dc:creator>
  <cp:keywords/>
  <dc:description/>
  <cp:lastModifiedBy>Tracy Glen</cp:lastModifiedBy>
  <cp:revision>27</cp:revision>
  <dcterms:created xsi:type="dcterms:W3CDTF">2026-08-12T09:50:00Z</dcterms:created>
  <dcterms:modified xsi:type="dcterms:W3CDTF">2026-10-09T10:10:00Z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