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6CB71A5F" w:rsidR="004A38B6" w:rsidRPr="000D6275" w:rsidRDefault="00FC7C99" w:rsidP="000D6275">
      <w:pPr>
        <w:pStyle w:val="Heading1"/>
      </w:pPr>
      <w:r w:rsidRPr="00FC7C99">
        <w:t xml:space="preserve">Terminal unit functional tests exemplar </w:t>
      </w:r>
      <w:r w:rsidR="005A738F">
        <w:t>-</w:t>
      </w:r>
      <w:r w:rsidR="0056498C" w:rsidRPr="0056498C">
        <w:t xml:space="preserve"> Form A</w:t>
      </w:r>
      <w:r>
        <w:t>8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C4138E" w:rsidRPr="00AB3B91" w14:paraId="1B4929C1" w14:textId="77777777" w:rsidTr="00932DA0">
        <w:trPr>
          <w:cantSplit/>
          <w:trHeight w:val="397"/>
        </w:trPr>
        <w:tc>
          <w:tcPr>
            <w:tcW w:w="2439" w:type="dxa"/>
          </w:tcPr>
          <w:p w14:paraId="7251AECF" w14:textId="77777777" w:rsidR="00C4138E" w:rsidRPr="00AB3B91" w:rsidRDefault="00C4138E" w:rsidP="00932DA0">
            <w:r w:rsidRPr="00914CF9">
              <w:t>Healthcare organisation/ facility:</w:t>
            </w:r>
          </w:p>
        </w:tc>
        <w:sdt>
          <w:sdtPr>
            <w:id w:val="-1570796820"/>
            <w:placeholder>
              <w:docPart w:val="B016ED72F0BC4378A6B33A78753236C5"/>
            </w:placeholder>
            <w:text/>
          </w:sdtPr>
          <w:sdtContent>
            <w:tc>
              <w:tcPr>
                <w:tcW w:w="5670" w:type="dxa"/>
              </w:tcPr>
              <w:p w14:paraId="42AC22C0" w14:textId="3313EC05" w:rsidR="00C4138E" w:rsidRPr="00AB3B91" w:rsidRDefault="00157B4D" w:rsidP="00157B4D"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60BDFAC9" w14:textId="77777777" w:rsidR="00C4138E" w:rsidRPr="00AB3B91" w:rsidRDefault="00C4138E" w:rsidP="00157B4D">
            <w:r w:rsidRPr="00AB3B91">
              <w:t>Date:</w:t>
            </w:r>
          </w:p>
        </w:tc>
        <w:sdt>
          <w:sdtPr>
            <w:id w:val="-1053234307"/>
            <w:placeholder>
              <w:docPart w:val="CD6D5BC9271847E09D5EF2CE9DA63D2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734AE575" w14:textId="77777777" w:rsidR="00C4138E" w:rsidRPr="00AB3B91" w:rsidRDefault="00C4138E" w:rsidP="00157B4D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B519DB0" w14:textId="77777777" w:rsidR="00C4138E" w:rsidRPr="00AB3B91" w:rsidRDefault="00C4138E" w:rsidP="00157B4D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B8595DEC993A48E9AF08A332251BD489"/>
            </w:placeholder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251B16DF" w14:textId="334A7E11" w:rsidR="00C4138E" w:rsidRPr="00AB3B91" w:rsidRDefault="00157B4D" w:rsidP="00157B4D">
                <w:pPr>
                  <w:rPr>
                    <w:sz w:val="18"/>
                    <w:szCs w:val="18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2288B9EE" w14:textId="77777777" w:rsidR="00C4138E" w:rsidRPr="0067138F" w:rsidRDefault="00C4138E" w:rsidP="0067138F"/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2D0FCA" w:rsidRPr="002D0FCA" w14:paraId="75D6BF30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2C25F82" w14:textId="329D88CB" w:rsidR="002D0FCA" w:rsidRPr="002D0FCA" w:rsidRDefault="00862180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Area/ department</w:t>
            </w:r>
            <w:r w:rsidR="002D0FCA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19703854"/>
                <w:placeholder>
                  <w:docPart w:val="5DBCEFFE629143A1A78D215703950F88"/>
                </w:placeholder>
              </w:sdtPr>
              <w:sdtContent>
                <w:r w:rsidR="00157B4D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0179E725" w14:textId="48EBACE7" w:rsidR="008C5EE9" w:rsidRDefault="00B7233E" w:rsidP="00B7233E">
      <w:pPr>
        <w:pStyle w:val="Heading2"/>
      </w:pPr>
      <w:r>
        <w:t>Test parameters</w:t>
      </w:r>
    </w:p>
    <w:tbl>
      <w:tblPr>
        <w:tblStyle w:val="PlainTable1"/>
        <w:tblW w:w="14680" w:type="dxa"/>
        <w:tblLayout w:type="fixed"/>
        <w:tblLook w:val="0420" w:firstRow="1" w:lastRow="0" w:firstColumn="0" w:lastColumn="0" w:noHBand="0" w:noVBand="1"/>
      </w:tblPr>
      <w:tblGrid>
        <w:gridCol w:w="3823"/>
        <w:gridCol w:w="2126"/>
        <w:gridCol w:w="1417"/>
        <w:gridCol w:w="2211"/>
        <w:gridCol w:w="1701"/>
        <w:gridCol w:w="3402"/>
      </w:tblGrid>
      <w:tr w:rsidR="00571C8B" w:rsidRPr="00571C8B" w14:paraId="4EE557A9" w14:textId="77777777" w:rsidTr="00D47E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tblHeader/>
        </w:trPr>
        <w:tc>
          <w:tcPr>
            <w:tcW w:w="3823" w:type="dxa"/>
            <w:vMerge w:val="restart"/>
          </w:tcPr>
          <w:p w14:paraId="2DA19DCD" w14:textId="77777777" w:rsidR="00571C8B" w:rsidRPr="00EB374D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2126" w:type="dxa"/>
            <w:vMerge w:val="restart"/>
          </w:tcPr>
          <w:p w14:paraId="2C2F8908" w14:textId="2681CB2D" w:rsidR="00571C8B" w:rsidRPr="00EB374D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Plant </w:t>
            </w:r>
            <w:r w:rsidR="00BD1F8E" w:rsidRPr="00EB374D">
              <w:rPr>
                <w:rFonts w:cs="Arial"/>
                <w:color w:val="auto"/>
              </w:rPr>
              <w:t>regulator pressure setting</w:t>
            </w:r>
          </w:p>
          <w:p w14:paraId="36A8BD4A" w14:textId="77777777" w:rsidR="00571C8B" w:rsidRPr="00EB374D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>+/- 4 %</w:t>
            </w:r>
          </w:p>
        </w:tc>
        <w:tc>
          <w:tcPr>
            <w:tcW w:w="1417" w:type="dxa"/>
            <w:vMerge w:val="restart"/>
          </w:tcPr>
          <w:p w14:paraId="0272A15E" w14:textId="064E0919" w:rsidR="00571C8B" w:rsidRPr="00EB374D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Nominal </w:t>
            </w:r>
            <w:r w:rsidR="00BD1F8E" w:rsidRPr="00EB374D">
              <w:rPr>
                <w:rFonts w:cs="Arial"/>
                <w:color w:val="auto"/>
              </w:rPr>
              <w:t>pipeline pressure</w:t>
            </w:r>
          </w:p>
        </w:tc>
        <w:tc>
          <w:tcPr>
            <w:tcW w:w="2211" w:type="dxa"/>
            <w:vMerge w:val="restart"/>
          </w:tcPr>
          <w:p w14:paraId="02A552B1" w14:textId="3F40C14F" w:rsidR="00571C8B" w:rsidRPr="00EB374D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Minimum </w:t>
            </w:r>
            <w:r w:rsidR="00BD1F8E" w:rsidRPr="00EB374D">
              <w:rPr>
                <w:rFonts w:cs="Arial"/>
                <w:color w:val="auto"/>
              </w:rPr>
              <w:t>design pressure at terminal unit</w:t>
            </w:r>
            <w:r w:rsidR="00D47E44">
              <w:rPr>
                <w:rFonts w:cs="Arial"/>
                <w:color w:val="auto"/>
              </w:rPr>
              <w:t xml:space="preserve"> (TU)</w:t>
            </w:r>
          </w:p>
        </w:tc>
        <w:tc>
          <w:tcPr>
            <w:tcW w:w="1701" w:type="dxa"/>
            <w:vMerge w:val="restart"/>
          </w:tcPr>
          <w:p w14:paraId="1B6204FB" w14:textId="77777777" w:rsidR="00571C8B" w:rsidRPr="00EB374D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>Minimum pressure at design flow</w:t>
            </w:r>
          </w:p>
        </w:tc>
        <w:tc>
          <w:tcPr>
            <w:tcW w:w="3402" w:type="dxa"/>
            <w:vMerge w:val="restart"/>
          </w:tcPr>
          <w:p w14:paraId="1A65CFE6" w14:textId="4845A89E" w:rsidR="00571C8B" w:rsidRPr="00EB374D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Test </w:t>
            </w:r>
            <w:r w:rsidR="00BD1F8E" w:rsidRPr="00EB374D">
              <w:rPr>
                <w:rFonts w:cs="Arial"/>
                <w:color w:val="auto"/>
              </w:rPr>
              <w:t xml:space="preserve">flows </w:t>
            </w: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>(l</w:t>
            </w:r>
            <w:r w:rsidR="00BD1F8E" w:rsidRPr="00EB374D">
              <w:rPr>
                <w:rFonts w:cs="Arial"/>
                <w:color w:val="auto"/>
              </w:rPr>
              <w:t>itres</w:t>
            </w: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>/min)</w:t>
            </w:r>
          </w:p>
        </w:tc>
      </w:tr>
      <w:tr w:rsidR="00571C8B" w:rsidRPr="00571C8B" w14:paraId="7A90F198" w14:textId="77777777" w:rsidTr="00D47E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2"/>
          <w:tblHeader/>
        </w:trPr>
        <w:tc>
          <w:tcPr>
            <w:tcW w:w="3823" w:type="dxa"/>
            <w:vMerge/>
          </w:tcPr>
          <w:p w14:paraId="4F60D592" w14:textId="77777777" w:rsidR="00571C8B" w:rsidRPr="00571C8B" w:rsidRDefault="00571C8B" w:rsidP="00DC1BD1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2126" w:type="dxa"/>
            <w:vMerge/>
          </w:tcPr>
          <w:p w14:paraId="50EE2073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1417" w:type="dxa"/>
            <w:vMerge/>
          </w:tcPr>
          <w:p w14:paraId="5A5FB085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2211" w:type="dxa"/>
            <w:vMerge/>
          </w:tcPr>
          <w:p w14:paraId="2403C8DE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1701" w:type="dxa"/>
            <w:vMerge/>
          </w:tcPr>
          <w:p w14:paraId="403DAB5D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3402" w:type="dxa"/>
            <w:vMerge/>
          </w:tcPr>
          <w:p w14:paraId="18E3E9E7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</w:tr>
      <w:tr w:rsidR="00571C8B" w:rsidRPr="00571C8B" w14:paraId="3E854351" w14:textId="77777777" w:rsidTr="00D47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tcW w:w="3823" w:type="dxa"/>
          </w:tcPr>
          <w:p w14:paraId="25915AA4" w14:textId="77777777" w:rsidR="00571C8B" w:rsidRPr="00571C8B" w:rsidRDefault="00571C8B" w:rsidP="00DC1BD1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Oxygen</w:t>
            </w:r>
          </w:p>
        </w:tc>
        <w:tc>
          <w:tcPr>
            <w:tcW w:w="2126" w:type="dxa"/>
          </w:tcPr>
          <w:p w14:paraId="544F1A52" w14:textId="6FC6495A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440</w:t>
            </w:r>
            <w:r w:rsidR="006D51E9">
              <w:rPr>
                <w:rFonts w:cs="Arial"/>
                <w:color w:val="auto"/>
              </w:rPr>
              <w:t xml:space="preserve"> kilo Pascal</w:t>
            </w: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</w:t>
            </w:r>
            <w:r w:rsidR="006D51E9">
              <w:rPr>
                <w:rFonts w:cs="Arial"/>
                <w:color w:val="auto"/>
              </w:rPr>
              <w:t>(</w:t>
            </w: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kPa</w:t>
            </w:r>
            <w:r w:rsidR="006D51E9">
              <w:rPr>
                <w:rFonts w:cs="Arial"/>
                <w:color w:val="auto"/>
              </w:rPr>
              <w:t>)</w:t>
            </w:r>
          </w:p>
        </w:tc>
        <w:tc>
          <w:tcPr>
            <w:tcW w:w="1417" w:type="dxa"/>
          </w:tcPr>
          <w:p w14:paraId="79B1A655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420 kPa</w:t>
            </w:r>
          </w:p>
        </w:tc>
        <w:tc>
          <w:tcPr>
            <w:tcW w:w="2211" w:type="dxa"/>
          </w:tcPr>
          <w:p w14:paraId="2F471652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400 kPa</w:t>
            </w:r>
          </w:p>
        </w:tc>
        <w:tc>
          <w:tcPr>
            <w:tcW w:w="1701" w:type="dxa"/>
          </w:tcPr>
          <w:p w14:paraId="553022FA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380 kPa</w:t>
            </w:r>
          </w:p>
        </w:tc>
        <w:tc>
          <w:tcPr>
            <w:tcW w:w="3402" w:type="dxa"/>
          </w:tcPr>
          <w:p w14:paraId="32BAACD5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100</w:t>
            </w:r>
          </w:p>
        </w:tc>
      </w:tr>
      <w:tr w:rsidR="00571C8B" w:rsidRPr="00571C8B" w14:paraId="63B5B8D8" w14:textId="77777777" w:rsidTr="00D47E44">
        <w:trPr>
          <w:trHeight w:val="454"/>
        </w:trPr>
        <w:tc>
          <w:tcPr>
            <w:tcW w:w="3823" w:type="dxa"/>
          </w:tcPr>
          <w:p w14:paraId="19744F66" w14:textId="77777777" w:rsidR="00571C8B" w:rsidRPr="00571C8B" w:rsidRDefault="00571C8B" w:rsidP="00DC1BD1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Nitrous Oxide</w:t>
            </w:r>
          </w:p>
        </w:tc>
        <w:tc>
          <w:tcPr>
            <w:tcW w:w="2126" w:type="dxa"/>
          </w:tcPr>
          <w:p w14:paraId="1E16AEC9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440 kPa</w:t>
            </w:r>
          </w:p>
        </w:tc>
        <w:tc>
          <w:tcPr>
            <w:tcW w:w="1417" w:type="dxa"/>
          </w:tcPr>
          <w:p w14:paraId="673C075F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FF0000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420 kPa</w:t>
            </w:r>
          </w:p>
        </w:tc>
        <w:tc>
          <w:tcPr>
            <w:tcW w:w="2211" w:type="dxa"/>
          </w:tcPr>
          <w:p w14:paraId="04F3A3C1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400 kPa</w:t>
            </w:r>
          </w:p>
        </w:tc>
        <w:tc>
          <w:tcPr>
            <w:tcW w:w="1701" w:type="dxa"/>
          </w:tcPr>
          <w:p w14:paraId="11DDC73B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380 kPa</w:t>
            </w:r>
          </w:p>
        </w:tc>
        <w:tc>
          <w:tcPr>
            <w:tcW w:w="3402" w:type="dxa"/>
          </w:tcPr>
          <w:p w14:paraId="0430EB0B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100</w:t>
            </w:r>
          </w:p>
        </w:tc>
      </w:tr>
      <w:tr w:rsidR="00571C8B" w:rsidRPr="00571C8B" w14:paraId="7805810A" w14:textId="77777777" w:rsidTr="00D47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2"/>
        </w:trPr>
        <w:tc>
          <w:tcPr>
            <w:tcW w:w="3823" w:type="dxa"/>
          </w:tcPr>
          <w:p w14:paraId="4D812AFB" w14:textId="6E9E473E" w:rsidR="00571C8B" w:rsidRPr="00571C8B" w:rsidRDefault="00EB374D" w:rsidP="00DC1BD1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cs="Arial"/>
                <w:color w:val="auto"/>
              </w:rPr>
              <w:t>Oxygen/nitrous oxide (50% v/v) mixture</w:t>
            </w:r>
          </w:p>
        </w:tc>
        <w:tc>
          <w:tcPr>
            <w:tcW w:w="2126" w:type="dxa"/>
          </w:tcPr>
          <w:p w14:paraId="6F5ACA54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440 kPa</w:t>
            </w:r>
          </w:p>
        </w:tc>
        <w:tc>
          <w:tcPr>
            <w:tcW w:w="1417" w:type="dxa"/>
          </w:tcPr>
          <w:p w14:paraId="0910EEFB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FF0000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420 kPa</w:t>
            </w:r>
          </w:p>
        </w:tc>
        <w:tc>
          <w:tcPr>
            <w:tcW w:w="2211" w:type="dxa"/>
          </w:tcPr>
          <w:p w14:paraId="69ACCD67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400 kPa</w:t>
            </w:r>
          </w:p>
        </w:tc>
        <w:tc>
          <w:tcPr>
            <w:tcW w:w="1701" w:type="dxa"/>
          </w:tcPr>
          <w:p w14:paraId="2550C76E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380 kPa</w:t>
            </w:r>
          </w:p>
          <w:p w14:paraId="26FF86BA" w14:textId="39241BC2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310 kPa (275 l</w:t>
            </w:r>
            <w:r w:rsidR="00EB0FE4">
              <w:rPr>
                <w:rFonts w:cs="Arial"/>
                <w:color w:val="auto"/>
              </w:rPr>
              <w:t>itres</w:t>
            </w: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/min)</w:t>
            </w:r>
          </w:p>
        </w:tc>
        <w:tc>
          <w:tcPr>
            <w:tcW w:w="3402" w:type="dxa"/>
          </w:tcPr>
          <w:p w14:paraId="33E05727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100 (other)</w:t>
            </w:r>
          </w:p>
          <w:p w14:paraId="407C34E1" w14:textId="4993DF22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275 (L</w:t>
            </w:r>
            <w:r w:rsidR="00EB0FE4">
              <w:rPr>
                <w:rFonts w:cs="Arial"/>
                <w:color w:val="auto"/>
              </w:rPr>
              <w:t>abour, delivery, recovery, postpartum (LDRP)</w:t>
            </w: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)</w:t>
            </w:r>
          </w:p>
        </w:tc>
      </w:tr>
      <w:tr w:rsidR="00571C8B" w:rsidRPr="00571C8B" w14:paraId="04701AB1" w14:textId="77777777" w:rsidTr="00D47E44">
        <w:trPr>
          <w:trHeight w:val="454"/>
        </w:trPr>
        <w:tc>
          <w:tcPr>
            <w:tcW w:w="3823" w:type="dxa"/>
          </w:tcPr>
          <w:p w14:paraId="06344CA8" w14:textId="77777777" w:rsidR="00571C8B" w:rsidRPr="00571C8B" w:rsidRDefault="00571C8B" w:rsidP="00DC1BD1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Medical Air 4 Bar</w:t>
            </w:r>
          </w:p>
        </w:tc>
        <w:tc>
          <w:tcPr>
            <w:tcW w:w="2126" w:type="dxa"/>
          </w:tcPr>
          <w:p w14:paraId="1F6D6B6D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440 kPa</w:t>
            </w:r>
          </w:p>
        </w:tc>
        <w:tc>
          <w:tcPr>
            <w:tcW w:w="1417" w:type="dxa"/>
          </w:tcPr>
          <w:p w14:paraId="43BEF663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FF0000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420 kPa</w:t>
            </w:r>
          </w:p>
        </w:tc>
        <w:tc>
          <w:tcPr>
            <w:tcW w:w="2211" w:type="dxa"/>
          </w:tcPr>
          <w:p w14:paraId="0FFEF9E0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400 kPa</w:t>
            </w:r>
          </w:p>
        </w:tc>
        <w:tc>
          <w:tcPr>
            <w:tcW w:w="1701" w:type="dxa"/>
          </w:tcPr>
          <w:p w14:paraId="43C4CBE9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380 kPa</w:t>
            </w:r>
          </w:p>
        </w:tc>
        <w:tc>
          <w:tcPr>
            <w:tcW w:w="3402" w:type="dxa"/>
          </w:tcPr>
          <w:p w14:paraId="6FCF72B2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100</w:t>
            </w:r>
          </w:p>
        </w:tc>
      </w:tr>
      <w:tr w:rsidR="00571C8B" w:rsidRPr="00571C8B" w14:paraId="6E81ADF5" w14:textId="77777777" w:rsidTr="00D47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tcW w:w="3823" w:type="dxa"/>
          </w:tcPr>
          <w:p w14:paraId="70673F57" w14:textId="45D8CF77" w:rsidR="00571C8B" w:rsidRPr="00571C8B" w:rsidRDefault="00571C8B" w:rsidP="004E72E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Surgical Air 7 Bar Wall outlet</w:t>
            </w:r>
          </w:p>
        </w:tc>
        <w:tc>
          <w:tcPr>
            <w:tcW w:w="2126" w:type="dxa"/>
          </w:tcPr>
          <w:p w14:paraId="4C6DD43D" w14:textId="03B53A1E" w:rsidR="00571C8B" w:rsidRPr="00571C8B" w:rsidRDefault="00571C8B" w:rsidP="004E72E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860 kPa</w:t>
            </w:r>
          </w:p>
        </w:tc>
        <w:tc>
          <w:tcPr>
            <w:tcW w:w="1417" w:type="dxa"/>
          </w:tcPr>
          <w:p w14:paraId="7AE4DB81" w14:textId="4B81C6CC" w:rsidR="00571C8B" w:rsidRPr="00571C8B" w:rsidRDefault="00571C8B" w:rsidP="004E72E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825 kPa</w:t>
            </w:r>
          </w:p>
        </w:tc>
        <w:tc>
          <w:tcPr>
            <w:tcW w:w="2211" w:type="dxa"/>
          </w:tcPr>
          <w:p w14:paraId="18446F19" w14:textId="64825275" w:rsidR="00571C8B" w:rsidRPr="00571C8B" w:rsidRDefault="00571C8B" w:rsidP="004E72E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784 kPa</w:t>
            </w:r>
          </w:p>
        </w:tc>
        <w:tc>
          <w:tcPr>
            <w:tcW w:w="1701" w:type="dxa"/>
          </w:tcPr>
          <w:p w14:paraId="1466D991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700 kPa</w:t>
            </w:r>
          </w:p>
        </w:tc>
        <w:tc>
          <w:tcPr>
            <w:tcW w:w="3402" w:type="dxa"/>
          </w:tcPr>
          <w:p w14:paraId="48B54E17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350</w:t>
            </w:r>
          </w:p>
        </w:tc>
      </w:tr>
      <w:tr w:rsidR="007F63B5" w:rsidRPr="00571C8B" w14:paraId="51E311A8" w14:textId="77777777" w:rsidTr="00D47E44">
        <w:trPr>
          <w:trHeight w:val="454"/>
        </w:trPr>
        <w:tc>
          <w:tcPr>
            <w:tcW w:w="3823" w:type="dxa"/>
          </w:tcPr>
          <w:p w14:paraId="7F1C9749" w14:textId="5B21C2D9" w:rsidR="007F63B5" w:rsidRPr="00571C8B" w:rsidRDefault="007F63B5" w:rsidP="00DC1BD1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7F63B5">
              <w:rPr>
                <w:rFonts w:eastAsia="Times New Roman" w:cs="Arial"/>
                <w:color w:val="auto"/>
                <w:kern w:val="0"/>
                <w14:ligatures w14:val="none"/>
              </w:rPr>
              <w:t>Surgical Air 7 Bar pendant hose</w:t>
            </w:r>
          </w:p>
        </w:tc>
        <w:tc>
          <w:tcPr>
            <w:tcW w:w="2126" w:type="dxa"/>
          </w:tcPr>
          <w:p w14:paraId="06E4BACB" w14:textId="6DD76324" w:rsidR="007F63B5" w:rsidRPr="00571C8B" w:rsidRDefault="007F63B5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940 kPa</w:t>
            </w:r>
          </w:p>
        </w:tc>
        <w:tc>
          <w:tcPr>
            <w:tcW w:w="1417" w:type="dxa"/>
          </w:tcPr>
          <w:p w14:paraId="0FDEA72F" w14:textId="52DD9F7A" w:rsidR="007F63B5" w:rsidRPr="00571C8B" w:rsidRDefault="007F63B5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900 kPa</w:t>
            </w:r>
          </w:p>
        </w:tc>
        <w:tc>
          <w:tcPr>
            <w:tcW w:w="2211" w:type="dxa"/>
          </w:tcPr>
          <w:p w14:paraId="6BC07AB5" w14:textId="266676E2" w:rsidR="007F63B5" w:rsidRPr="00571C8B" w:rsidRDefault="007F63B5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854 kPa</w:t>
            </w:r>
          </w:p>
        </w:tc>
        <w:tc>
          <w:tcPr>
            <w:tcW w:w="1701" w:type="dxa"/>
          </w:tcPr>
          <w:p w14:paraId="52305A47" w14:textId="6D0D0E77" w:rsidR="007F63B5" w:rsidRPr="00571C8B" w:rsidRDefault="004E72E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700 kPa</w:t>
            </w:r>
          </w:p>
        </w:tc>
        <w:tc>
          <w:tcPr>
            <w:tcW w:w="3402" w:type="dxa"/>
          </w:tcPr>
          <w:p w14:paraId="24043E9F" w14:textId="2C1EAE53" w:rsidR="007F63B5" w:rsidRPr="00571C8B" w:rsidRDefault="004E72E7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350</w:t>
            </w:r>
          </w:p>
        </w:tc>
      </w:tr>
      <w:tr w:rsidR="00571C8B" w:rsidRPr="00571C8B" w14:paraId="2B121854" w14:textId="77777777" w:rsidTr="00D47E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2"/>
        </w:trPr>
        <w:tc>
          <w:tcPr>
            <w:tcW w:w="3823" w:type="dxa"/>
          </w:tcPr>
          <w:p w14:paraId="7FFB7587" w14:textId="77777777" w:rsidR="00571C8B" w:rsidRPr="00571C8B" w:rsidRDefault="00571C8B" w:rsidP="00DC1BD1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Medical Vacuum</w:t>
            </w:r>
          </w:p>
        </w:tc>
        <w:tc>
          <w:tcPr>
            <w:tcW w:w="2126" w:type="dxa"/>
          </w:tcPr>
          <w:p w14:paraId="6CD8C10A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500 – 660 mmHg</w:t>
            </w:r>
          </w:p>
          <w:p w14:paraId="5272865B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(66 – 88 kPa)</w:t>
            </w:r>
          </w:p>
        </w:tc>
        <w:tc>
          <w:tcPr>
            <w:tcW w:w="1417" w:type="dxa"/>
          </w:tcPr>
          <w:p w14:paraId="0E99364A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450 mmHg</w:t>
            </w:r>
          </w:p>
          <w:p w14:paraId="26C47792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(60 kPa)</w:t>
            </w:r>
          </w:p>
        </w:tc>
        <w:tc>
          <w:tcPr>
            <w:tcW w:w="2211" w:type="dxa"/>
          </w:tcPr>
          <w:p w14:paraId="5A2BE8D7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400 mmHg</w:t>
            </w:r>
          </w:p>
          <w:p w14:paraId="619060E9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(55 kPa)</w:t>
            </w:r>
          </w:p>
        </w:tc>
        <w:tc>
          <w:tcPr>
            <w:tcW w:w="1701" w:type="dxa"/>
          </w:tcPr>
          <w:p w14:paraId="7AE2BE8E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300 mmHg</w:t>
            </w:r>
          </w:p>
          <w:p w14:paraId="67B54DB6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(40 kPa)</w:t>
            </w:r>
          </w:p>
        </w:tc>
        <w:tc>
          <w:tcPr>
            <w:tcW w:w="3402" w:type="dxa"/>
          </w:tcPr>
          <w:p w14:paraId="31733056" w14:textId="77777777" w:rsidR="00571C8B" w:rsidRPr="00571C8B" w:rsidRDefault="00571C8B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71C8B">
              <w:rPr>
                <w:rFonts w:eastAsia="Times New Roman" w:cs="Arial"/>
                <w:color w:val="auto"/>
                <w:kern w:val="0"/>
                <w14:ligatures w14:val="none"/>
              </w:rPr>
              <w:t>40</w:t>
            </w:r>
          </w:p>
        </w:tc>
      </w:tr>
    </w:tbl>
    <w:p w14:paraId="24F2E8D1" w14:textId="3EC2E67A" w:rsidR="008C5EE9" w:rsidRDefault="00B235A7" w:rsidP="00B235A7">
      <w:pPr>
        <w:pStyle w:val="Heading3"/>
      </w:pPr>
      <w:r>
        <w:lastRenderedPageBreak/>
        <w:t>Requirements for flow and pressure drop across terminal units with probes inserted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3724"/>
        <w:gridCol w:w="2977"/>
        <w:gridCol w:w="4209"/>
        <w:gridCol w:w="3686"/>
      </w:tblGrid>
      <w:tr w:rsidR="005C41A4" w:rsidRPr="005C41A4" w14:paraId="7F1A54A6" w14:textId="77777777" w:rsidTr="00E43D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tcW w:w="3724" w:type="dxa"/>
            <w:vMerge w:val="restart"/>
          </w:tcPr>
          <w:p w14:paraId="54AD95DC" w14:textId="4B4637D4" w:rsidR="005C41A4" w:rsidRPr="005C41A4" w:rsidRDefault="00D47E4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TU</w:t>
            </w:r>
            <w:r w:rsidR="00B37F1A"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nominal distribution</w:t>
            </w:r>
            <w:r w:rsidR="005C41A4"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pressure (kPa)</w:t>
            </w:r>
          </w:p>
        </w:tc>
        <w:tc>
          <w:tcPr>
            <w:tcW w:w="2977" w:type="dxa"/>
            <w:vMerge w:val="restart"/>
          </w:tcPr>
          <w:p w14:paraId="225AF3F6" w14:textId="5C9789AC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Test </w:t>
            </w:r>
            <w:r w:rsidR="00B37F1A"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pr</w:t>
            </w: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essure (kPa)</w:t>
            </w:r>
          </w:p>
        </w:tc>
        <w:tc>
          <w:tcPr>
            <w:tcW w:w="4209" w:type="dxa"/>
            <w:vMerge w:val="restart"/>
          </w:tcPr>
          <w:p w14:paraId="164DF272" w14:textId="009EB4B2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Test </w:t>
            </w:r>
            <w:r w:rsidR="00B37F1A"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fl</w:t>
            </w: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ow (l</w:t>
            </w:r>
            <w:r w:rsidR="00B84E3A">
              <w:rPr>
                <w:rFonts w:eastAsia="Times New Roman" w:cs="Arial"/>
                <w:color w:val="auto"/>
                <w:kern w:val="0"/>
                <w14:ligatures w14:val="none"/>
              </w:rPr>
              <w:t>itres</w:t>
            </w: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/min)</w:t>
            </w:r>
          </w:p>
        </w:tc>
        <w:tc>
          <w:tcPr>
            <w:tcW w:w="3686" w:type="dxa"/>
            <w:vMerge w:val="restart"/>
          </w:tcPr>
          <w:p w14:paraId="475ABD3B" w14:textId="237B81D4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Maximum pressure drop across a </w:t>
            </w:r>
            <w:r w:rsidR="00D47E44">
              <w:rPr>
                <w:rFonts w:eastAsia="Times New Roman" w:cs="Arial"/>
                <w:color w:val="auto"/>
                <w:kern w:val="0"/>
                <w14:ligatures w14:val="none"/>
              </w:rPr>
              <w:t>TU</w:t>
            </w: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(kPa)</w:t>
            </w:r>
          </w:p>
        </w:tc>
      </w:tr>
      <w:tr w:rsidR="005C41A4" w:rsidRPr="005C41A4" w14:paraId="51FD65C5" w14:textId="77777777" w:rsidTr="00E43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6"/>
        </w:trPr>
        <w:tc>
          <w:tcPr>
            <w:tcW w:w="3724" w:type="dxa"/>
            <w:vMerge/>
          </w:tcPr>
          <w:p w14:paraId="302E6ACD" w14:textId="77777777" w:rsidR="005C41A4" w:rsidRPr="005C41A4" w:rsidRDefault="005C41A4" w:rsidP="00E43D2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2977" w:type="dxa"/>
            <w:vMerge/>
          </w:tcPr>
          <w:p w14:paraId="7FC4161B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4209" w:type="dxa"/>
            <w:vMerge/>
          </w:tcPr>
          <w:p w14:paraId="20910FA2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3686" w:type="dxa"/>
            <w:vMerge/>
          </w:tcPr>
          <w:p w14:paraId="78117D36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</w:tr>
      <w:tr w:rsidR="005C41A4" w:rsidRPr="005C41A4" w14:paraId="4729010B" w14:textId="77777777" w:rsidTr="00E43D27">
        <w:trPr>
          <w:trHeight w:val="421"/>
        </w:trPr>
        <w:tc>
          <w:tcPr>
            <w:tcW w:w="3724" w:type="dxa"/>
          </w:tcPr>
          <w:p w14:paraId="013618CD" w14:textId="77777777" w:rsidR="005C41A4" w:rsidRPr="005C41A4" w:rsidRDefault="005C41A4" w:rsidP="00E43D2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400 to 500</w:t>
            </w:r>
          </w:p>
        </w:tc>
        <w:tc>
          <w:tcPr>
            <w:tcW w:w="2977" w:type="dxa"/>
          </w:tcPr>
          <w:p w14:paraId="136228F9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320</w:t>
            </w:r>
          </w:p>
        </w:tc>
        <w:tc>
          <w:tcPr>
            <w:tcW w:w="4209" w:type="dxa"/>
          </w:tcPr>
          <w:p w14:paraId="37CA8A49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40</w:t>
            </w:r>
          </w:p>
        </w:tc>
        <w:tc>
          <w:tcPr>
            <w:tcW w:w="3686" w:type="dxa"/>
          </w:tcPr>
          <w:p w14:paraId="7027EFD7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15</w:t>
            </w:r>
          </w:p>
        </w:tc>
      </w:tr>
      <w:tr w:rsidR="005C41A4" w:rsidRPr="005C41A4" w14:paraId="6FE63191" w14:textId="77777777" w:rsidTr="00E43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tcW w:w="3724" w:type="dxa"/>
          </w:tcPr>
          <w:p w14:paraId="0B19D93E" w14:textId="77777777" w:rsidR="005C41A4" w:rsidRPr="005C41A4" w:rsidRDefault="005C41A4" w:rsidP="00E43D2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400 to 500</w:t>
            </w:r>
          </w:p>
        </w:tc>
        <w:tc>
          <w:tcPr>
            <w:tcW w:w="2977" w:type="dxa"/>
          </w:tcPr>
          <w:p w14:paraId="79AFD59E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320</w:t>
            </w:r>
          </w:p>
        </w:tc>
        <w:tc>
          <w:tcPr>
            <w:tcW w:w="4209" w:type="dxa"/>
          </w:tcPr>
          <w:p w14:paraId="69A31425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FF0000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200</w:t>
            </w:r>
          </w:p>
        </w:tc>
        <w:tc>
          <w:tcPr>
            <w:tcW w:w="3686" w:type="dxa"/>
          </w:tcPr>
          <w:p w14:paraId="3048B220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100</w:t>
            </w:r>
          </w:p>
        </w:tc>
      </w:tr>
      <w:tr w:rsidR="005C41A4" w:rsidRPr="005C41A4" w14:paraId="6C043C77" w14:textId="77777777" w:rsidTr="00E43D27">
        <w:trPr>
          <w:trHeight w:val="413"/>
        </w:trPr>
        <w:tc>
          <w:tcPr>
            <w:tcW w:w="3724" w:type="dxa"/>
          </w:tcPr>
          <w:p w14:paraId="6D086D80" w14:textId="77777777" w:rsidR="005C41A4" w:rsidRPr="005C41A4" w:rsidRDefault="005C41A4" w:rsidP="00E43D2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700 to 1000</w:t>
            </w:r>
          </w:p>
        </w:tc>
        <w:tc>
          <w:tcPr>
            <w:tcW w:w="2977" w:type="dxa"/>
          </w:tcPr>
          <w:p w14:paraId="775DC201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560</w:t>
            </w:r>
          </w:p>
        </w:tc>
        <w:tc>
          <w:tcPr>
            <w:tcW w:w="4209" w:type="dxa"/>
          </w:tcPr>
          <w:p w14:paraId="62E89FF7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FF0000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350</w:t>
            </w:r>
          </w:p>
        </w:tc>
        <w:tc>
          <w:tcPr>
            <w:tcW w:w="3686" w:type="dxa"/>
          </w:tcPr>
          <w:p w14:paraId="114DAD76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100</w:t>
            </w:r>
          </w:p>
        </w:tc>
      </w:tr>
      <w:tr w:rsidR="005C41A4" w:rsidRPr="005C41A4" w14:paraId="563C2B2A" w14:textId="77777777" w:rsidTr="00E43D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tcW w:w="3724" w:type="dxa"/>
          </w:tcPr>
          <w:p w14:paraId="79908EB3" w14:textId="77777777" w:rsidR="005C41A4" w:rsidRPr="005C41A4" w:rsidRDefault="005C41A4" w:rsidP="00E43D2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Vacuum</w:t>
            </w:r>
          </w:p>
        </w:tc>
        <w:tc>
          <w:tcPr>
            <w:tcW w:w="2977" w:type="dxa"/>
          </w:tcPr>
          <w:p w14:paraId="39BF5167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-60</w:t>
            </w:r>
          </w:p>
        </w:tc>
        <w:tc>
          <w:tcPr>
            <w:tcW w:w="4209" w:type="dxa"/>
          </w:tcPr>
          <w:p w14:paraId="7BA2B74D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FF0000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25</w:t>
            </w:r>
          </w:p>
        </w:tc>
        <w:tc>
          <w:tcPr>
            <w:tcW w:w="3686" w:type="dxa"/>
          </w:tcPr>
          <w:p w14:paraId="2C5F11D7" w14:textId="77777777" w:rsidR="005C41A4" w:rsidRPr="005C41A4" w:rsidRDefault="005C41A4" w:rsidP="00E43D2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5C41A4">
              <w:rPr>
                <w:rFonts w:eastAsia="Times New Roman" w:cs="Arial"/>
                <w:color w:val="auto"/>
                <w:kern w:val="0"/>
                <w14:ligatures w14:val="none"/>
              </w:rPr>
              <w:t>15</w:t>
            </w:r>
          </w:p>
        </w:tc>
      </w:tr>
    </w:tbl>
    <w:p w14:paraId="0BA0E9C4" w14:textId="77777777" w:rsidR="004769B7" w:rsidRPr="004769B7" w:rsidRDefault="004769B7" w:rsidP="004769B7"/>
    <w:p w14:paraId="4A7180C9" w14:textId="348304F3" w:rsidR="002D0FCA" w:rsidRDefault="00862180" w:rsidP="002D0FCA">
      <w:pPr>
        <w:pStyle w:val="Heading2"/>
        <w:rPr>
          <w:rFonts w:eastAsia="Times New Roman"/>
        </w:rPr>
      </w:pPr>
      <w:r w:rsidRPr="00862180">
        <w:rPr>
          <w:rFonts w:eastAsia="Times New Roman"/>
        </w:rPr>
        <w:t xml:space="preserve">Terminal unit </w:t>
      </w:r>
      <w:r w:rsidR="00D72556">
        <w:rPr>
          <w:rFonts w:eastAsia="Times New Roman"/>
        </w:rPr>
        <w:t>single point flowrates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2098"/>
        <w:gridCol w:w="2150"/>
        <w:gridCol w:w="1559"/>
        <w:gridCol w:w="1985"/>
        <w:gridCol w:w="1701"/>
        <w:gridCol w:w="2409"/>
        <w:gridCol w:w="2694"/>
      </w:tblGrid>
      <w:tr w:rsidR="00DA25EA" w:rsidRPr="00FC7C99" w14:paraId="571CD540" w14:textId="77777777" w:rsidTr="00DA25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2098" w:type="dxa"/>
          </w:tcPr>
          <w:p w14:paraId="21978998" w14:textId="77777777" w:rsidR="00DA25EA" w:rsidRPr="00FC7C99" w:rsidRDefault="00DA25EA" w:rsidP="00FC7C9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2150" w:type="dxa"/>
          </w:tcPr>
          <w:p w14:paraId="4D866289" w14:textId="77777777" w:rsidR="00DA25EA" w:rsidRPr="00FC7C99" w:rsidRDefault="00DA25EA" w:rsidP="00FC7C99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color w:val="auto"/>
                <w:kern w:val="0"/>
                <w14:ligatures w14:val="none"/>
              </w:rPr>
              <w:t>Room no./ name</w:t>
            </w:r>
          </w:p>
        </w:tc>
        <w:tc>
          <w:tcPr>
            <w:tcW w:w="1559" w:type="dxa"/>
          </w:tcPr>
          <w:p w14:paraId="377F0533" w14:textId="10166EC1" w:rsidR="00DA25EA" w:rsidRPr="00FC7C99" w:rsidRDefault="00DA25EA" w:rsidP="00FC7C99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color w:val="auto"/>
                <w:kern w:val="0"/>
                <w14:ligatures w14:val="none"/>
              </w:rPr>
              <w:t>T</w:t>
            </w:r>
            <w:r w:rsidR="00D47E44">
              <w:rPr>
                <w:rFonts w:eastAsia="Times New Roman" w:cs="Arial"/>
                <w:color w:val="auto"/>
                <w:kern w:val="0"/>
                <w14:ligatures w14:val="none"/>
              </w:rPr>
              <w:t>U</w:t>
            </w:r>
            <w:r w:rsidRPr="00FC7C9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no.</w:t>
            </w:r>
          </w:p>
        </w:tc>
        <w:tc>
          <w:tcPr>
            <w:tcW w:w="1985" w:type="dxa"/>
          </w:tcPr>
          <w:p w14:paraId="1EF750CB" w14:textId="77777777" w:rsidR="00DA25EA" w:rsidRPr="00FC7C99" w:rsidRDefault="00DA25EA" w:rsidP="00FC7C99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color w:val="auto"/>
                <w:kern w:val="0"/>
                <w14:ligatures w14:val="none"/>
              </w:rPr>
              <w:t>Specified flow (litres/min)</w:t>
            </w:r>
          </w:p>
        </w:tc>
        <w:tc>
          <w:tcPr>
            <w:tcW w:w="1701" w:type="dxa"/>
          </w:tcPr>
          <w:p w14:paraId="10E3385E" w14:textId="26612B68" w:rsidR="00DA25EA" w:rsidRPr="00FC7C99" w:rsidRDefault="00DA25EA" w:rsidP="00FC7C99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Actual </w:t>
            </w:r>
            <w:r w:rsidRPr="00FC7C9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flow 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(litres/min)</w:t>
            </w:r>
          </w:p>
        </w:tc>
        <w:tc>
          <w:tcPr>
            <w:tcW w:w="2409" w:type="dxa"/>
          </w:tcPr>
          <w:p w14:paraId="77F61F99" w14:textId="340E3AE4" w:rsidR="00DA25EA" w:rsidRPr="00FC7C99" w:rsidRDefault="00DA25EA" w:rsidP="00FC7C99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Specified </w:t>
            </w:r>
            <w:r w:rsidR="006D29ED">
              <w:rPr>
                <w:rFonts w:eastAsia="Times New Roman" w:cs="Arial"/>
                <w:color w:val="auto"/>
                <w:kern w:val="0"/>
                <w14:ligatures w14:val="none"/>
              </w:rPr>
              <w:t>TU</w:t>
            </w:r>
            <w:r w:rsidRPr="00FC7C9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pressure drop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(kPa)</w:t>
            </w:r>
          </w:p>
        </w:tc>
        <w:tc>
          <w:tcPr>
            <w:tcW w:w="2694" w:type="dxa"/>
          </w:tcPr>
          <w:p w14:paraId="38272C4A" w14:textId="3CE7E67D" w:rsidR="00DA25EA" w:rsidRPr="00FC7C99" w:rsidRDefault="00DA25EA" w:rsidP="00FC7C99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Specified </w:t>
            </w:r>
            <w:r w:rsidR="006D29ED">
              <w:rPr>
                <w:rFonts w:eastAsia="Times New Roman" w:cs="Arial"/>
                <w:color w:val="auto"/>
                <w:kern w:val="0"/>
                <w14:ligatures w14:val="none"/>
              </w:rPr>
              <w:t>TU</w:t>
            </w:r>
            <w:r w:rsidRPr="00FC7C9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pressure drop achieved</w:t>
            </w:r>
          </w:p>
        </w:tc>
      </w:tr>
      <w:tr w:rsidR="00DA25EA" w:rsidRPr="00FC7C99" w14:paraId="1841BF76" w14:textId="77777777" w:rsidTr="00DA25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2098" w:type="dxa"/>
          </w:tcPr>
          <w:p w14:paraId="082DD7DD" w14:textId="77777777" w:rsidR="00DA25EA" w:rsidRPr="00FC7C99" w:rsidRDefault="00DA25EA" w:rsidP="00FC7C9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35008254"/>
            <w:placeholder>
              <w:docPart w:val="4C146F33C1F64E8EBE91857A113D8CA2"/>
            </w:placeholder>
            <w:showingPlcHdr/>
            <w:text/>
          </w:sdtPr>
          <w:sdtContent>
            <w:tc>
              <w:tcPr>
                <w:tcW w:w="2150" w:type="dxa"/>
              </w:tcPr>
              <w:p w14:paraId="61BEE411" w14:textId="5EAADD97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78224940"/>
            <w:placeholder>
              <w:docPart w:val="C814F8DCA7FD4899B989E2A94443B086"/>
            </w:placeholder>
            <w:showingPlcHdr/>
            <w:text/>
          </w:sdtPr>
          <w:sdtContent>
            <w:tc>
              <w:tcPr>
                <w:tcW w:w="1559" w:type="dxa"/>
              </w:tcPr>
              <w:p w14:paraId="73405583" w14:textId="28C74E6E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42908573"/>
            <w:placeholder>
              <w:docPart w:val="9421B8E40B2541A08BEA142F9B0C3488"/>
            </w:placeholder>
            <w:showingPlcHdr/>
            <w:text/>
          </w:sdtPr>
          <w:sdtContent>
            <w:tc>
              <w:tcPr>
                <w:tcW w:w="1985" w:type="dxa"/>
              </w:tcPr>
              <w:p w14:paraId="061D6DAB" w14:textId="01188E22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67984589"/>
            <w:placeholder>
              <w:docPart w:val="D62CA0AD142C4930A556F46F809AC11F"/>
            </w:placeholder>
            <w:showingPlcHdr/>
            <w:text/>
          </w:sdtPr>
          <w:sdtContent>
            <w:tc>
              <w:tcPr>
                <w:tcW w:w="1701" w:type="dxa"/>
              </w:tcPr>
              <w:p w14:paraId="3204DBF7" w14:textId="26115C5C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2409" w:type="dxa"/>
          </w:tcPr>
          <w:p w14:paraId="7F7757F6" w14:textId="776C59CD" w:rsidR="00DA25EA" w:rsidRPr="00FC7C99" w:rsidRDefault="00DA25EA" w:rsidP="00FC7C99">
            <w:pPr>
              <w:spacing w:before="60" w:after="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15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615779421"/>
            <w:placeholder>
              <w:docPart w:val="A45B65C0B253433BB69936DE85C41213"/>
            </w:placeholder>
            <w:showingPlcHdr/>
            <w:text/>
          </w:sdtPr>
          <w:sdtContent>
            <w:tc>
              <w:tcPr>
                <w:tcW w:w="2694" w:type="dxa"/>
              </w:tcPr>
              <w:p w14:paraId="20767247" w14:textId="0310FD22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DA25EA" w:rsidRPr="00FC7C99" w14:paraId="70993E3B" w14:textId="77777777" w:rsidTr="00DA25EA">
        <w:trPr>
          <w:trHeight w:val="283"/>
        </w:trPr>
        <w:tc>
          <w:tcPr>
            <w:tcW w:w="2098" w:type="dxa"/>
          </w:tcPr>
          <w:p w14:paraId="2D5AE0D8" w14:textId="77777777" w:rsidR="00DA25EA" w:rsidRPr="00FC7C99" w:rsidRDefault="00DA25EA" w:rsidP="00FC7C9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Nitrous oxide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810638918"/>
            <w:placeholder>
              <w:docPart w:val="361A742819CF4F5A9DE6C16A77DD8D8E"/>
            </w:placeholder>
            <w:showingPlcHdr/>
            <w:text/>
          </w:sdtPr>
          <w:sdtContent>
            <w:tc>
              <w:tcPr>
                <w:tcW w:w="2150" w:type="dxa"/>
              </w:tcPr>
              <w:p w14:paraId="1270832E" w14:textId="4DF2EB14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362735899"/>
            <w:placeholder>
              <w:docPart w:val="A39D1EF192364578A6ACC57069AF4A13"/>
            </w:placeholder>
            <w:showingPlcHdr/>
            <w:text/>
          </w:sdtPr>
          <w:sdtContent>
            <w:tc>
              <w:tcPr>
                <w:tcW w:w="1559" w:type="dxa"/>
              </w:tcPr>
              <w:p w14:paraId="016544D8" w14:textId="7B9CEB11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15291691"/>
            <w:placeholder>
              <w:docPart w:val="24308930A7D7432F83A19F5A1256755E"/>
            </w:placeholder>
            <w:showingPlcHdr/>
            <w:text/>
          </w:sdtPr>
          <w:sdtContent>
            <w:tc>
              <w:tcPr>
                <w:tcW w:w="1985" w:type="dxa"/>
              </w:tcPr>
              <w:p w14:paraId="250ED0BC" w14:textId="7ACF3E7B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089819658"/>
            <w:placeholder>
              <w:docPart w:val="C92B5E8153D043FD9F4D939BCBC8B02B"/>
            </w:placeholder>
            <w:showingPlcHdr/>
            <w:text/>
          </w:sdtPr>
          <w:sdtContent>
            <w:tc>
              <w:tcPr>
                <w:tcW w:w="1701" w:type="dxa"/>
              </w:tcPr>
              <w:p w14:paraId="446A93F7" w14:textId="17C14536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2409" w:type="dxa"/>
          </w:tcPr>
          <w:p w14:paraId="47BB3DA3" w14:textId="24EE9D27" w:rsidR="00DA25EA" w:rsidRPr="00FC7C99" w:rsidRDefault="00DA25EA" w:rsidP="00FC7C99">
            <w:pPr>
              <w:spacing w:before="60" w:after="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15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57053676"/>
            <w:placeholder>
              <w:docPart w:val="F0472AA27CAD494DA2E2ADA70B1139FB"/>
            </w:placeholder>
            <w:showingPlcHdr/>
            <w:text/>
          </w:sdtPr>
          <w:sdtContent>
            <w:tc>
              <w:tcPr>
                <w:tcW w:w="2694" w:type="dxa"/>
              </w:tcPr>
              <w:p w14:paraId="753882B5" w14:textId="2DF9F561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DA25EA" w:rsidRPr="00FC7C99" w14:paraId="662DF23E" w14:textId="77777777" w:rsidTr="00DA25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2098" w:type="dxa"/>
          </w:tcPr>
          <w:p w14:paraId="41F550E6" w14:textId="01F90CDD" w:rsidR="00DA25EA" w:rsidRPr="00FC7C99" w:rsidRDefault="00DA25EA" w:rsidP="00FC7C9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Oxygen/nitrous oxide (50% v/v)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mixture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420371173"/>
            <w:placeholder>
              <w:docPart w:val="E24FAFAA6AEC44DAB387C2B8893D8281"/>
            </w:placeholder>
            <w:showingPlcHdr/>
            <w:text/>
          </w:sdtPr>
          <w:sdtContent>
            <w:tc>
              <w:tcPr>
                <w:tcW w:w="2150" w:type="dxa"/>
              </w:tcPr>
              <w:p w14:paraId="7B2D5DF2" w14:textId="7B313A80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78500335"/>
            <w:placeholder>
              <w:docPart w:val="421E8B7FE00B45CC8F1FE08041031731"/>
            </w:placeholder>
            <w:showingPlcHdr/>
            <w:text/>
          </w:sdtPr>
          <w:sdtContent>
            <w:tc>
              <w:tcPr>
                <w:tcW w:w="1559" w:type="dxa"/>
              </w:tcPr>
              <w:p w14:paraId="1679F751" w14:textId="2A9E3158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62171663"/>
            <w:placeholder>
              <w:docPart w:val="8D303014CDE244E5B050FA5A0C70DCA6"/>
            </w:placeholder>
            <w:showingPlcHdr/>
            <w:text/>
          </w:sdtPr>
          <w:sdtContent>
            <w:tc>
              <w:tcPr>
                <w:tcW w:w="1985" w:type="dxa"/>
              </w:tcPr>
              <w:p w14:paraId="60118F34" w14:textId="64570E5F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465108587"/>
            <w:placeholder>
              <w:docPart w:val="166D71287FC84726831CF454137F80CF"/>
            </w:placeholder>
            <w:showingPlcHdr/>
            <w:text/>
          </w:sdtPr>
          <w:sdtContent>
            <w:tc>
              <w:tcPr>
                <w:tcW w:w="1701" w:type="dxa"/>
              </w:tcPr>
              <w:p w14:paraId="1CAFA13F" w14:textId="6C88F62A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2409" w:type="dxa"/>
          </w:tcPr>
          <w:p w14:paraId="18C9C22F" w14:textId="57B51FF3" w:rsidR="00DA25EA" w:rsidRPr="00FC7C99" w:rsidRDefault="00DA25EA" w:rsidP="00FC7C99">
            <w:pPr>
              <w:spacing w:before="60" w:after="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15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53657735"/>
            <w:placeholder>
              <w:docPart w:val="6FFCC2596DB642DBB265E93823F093CD"/>
            </w:placeholder>
            <w:showingPlcHdr/>
            <w:text/>
          </w:sdtPr>
          <w:sdtContent>
            <w:tc>
              <w:tcPr>
                <w:tcW w:w="2694" w:type="dxa"/>
              </w:tcPr>
              <w:p w14:paraId="0F2B45D1" w14:textId="69475491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DA25EA" w:rsidRPr="00FC7C99" w14:paraId="5C206A33" w14:textId="77777777" w:rsidTr="00DA25EA">
        <w:trPr>
          <w:trHeight w:val="283"/>
        </w:trPr>
        <w:tc>
          <w:tcPr>
            <w:tcW w:w="2098" w:type="dxa"/>
          </w:tcPr>
          <w:p w14:paraId="0BB31D20" w14:textId="77777777" w:rsidR="00DA25EA" w:rsidRPr="00FC7C99" w:rsidRDefault="00DA25EA" w:rsidP="00FC7C9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air 4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30482086"/>
            <w:placeholder>
              <w:docPart w:val="8FF877E6F2384A93B4302B34A527F01A"/>
            </w:placeholder>
            <w:showingPlcHdr/>
            <w:text/>
          </w:sdtPr>
          <w:sdtContent>
            <w:tc>
              <w:tcPr>
                <w:tcW w:w="2150" w:type="dxa"/>
              </w:tcPr>
              <w:p w14:paraId="71711DFA" w14:textId="1DC9325C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61696854"/>
            <w:placeholder>
              <w:docPart w:val="64D8601F88BF434297F2D11F8535A11C"/>
            </w:placeholder>
            <w:showingPlcHdr/>
            <w:text/>
          </w:sdtPr>
          <w:sdtContent>
            <w:tc>
              <w:tcPr>
                <w:tcW w:w="1559" w:type="dxa"/>
              </w:tcPr>
              <w:p w14:paraId="1B97F95B" w14:textId="11D7C5BA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981142593"/>
            <w:placeholder>
              <w:docPart w:val="F8F9900D91564F4F9BEC9CEEE32830DD"/>
            </w:placeholder>
            <w:showingPlcHdr/>
            <w:text/>
          </w:sdtPr>
          <w:sdtContent>
            <w:tc>
              <w:tcPr>
                <w:tcW w:w="1985" w:type="dxa"/>
              </w:tcPr>
              <w:p w14:paraId="3045E383" w14:textId="2D6705D2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48146554"/>
            <w:placeholder>
              <w:docPart w:val="6D7CF66682BB4F60AAF6AA827E3B67D2"/>
            </w:placeholder>
            <w:showingPlcHdr/>
            <w:text/>
          </w:sdtPr>
          <w:sdtContent>
            <w:tc>
              <w:tcPr>
                <w:tcW w:w="1701" w:type="dxa"/>
              </w:tcPr>
              <w:p w14:paraId="0435EF10" w14:textId="5D58A962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2409" w:type="dxa"/>
          </w:tcPr>
          <w:p w14:paraId="2420DD74" w14:textId="72068FDD" w:rsidR="00DA25EA" w:rsidRPr="00FC7C99" w:rsidRDefault="00DA25EA" w:rsidP="00FC7C99">
            <w:pPr>
              <w:spacing w:before="60" w:after="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15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501687304"/>
            <w:placeholder>
              <w:docPart w:val="FB07475855274452A8AF0B43B4BA7E36"/>
            </w:placeholder>
            <w:showingPlcHdr/>
            <w:text/>
          </w:sdtPr>
          <w:sdtContent>
            <w:tc>
              <w:tcPr>
                <w:tcW w:w="2694" w:type="dxa"/>
              </w:tcPr>
              <w:p w14:paraId="1BDC7E2A" w14:textId="70841FB5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DA25EA" w:rsidRPr="00FC7C99" w14:paraId="69271825" w14:textId="77777777" w:rsidTr="00DA25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2098" w:type="dxa"/>
          </w:tcPr>
          <w:p w14:paraId="62970DDA" w14:textId="77777777" w:rsidR="00DA25EA" w:rsidRPr="00FC7C99" w:rsidRDefault="00DA25EA" w:rsidP="00FC7C9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Surgical air 7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753627897"/>
            <w:placeholder>
              <w:docPart w:val="B5B58930137844849D4CA28DEDAC9F01"/>
            </w:placeholder>
            <w:showingPlcHdr/>
            <w:text/>
          </w:sdtPr>
          <w:sdtContent>
            <w:tc>
              <w:tcPr>
                <w:tcW w:w="2150" w:type="dxa"/>
              </w:tcPr>
              <w:p w14:paraId="57FB508A" w14:textId="4A9DB954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30250106"/>
            <w:placeholder>
              <w:docPart w:val="C208E969192848B78D48CD8A76729B53"/>
            </w:placeholder>
            <w:showingPlcHdr/>
            <w:text/>
          </w:sdtPr>
          <w:sdtContent>
            <w:tc>
              <w:tcPr>
                <w:tcW w:w="1559" w:type="dxa"/>
              </w:tcPr>
              <w:p w14:paraId="5F4DB0FF" w14:textId="4B182690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06476579"/>
            <w:placeholder>
              <w:docPart w:val="E9B1F4D0C390466B97DF132F201CBC93"/>
            </w:placeholder>
            <w:showingPlcHdr/>
            <w:text/>
          </w:sdtPr>
          <w:sdtContent>
            <w:tc>
              <w:tcPr>
                <w:tcW w:w="1985" w:type="dxa"/>
              </w:tcPr>
              <w:p w14:paraId="428C11EF" w14:textId="377F0F3F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28860495"/>
            <w:placeholder>
              <w:docPart w:val="CE39FF18D36446A49DA54C45DACCC109"/>
            </w:placeholder>
            <w:showingPlcHdr/>
            <w:text/>
          </w:sdtPr>
          <w:sdtContent>
            <w:tc>
              <w:tcPr>
                <w:tcW w:w="1701" w:type="dxa"/>
              </w:tcPr>
              <w:p w14:paraId="1298DBDD" w14:textId="5044BA93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2409" w:type="dxa"/>
          </w:tcPr>
          <w:p w14:paraId="0D375F31" w14:textId="08124886" w:rsidR="00DA25EA" w:rsidRPr="00FC7C99" w:rsidRDefault="00DA25EA" w:rsidP="00FC7C99">
            <w:pPr>
              <w:spacing w:before="60" w:after="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70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493945661"/>
            <w:placeholder>
              <w:docPart w:val="6BE9C8C7C8E04893AD140E1F4CD15F74"/>
            </w:placeholder>
            <w:showingPlcHdr/>
            <w:text/>
          </w:sdtPr>
          <w:sdtContent>
            <w:tc>
              <w:tcPr>
                <w:tcW w:w="2694" w:type="dxa"/>
              </w:tcPr>
              <w:p w14:paraId="204B8D3B" w14:textId="2C89ED8B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  <w:tr w:rsidR="00DA25EA" w:rsidRPr="00FC7C99" w14:paraId="4466613A" w14:textId="77777777" w:rsidTr="00DA25EA">
        <w:trPr>
          <w:trHeight w:val="283"/>
        </w:trPr>
        <w:tc>
          <w:tcPr>
            <w:tcW w:w="2098" w:type="dxa"/>
          </w:tcPr>
          <w:p w14:paraId="1BD640A6" w14:textId="77777777" w:rsidR="00DA25EA" w:rsidRPr="00FC7C99" w:rsidRDefault="00DA25EA" w:rsidP="00FC7C9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vacuum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6663693"/>
            <w:placeholder>
              <w:docPart w:val="083F2E889DD74BADB72FE0C3F0CB1D38"/>
            </w:placeholder>
            <w:showingPlcHdr/>
            <w:text/>
          </w:sdtPr>
          <w:sdtContent>
            <w:tc>
              <w:tcPr>
                <w:tcW w:w="2150" w:type="dxa"/>
              </w:tcPr>
              <w:p w14:paraId="057AE7CA" w14:textId="1FDBB76A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857165605"/>
            <w:placeholder>
              <w:docPart w:val="390C8874AA9C4E288EDB572F192EB221"/>
            </w:placeholder>
            <w:showingPlcHdr/>
            <w:text/>
          </w:sdtPr>
          <w:sdtContent>
            <w:tc>
              <w:tcPr>
                <w:tcW w:w="1559" w:type="dxa"/>
              </w:tcPr>
              <w:p w14:paraId="571AEECC" w14:textId="788C3FF8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290972235"/>
            <w:placeholder>
              <w:docPart w:val="82DC39D28D0F446F95C623C43FDC639A"/>
            </w:placeholder>
            <w:showingPlcHdr/>
            <w:text/>
          </w:sdtPr>
          <w:sdtContent>
            <w:tc>
              <w:tcPr>
                <w:tcW w:w="1985" w:type="dxa"/>
              </w:tcPr>
              <w:p w14:paraId="3F47EDB6" w14:textId="2078AAFF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6390498"/>
            <w:placeholder>
              <w:docPart w:val="ABBF652148704B6CA6C19C6CE98F05F9"/>
            </w:placeholder>
            <w:showingPlcHdr/>
            <w:text/>
          </w:sdtPr>
          <w:sdtContent>
            <w:tc>
              <w:tcPr>
                <w:tcW w:w="1701" w:type="dxa"/>
              </w:tcPr>
              <w:p w14:paraId="457744A5" w14:textId="77B66D3E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tc>
          <w:tcPr>
            <w:tcW w:w="2409" w:type="dxa"/>
          </w:tcPr>
          <w:p w14:paraId="0B914C81" w14:textId="16B590E2" w:rsidR="00DA25EA" w:rsidRPr="00FC7C99" w:rsidRDefault="00DA25EA" w:rsidP="00FC7C99">
            <w:pPr>
              <w:spacing w:before="60" w:after="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15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122045989"/>
            <w:placeholder>
              <w:docPart w:val="B48D5ACDB4CF4E9ABF092FF4BA2A3B48"/>
            </w:placeholder>
            <w:showingPlcHdr/>
            <w:text/>
          </w:sdtPr>
          <w:sdtContent>
            <w:tc>
              <w:tcPr>
                <w:tcW w:w="2694" w:type="dxa"/>
              </w:tcPr>
              <w:p w14:paraId="6030AD2E" w14:textId="426AB773" w:rsidR="00DA25EA" w:rsidRPr="00FC7C99" w:rsidRDefault="00DA25EA" w:rsidP="00FC7C9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</w:tr>
    </w:tbl>
    <w:p w14:paraId="563DCB53" w14:textId="39F2F85A" w:rsidR="008E3AB7" w:rsidRDefault="00D72556" w:rsidP="00E749EB">
      <w:pPr>
        <w:pStyle w:val="Heading2"/>
      </w:pPr>
      <w:r>
        <w:lastRenderedPageBreak/>
        <w:t>Terminal unit mechanical function tests</w:t>
      </w:r>
    </w:p>
    <w:tbl>
      <w:tblPr>
        <w:tblStyle w:val="PlainTable1"/>
        <w:tblW w:w="12792" w:type="dxa"/>
        <w:tblLayout w:type="fixed"/>
        <w:tblLook w:val="0420" w:firstRow="1" w:lastRow="0" w:firstColumn="0" w:lastColumn="0" w:noHBand="0" w:noVBand="1"/>
      </w:tblPr>
      <w:tblGrid>
        <w:gridCol w:w="2098"/>
        <w:gridCol w:w="2150"/>
        <w:gridCol w:w="1398"/>
        <w:gridCol w:w="1191"/>
        <w:gridCol w:w="1191"/>
        <w:gridCol w:w="1191"/>
        <w:gridCol w:w="1191"/>
        <w:gridCol w:w="1191"/>
        <w:gridCol w:w="1191"/>
      </w:tblGrid>
      <w:tr w:rsidR="00E749EB" w:rsidRPr="00FC7C99" w14:paraId="27E9B63E" w14:textId="77777777" w:rsidTr="00FB38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2098" w:type="dxa"/>
          </w:tcPr>
          <w:p w14:paraId="1F6930D2" w14:textId="77777777" w:rsidR="00E749EB" w:rsidRPr="00FC7C99" w:rsidRDefault="00E749EB" w:rsidP="00324832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Service</w:t>
            </w:r>
          </w:p>
        </w:tc>
        <w:tc>
          <w:tcPr>
            <w:tcW w:w="2150" w:type="dxa"/>
          </w:tcPr>
          <w:p w14:paraId="2182B23F" w14:textId="77777777" w:rsidR="00E749EB" w:rsidRPr="00FC7C99" w:rsidRDefault="00E749EB" w:rsidP="00324832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color w:val="auto"/>
                <w:kern w:val="0"/>
                <w14:ligatures w14:val="none"/>
              </w:rPr>
              <w:t>Room no./ name</w:t>
            </w:r>
          </w:p>
        </w:tc>
        <w:tc>
          <w:tcPr>
            <w:tcW w:w="1398" w:type="dxa"/>
          </w:tcPr>
          <w:p w14:paraId="2DFCD914" w14:textId="5E67516A" w:rsidR="00E749EB" w:rsidRPr="00FC7C99" w:rsidRDefault="006D29ED" w:rsidP="00324832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TU</w:t>
            </w:r>
            <w:r w:rsidR="00E749EB" w:rsidRPr="00FC7C99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no.</w:t>
            </w:r>
          </w:p>
        </w:tc>
        <w:tc>
          <w:tcPr>
            <w:tcW w:w="1191" w:type="dxa"/>
          </w:tcPr>
          <w:p w14:paraId="5820A4F6" w14:textId="3FE376A3" w:rsidR="00E749EB" w:rsidRPr="00FC7C99" w:rsidRDefault="00C95586" w:rsidP="00324832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1</w:t>
            </w:r>
          </w:p>
        </w:tc>
        <w:tc>
          <w:tcPr>
            <w:tcW w:w="1191" w:type="dxa"/>
          </w:tcPr>
          <w:p w14:paraId="77656341" w14:textId="144B18FE" w:rsidR="00E749EB" w:rsidRPr="00FC7C99" w:rsidRDefault="00C95586" w:rsidP="00324832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2</w:t>
            </w:r>
          </w:p>
        </w:tc>
        <w:tc>
          <w:tcPr>
            <w:tcW w:w="1191" w:type="dxa"/>
          </w:tcPr>
          <w:p w14:paraId="079DB86A" w14:textId="200A9095" w:rsidR="00E749EB" w:rsidRPr="00FC7C99" w:rsidRDefault="00C95586" w:rsidP="00324832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3</w:t>
            </w:r>
          </w:p>
        </w:tc>
        <w:tc>
          <w:tcPr>
            <w:tcW w:w="1191" w:type="dxa"/>
          </w:tcPr>
          <w:p w14:paraId="48B88177" w14:textId="50596278" w:rsidR="00E749EB" w:rsidRPr="00FC7C99" w:rsidRDefault="00C95586" w:rsidP="00324832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4</w:t>
            </w:r>
          </w:p>
        </w:tc>
        <w:tc>
          <w:tcPr>
            <w:tcW w:w="1191" w:type="dxa"/>
          </w:tcPr>
          <w:p w14:paraId="694B8C97" w14:textId="1023743B" w:rsidR="00E749EB" w:rsidRPr="00FC7C99" w:rsidRDefault="00C95586" w:rsidP="00324832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5</w:t>
            </w:r>
          </w:p>
        </w:tc>
        <w:tc>
          <w:tcPr>
            <w:tcW w:w="1191" w:type="dxa"/>
          </w:tcPr>
          <w:p w14:paraId="125D7F4F" w14:textId="3B2EBEB8" w:rsidR="00E749EB" w:rsidRPr="00FC7C99" w:rsidRDefault="00C95586" w:rsidP="00324832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6</w:t>
            </w:r>
          </w:p>
        </w:tc>
      </w:tr>
      <w:tr w:rsidR="00DA1EEC" w:rsidRPr="00FC7C99" w14:paraId="7E209BED" w14:textId="77777777" w:rsidTr="00FB3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2098" w:type="dxa"/>
          </w:tcPr>
          <w:p w14:paraId="4C01395F" w14:textId="77777777" w:rsidR="00DA1EEC" w:rsidRPr="00FC7C99" w:rsidRDefault="00DA1EEC" w:rsidP="00DA1EE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300539507"/>
            <w:placeholder>
              <w:docPart w:val="91419335156F44729CF71D2818F5A4B2"/>
            </w:placeholder>
            <w:showingPlcHdr/>
            <w:text/>
          </w:sdtPr>
          <w:sdtContent>
            <w:tc>
              <w:tcPr>
                <w:tcW w:w="2150" w:type="dxa"/>
              </w:tcPr>
              <w:p w14:paraId="6602CAF9" w14:textId="7777777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54972530"/>
            <w:placeholder>
              <w:docPart w:val="187C85522D084AE98AF591BB51441114"/>
            </w:placeholder>
            <w:showingPlcHdr/>
            <w:text/>
          </w:sdtPr>
          <w:sdtContent>
            <w:tc>
              <w:tcPr>
                <w:tcW w:w="1398" w:type="dxa"/>
              </w:tcPr>
              <w:p w14:paraId="1431AE04" w14:textId="7777777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59588610"/>
            <w:placeholder>
              <w:docPart w:val="A5FCCFC95F5E4E9DA8AEE3512276B000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50ED9715" w14:textId="441FEF2C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687403045"/>
            <w:placeholder>
              <w:docPart w:val="6057BCFCED9E4864A678E05B673798CA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45C9F358" w14:textId="161ED79E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119680054"/>
            <w:placeholder>
              <w:docPart w:val="615895FD2D454EB9ACF59657466EAE69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6F895454" w14:textId="71B957C0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538406987"/>
            <w:placeholder>
              <w:docPart w:val="81E8ECD32E1849EA893EF4237C448B6F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027500CC" w14:textId="1AE2F92B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088607002"/>
            <w:placeholder>
              <w:docPart w:val="A20ED2376BE34EA4B8874C173984A641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5DAC4356" w14:textId="5CDD56C0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039813689"/>
            <w:placeholder>
              <w:docPart w:val="B88EDA5B759B456BA92976CBD076F410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34A0210C" w14:textId="6BC68722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</w:tr>
      <w:tr w:rsidR="00DA1EEC" w:rsidRPr="00FC7C99" w14:paraId="7B26EA3B" w14:textId="77777777" w:rsidTr="00FB38D1">
        <w:trPr>
          <w:trHeight w:val="283"/>
        </w:trPr>
        <w:tc>
          <w:tcPr>
            <w:tcW w:w="2098" w:type="dxa"/>
          </w:tcPr>
          <w:p w14:paraId="440AD9BE" w14:textId="77777777" w:rsidR="00DA1EEC" w:rsidRPr="00FC7C99" w:rsidRDefault="00DA1EEC" w:rsidP="00DA1EE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Nitrous oxide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107722456"/>
            <w:placeholder>
              <w:docPart w:val="ADD6FC229CD545B68F58DDC17CC5C445"/>
            </w:placeholder>
            <w:showingPlcHdr/>
            <w:text/>
          </w:sdtPr>
          <w:sdtContent>
            <w:tc>
              <w:tcPr>
                <w:tcW w:w="2150" w:type="dxa"/>
              </w:tcPr>
              <w:p w14:paraId="6F503798" w14:textId="7777777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883748725"/>
            <w:placeholder>
              <w:docPart w:val="536AE4D4F13D49709A71DF13CB76F4F7"/>
            </w:placeholder>
            <w:showingPlcHdr/>
            <w:text/>
          </w:sdtPr>
          <w:sdtContent>
            <w:tc>
              <w:tcPr>
                <w:tcW w:w="1398" w:type="dxa"/>
              </w:tcPr>
              <w:p w14:paraId="7371BFCC" w14:textId="7777777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423497332"/>
            <w:placeholder>
              <w:docPart w:val="4A998B81EEE34E8D8A26EBE6A20FC20D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6DD7DF6E" w14:textId="782B3805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909187534"/>
            <w:placeholder>
              <w:docPart w:val="7BD73FD28EE1493FA970577652C7C34E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0DA37593" w14:textId="68126B59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625075981"/>
            <w:placeholder>
              <w:docPart w:val="6F9DFCDA6A7849CCB657C14E217D7C27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52E2508F" w14:textId="3C24CBBF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471515581"/>
            <w:placeholder>
              <w:docPart w:val="D55127C37FB14715A7624E8A55BCD5FC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4F3954B7" w14:textId="798828E5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66964242"/>
            <w:placeholder>
              <w:docPart w:val="5F45FC1C5ECD45D8BFD2FBA02AC86504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6573D75B" w14:textId="2585351C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79547588"/>
            <w:placeholder>
              <w:docPart w:val="7A5C6CB7492C4422B7103F6D846DDEAE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2819A6F6" w14:textId="4827131B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</w:tr>
      <w:tr w:rsidR="00DA1EEC" w:rsidRPr="00FC7C99" w14:paraId="74925DF5" w14:textId="77777777" w:rsidTr="00FB3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2098" w:type="dxa"/>
          </w:tcPr>
          <w:p w14:paraId="1EF4C27C" w14:textId="77777777" w:rsidR="00DA1EEC" w:rsidRPr="00FC7C99" w:rsidRDefault="00DA1EEC" w:rsidP="00DA1EE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Oxygen/nitrous oxide (50% v/v)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mixture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731115692"/>
            <w:placeholder>
              <w:docPart w:val="6F01FE7B10364D6E9B15A56E4C18DAEB"/>
            </w:placeholder>
            <w:showingPlcHdr/>
            <w:text/>
          </w:sdtPr>
          <w:sdtContent>
            <w:tc>
              <w:tcPr>
                <w:tcW w:w="2150" w:type="dxa"/>
              </w:tcPr>
              <w:p w14:paraId="2ED5DC00" w14:textId="7777777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955334355"/>
            <w:placeholder>
              <w:docPart w:val="6E2ADA50339D4F458D30CFEBA4F35637"/>
            </w:placeholder>
            <w:showingPlcHdr/>
            <w:text/>
          </w:sdtPr>
          <w:sdtContent>
            <w:tc>
              <w:tcPr>
                <w:tcW w:w="1398" w:type="dxa"/>
              </w:tcPr>
              <w:p w14:paraId="5D65B461" w14:textId="7777777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01512588"/>
            <w:placeholder>
              <w:docPart w:val="CF333AB53FA344049966C7F64E3DEC1C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21C5D8EA" w14:textId="328BEF7F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114813714"/>
            <w:placeholder>
              <w:docPart w:val="6B57A9F448D642FDA0E6B3DFB9D68AA5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3E1F3D29" w14:textId="3D8D0D10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202989937"/>
            <w:placeholder>
              <w:docPart w:val="78A7C8C75A3946E4B17E77C92B364C22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4F7A118E" w14:textId="718191EE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309482551"/>
            <w:placeholder>
              <w:docPart w:val="F1ABBE1BE04143878C859DA2DB17E116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19004F40" w14:textId="4FD09588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290898654"/>
            <w:placeholder>
              <w:docPart w:val="38F115854E3F4DEF8D57EAC5A65C39B3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3BED1BD9" w14:textId="1565E8F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77149974"/>
            <w:placeholder>
              <w:docPart w:val="C08C2412097541CEB17E6E0CF09CA1E8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12522642" w14:textId="37095F95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</w:tr>
      <w:tr w:rsidR="00DA1EEC" w:rsidRPr="00FC7C99" w14:paraId="2FD35A9A" w14:textId="77777777" w:rsidTr="00FB38D1">
        <w:trPr>
          <w:trHeight w:val="283"/>
        </w:trPr>
        <w:tc>
          <w:tcPr>
            <w:tcW w:w="2098" w:type="dxa"/>
          </w:tcPr>
          <w:p w14:paraId="2E2B71BF" w14:textId="77777777" w:rsidR="00DA1EEC" w:rsidRPr="00FC7C99" w:rsidRDefault="00DA1EEC" w:rsidP="00DA1EE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air 4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34086690"/>
            <w:placeholder>
              <w:docPart w:val="15852A4CD2964686AEA193495D7CBBDE"/>
            </w:placeholder>
            <w:showingPlcHdr/>
            <w:text/>
          </w:sdtPr>
          <w:sdtContent>
            <w:tc>
              <w:tcPr>
                <w:tcW w:w="2150" w:type="dxa"/>
              </w:tcPr>
              <w:p w14:paraId="53B77C09" w14:textId="7777777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86113763"/>
            <w:placeholder>
              <w:docPart w:val="07A7503808FA4639867A13D06D877C54"/>
            </w:placeholder>
            <w:showingPlcHdr/>
            <w:text/>
          </w:sdtPr>
          <w:sdtContent>
            <w:tc>
              <w:tcPr>
                <w:tcW w:w="1398" w:type="dxa"/>
              </w:tcPr>
              <w:p w14:paraId="411E4255" w14:textId="7777777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94186268"/>
            <w:placeholder>
              <w:docPart w:val="9A3B05E996704B939A5E34823CB5D780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40E38148" w14:textId="55C6AA0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86038232"/>
            <w:placeholder>
              <w:docPart w:val="859C663B21104BB08DB1F5428606FCE8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72E38F27" w14:textId="45B7FBF1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544334703"/>
            <w:placeholder>
              <w:docPart w:val="5CD4BF39ED1C42CA9A7D77E6C7E8372A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1EF7CFDE" w14:textId="39B2988E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638302596"/>
            <w:placeholder>
              <w:docPart w:val="A09E7CF018E5483A997433984CE4174B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23EE4580" w14:textId="573C1CAE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686960017"/>
            <w:placeholder>
              <w:docPart w:val="87545D40371A4813B0BE0372577CCD9B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06ED0EC7" w14:textId="2E9CDD52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67405218"/>
            <w:placeholder>
              <w:docPart w:val="350033F9AD6E4BD4B7E332E368508DD3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4F5CA283" w14:textId="7C447AB4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</w:tr>
      <w:tr w:rsidR="00DA1EEC" w:rsidRPr="00FC7C99" w14:paraId="008FBC62" w14:textId="77777777" w:rsidTr="00FB38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2098" w:type="dxa"/>
          </w:tcPr>
          <w:p w14:paraId="5A4785B5" w14:textId="77777777" w:rsidR="00DA1EEC" w:rsidRPr="00FC7C99" w:rsidRDefault="00DA1EEC" w:rsidP="00DA1EE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Surgical air 7 bar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87896431"/>
            <w:placeholder>
              <w:docPart w:val="FBEAF46045F64EB69FCAF3E104BDEFBD"/>
            </w:placeholder>
            <w:showingPlcHdr/>
            <w:text/>
          </w:sdtPr>
          <w:sdtContent>
            <w:tc>
              <w:tcPr>
                <w:tcW w:w="2150" w:type="dxa"/>
              </w:tcPr>
              <w:p w14:paraId="04E160B3" w14:textId="7777777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59148900"/>
            <w:placeholder>
              <w:docPart w:val="8D225DE3FF14449B9C591670CF4AAD28"/>
            </w:placeholder>
            <w:showingPlcHdr/>
            <w:text/>
          </w:sdtPr>
          <w:sdtContent>
            <w:tc>
              <w:tcPr>
                <w:tcW w:w="1398" w:type="dxa"/>
              </w:tcPr>
              <w:p w14:paraId="554774BD" w14:textId="7777777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57469837"/>
            <w:placeholder>
              <w:docPart w:val="8A60D499B75D4299A2CC24EC9EB7F39D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31565BF7" w14:textId="5D67877C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500110075"/>
            <w:placeholder>
              <w:docPart w:val="705CC9CEC6EE42309AA33476B2950AA7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5912DC62" w14:textId="65941AC0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1205865230"/>
            <w:placeholder>
              <w:docPart w:val="2EDF1C75B77C4D31AD373528C2DEE61B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439D8AA5" w14:textId="21CB266A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922491652"/>
            <w:placeholder>
              <w:docPart w:val="75AED43C1D0248289351AC83DD7CE43B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0DDCBD20" w14:textId="0A3AA07B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215857283"/>
            <w:placeholder>
              <w:docPart w:val="90F8891E0DF44519A7B9A5E546996D18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68503EA7" w14:textId="737895BB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223063584"/>
            <w:placeholder>
              <w:docPart w:val="AF61709DB74C4A0AA7EC3445447B98F5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69807830" w14:textId="31053490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</w:tr>
      <w:tr w:rsidR="00DA1EEC" w:rsidRPr="00FC7C99" w14:paraId="6E53B0C9" w14:textId="77777777" w:rsidTr="00FB38D1">
        <w:trPr>
          <w:trHeight w:val="283"/>
        </w:trPr>
        <w:tc>
          <w:tcPr>
            <w:tcW w:w="2098" w:type="dxa"/>
          </w:tcPr>
          <w:p w14:paraId="253AA125" w14:textId="77777777" w:rsidR="00DA1EEC" w:rsidRPr="00FC7C99" w:rsidRDefault="00DA1EEC" w:rsidP="00DA1EEC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FC7C9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Medical vacuum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063368594"/>
            <w:placeholder>
              <w:docPart w:val="B9AB72748C264CCF9085083A932450F4"/>
            </w:placeholder>
            <w:showingPlcHdr/>
            <w:text/>
          </w:sdtPr>
          <w:sdtContent>
            <w:tc>
              <w:tcPr>
                <w:tcW w:w="2150" w:type="dxa"/>
              </w:tcPr>
              <w:p w14:paraId="5544BBFE" w14:textId="7777777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502241236"/>
            <w:placeholder>
              <w:docPart w:val="12265CB536E541F2B02D8CE236353847"/>
            </w:placeholder>
            <w:showingPlcHdr/>
            <w:text/>
          </w:sdtPr>
          <w:sdtContent>
            <w:tc>
              <w:tcPr>
                <w:tcW w:w="1398" w:type="dxa"/>
              </w:tcPr>
              <w:p w14:paraId="48ECE36A" w14:textId="77777777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FC7C99">
                  <w:rPr>
                    <w:rFonts w:cs="Arial"/>
                    <w:color w:val="002D72"/>
                  </w:rPr>
                  <w:t>enter text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1972398525"/>
            <w:placeholder>
              <w:docPart w:val="D7A560A95B004EDEB25049700E7F55AF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42DD3D76" w14:textId="6CAE0E6B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450599021"/>
            <w:placeholder>
              <w:docPart w:val="2ED057DBD0D445C9A0E07453FC7415B3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3C8BBD8C" w14:textId="6F34AADD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6797235"/>
            <w:placeholder>
              <w:docPart w:val="CAF502EF4FE5486786816A2C9460F7DB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57F369FE" w14:textId="603B3D55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auto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-318038621"/>
            <w:placeholder>
              <w:docPart w:val="FE46597DC57C4022A2D46CC7D53BAE39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30360FB7" w14:textId="1A823A50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91910186"/>
            <w:placeholder>
              <w:docPart w:val="EA0BCBB3DFB447AC89460FC0FA5C601F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25059C2D" w14:textId="243AB26A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  <w:sdt>
          <w:sdtPr>
            <w:rPr>
              <w:rFonts w:eastAsia="Times New Roman" w:cs="Arial"/>
              <w:color w:val="002D72"/>
              <w:kern w:val="0"/>
              <w14:ligatures w14:val="none"/>
            </w:rPr>
            <w:id w:val="716700072"/>
            <w:placeholder>
              <w:docPart w:val="DF801EFB3CE345F1B888706D1384B830"/>
            </w:placeholder>
            <w:showingPlcHdr/>
            <w:dropDownList>
              <w:listItem w:displayText="Pass" w:value="Pass"/>
              <w:listItem w:displayText="Fail" w:value="Fail"/>
              <w:listItem w:displayText="N/A" w:value="N/A"/>
            </w:dropDownList>
          </w:sdtPr>
          <w:sdtContent>
            <w:tc>
              <w:tcPr>
                <w:tcW w:w="1191" w:type="dxa"/>
              </w:tcPr>
              <w:p w14:paraId="634522C4" w14:textId="7F2561D3" w:rsidR="00DA1EEC" w:rsidRPr="00FC7C99" w:rsidRDefault="00DA1EEC" w:rsidP="00DA1EEC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CF5F73">
                  <w:rPr>
                    <w:rFonts w:cs="Arial"/>
                    <w:color w:val="002D72"/>
                  </w:rPr>
                  <w:t>pass/ fail/ N/A</w:t>
                </w:r>
              </w:p>
            </w:tc>
          </w:sdtContent>
        </w:sdt>
      </w:tr>
    </w:tbl>
    <w:p w14:paraId="40DFEFE2" w14:textId="77777777" w:rsidR="002F726C" w:rsidRDefault="002F726C">
      <w:pPr>
        <w:spacing w:after="0"/>
      </w:pPr>
      <w:r>
        <w:br w:type="page"/>
      </w:r>
    </w:p>
    <w:p w14:paraId="37D54509" w14:textId="4C7731B9" w:rsidR="002F726C" w:rsidRDefault="00FC7C99" w:rsidP="008B316A">
      <w:pPr>
        <w:pStyle w:val="AssureNotebox"/>
      </w:pPr>
      <w:r w:rsidRPr="00FC7C99">
        <w:lastRenderedPageBreak/>
        <w:t>Note</w:t>
      </w:r>
      <w:r w:rsidR="00B37F1A">
        <w:t>s</w:t>
      </w:r>
      <w:r w:rsidRPr="00FC7C99">
        <w:t xml:space="preserve">: </w:t>
      </w:r>
      <w:r w:rsidR="006E06A0">
        <w:t>The TU mechanical function tests are listed</w:t>
      </w:r>
      <w:r w:rsidR="00F96662">
        <w:t xml:space="preserve"> below:</w:t>
      </w:r>
    </w:p>
    <w:p w14:paraId="25844EF9" w14:textId="681C6A4C" w:rsidR="00CD0E20" w:rsidRDefault="005F6022" w:rsidP="004D6732">
      <w:pPr>
        <w:pStyle w:val="AssureNoteboxbullet"/>
        <w:numPr>
          <w:ilvl w:val="0"/>
          <w:numId w:val="26"/>
        </w:numPr>
        <w:ind w:hanging="720"/>
        <w:rPr>
          <w:noProof/>
        </w:rPr>
      </w:pPr>
      <w:r>
        <w:rPr>
          <w:noProof/>
        </w:rPr>
        <w:t>M</w:t>
      </w:r>
      <w:r w:rsidR="00C14F63" w:rsidRPr="00C14F63">
        <w:rPr>
          <w:noProof/>
        </w:rPr>
        <w:t>echanical function test to include, probe insertion, capture and release</w:t>
      </w:r>
      <w:r>
        <w:rPr>
          <w:noProof/>
        </w:rPr>
        <w:t>.</w:t>
      </w:r>
    </w:p>
    <w:p w14:paraId="565163D4" w14:textId="14882809" w:rsidR="004D6732" w:rsidRDefault="005F6022" w:rsidP="004D6732">
      <w:pPr>
        <w:keepNext/>
        <w:keepLines/>
        <w:numPr>
          <w:ilvl w:val="0"/>
          <w:numId w:val="26"/>
        </w:numPr>
        <w:pBdr>
          <w:top w:val="single" w:sz="4" w:space="3" w:color="6C2C91"/>
          <w:left w:val="single" w:sz="4" w:space="3" w:color="6C2C91"/>
          <w:bottom w:val="single" w:sz="4" w:space="3" w:color="6C2C91"/>
          <w:right w:val="single" w:sz="4" w:space="3" w:color="6C2C91"/>
        </w:pBdr>
        <w:shd w:val="pct5" w:color="auto" w:fill="auto"/>
        <w:spacing w:before="40" w:after="200" w:line="276" w:lineRule="auto"/>
        <w:ind w:hanging="720"/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</w:pPr>
      <w:r>
        <w:rPr>
          <w:rFonts w:eastAsia="Times New Roman" w:cs="Times New Roman"/>
          <w:color w:val="000000" w:themeColor="text1"/>
          <w:kern w:val="0"/>
          <w:szCs w:val="20"/>
          <w14:ligatures w14:val="none"/>
        </w:rPr>
        <w:t>T</w:t>
      </w:r>
      <w:r w:rsidR="00E55D0B" w:rsidRPr="00E55D0B">
        <w:rPr>
          <w:rFonts w:eastAsia="Times New Roman" w:cs="Times New Roman"/>
          <w:color w:val="000000" w:themeColor="text1"/>
          <w:kern w:val="0"/>
          <w:szCs w:val="20"/>
          <w14:ligatures w14:val="none"/>
        </w:rPr>
        <w:t>he anti-swivel pin is present or absent dependent of orientation</w:t>
      </w:r>
      <w:r>
        <w:rPr>
          <w:rFonts w:eastAsia="Times New Roman" w:cs="Times New Roman"/>
          <w:color w:val="000000" w:themeColor="text1"/>
          <w:kern w:val="0"/>
          <w:szCs w:val="20"/>
          <w14:ligatures w14:val="none"/>
        </w:rPr>
        <w:t>.</w:t>
      </w:r>
    </w:p>
    <w:p w14:paraId="28F97D22" w14:textId="4F699462" w:rsidR="00E55D0B" w:rsidRDefault="005F6022" w:rsidP="004D6732">
      <w:pPr>
        <w:keepNext/>
        <w:keepLines/>
        <w:numPr>
          <w:ilvl w:val="0"/>
          <w:numId w:val="26"/>
        </w:numPr>
        <w:pBdr>
          <w:top w:val="single" w:sz="4" w:space="3" w:color="6C2C91"/>
          <w:left w:val="single" w:sz="4" w:space="3" w:color="6C2C91"/>
          <w:bottom w:val="single" w:sz="4" w:space="3" w:color="6C2C91"/>
          <w:right w:val="single" w:sz="4" w:space="3" w:color="6C2C91"/>
        </w:pBdr>
        <w:shd w:val="pct5" w:color="auto" w:fill="auto"/>
        <w:spacing w:before="40" w:after="200" w:line="276" w:lineRule="auto"/>
        <w:ind w:hanging="720"/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</w:pPr>
      <w:r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T</w:t>
      </w:r>
      <w:r w:rsidR="00E55D0B" w:rsidRPr="00E55D0B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he T</w:t>
      </w:r>
      <w:r w:rsidR="00466E52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U</w:t>
      </w:r>
      <w:r w:rsidR="00E55D0B" w:rsidRPr="00E55D0B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 xml:space="preserve"> should be secured with all fixing screws</w:t>
      </w:r>
      <w:r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.</w:t>
      </w:r>
    </w:p>
    <w:p w14:paraId="2190FE12" w14:textId="6A6780D2" w:rsidR="00E55D0B" w:rsidRDefault="005F6022" w:rsidP="004D6732">
      <w:pPr>
        <w:keepNext/>
        <w:keepLines/>
        <w:numPr>
          <w:ilvl w:val="0"/>
          <w:numId w:val="26"/>
        </w:numPr>
        <w:pBdr>
          <w:top w:val="single" w:sz="4" w:space="3" w:color="6C2C91"/>
          <w:left w:val="single" w:sz="4" w:space="3" w:color="6C2C91"/>
          <w:bottom w:val="single" w:sz="4" w:space="3" w:color="6C2C91"/>
          <w:right w:val="single" w:sz="4" w:space="3" w:color="6C2C91"/>
        </w:pBdr>
        <w:shd w:val="pct5" w:color="auto" w:fill="auto"/>
        <w:spacing w:before="40" w:after="200" w:line="276" w:lineRule="auto"/>
        <w:ind w:hanging="720"/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</w:pPr>
      <w:r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T</w:t>
      </w:r>
      <w:r w:rsidR="00E55D0B" w:rsidRPr="00E55D0B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 xml:space="preserve">he </w:t>
      </w:r>
      <w:r w:rsidR="006D29ED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TU</w:t>
      </w:r>
      <w:r w:rsidR="00E55D0B" w:rsidRPr="00E55D0B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 xml:space="preserve"> facia (where fitted) or medical service module (bedhead trunking or pendant) cover plate should not restrict movement of the </w:t>
      </w:r>
      <w:r w:rsidR="00466E52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TU</w:t>
      </w:r>
      <w:r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.</w:t>
      </w:r>
    </w:p>
    <w:p w14:paraId="5C7551C5" w14:textId="58DFB4D4" w:rsidR="00E55D0B" w:rsidRPr="004D6732" w:rsidRDefault="005F6022" w:rsidP="004D6732">
      <w:pPr>
        <w:keepNext/>
        <w:keepLines/>
        <w:numPr>
          <w:ilvl w:val="0"/>
          <w:numId w:val="26"/>
        </w:numPr>
        <w:pBdr>
          <w:top w:val="single" w:sz="4" w:space="3" w:color="6C2C91"/>
          <w:left w:val="single" w:sz="4" w:space="3" w:color="6C2C91"/>
          <w:bottom w:val="single" w:sz="4" w:space="3" w:color="6C2C91"/>
          <w:right w:val="single" w:sz="4" w:space="3" w:color="6C2C91"/>
        </w:pBdr>
        <w:shd w:val="pct5" w:color="auto" w:fill="auto"/>
        <w:spacing w:before="40" w:after="200" w:line="276" w:lineRule="auto"/>
        <w:ind w:hanging="720"/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</w:pPr>
      <w:r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T</w:t>
      </w:r>
      <w:r w:rsidR="00E55D0B" w:rsidRPr="00E55D0B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 xml:space="preserve">he </w:t>
      </w:r>
      <w:r w:rsidR="006D29ED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TU</w:t>
      </w:r>
      <w:r w:rsidR="00E55D0B" w:rsidRPr="00E55D0B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 xml:space="preserve"> facia should be flush with the wall surface</w:t>
      </w:r>
      <w:r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.</w:t>
      </w:r>
    </w:p>
    <w:p w14:paraId="44C29DA7" w14:textId="7534E91E" w:rsidR="00FC7C99" w:rsidRPr="004D6732" w:rsidRDefault="005F6022" w:rsidP="004D6732">
      <w:pPr>
        <w:keepNext/>
        <w:keepLines/>
        <w:numPr>
          <w:ilvl w:val="0"/>
          <w:numId w:val="26"/>
        </w:numPr>
        <w:pBdr>
          <w:top w:val="single" w:sz="4" w:space="3" w:color="6C2C91"/>
          <w:left w:val="single" w:sz="4" w:space="3" w:color="6C2C91"/>
          <w:bottom w:val="single" w:sz="4" w:space="3" w:color="6C2C91"/>
          <w:right w:val="single" w:sz="4" w:space="3" w:color="6C2C91"/>
        </w:pBdr>
        <w:shd w:val="pct5" w:color="auto" w:fill="auto"/>
        <w:spacing w:before="40" w:after="200" w:line="276" w:lineRule="auto"/>
        <w:ind w:hanging="720"/>
      </w:pPr>
      <w:r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E</w:t>
      </w:r>
      <w:r w:rsidR="00E55D0B" w:rsidRPr="00E55D0B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 xml:space="preserve">nsure the </w:t>
      </w:r>
      <w:r w:rsidR="009D18B7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p</w:t>
      </w:r>
      <w:r w:rsidR="0063035D" w:rsidRPr="0063035D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 xml:space="preserve">rohibition or ‘danger - do not use’ labels or tamperproof terminal unit (TU) blank plugs </w:t>
      </w:r>
      <w:r w:rsidR="009D18B7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are</w:t>
      </w:r>
      <w:r w:rsidR="00E55D0B" w:rsidRPr="00E55D0B"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 xml:space="preserve"> provide</w:t>
      </w:r>
      <w:r>
        <w:rPr>
          <w:rFonts w:eastAsia="Times New Roman" w:cs="Times New Roman"/>
          <w:noProof/>
          <w:color w:val="000000" w:themeColor="text1"/>
          <w:kern w:val="0"/>
          <w:szCs w:val="20"/>
          <w14:ligatures w14:val="none"/>
        </w:rPr>
        <w:t>d.</w:t>
      </w:r>
    </w:p>
    <w:p w14:paraId="320E32B0" w14:textId="206C470B" w:rsidR="00F3779C" w:rsidRDefault="000D6275" w:rsidP="00CC2D25">
      <w:pPr>
        <w:pStyle w:val="Heading2"/>
      </w:pPr>
      <w:r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-832376811"/>
            <w:placeholder>
              <w:docPart w:val="6A4F66DDC9C24FA58D785C3216F18140"/>
            </w:placeholder>
            <w:text/>
          </w:sdtPr>
          <w:sdtContent>
            <w:tc>
              <w:tcPr>
                <w:tcW w:w="2976" w:type="dxa"/>
              </w:tcPr>
              <w:p w14:paraId="1051A197" w14:textId="74829921" w:rsidR="00E20F4A" w:rsidRPr="00F44D7C" w:rsidRDefault="00157B4D" w:rsidP="00157B4D">
                <w:pPr>
                  <w:rPr>
                    <w:color w:val="002D72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157B4D">
            <w:r w:rsidRPr="00E20F4A">
              <w:t>Signature:</w:t>
            </w:r>
          </w:p>
        </w:tc>
        <w:sdt>
          <w:sdtPr>
            <w:rPr>
              <w:color w:val="002D72"/>
            </w:rPr>
            <w:id w:val="2119476642"/>
            <w:placeholder>
              <w:docPart w:val="7BB2B7DF26674A1A8E298E205E8F68B9"/>
            </w:placeholder>
            <w:text/>
          </w:sdtPr>
          <w:sdtContent>
            <w:tc>
              <w:tcPr>
                <w:tcW w:w="2834" w:type="dxa"/>
              </w:tcPr>
              <w:p w14:paraId="1BCA073D" w14:textId="74CEE170" w:rsidR="00E20F4A" w:rsidRPr="00F44D7C" w:rsidRDefault="00157B4D" w:rsidP="00157B4D">
                <w:pPr>
                  <w:rPr>
                    <w:color w:val="002D72"/>
                    <w:sz w:val="18"/>
                    <w:szCs w:val="18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157B4D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0BB67FE92FB74450AE48BF37D6E0093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3D1E1BAC" w:rsidR="00E20F4A" w:rsidRPr="00F44D7C" w:rsidRDefault="00186B47" w:rsidP="00157B4D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157B4D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157B4D">
            <w:r w:rsidRPr="00E20F4A">
              <w:t>Name:</w:t>
            </w:r>
          </w:p>
        </w:tc>
        <w:sdt>
          <w:sdtPr>
            <w:rPr>
              <w:color w:val="002D72"/>
            </w:rPr>
            <w:id w:val="1177533051"/>
            <w:placeholder>
              <w:docPart w:val="AD877794552C4B4EB02D83C6A0822214"/>
            </w:placeholder>
            <w:text/>
          </w:sdtPr>
          <w:sdtContent>
            <w:tc>
              <w:tcPr>
                <w:tcW w:w="2976" w:type="dxa"/>
              </w:tcPr>
              <w:p w14:paraId="5FCE597A" w14:textId="36B5BB11" w:rsidR="00E20F4A" w:rsidRPr="00F44D7C" w:rsidRDefault="00157B4D" w:rsidP="00157B4D">
                <w:pPr>
                  <w:rPr>
                    <w:color w:val="002D72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157B4D">
            <w:r w:rsidRPr="00E20F4A">
              <w:t>Signature:</w:t>
            </w:r>
          </w:p>
        </w:tc>
        <w:sdt>
          <w:sdtPr>
            <w:rPr>
              <w:color w:val="002D72"/>
            </w:rPr>
            <w:id w:val="375901055"/>
            <w:placeholder>
              <w:docPart w:val="7A19A6BDB7B54B74826FACF13E41FE40"/>
            </w:placeholder>
            <w:text/>
          </w:sdtPr>
          <w:sdtContent>
            <w:tc>
              <w:tcPr>
                <w:tcW w:w="2834" w:type="dxa"/>
              </w:tcPr>
              <w:p w14:paraId="58E6764A" w14:textId="7185B88A" w:rsidR="00E20F4A" w:rsidRPr="00F44D7C" w:rsidRDefault="00157B4D" w:rsidP="00157B4D">
                <w:pPr>
                  <w:rPr>
                    <w:color w:val="002D72"/>
                    <w:sz w:val="18"/>
                    <w:szCs w:val="18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57F9647587744FA986BA4AD43F6D276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0DF4AECA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5FC2" w14:textId="77777777" w:rsidR="0057569B" w:rsidRDefault="0057569B" w:rsidP="00E13B4E">
      <w:pPr>
        <w:spacing w:after="0"/>
      </w:pPr>
      <w:r>
        <w:separator/>
      </w:r>
    </w:p>
  </w:endnote>
  <w:endnote w:type="continuationSeparator" w:id="0">
    <w:p w14:paraId="25B6FC4A" w14:textId="77777777" w:rsidR="0057569B" w:rsidRDefault="0057569B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306A8C70" w:rsidR="00C719BD" w:rsidRPr="00F44D7C" w:rsidRDefault="00DA7861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 w:rsidRPr="00DA7861">
      <w:rPr>
        <w:rFonts w:cs="Arial"/>
        <w:spacing w:val="0"/>
        <w:sz w:val="24"/>
        <w:szCs w:val="24"/>
      </w:rPr>
      <w:t xml:space="preserve">October </w:t>
    </w:r>
    <w:r w:rsidR="00BD5A13" w:rsidRPr="00F44D7C">
      <w:rPr>
        <w:rFonts w:cs="Arial"/>
        <w:spacing w:val="0"/>
        <w:sz w:val="24"/>
        <w:szCs w:val="24"/>
      </w:rPr>
      <w:t>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50475D0B" w:rsidR="00C719BD" w:rsidRPr="00F44D7C" w:rsidRDefault="00DA7861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 w:rsidRPr="00DA7861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October 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AFDF9" w14:textId="77777777" w:rsidR="0057569B" w:rsidRDefault="0057569B" w:rsidP="00E13B4E">
      <w:pPr>
        <w:spacing w:after="0"/>
      </w:pPr>
      <w:r>
        <w:separator/>
      </w:r>
    </w:p>
  </w:footnote>
  <w:footnote w:type="continuationSeparator" w:id="0">
    <w:p w14:paraId="68DDEFBC" w14:textId="77777777" w:rsidR="0057569B" w:rsidRDefault="0057569B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72AD8BEA">
              <wp:simplePos x="0" y="0"/>
              <wp:positionH relativeFrom="column">
                <wp:posOffset>4226106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5E59B256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>SHTM 02-01</w:t>
                          </w:r>
                          <w:r w:rsidR="000500D2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0500D2">
                            <w:rPr>
                              <w:rStyle w:val="ui-provider"/>
                              <w:color w:val="000000" w:themeColor="text1"/>
                            </w:rPr>
                            <w:t>.08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406634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FC7C99">
                            <w:rPr>
                              <w:rStyle w:val="ui-provider"/>
                              <w:color w:val="000000" w:themeColor="text1"/>
                            </w:rPr>
                            <w:t>8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32.75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OgUUKbeAAAACQEAAA8AAABkcnMv&#10;ZG93bnJldi54bWxMj81OwzAQhO9IfQdrK3Gja0qS0hCnqkBcQZQfiZsbb5Oo8TqK3Sa8Pe4JbrOa&#10;0cy3xWaynTjT4FvHCm4XEgRx5UzLtYKP9+ebexA+aDa6c0wKfsjDppxdFTo3buQ3Ou9CLWIJ+1wr&#10;aELoc0RfNWS1X7ieOHoHN1gd4jnUaAY9xnLb4VLKDK1uOS40uqfHhqrj7mQVfL4cvr8S+Vo/2bQf&#10;3SSR7RqVup5P2wcQgabwF4YLfkSHMjLt3YmNF52CLEvTGI1iCeLiJ9n6DsRewSpZAZYF/v+g/AU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oFFCm3gAAAAkBAAAPAAAAAAAAAAAAAAAA&#10;AFIEAABkcnMvZG93bnJldi54bWxQSwUGAAAAAAQABADzAAAAXQUAAAAA&#10;" filled="f" stroked="f">
              <v:textbox>
                <w:txbxContent>
                  <w:p w14:paraId="7B670A00" w14:textId="5E59B256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>SHTM 02-01</w:t>
                    </w:r>
                    <w:r w:rsidR="000500D2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0500D2">
                      <w:rPr>
                        <w:rStyle w:val="ui-provider"/>
                        <w:color w:val="000000" w:themeColor="text1"/>
                      </w:rPr>
                      <w:t>.08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406634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FC7C99">
                      <w:rPr>
                        <w:rStyle w:val="ui-provider"/>
                        <w:color w:val="000000" w:themeColor="text1"/>
                      </w:rPr>
                      <w:t>8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72BEF"/>
    <w:multiLevelType w:val="hybridMultilevel"/>
    <w:tmpl w:val="3F668826"/>
    <w:lvl w:ilvl="0" w:tplc="1CCAC998">
      <w:start w:val="1"/>
      <w:numFmt w:val="bullet"/>
      <w:pStyle w:val="AssureNoteboxbullet"/>
      <w:lvlText w:val="●"/>
      <w:lvlJc w:val="left"/>
      <w:pPr>
        <w:ind w:left="720" w:hanging="360"/>
      </w:pPr>
      <w:rPr>
        <w:rFonts w:ascii="Arial Black" w:hAnsi="Arial Black" w:hint="default"/>
        <w:b/>
        <w:i w:val="0"/>
        <w:color w:val="156082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E362B1"/>
    <w:multiLevelType w:val="hybridMultilevel"/>
    <w:tmpl w:val="BD08797A"/>
    <w:lvl w:ilvl="0" w:tplc="042C5B2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2D7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9"/>
  </w:num>
  <w:num w:numId="2" w16cid:durableId="228157454">
    <w:abstractNumId w:val="9"/>
  </w:num>
  <w:num w:numId="3" w16cid:durableId="1824808539">
    <w:abstractNumId w:val="1"/>
  </w:num>
  <w:num w:numId="4" w16cid:durableId="1609701021">
    <w:abstractNumId w:val="14"/>
  </w:num>
  <w:num w:numId="5" w16cid:durableId="1894388046">
    <w:abstractNumId w:val="2"/>
  </w:num>
  <w:num w:numId="6" w16cid:durableId="105975408">
    <w:abstractNumId w:val="4"/>
  </w:num>
  <w:num w:numId="7" w16cid:durableId="679703987">
    <w:abstractNumId w:val="8"/>
  </w:num>
  <w:num w:numId="8" w16cid:durableId="2022734798">
    <w:abstractNumId w:val="6"/>
  </w:num>
  <w:num w:numId="9" w16cid:durableId="1624774875">
    <w:abstractNumId w:val="20"/>
  </w:num>
  <w:num w:numId="10" w16cid:durableId="840126106">
    <w:abstractNumId w:val="12"/>
  </w:num>
  <w:num w:numId="11" w16cid:durableId="170727541">
    <w:abstractNumId w:val="17"/>
  </w:num>
  <w:num w:numId="12" w16cid:durableId="1599217924">
    <w:abstractNumId w:val="25"/>
  </w:num>
  <w:num w:numId="13" w16cid:durableId="1204367180">
    <w:abstractNumId w:val="23"/>
  </w:num>
  <w:num w:numId="14" w16cid:durableId="1507404587">
    <w:abstractNumId w:val="10"/>
  </w:num>
  <w:num w:numId="15" w16cid:durableId="524828954">
    <w:abstractNumId w:val="5"/>
  </w:num>
  <w:num w:numId="16" w16cid:durableId="412629464">
    <w:abstractNumId w:val="13"/>
  </w:num>
  <w:num w:numId="17" w16cid:durableId="2013023498">
    <w:abstractNumId w:val="7"/>
  </w:num>
  <w:num w:numId="18" w16cid:durableId="1685669118">
    <w:abstractNumId w:val="15"/>
  </w:num>
  <w:num w:numId="19" w16cid:durableId="1581401167">
    <w:abstractNumId w:val="22"/>
  </w:num>
  <w:num w:numId="20" w16cid:durableId="221596471">
    <w:abstractNumId w:val="24"/>
  </w:num>
  <w:num w:numId="21" w16cid:durableId="1930119267">
    <w:abstractNumId w:val="16"/>
  </w:num>
  <w:num w:numId="22" w16cid:durableId="153255414">
    <w:abstractNumId w:val="11"/>
  </w:num>
  <w:num w:numId="23" w16cid:durableId="2046441355">
    <w:abstractNumId w:val="0"/>
  </w:num>
  <w:num w:numId="24" w16cid:durableId="1484662495">
    <w:abstractNumId w:val="21"/>
  </w:num>
  <w:num w:numId="25" w16cid:durableId="1870364349">
    <w:abstractNumId w:val="3"/>
  </w:num>
  <w:num w:numId="26" w16cid:durableId="20404231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1qJ9c+HuhkkiP832IaQKXkHqSTqqsBgjjBWWMRYZTmFYYKIeFB4YDs65Do6LMT867AVIHUXg/WrHQhuzHdYixw==" w:salt="e9q/MDWAbMgGBsiKhtyLZ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8CA"/>
    <w:rsid w:val="00005DC3"/>
    <w:rsid w:val="00015D50"/>
    <w:rsid w:val="000168F9"/>
    <w:rsid w:val="00023EAD"/>
    <w:rsid w:val="00026413"/>
    <w:rsid w:val="00027339"/>
    <w:rsid w:val="00032078"/>
    <w:rsid w:val="00034A4B"/>
    <w:rsid w:val="000461FF"/>
    <w:rsid w:val="000500D2"/>
    <w:rsid w:val="00052CC4"/>
    <w:rsid w:val="000544F8"/>
    <w:rsid w:val="0005462D"/>
    <w:rsid w:val="00063524"/>
    <w:rsid w:val="00083B00"/>
    <w:rsid w:val="0008591A"/>
    <w:rsid w:val="0009044E"/>
    <w:rsid w:val="000904BE"/>
    <w:rsid w:val="000920D2"/>
    <w:rsid w:val="00096679"/>
    <w:rsid w:val="000A2238"/>
    <w:rsid w:val="000A5B3D"/>
    <w:rsid w:val="000B04B1"/>
    <w:rsid w:val="000C5EFF"/>
    <w:rsid w:val="000D6275"/>
    <w:rsid w:val="000F43D2"/>
    <w:rsid w:val="001012E1"/>
    <w:rsid w:val="0010551F"/>
    <w:rsid w:val="00117DDB"/>
    <w:rsid w:val="00130D77"/>
    <w:rsid w:val="00143301"/>
    <w:rsid w:val="00151531"/>
    <w:rsid w:val="00153D9A"/>
    <w:rsid w:val="00154844"/>
    <w:rsid w:val="00157B4D"/>
    <w:rsid w:val="001775FE"/>
    <w:rsid w:val="00186B47"/>
    <w:rsid w:val="0019328D"/>
    <w:rsid w:val="00196448"/>
    <w:rsid w:val="001A141A"/>
    <w:rsid w:val="001A2423"/>
    <w:rsid w:val="001B0476"/>
    <w:rsid w:val="001B4737"/>
    <w:rsid w:val="001D3705"/>
    <w:rsid w:val="001D6B45"/>
    <w:rsid w:val="001E053C"/>
    <w:rsid w:val="001F6344"/>
    <w:rsid w:val="001F79EB"/>
    <w:rsid w:val="00202E20"/>
    <w:rsid w:val="0021739A"/>
    <w:rsid w:val="00220885"/>
    <w:rsid w:val="00233642"/>
    <w:rsid w:val="00233E56"/>
    <w:rsid w:val="002373A9"/>
    <w:rsid w:val="0023745F"/>
    <w:rsid w:val="002509D1"/>
    <w:rsid w:val="00263014"/>
    <w:rsid w:val="00263021"/>
    <w:rsid w:val="00271819"/>
    <w:rsid w:val="00280765"/>
    <w:rsid w:val="00284C81"/>
    <w:rsid w:val="002A07ED"/>
    <w:rsid w:val="002A0F2E"/>
    <w:rsid w:val="002A2C7B"/>
    <w:rsid w:val="002B6E0C"/>
    <w:rsid w:val="002D0FCA"/>
    <w:rsid w:val="002D59B9"/>
    <w:rsid w:val="002D63DB"/>
    <w:rsid w:val="002E7388"/>
    <w:rsid w:val="002F726C"/>
    <w:rsid w:val="003211CC"/>
    <w:rsid w:val="003244E8"/>
    <w:rsid w:val="003331FA"/>
    <w:rsid w:val="00343AB0"/>
    <w:rsid w:val="00351A9A"/>
    <w:rsid w:val="00356BAA"/>
    <w:rsid w:val="00367470"/>
    <w:rsid w:val="003776C0"/>
    <w:rsid w:val="00391F86"/>
    <w:rsid w:val="00393283"/>
    <w:rsid w:val="00394298"/>
    <w:rsid w:val="003A1C02"/>
    <w:rsid w:val="003A4196"/>
    <w:rsid w:val="003A6E9F"/>
    <w:rsid w:val="003B1935"/>
    <w:rsid w:val="003B7BA3"/>
    <w:rsid w:val="003C3538"/>
    <w:rsid w:val="003C5D58"/>
    <w:rsid w:val="003D38B7"/>
    <w:rsid w:val="003D4B9A"/>
    <w:rsid w:val="003E53EA"/>
    <w:rsid w:val="003F2C19"/>
    <w:rsid w:val="003F5740"/>
    <w:rsid w:val="003F649C"/>
    <w:rsid w:val="00406634"/>
    <w:rsid w:val="00413760"/>
    <w:rsid w:val="00413963"/>
    <w:rsid w:val="00417AF4"/>
    <w:rsid w:val="00435E72"/>
    <w:rsid w:val="00441FF9"/>
    <w:rsid w:val="00446102"/>
    <w:rsid w:val="00456975"/>
    <w:rsid w:val="00466E52"/>
    <w:rsid w:val="0047036A"/>
    <w:rsid w:val="004712E8"/>
    <w:rsid w:val="00473C45"/>
    <w:rsid w:val="004769B7"/>
    <w:rsid w:val="00484377"/>
    <w:rsid w:val="0049341D"/>
    <w:rsid w:val="004940C6"/>
    <w:rsid w:val="004A38B6"/>
    <w:rsid w:val="004A7D6D"/>
    <w:rsid w:val="004B0D96"/>
    <w:rsid w:val="004D1B17"/>
    <w:rsid w:val="004D6732"/>
    <w:rsid w:val="004E72E7"/>
    <w:rsid w:val="004F2D26"/>
    <w:rsid w:val="00502F1F"/>
    <w:rsid w:val="00510F10"/>
    <w:rsid w:val="00510FEE"/>
    <w:rsid w:val="0051100C"/>
    <w:rsid w:val="0051558B"/>
    <w:rsid w:val="005175E0"/>
    <w:rsid w:val="005207DD"/>
    <w:rsid w:val="00523B03"/>
    <w:rsid w:val="005330F5"/>
    <w:rsid w:val="00542F01"/>
    <w:rsid w:val="00543B09"/>
    <w:rsid w:val="005528D1"/>
    <w:rsid w:val="0056498C"/>
    <w:rsid w:val="00571C8B"/>
    <w:rsid w:val="00574E9B"/>
    <w:rsid w:val="0057569B"/>
    <w:rsid w:val="00575E13"/>
    <w:rsid w:val="0058528D"/>
    <w:rsid w:val="00585A32"/>
    <w:rsid w:val="00594A83"/>
    <w:rsid w:val="005A1EE8"/>
    <w:rsid w:val="005A58AF"/>
    <w:rsid w:val="005A738F"/>
    <w:rsid w:val="005B4100"/>
    <w:rsid w:val="005C41A4"/>
    <w:rsid w:val="005D464D"/>
    <w:rsid w:val="005F482B"/>
    <w:rsid w:val="005F6022"/>
    <w:rsid w:val="006026BE"/>
    <w:rsid w:val="00622292"/>
    <w:rsid w:val="00623FE4"/>
    <w:rsid w:val="0063035D"/>
    <w:rsid w:val="00644254"/>
    <w:rsid w:val="0065049A"/>
    <w:rsid w:val="006518FB"/>
    <w:rsid w:val="00657664"/>
    <w:rsid w:val="00663F6A"/>
    <w:rsid w:val="0067138F"/>
    <w:rsid w:val="00677198"/>
    <w:rsid w:val="0068021F"/>
    <w:rsid w:val="00693733"/>
    <w:rsid w:val="006944F7"/>
    <w:rsid w:val="006A338E"/>
    <w:rsid w:val="006A6A52"/>
    <w:rsid w:val="006A7BF8"/>
    <w:rsid w:val="006C0E90"/>
    <w:rsid w:val="006C6366"/>
    <w:rsid w:val="006C7A05"/>
    <w:rsid w:val="006D0DBC"/>
    <w:rsid w:val="006D29ED"/>
    <w:rsid w:val="006D51E9"/>
    <w:rsid w:val="006E06A0"/>
    <w:rsid w:val="006F1613"/>
    <w:rsid w:val="006F68F1"/>
    <w:rsid w:val="00704056"/>
    <w:rsid w:val="00713B2F"/>
    <w:rsid w:val="007149AA"/>
    <w:rsid w:val="00717D44"/>
    <w:rsid w:val="00724645"/>
    <w:rsid w:val="007254FC"/>
    <w:rsid w:val="0073017A"/>
    <w:rsid w:val="00734EF4"/>
    <w:rsid w:val="00734F97"/>
    <w:rsid w:val="007355D9"/>
    <w:rsid w:val="007511CC"/>
    <w:rsid w:val="0077032E"/>
    <w:rsid w:val="007703F2"/>
    <w:rsid w:val="007724D0"/>
    <w:rsid w:val="00775CDB"/>
    <w:rsid w:val="00784AE1"/>
    <w:rsid w:val="00786BA4"/>
    <w:rsid w:val="00793023"/>
    <w:rsid w:val="00793AC0"/>
    <w:rsid w:val="007A387A"/>
    <w:rsid w:val="007B2A4C"/>
    <w:rsid w:val="007B506C"/>
    <w:rsid w:val="007C5A46"/>
    <w:rsid w:val="007D4341"/>
    <w:rsid w:val="007D498D"/>
    <w:rsid w:val="007E6252"/>
    <w:rsid w:val="007F4DF4"/>
    <w:rsid w:val="007F63B5"/>
    <w:rsid w:val="007F72F8"/>
    <w:rsid w:val="007F738D"/>
    <w:rsid w:val="00800528"/>
    <w:rsid w:val="00806EAF"/>
    <w:rsid w:val="00822B37"/>
    <w:rsid w:val="008234D5"/>
    <w:rsid w:val="0083739C"/>
    <w:rsid w:val="008418BA"/>
    <w:rsid w:val="00842DA4"/>
    <w:rsid w:val="008430B2"/>
    <w:rsid w:val="00844191"/>
    <w:rsid w:val="00856877"/>
    <w:rsid w:val="00862180"/>
    <w:rsid w:val="0086629F"/>
    <w:rsid w:val="00870865"/>
    <w:rsid w:val="008B0F97"/>
    <w:rsid w:val="008B1956"/>
    <w:rsid w:val="008B22EB"/>
    <w:rsid w:val="008B316A"/>
    <w:rsid w:val="008B3D58"/>
    <w:rsid w:val="008B597B"/>
    <w:rsid w:val="008C5EE9"/>
    <w:rsid w:val="008D4F6C"/>
    <w:rsid w:val="008E3AB7"/>
    <w:rsid w:val="008F2A2C"/>
    <w:rsid w:val="008F3E40"/>
    <w:rsid w:val="008F3FD4"/>
    <w:rsid w:val="00914765"/>
    <w:rsid w:val="0091648E"/>
    <w:rsid w:val="00916670"/>
    <w:rsid w:val="009175BD"/>
    <w:rsid w:val="00927CBC"/>
    <w:rsid w:val="00934332"/>
    <w:rsid w:val="00946AEB"/>
    <w:rsid w:val="00954251"/>
    <w:rsid w:val="00954633"/>
    <w:rsid w:val="009547F7"/>
    <w:rsid w:val="00962E6A"/>
    <w:rsid w:val="00976E70"/>
    <w:rsid w:val="00980C35"/>
    <w:rsid w:val="009822D5"/>
    <w:rsid w:val="00986B37"/>
    <w:rsid w:val="00996D33"/>
    <w:rsid w:val="009A0B4D"/>
    <w:rsid w:val="009A16FE"/>
    <w:rsid w:val="009A30FC"/>
    <w:rsid w:val="009A5885"/>
    <w:rsid w:val="009A7956"/>
    <w:rsid w:val="009B36CD"/>
    <w:rsid w:val="009B5410"/>
    <w:rsid w:val="009C78FB"/>
    <w:rsid w:val="009C7FAF"/>
    <w:rsid w:val="009D0133"/>
    <w:rsid w:val="009D18B7"/>
    <w:rsid w:val="009D422E"/>
    <w:rsid w:val="009E2404"/>
    <w:rsid w:val="009E3CD5"/>
    <w:rsid w:val="009E67A1"/>
    <w:rsid w:val="009F2250"/>
    <w:rsid w:val="009F389A"/>
    <w:rsid w:val="009F650B"/>
    <w:rsid w:val="00A32A11"/>
    <w:rsid w:val="00A41A5B"/>
    <w:rsid w:val="00A479D4"/>
    <w:rsid w:val="00A5557A"/>
    <w:rsid w:val="00A80D3D"/>
    <w:rsid w:val="00A831EA"/>
    <w:rsid w:val="00A839CF"/>
    <w:rsid w:val="00A857C4"/>
    <w:rsid w:val="00A95990"/>
    <w:rsid w:val="00A972BF"/>
    <w:rsid w:val="00AA4866"/>
    <w:rsid w:val="00AB152A"/>
    <w:rsid w:val="00AB3B91"/>
    <w:rsid w:val="00AC212B"/>
    <w:rsid w:val="00AC3C41"/>
    <w:rsid w:val="00B02E03"/>
    <w:rsid w:val="00B1144E"/>
    <w:rsid w:val="00B12A13"/>
    <w:rsid w:val="00B235A7"/>
    <w:rsid w:val="00B37F1A"/>
    <w:rsid w:val="00B4058C"/>
    <w:rsid w:val="00B44B18"/>
    <w:rsid w:val="00B44DE3"/>
    <w:rsid w:val="00B632C8"/>
    <w:rsid w:val="00B64F3D"/>
    <w:rsid w:val="00B70E68"/>
    <w:rsid w:val="00B7233E"/>
    <w:rsid w:val="00B730E9"/>
    <w:rsid w:val="00B80155"/>
    <w:rsid w:val="00B84E3A"/>
    <w:rsid w:val="00B96012"/>
    <w:rsid w:val="00BA2ECD"/>
    <w:rsid w:val="00BA5E0B"/>
    <w:rsid w:val="00BD1F8E"/>
    <w:rsid w:val="00BD560F"/>
    <w:rsid w:val="00BD5A13"/>
    <w:rsid w:val="00BF7276"/>
    <w:rsid w:val="00C0184B"/>
    <w:rsid w:val="00C07F90"/>
    <w:rsid w:val="00C14F63"/>
    <w:rsid w:val="00C2133C"/>
    <w:rsid w:val="00C2598D"/>
    <w:rsid w:val="00C4138E"/>
    <w:rsid w:val="00C4168F"/>
    <w:rsid w:val="00C43897"/>
    <w:rsid w:val="00C54680"/>
    <w:rsid w:val="00C66F85"/>
    <w:rsid w:val="00C719BD"/>
    <w:rsid w:val="00C83808"/>
    <w:rsid w:val="00C90582"/>
    <w:rsid w:val="00C947DD"/>
    <w:rsid w:val="00C95586"/>
    <w:rsid w:val="00C97FC1"/>
    <w:rsid w:val="00CA4A37"/>
    <w:rsid w:val="00CB203D"/>
    <w:rsid w:val="00CB33BE"/>
    <w:rsid w:val="00CB5850"/>
    <w:rsid w:val="00CB5A4F"/>
    <w:rsid w:val="00CC2D25"/>
    <w:rsid w:val="00CD0E20"/>
    <w:rsid w:val="00CE1B8A"/>
    <w:rsid w:val="00CE2384"/>
    <w:rsid w:val="00CE381B"/>
    <w:rsid w:val="00CE7F32"/>
    <w:rsid w:val="00CF6AE4"/>
    <w:rsid w:val="00D13616"/>
    <w:rsid w:val="00D1635C"/>
    <w:rsid w:val="00D237F4"/>
    <w:rsid w:val="00D25114"/>
    <w:rsid w:val="00D32663"/>
    <w:rsid w:val="00D47E44"/>
    <w:rsid w:val="00D53B4B"/>
    <w:rsid w:val="00D578B4"/>
    <w:rsid w:val="00D638B6"/>
    <w:rsid w:val="00D655C7"/>
    <w:rsid w:val="00D67D20"/>
    <w:rsid w:val="00D7006D"/>
    <w:rsid w:val="00D71D24"/>
    <w:rsid w:val="00D72556"/>
    <w:rsid w:val="00D76296"/>
    <w:rsid w:val="00D82299"/>
    <w:rsid w:val="00D92230"/>
    <w:rsid w:val="00D94283"/>
    <w:rsid w:val="00DA1EEC"/>
    <w:rsid w:val="00DA25EA"/>
    <w:rsid w:val="00DA2708"/>
    <w:rsid w:val="00DA680E"/>
    <w:rsid w:val="00DA7861"/>
    <w:rsid w:val="00DB1911"/>
    <w:rsid w:val="00DC1239"/>
    <w:rsid w:val="00DC1BD1"/>
    <w:rsid w:val="00DC5638"/>
    <w:rsid w:val="00DC67A5"/>
    <w:rsid w:val="00DD13EF"/>
    <w:rsid w:val="00DD2BC7"/>
    <w:rsid w:val="00DD3F84"/>
    <w:rsid w:val="00DE2BCA"/>
    <w:rsid w:val="00E000E9"/>
    <w:rsid w:val="00E10C61"/>
    <w:rsid w:val="00E13B4E"/>
    <w:rsid w:val="00E20F4A"/>
    <w:rsid w:val="00E22BAA"/>
    <w:rsid w:val="00E35FD2"/>
    <w:rsid w:val="00E43D27"/>
    <w:rsid w:val="00E55D0B"/>
    <w:rsid w:val="00E55FF2"/>
    <w:rsid w:val="00E66278"/>
    <w:rsid w:val="00E7004E"/>
    <w:rsid w:val="00E70922"/>
    <w:rsid w:val="00E749EB"/>
    <w:rsid w:val="00E75A90"/>
    <w:rsid w:val="00E76889"/>
    <w:rsid w:val="00E87BCA"/>
    <w:rsid w:val="00E90FFB"/>
    <w:rsid w:val="00E9369C"/>
    <w:rsid w:val="00EB0FE4"/>
    <w:rsid w:val="00EB374D"/>
    <w:rsid w:val="00EB449A"/>
    <w:rsid w:val="00EB5611"/>
    <w:rsid w:val="00ED05F4"/>
    <w:rsid w:val="00ED12AC"/>
    <w:rsid w:val="00ED5FF7"/>
    <w:rsid w:val="00EE032E"/>
    <w:rsid w:val="00EE6DB3"/>
    <w:rsid w:val="00EE7E62"/>
    <w:rsid w:val="00EF4541"/>
    <w:rsid w:val="00EF572C"/>
    <w:rsid w:val="00F121FE"/>
    <w:rsid w:val="00F31F0A"/>
    <w:rsid w:val="00F33CA2"/>
    <w:rsid w:val="00F3779C"/>
    <w:rsid w:val="00F44D7C"/>
    <w:rsid w:val="00F45B9F"/>
    <w:rsid w:val="00F53C99"/>
    <w:rsid w:val="00F55635"/>
    <w:rsid w:val="00F62AE4"/>
    <w:rsid w:val="00F65291"/>
    <w:rsid w:val="00F703F4"/>
    <w:rsid w:val="00F7249E"/>
    <w:rsid w:val="00F738F5"/>
    <w:rsid w:val="00F8007C"/>
    <w:rsid w:val="00F96662"/>
    <w:rsid w:val="00FA0272"/>
    <w:rsid w:val="00FB38D1"/>
    <w:rsid w:val="00FB5C6F"/>
    <w:rsid w:val="00FB622C"/>
    <w:rsid w:val="00FC7C99"/>
    <w:rsid w:val="00FD0F49"/>
    <w:rsid w:val="00FD2AA5"/>
    <w:rsid w:val="00FD2E30"/>
    <w:rsid w:val="00FD36A2"/>
    <w:rsid w:val="00FD67F8"/>
    <w:rsid w:val="00FE6028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3301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5410"/>
    <w:pPr>
      <w:keepNext/>
      <w:keepLines/>
      <w:spacing w:before="160"/>
      <w:outlineLvl w:val="2"/>
    </w:pPr>
    <w:rPr>
      <w:rFonts w:eastAsiaTheme="majorEastAsia" w:cstheme="majorBidi"/>
      <w:b/>
      <w:bCs/>
      <w:color w:val="004785"/>
      <w:sz w:val="32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B5410"/>
    <w:rPr>
      <w:rFonts w:ascii="Arial" w:eastAsiaTheme="majorEastAsia" w:hAnsi="Arial" w:cstheme="majorBidi"/>
      <w:b/>
      <w:bCs/>
      <w:color w:val="004785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AssureNotebox">
    <w:name w:val="Assure Notebox"/>
    <w:basedOn w:val="Normal"/>
    <w:link w:val="AssureNoteboxChar"/>
    <w:qFormat/>
    <w:rsid w:val="00143301"/>
    <w:pPr>
      <w:pBdr>
        <w:top w:val="single" w:sz="4" w:space="3" w:color="6C2C91"/>
        <w:left w:val="single" w:sz="4" w:space="3" w:color="6C2C91"/>
        <w:bottom w:val="single" w:sz="4" w:space="3" w:color="6C2C91"/>
        <w:right w:val="single" w:sz="4" w:space="3" w:color="6C2C91"/>
      </w:pBdr>
      <w:shd w:val="pct5" w:color="auto" w:fill="auto"/>
      <w:spacing w:before="240" w:after="240" w:line="300" w:lineRule="auto"/>
    </w:pPr>
    <w:rPr>
      <w:rFonts w:eastAsia="Times New Roman" w:cs="Times New Roman"/>
      <w:color w:val="000000" w:themeColor="text1"/>
      <w:kern w:val="0"/>
      <w:szCs w:val="20"/>
      <w14:ligatures w14:val="none"/>
    </w:rPr>
  </w:style>
  <w:style w:type="character" w:customStyle="1" w:styleId="AssureNoteboxChar">
    <w:name w:val="Assure Notebox Char"/>
    <w:basedOn w:val="DefaultParagraphFont"/>
    <w:link w:val="AssureNotebox"/>
    <w:rsid w:val="00143301"/>
    <w:rPr>
      <w:rFonts w:ascii="Arial" w:eastAsia="Times New Roman" w:hAnsi="Arial" w:cs="Times New Roman"/>
      <w:color w:val="000000" w:themeColor="text1"/>
      <w:kern w:val="0"/>
      <w:szCs w:val="20"/>
      <w:shd w:val="pct5" w:color="auto" w:fill="auto"/>
      <w14:ligatures w14:val="none"/>
    </w:rPr>
  </w:style>
  <w:style w:type="paragraph" w:customStyle="1" w:styleId="AssureNoteboxbullet">
    <w:name w:val="Assure Notebox bullet"/>
    <w:basedOn w:val="AssureNotebox"/>
    <w:rsid w:val="00143301"/>
    <w:pPr>
      <w:keepNext/>
      <w:keepLines/>
      <w:numPr>
        <w:numId w:val="25"/>
      </w:numPr>
      <w:spacing w:before="40" w:after="200" w:line="276" w:lineRule="auto"/>
    </w:pPr>
  </w:style>
  <w:style w:type="table" w:customStyle="1" w:styleId="TableGrid1">
    <w:name w:val="Table Grid1"/>
    <w:basedOn w:val="TableNormal"/>
    <w:next w:val="TableGrid"/>
    <w:uiPriority w:val="59"/>
    <w:rsid w:val="00571C8B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C41A4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BCEFFE629143A1A78D215703950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F38666-1397-4EDB-8B43-F76EA567BCCE}"/>
      </w:docPartPr>
      <w:docPartBody>
        <w:p w:rsidR="00932A7A" w:rsidRDefault="00AD7841" w:rsidP="00AD7841">
          <w:pPr>
            <w:pStyle w:val="5DBCEFFE629143A1A78D215703950F881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B016ED72F0BC4378A6B33A7875323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89F47-4D62-4ADA-92B6-157042B7B10F}"/>
      </w:docPartPr>
      <w:docPartBody>
        <w:p w:rsidR="001668D8" w:rsidRDefault="00AD7841" w:rsidP="00AD7841">
          <w:pPr>
            <w:pStyle w:val="B016ED72F0BC4378A6B33A78753236C51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CD6D5BC9271847E09D5EF2CE9DA63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13215-FB25-440E-921C-E27E9F258B6A}"/>
      </w:docPartPr>
      <w:docPartBody>
        <w:p w:rsidR="001668D8" w:rsidRDefault="00675DD7" w:rsidP="00675DD7">
          <w:pPr>
            <w:pStyle w:val="CD6D5BC9271847E09D5EF2CE9DA63D28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8595DEC993A48E9AF08A332251BD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13223-A5AB-4EF1-8A0C-C461F72E09F1}"/>
      </w:docPartPr>
      <w:docPartBody>
        <w:p w:rsidR="001668D8" w:rsidRDefault="00AD7841" w:rsidP="00AD7841">
          <w:pPr>
            <w:pStyle w:val="B8595DEC993A48E9AF08A332251BD4891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6A4F66DDC9C24FA58D785C3216F18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FD2DF-4244-44B9-8418-04EBFFDF7C34}"/>
      </w:docPartPr>
      <w:docPartBody>
        <w:p w:rsidR="00F75390" w:rsidRDefault="00AD7841" w:rsidP="00AD7841">
          <w:pPr>
            <w:pStyle w:val="6A4F66DDC9C24FA58D785C3216F18140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7BB2B7DF26674A1A8E298E205E8F6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01FE3-FF86-411B-A366-A8D2D1F2E184}"/>
      </w:docPartPr>
      <w:docPartBody>
        <w:p w:rsidR="00F75390" w:rsidRDefault="00AD7841" w:rsidP="00AD7841">
          <w:pPr>
            <w:pStyle w:val="7BB2B7DF26674A1A8E298E205E8F68B9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0BB67FE92FB74450AE48BF37D6E009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2B435-DE65-4A4C-83CE-13DA09869430}"/>
      </w:docPartPr>
      <w:docPartBody>
        <w:p w:rsidR="00F75390" w:rsidRDefault="00675DD7" w:rsidP="00675DD7">
          <w:pPr>
            <w:pStyle w:val="0BB67FE92FB74450AE48BF37D6E0093B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AD877794552C4B4EB02D83C6A0822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877A7-0230-48B4-92BB-9C7B8400FD3D}"/>
      </w:docPartPr>
      <w:docPartBody>
        <w:p w:rsidR="00F75390" w:rsidRDefault="00AD7841" w:rsidP="00AD7841">
          <w:pPr>
            <w:pStyle w:val="AD877794552C4B4EB02D83C6A0822214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7A19A6BDB7B54B74826FACF13E41F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B8ED2-C810-438B-9E63-A74EE0F55A51}"/>
      </w:docPartPr>
      <w:docPartBody>
        <w:p w:rsidR="00F75390" w:rsidRDefault="00AD7841" w:rsidP="00AD7841">
          <w:pPr>
            <w:pStyle w:val="7A19A6BDB7B54B74826FACF13E41FE40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57F9647587744FA986BA4AD43F6D2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DA23D-75F0-454F-AE0F-53531568AF2C}"/>
      </w:docPartPr>
      <w:docPartBody>
        <w:p w:rsidR="00F75390" w:rsidRDefault="00675DD7" w:rsidP="00675DD7">
          <w:pPr>
            <w:pStyle w:val="57F9647587744FA986BA4AD43F6D276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4C146F33C1F64E8EBE91857A113D8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CC4CF-0D6D-42F9-BE8C-39EA2BAE4F39}"/>
      </w:docPartPr>
      <w:docPartBody>
        <w:p w:rsidR="00E74BC4" w:rsidRDefault="00675DD7" w:rsidP="00675DD7">
          <w:pPr>
            <w:pStyle w:val="4C146F33C1F64E8EBE91857A113D8CA2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814F8DCA7FD4899B989E2A94443B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22BBD-034B-4E00-975E-6EE7E6EEC7D8}"/>
      </w:docPartPr>
      <w:docPartBody>
        <w:p w:rsidR="00E74BC4" w:rsidRDefault="00675DD7" w:rsidP="00675DD7">
          <w:pPr>
            <w:pStyle w:val="C814F8DCA7FD4899B989E2A94443B086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421B8E40B2541A08BEA142F9B0C3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5486B-0AF1-4EBA-9030-81DC0F96D4D1}"/>
      </w:docPartPr>
      <w:docPartBody>
        <w:p w:rsidR="00E74BC4" w:rsidRDefault="00675DD7" w:rsidP="00675DD7">
          <w:pPr>
            <w:pStyle w:val="9421B8E40B2541A08BEA142F9B0C3488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62CA0AD142C4930A556F46F809AC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2543A-2880-4977-B2DA-41A690AAA691}"/>
      </w:docPartPr>
      <w:docPartBody>
        <w:p w:rsidR="00E74BC4" w:rsidRDefault="00675DD7" w:rsidP="00675DD7">
          <w:pPr>
            <w:pStyle w:val="D62CA0AD142C4930A556F46F809AC11F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45B65C0B253433BB69936DE85C41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83A30D-26AC-4DA8-84AC-C5457CFA02F4}"/>
      </w:docPartPr>
      <w:docPartBody>
        <w:p w:rsidR="00E74BC4" w:rsidRDefault="00675DD7" w:rsidP="00675DD7">
          <w:pPr>
            <w:pStyle w:val="A45B65C0B253433BB69936DE85C41213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61A742819CF4F5A9DE6C16A77DD8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BBDDD-DEF2-4667-BBB8-AAA22BB5B64C}"/>
      </w:docPartPr>
      <w:docPartBody>
        <w:p w:rsidR="00E74BC4" w:rsidRDefault="00675DD7" w:rsidP="00675DD7">
          <w:pPr>
            <w:pStyle w:val="361A742819CF4F5A9DE6C16A77DD8D8E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39D1EF192364578A6ACC57069AF4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F4F8F-5D55-491A-862B-97B075D1FD05}"/>
      </w:docPartPr>
      <w:docPartBody>
        <w:p w:rsidR="00E74BC4" w:rsidRDefault="00675DD7" w:rsidP="00675DD7">
          <w:pPr>
            <w:pStyle w:val="A39D1EF192364578A6ACC57069AF4A13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24308930A7D7432F83A19F5A12567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567C0-AABB-40CA-8BAC-CA4E97EF884F}"/>
      </w:docPartPr>
      <w:docPartBody>
        <w:p w:rsidR="00E74BC4" w:rsidRDefault="00675DD7" w:rsidP="00675DD7">
          <w:pPr>
            <w:pStyle w:val="24308930A7D7432F83A19F5A1256755E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92B5E8153D043FD9F4D939BCBC8B0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4BF8D-7374-444E-B1C5-C635BC57F359}"/>
      </w:docPartPr>
      <w:docPartBody>
        <w:p w:rsidR="00E74BC4" w:rsidRDefault="00675DD7" w:rsidP="00675DD7">
          <w:pPr>
            <w:pStyle w:val="C92B5E8153D043FD9F4D939BCBC8B02B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0472AA27CAD494DA2E2ADA70B113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4FCD6-8070-48CA-9586-6D42F52DC116}"/>
      </w:docPartPr>
      <w:docPartBody>
        <w:p w:rsidR="00E74BC4" w:rsidRDefault="00675DD7" w:rsidP="00675DD7">
          <w:pPr>
            <w:pStyle w:val="F0472AA27CAD494DA2E2ADA70B1139FB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24FAFAA6AEC44DAB387C2B8893D8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97E83-1566-4AC8-9840-6717E36065A6}"/>
      </w:docPartPr>
      <w:docPartBody>
        <w:p w:rsidR="00E74BC4" w:rsidRDefault="00675DD7" w:rsidP="00675DD7">
          <w:pPr>
            <w:pStyle w:val="E24FAFAA6AEC44DAB387C2B8893D828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21E8B7FE00B45CC8F1FE08041031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82FB4-CAD4-4EFB-ABE2-C80043147035}"/>
      </w:docPartPr>
      <w:docPartBody>
        <w:p w:rsidR="00E74BC4" w:rsidRDefault="00675DD7" w:rsidP="00675DD7">
          <w:pPr>
            <w:pStyle w:val="421E8B7FE00B45CC8F1FE0804103173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D303014CDE244E5B050FA5A0C70D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FFACB-B46E-4B3F-B7A9-257DA6207AE5}"/>
      </w:docPartPr>
      <w:docPartBody>
        <w:p w:rsidR="00E74BC4" w:rsidRDefault="00675DD7" w:rsidP="00675DD7">
          <w:pPr>
            <w:pStyle w:val="8D303014CDE244E5B050FA5A0C70DCA6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66D71287FC84726831CF454137F8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2C5D31-D7FE-4D23-817F-B5EF70B94D13}"/>
      </w:docPartPr>
      <w:docPartBody>
        <w:p w:rsidR="00E74BC4" w:rsidRDefault="00675DD7" w:rsidP="00675DD7">
          <w:pPr>
            <w:pStyle w:val="166D71287FC84726831CF454137F80CF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FFCC2596DB642DBB265E93823F09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7EEA2-ED8D-4EFE-8793-B8EAE3CB4E32}"/>
      </w:docPartPr>
      <w:docPartBody>
        <w:p w:rsidR="00E74BC4" w:rsidRDefault="00675DD7" w:rsidP="00675DD7">
          <w:pPr>
            <w:pStyle w:val="6FFCC2596DB642DBB265E93823F093CD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FF877E6F2384A93B4302B34A527F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86E8F4-1900-4A36-96B5-E48FCF715AC6}"/>
      </w:docPartPr>
      <w:docPartBody>
        <w:p w:rsidR="00E74BC4" w:rsidRDefault="00675DD7" w:rsidP="00675DD7">
          <w:pPr>
            <w:pStyle w:val="8FF877E6F2384A93B4302B34A527F01A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4D8601F88BF434297F2D11F8535A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9243F-D0E8-42DB-B7A9-B87A8AB6EC5B}"/>
      </w:docPartPr>
      <w:docPartBody>
        <w:p w:rsidR="00E74BC4" w:rsidRDefault="00675DD7" w:rsidP="00675DD7">
          <w:pPr>
            <w:pStyle w:val="64D8601F88BF434297F2D11F8535A11C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8F9900D91564F4F9BEC9CEEE3283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761CFE-1975-473B-B396-A90223B032EE}"/>
      </w:docPartPr>
      <w:docPartBody>
        <w:p w:rsidR="00E74BC4" w:rsidRDefault="00675DD7" w:rsidP="00675DD7">
          <w:pPr>
            <w:pStyle w:val="F8F9900D91564F4F9BEC9CEEE32830DD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D7CF66682BB4F60AAF6AA827E3B6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D3D0D-F83E-40AF-875E-1DB7049DF229}"/>
      </w:docPartPr>
      <w:docPartBody>
        <w:p w:rsidR="00E74BC4" w:rsidRDefault="00675DD7" w:rsidP="00675DD7">
          <w:pPr>
            <w:pStyle w:val="6D7CF66682BB4F60AAF6AA827E3B67D2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FB07475855274452A8AF0B43B4BA7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16DC87-8883-441C-9A1C-64C6C162A412}"/>
      </w:docPartPr>
      <w:docPartBody>
        <w:p w:rsidR="00E74BC4" w:rsidRDefault="00675DD7" w:rsidP="00675DD7">
          <w:pPr>
            <w:pStyle w:val="FB07475855274452A8AF0B43B4BA7E36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5B58930137844849D4CA28DEDAC9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6623B-D164-4547-923F-4BFF36217A29}"/>
      </w:docPartPr>
      <w:docPartBody>
        <w:p w:rsidR="00E74BC4" w:rsidRDefault="00675DD7" w:rsidP="00675DD7">
          <w:pPr>
            <w:pStyle w:val="B5B58930137844849D4CA28DEDAC9F0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208E969192848B78D48CD8A76729B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1BDE2C-B7BE-45B6-82D7-9FBDD2822904}"/>
      </w:docPartPr>
      <w:docPartBody>
        <w:p w:rsidR="00E74BC4" w:rsidRDefault="00675DD7" w:rsidP="00675DD7">
          <w:pPr>
            <w:pStyle w:val="C208E969192848B78D48CD8A76729B53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E9B1F4D0C390466B97DF132F201CB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83E6C-87E0-46F8-8D68-A4C6FDD52739}"/>
      </w:docPartPr>
      <w:docPartBody>
        <w:p w:rsidR="00E74BC4" w:rsidRDefault="00675DD7" w:rsidP="00675DD7">
          <w:pPr>
            <w:pStyle w:val="E9B1F4D0C390466B97DF132F201CBC93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E39FF18D36446A49DA54C45DACCC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FBBF8-D93C-4682-83D2-5E45289C4D0A}"/>
      </w:docPartPr>
      <w:docPartBody>
        <w:p w:rsidR="00E74BC4" w:rsidRDefault="00675DD7" w:rsidP="00675DD7">
          <w:pPr>
            <w:pStyle w:val="CE39FF18D36446A49DA54C45DACCC109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BE9C8C7C8E04893AD140E1F4CD15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AEB8D9-E927-4E8C-B160-FDED938414DD}"/>
      </w:docPartPr>
      <w:docPartBody>
        <w:p w:rsidR="00E74BC4" w:rsidRDefault="00675DD7" w:rsidP="00675DD7">
          <w:pPr>
            <w:pStyle w:val="6BE9C8C7C8E04893AD140E1F4CD15F74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83F2E889DD74BADB72FE0C3F0CB1D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403C50-99E0-46F5-A232-EC962ECD8863}"/>
      </w:docPartPr>
      <w:docPartBody>
        <w:p w:rsidR="00E74BC4" w:rsidRDefault="00675DD7" w:rsidP="00675DD7">
          <w:pPr>
            <w:pStyle w:val="083F2E889DD74BADB72FE0C3F0CB1D38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390C8874AA9C4E288EDB572F192EB2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9E14CE-9358-46F9-A324-D395DEFD9FB6}"/>
      </w:docPartPr>
      <w:docPartBody>
        <w:p w:rsidR="00E74BC4" w:rsidRDefault="00675DD7" w:rsidP="00675DD7">
          <w:pPr>
            <w:pStyle w:val="390C8874AA9C4E288EDB572F192EB221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2DC39D28D0F446F95C623C43FDC6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ABA396-7BA9-47CC-A53F-879EB5D9EDA9}"/>
      </w:docPartPr>
      <w:docPartBody>
        <w:p w:rsidR="00E74BC4" w:rsidRDefault="00675DD7" w:rsidP="00675DD7">
          <w:pPr>
            <w:pStyle w:val="82DC39D28D0F446F95C623C43FDC639A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BBF652148704B6CA6C19C6CE98F05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FAE25-46EE-483C-9501-365C04E09C52}"/>
      </w:docPartPr>
      <w:docPartBody>
        <w:p w:rsidR="00E74BC4" w:rsidRDefault="00675DD7" w:rsidP="00675DD7">
          <w:pPr>
            <w:pStyle w:val="ABBF652148704B6CA6C19C6CE98F05F9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B48D5ACDB4CF4E9ABF092FF4BA2A3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5AB7F-31AD-49A6-B494-4E2443484313}"/>
      </w:docPartPr>
      <w:docPartBody>
        <w:p w:rsidR="00E74BC4" w:rsidRDefault="00675DD7" w:rsidP="00675DD7">
          <w:pPr>
            <w:pStyle w:val="B48D5ACDB4CF4E9ABF092FF4BA2A3B48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1419335156F44729CF71D2818F5A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950D08-1CDC-4AB2-8139-0E8515FF90BE}"/>
      </w:docPartPr>
      <w:docPartBody>
        <w:p w:rsidR="00453701" w:rsidRDefault="00675DD7" w:rsidP="00675DD7">
          <w:pPr>
            <w:pStyle w:val="91419335156F44729CF71D2818F5A4B2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87C85522D084AE98AF591BB51441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86A15-0A73-46A4-8A68-B23D649AE7E0}"/>
      </w:docPartPr>
      <w:docPartBody>
        <w:p w:rsidR="00453701" w:rsidRDefault="00675DD7" w:rsidP="00675DD7">
          <w:pPr>
            <w:pStyle w:val="187C85522D084AE98AF591BB51441114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A5FCCFC95F5E4E9DA8AEE3512276B0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15DCD-AC1C-4FA3-881C-6C4F6E5B7A4C}"/>
      </w:docPartPr>
      <w:docPartBody>
        <w:p w:rsidR="00453701" w:rsidRDefault="00675DD7" w:rsidP="00675DD7">
          <w:pPr>
            <w:pStyle w:val="A5FCCFC95F5E4E9DA8AEE3512276B000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6057BCFCED9E4864A678E05B67379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6A553-4BB0-4BEE-BDBA-69B92CA95400}"/>
      </w:docPartPr>
      <w:docPartBody>
        <w:p w:rsidR="00453701" w:rsidRDefault="00675DD7" w:rsidP="00675DD7">
          <w:pPr>
            <w:pStyle w:val="6057BCFCED9E4864A678E05B673798CA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615895FD2D454EB9ACF59657466EA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1F92C-A9B9-4623-94DC-0C6400C90767}"/>
      </w:docPartPr>
      <w:docPartBody>
        <w:p w:rsidR="00453701" w:rsidRDefault="00675DD7" w:rsidP="00675DD7">
          <w:pPr>
            <w:pStyle w:val="615895FD2D454EB9ACF59657466EAE69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81E8ECD32E1849EA893EF4237C448B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4CADE-FFD8-48FD-BE54-97B2C931A7FA}"/>
      </w:docPartPr>
      <w:docPartBody>
        <w:p w:rsidR="00453701" w:rsidRDefault="00675DD7" w:rsidP="00675DD7">
          <w:pPr>
            <w:pStyle w:val="81E8ECD32E1849EA893EF4237C448B6F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A20ED2376BE34EA4B8874C173984A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3BB437-A865-492B-A7A8-E8DF86427219}"/>
      </w:docPartPr>
      <w:docPartBody>
        <w:p w:rsidR="00453701" w:rsidRDefault="00675DD7" w:rsidP="00675DD7">
          <w:pPr>
            <w:pStyle w:val="A20ED2376BE34EA4B8874C173984A641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B88EDA5B759B456BA92976CBD076F4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C7442-6D51-44D7-BC01-5FD1B4E733E7}"/>
      </w:docPartPr>
      <w:docPartBody>
        <w:p w:rsidR="00453701" w:rsidRDefault="00675DD7" w:rsidP="00675DD7">
          <w:pPr>
            <w:pStyle w:val="B88EDA5B759B456BA92976CBD076F410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ADD6FC229CD545B68F58DDC17CC5C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1C8D2-7486-4653-8391-ED26290894F1}"/>
      </w:docPartPr>
      <w:docPartBody>
        <w:p w:rsidR="00453701" w:rsidRDefault="00675DD7" w:rsidP="00675DD7">
          <w:pPr>
            <w:pStyle w:val="ADD6FC229CD545B68F58DDC17CC5C445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536AE4D4F13D49709A71DF13CB76F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CCC3F-4F45-4376-91F9-FBF88A8AA1CD}"/>
      </w:docPartPr>
      <w:docPartBody>
        <w:p w:rsidR="00453701" w:rsidRDefault="00675DD7" w:rsidP="00675DD7">
          <w:pPr>
            <w:pStyle w:val="536AE4D4F13D49709A71DF13CB76F4F7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4A998B81EEE34E8D8A26EBE6A20FC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4378C-6095-4C6C-9624-0519C065E474}"/>
      </w:docPartPr>
      <w:docPartBody>
        <w:p w:rsidR="00453701" w:rsidRDefault="00675DD7" w:rsidP="00675DD7">
          <w:pPr>
            <w:pStyle w:val="4A998B81EEE34E8D8A26EBE6A20FC20D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7BD73FD28EE1493FA970577652C7C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A99B7-3CD4-4AE9-B713-79D050111E5E}"/>
      </w:docPartPr>
      <w:docPartBody>
        <w:p w:rsidR="00453701" w:rsidRDefault="00675DD7" w:rsidP="00675DD7">
          <w:pPr>
            <w:pStyle w:val="7BD73FD28EE1493FA970577652C7C34E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6F9DFCDA6A7849CCB657C14E217D7C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D12985-0B1F-4761-A587-DA5B7A9EA8BF}"/>
      </w:docPartPr>
      <w:docPartBody>
        <w:p w:rsidR="00453701" w:rsidRDefault="00675DD7" w:rsidP="00675DD7">
          <w:pPr>
            <w:pStyle w:val="6F9DFCDA6A7849CCB657C14E217D7C27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D55127C37FB14715A7624E8A55BCD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0DE5B-162A-477F-B4EE-2188EFE82793}"/>
      </w:docPartPr>
      <w:docPartBody>
        <w:p w:rsidR="00453701" w:rsidRDefault="00675DD7" w:rsidP="00675DD7">
          <w:pPr>
            <w:pStyle w:val="D55127C37FB14715A7624E8A55BCD5FC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5F45FC1C5ECD45D8BFD2FBA02AC86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F3A79-7C5D-4CF1-8C29-B1AFDF3E41B6}"/>
      </w:docPartPr>
      <w:docPartBody>
        <w:p w:rsidR="00453701" w:rsidRDefault="00675DD7" w:rsidP="00675DD7">
          <w:pPr>
            <w:pStyle w:val="5F45FC1C5ECD45D8BFD2FBA02AC86504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7A5C6CB7492C4422B7103F6D846DD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72D09-3C3A-4685-953D-72C23D58BFBA}"/>
      </w:docPartPr>
      <w:docPartBody>
        <w:p w:rsidR="00453701" w:rsidRDefault="00675DD7" w:rsidP="00675DD7">
          <w:pPr>
            <w:pStyle w:val="7A5C6CB7492C4422B7103F6D846DDEAE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6F01FE7B10364D6E9B15A56E4C18DA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4BAC2-6234-4EDE-BC28-3A8098941BEB}"/>
      </w:docPartPr>
      <w:docPartBody>
        <w:p w:rsidR="00453701" w:rsidRDefault="00675DD7" w:rsidP="00675DD7">
          <w:pPr>
            <w:pStyle w:val="6F01FE7B10364D6E9B15A56E4C18DAEB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6E2ADA50339D4F458D30CFEBA4F35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A06E2-1133-45CD-9D93-3D656EA24FF5}"/>
      </w:docPartPr>
      <w:docPartBody>
        <w:p w:rsidR="00453701" w:rsidRDefault="00675DD7" w:rsidP="00675DD7">
          <w:pPr>
            <w:pStyle w:val="6E2ADA50339D4F458D30CFEBA4F35637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CF333AB53FA344049966C7F64E3DE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865C0-912F-4524-B83D-D919B77702C7}"/>
      </w:docPartPr>
      <w:docPartBody>
        <w:p w:rsidR="00453701" w:rsidRDefault="00675DD7" w:rsidP="00675DD7">
          <w:pPr>
            <w:pStyle w:val="CF333AB53FA344049966C7F64E3DEC1C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6B57A9F448D642FDA0E6B3DFB9D68A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7069D-FD3C-4D48-B852-2797577797D3}"/>
      </w:docPartPr>
      <w:docPartBody>
        <w:p w:rsidR="00453701" w:rsidRDefault="00675DD7" w:rsidP="00675DD7">
          <w:pPr>
            <w:pStyle w:val="6B57A9F448D642FDA0E6B3DFB9D68AA5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78A7C8C75A3946E4B17E77C92B364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F8ED9-1EBF-43E6-8850-729D69260606}"/>
      </w:docPartPr>
      <w:docPartBody>
        <w:p w:rsidR="00453701" w:rsidRDefault="00675DD7" w:rsidP="00675DD7">
          <w:pPr>
            <w:pStyle w:val="78A7C8C75A3946E4B17E77C92B364C22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F1ABBE1BE04143878C859DA2DB17E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7E7812-02B6-4DF4-B81B-1D687F3A8D80}"/>
      </w:docPartPr>
      <w:docPartBody>
        <w:p w:rsidR="00453701" w:rsidRDefault="00675DD7" w:rsidP="00675DD7">
          <w:pPr>
            <w:pStyle w:val="F1ABBE1BE04143878C859DA2DB17E116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38F115854E3F4DEF8D57EAC5A65C3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90F8F-FD74-4610-A90B-37BE486DD0EC}"/>
      </w:docPartPr>
      <w:docPartBody>
        <w:p w:rsidR="00453701" w:rsidRDefault="00675DD7" w:rsidP="00675DD7">
          <w:pPr>
            <w:pStyle w:val="38F115854E3F4DEF8D57EAC5A65C39B3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C08C2412097541CEB17E6E0CF09CA1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FD6AA-06FC-4D58-B389-33A71B226283}"/>
      </w:docPartPr>
      <w:docPartBody>
        <w:p w:rsidR="00453701" w:rsidRDefault="00675DD7" w:rsidP="00675DD7">
          <w:pPr>
            <w:pStyle w:val="C08C2412097541CEB17E6E0CF09CA1E8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15852A4CD2964686AEA193495D7CB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51FDC-A294-43AA-AA0F-002BADA6C9C6}"/>
      </w:docPartPr>
      <w:docPartBody>
        <w:p w:rsidR="00453701" w:rsidRDefault="00675DD7" w:rsidP="00675DD7">
          <w:pPr>
            <w:pStyle w:val="15852A4CD2964686AEA193495D7CBBDE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07A7503808FA4639867A13D06D877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C89AF-D0E4-408F-B7E7-1D4E02E131CA}"/>
      </w:docPartPr>
      <w:docPartBody>
        <w:p w:rsidR="00453701" w:rsidRDefault="00675DD7" w:rsidP="00675DD7">
          <w:pPr>
            <w:pStyle w:val="07A7503808FA4639867A13D06D877C54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9A3B05E996704B939A5E34823CB5D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6E33A-391C-4D0E-A9B8-B48B39599A6F}"/>
      </w:docPartPr>
      <w:docPartBody>
        <w:p w:rsidR="00453701" w:rsidRDefault="00675DD7" w:rsidP="00675DD7">
          <w:pPr>
            <w:pStyle w:val="9A3B05E996704B939A5E34823CB5D780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859C663B21104BB08DB1F5428606F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EF7066-557E-4AEC-93F5-6E700A3AC1CD}"/>
      </w:docPartPr>
      <w:docPartBody>
        <w:p w:rsidR="00453701" w:rsidRDefault="00675DD7" w:rsidP="00675DD7">
          <w:pPr>
            <w:pStyle w:val="859C663B21104BB08DB1F5428606FCE8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5CD4BF39ED1C42CA9A7D77E6C7E83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C592C-323F-4CFF-851E-B74DF800B47D}"/>
      </w:docPartPr>
      <w:docPartBody>
        <w:p w:rsidR="00453701" w:rsidRDefault="00675DD7" w:rsidP="00675DD7">
          <w:pPr>
            <w:pStyle w:val="5CD4BF39ED1C42CA9A7D77E6C7E8372A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A09E7CF018E5483A997433984CE41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7B88A-0ABD-4AB1-B958-337B6B9AAE19}"/>
      </w:docPartPr>
      <w:docPartBody>
        <w:p w:rsidR="00453701" w:rsidRDefault="00675DD7" w:rsidP="00675DD7">
          <w:pPr>
            <w:pStyle w:val="A09E7CF018E5483A997433984CE4174B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87545D40371A4813B0BE0372577CC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261D7-BE21-46C2-BE56-0D82A7980EC3}"/>
      </w:docPartPr>
      <w:docPartBody>
        <w:p w:rsidR="00453701" w:rsidRDefault="00675DD7" w:rsidP="00675DD7">
          <w:pPr>
            <w:pStyle w:val="87545D40371A4813B0BE0372577CCD9B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350033F9AD6E4BD4B7E332E368508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D5001-EBA1-4619-9365-53CB7D54ABE8}"/>
      </w:docPartPr>
      <w:docPartBody>
        <w:p w:rsidR="00453701" w:rsidRDefault="00675DD7" w:rsidP="00675DD7">
          <w:pPr>
            <w:pStyle w:val="350033F9AD6E4BD4B7E332E368508DD3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FBEAF46045F64EB69FCAF3E104BDE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2AE736-810C-4AF7-B7A6-A065019C916C}"/>
      </w:docPartPr>
      <w:docPartBody>
        <w:p w:rsidR="00453701" w:rsidRDefault="00675DD7" w:rsidP="00675DD7">
          <w:pPr>
            <w:pStyle w:val="FBEAF46045F64EB69FCAF3E104BDEFBD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D225DE3FF14449B9C591670CF4AA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72F26-5E01-4E09-8AFD-5FC99B92F22E}"/>
      </w:docPartPr>
      <w:docPartBody>
        <w:p w:rsidR="00453701" w:rsidRDefault="00675DD7" w:rsidP="00675DD7">
          <w:pPr>
            <w:pStyle w:val="8D225DE3FF14449B9C591670CF4AAD28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8A60D499B75D4299A2CC24EC9EB7F3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0C5C78-9915-4708-BCD4-7DDDC459FE44}"/>
      </w:docPartPr>
      <w:docPartBody>
        <w:p w:rsidR="00453701" w:rsidRDefault="00675DD7" w:rsidP="00675DD7">
          <w:pPr>
            <w:pStyle w:val="8A60D499B75D4299A2CC24EC9EB7F39D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705CC9CEC6EE42309AA33476B2950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6F119-84D9-43F8-9B12-709FD7C97D56}"/>
      </w:docPartPr>
      <w:docPartBody>
        <w:p w:rsidR="00453701" w:rsidRDefault="00675DD7" w:rsidP="00675DD7">
          <w:pPr>
            <w:pStyle w:val="705CC9CEC6EE42309AA33476B2950AA7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2EDF1C75B77C4D31AD373528C2DEE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5363C-0304-4BA7-B35E-8F232EB97D3E}"/>
      </w:docPartPr>
      <w:docPartBody>
        <w:p w:rsidR="00453701" w:rsidRDefault="00675DD7" w:rsidP="00675DD7">
          <w:pPr>
            <w:pStyle w:val="2EDF1C75B77C4D31AD373528C2DEE61B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75AED43C1D0248289351AC83DD7CE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67BAF-BC5F-4F06-9878-48639EA97BF9}"/>
      </w:docPartPr>
      <w:docPartBody>
        <w:p w:rsidR="00453701" w:rsidRDefault="00675DD7" w:rsidP="00675DD7">
          <w:pPr>
            <w:pStyle w:val="75AED43C1D0248289351AC83DD7CE43B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90F8891E0DF44519A7B9A5E546996D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A7F63-316B-46BA-941A-B94A67F4B318}"/>
      </w:docPartPr>
      <w:docPartBody>
        <w:p w:rsidR="00453701" w:rsidRDefault="00675DD7" w:rsidP="00675DD7">
          <w:pPr>
            <w:pStyle w:val="90F8891E0DF44519A7B9A5E546996D18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AF61709DB74C4A0AA7EC3445447B98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034D2-7463-4C8F-8D56-BFBD91C03113}"/>
      </w:docPartPr>
      <w:docPartBody>
        <w:p w:rsidR="00453701" w:rsidRDefault="00675DD7" w:rsidP="00675DD7">
          <w:pPr>
            <w:pStyle w:val="AF61709DB74C4A0AA7EC3445447B98F5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B9AB72748C264CCF9085083A93245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3F763-0B2A-4B34-9E69-E64B9AD6E91E}"/>
      </w:docPartPr>
      <w:docPartBody>
        <w:p w:rsidR="00453701" w:rsidRDefault="00675DD7" w:rsidP="00675DD7">
          <w:pPr>
            <w:pStyle w:val="B9AB72748C264CCF9085083A932450F4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12265CB536E541F2B02D8CE236353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FCEC3-F900-4AEC-BF91-20A8FBE491E3}"/>
      </w:docPartPr>
      <w:docPartBody>
        <w:p w:rsidR="00453701" w:rsidRDefault="00675DD7" w:rsidP="00675DD7">
          <w:pPr>
            <w:pStyle w:val="12265CB536E541F2B02D8CE236353847"/>
          </w:pPr>
          <w:r w:rsidRPr="00FC7C99">
            <w:rPr>
              <w:rFonts w:cs="Arial"/>
              <w:color w:val="002D72"/>
            </w:rPr>
            <w:t>enter text</w:t>
          </w:r>
        </w:p>
      </w:docPartBody>
    </w:docPart>
    <w:docPart>
      <w:docPartPr>
        <w:name w:val="D7A560A95B004EDEB25049700E7F55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55D3F-8A70-428B-8091-4A391B9BA4A2}"/>
      </w:docPartPr>
      <w:docPartBody>
        <w:p w:rsidR="00453701" w:rsidRDefault="00675DD7" w:rsidP="00675DD7">
          <w:pPr>
            <w:pStyle w:val="D7A560A95B004EDEB25049700E7F55AF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2ED057DBD0D445C9A0E07453FC741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A0E1B-AE5A-4474-B526-F4C23E4D7F0A}"/>
      </w:docPartPr>
      <w:docPartBody>
        <w:p w:rsidR="00453701" w:rsidRDefault="00675DD7" w:rsidP="00675DD7">
          <w:pPr>
            <w:pStyle w:val="2ED057DBD0D445C9A0E07453FC7415B3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CAF502EF4FE5486786816A2C9460F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63408-A025-415A-9716-C2E3304476DD}"/>
      </w:docPartPr>
      <w:docPartBody>
        <w:p w:rsidR="00453701" w:rsidRDefault="00675DD7" w:rsidP="00675DD7">
          <w:pPr>
            <w:pStyle w:val="CAF502EF4FE5486786816A2C9460F7DB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FE46597DC57C4022A2D46CC7D53BA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5E2EA-BBDC-4897-8BCB-870C91872908}"/>
      </w:docPartPr>
      <w:docPartBody>
        <w:p w:rsidR="00453701" w:rsidRDefault="00675DD7" w:rsidP="00675DD7">
          <w:pPr>
            <w:pStyle w:val="FE46597DC57C4022A2D46CC7D53BAE39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EA0BCBB3DFB447AC89460FC0FA5C60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ADE35-B271-4499-AED3-B885776ED729}"/>
      </w:docPartPr>
      <w:docPartBody>
        <w:p w:rsidR="00453701" w:rsidRDefault="00675DD7" w:rsidP="00675DD7">
          <w:pPr>
            <w:pStyle w:val="EA0BCBB3DFB447AC89460FC0FA5C601F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  <w:docPart>
      <w:docPartPr>
        <w:name w:val="DF801EFB3CE345F1B888706D1384B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AB646-4769-471C-8D54-93135E9B9DC1}"/>
      </w:docPartPr>
      <w:docPartBody>
        <w:p w:rsidR="00453701" w:rsidRDefault="00675DD7" w:rsidP="00675DD7">
          <w:pPr>
            <w:pStyle w:val="DF801EFB3CE345F1B888706D1384B830"/>
          </w:pPr>
          <w:r>
            <w:rPr>
              <w:rFonts w:cs="Arial"/>
              <w:color w:val="002D72"/>
            </w:rPr>
            <w:t>p</w:t>
          </w:r>
          <w:r w:rsidRPr="005A3DB5">
            <w:rPr>
              <w:rFonts w:cs="Arial"/>
              <w:color w:val="002D72"/>
            </w:rPr>
            <w:t>ass/ fail/ N/A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1668D8"/>
    <w:rsid w:val="001E19BC"/>
    <w:rsid w:val="00243B6C"/>
    <w:rsid w:val="00247877"/>
    <w:rsid w:val="002C75D7"/>
    <w:rsid w:val="002D55CF"/>
    <w:rsid w:val="003140E8"/>
    <w:rsid w:val="00345498"/>
    <w:rsid w:val="00453701"/>
    <w:rsid w:val="00574E9B"/>
    <w:rsid w:val="00606A86"/>
    <w:rsid w:val="00675DD7"/>
    <w:rsid w:val="006C0E90"/>
    <w:rsid w:val="006D7DB1"/>
    <w:rsid w:val="00767BA7"/>
    <w:rsid w:val="00771AC3"/>
    <w:rsid w:val="00827BBB"/>
    <w:rsid w:val="00870865"/>
    <w:rsid w:val="00932A7A"/>
    <w:rsid w:val="009C481F"/>
    <w:rsid w:val="009E67A1"/>
    <w:rsid w:val="00A5557A"/>
    <w:rsid w:val="00A831EA"/>
    <w:rsid w:val="00AA01C5"/>
    <w:rsid w:val="00AA4866"/>
    <w:rsid w:val="00AD7841"/>
    <w:rsid w:val="00B54F51"/>
    <w:rsid w:val="00BA2ECD"/>
    <w:rsid w:val="00C37839"/>
    <w:rsid w:val="00C947DD"/>
    <w:rsid w:val="00C94F58"/>
    <w:rsid w:val="00CD41B9"/>
    <w:rsid w:val="00DA680E"/>
    <w:rsid w:val="00E74BC4"/>
    <w:rsid w:val="00F001D6"/>
    <w:rsid w:val="00F7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5DD7"/>
    <w:rPr>
      <w:color w:val="666666"/>
    </w:rPr>
  </w:style>
  <w:style w:type="paragraph" w:customStyle="1" w:styleId="B016ED72F0BC4378A6B33A78753236C51">
    <w:name w:val="B016ED72F0BC4378A6B33A78753236C51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8595DEC993A48E9AF08A332251BD4891">
    <w:name w:val="B8595DEC993A48E9AF08A332251BD4891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DBCEFFE629143A1A78D215703950F881">
    <w:name w:val="5DBCEFFE629143A1A78D215703950F881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A4F66DDC9C24FA58D785C3216F18140">
    <w:name w:val="6A4F66DDC9C24FA58D785C3216F18140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BB2B7DF26674A1A8E298E205E8F68B9">
    <w:name w:val="7BB2B7DF26674A1A8E298E205E8F68B9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D877794552C4B4EB02D83C6A0822214">
    <w:name w:val="AD877794552C4B4EB02D83C6A0822214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A19A6BDB7B54B74826FACF13E41FE40">
    <w:name w:val="7A19A6BDB7B54B74826FACF13E41FE40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D6D5BC9271847E09D5EF2CE9DA63D28">
    <w:name w:val="CD6D5BC9271847E09D5EF2CE9DA63D28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C146F33C1F64E8EBE91857A113D8CA2">
    <w:name w:val="4C146F33C1F64E8EBE91857A113D8CA2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814F8DCA7FD4899B989E2A94443B086">
    <w:name w:val="C814F8DCA7FD4899B989E2A94443B086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421B8E40B2541A08BEA142F9B0C3488">
    <w:name w:val="9421B8E40B2541A08BEA142F9B0C3488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62CA0AD142C4930A556F46F809AC11F">
    <w:name w:val="D62CA0AD142C4930A556F46F809AC11F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45B65C0B253433BB69936DE85C41213">
    <w:name w:val="A45B65C0B253433BB69936DE85C41213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61A742819CF4F5A9DE6C16A77DD8D8E">
    <w:name w:val="361A742819CF4F5A9DE6C16A77DD8D8E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39D1EF192364578A6ACC57069AF4A13">
    <w:name w:val="A39D1EF192364578A6ACC57069AF4A13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24308930A7D7432F83A19F5A1256755E">
    <w:name w:val="24308930A7D7432F83A19F5A1256755E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92B5E8153D043FD9F4D939BCBC8B02B">
    <w:name w:val="C92B5E8153D043FD9F4D939BCBC8B02B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0472AA27CAD494DA2E2ADA70B1139FB">
    <w:name w:val="F0472AA27CAD494DA2E2ADA70B1139FB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24FAFAA6AEC44DAB387C2B8893D8281">
    <w:name w:val="E24FAFAA6AEC44DAB387C2B8893D8281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421E8B7FE00B45CC8F1FE08041031731">
    <w:name w:val="421E8B7FE00B45CC8F1FE08041031731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D303014CDE244E5B050FA5A0C70DCA6">
    <w:name w:val="8D303014CDE244E5B050FA5A0C70DCA6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66D71287FC84726831CF454137F80CF">
    <w:name w:val="166D71287FC84726831CF454137F80CF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FFCC2596DB642DBB265E93823F093CD">
    <w:name w:val="6FFCC2596DB642DBB265E93823F093CD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FF877E6F2384A93B4302B34A527F01A">
    <w:name w:val="8FF877E6F2384A93B4302B34A527F01A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4D8601F88BF434297F2D11F8535A11C">
    <w:name w:val="64D8601F88BF434297F2D11F8535A11C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8F9900D91564F4F9BEC9CEEE32830DD">
    <w:name w:val="F8F9900D91564F4F9BEC9CEEE32830DD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D7CF66682BB4F60AAF6AA827E3B67D2">
    <w:name w:val="6D7CF66682BB4F60AAF6AA827E3B67D2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FB07475855274452A8AF0B43B4BA7E36">
    <w:name w:val="FB07475855274452A8AF0B43B4BA7E36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5B58930137844849D4CA28DEDAC9F01">
    <w:name w:val="B5B58930137844849D4CA28DEDAC9F01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208E969192848B78D48CD8A76729B53">
    <w:name w:val="C208E969192848B78D48CD8A76729B53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E9B1F4D0C390466B97DF132F201CBC93">
    <w:name w:val="E9B1F4D0C390466B97DF132F201CBC93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E39FF18D36446A49DA54C45DACCC109">
    <w:name w:val="CE39FF18D36446A49DA54C45DACCC109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BE9C8C7C8E04893AD140E1F4CD15F74">
    <w:name w:val="6BE9C8C7C8E04893AD140E1F4CD15F74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83F2E889DD74BADB72FE0C3F0CB1D38">
    <w:name w:val="083F2E889DD74BADB72FE0C3F0CB1D38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390C8874AA9C4E288EDB572F192EB221">
    <w:name w:val="390C8874AA9C4E288EDB572F192EB221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82DC39D28D0F446F95C623C43FDC639A">
    <w:name w:val="82DC39D28D0F446F95C623C43FDC639A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BBF652148704B6CA6C19C6CE98F05F9">
    <w:name w:val="ABBF652148704B6CA6C19C6CE98F05F9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48D5ACDB4CF4E9ABF092FF4BA2A3B48">
    <w:name w:val="B48D5ACDB4CF4E9ABF092FF4BA2A3B48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BB67FE92FB74450AE48BF37D6E0093B">
    <w:name w:val="0BB67FE92FB74450AE48BF37D6E0093B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7F9647587744FA986BA4AD43F6D2762">
    <w:name w:val="57F9647587744FA986BA4AD43F6D2762"/>
    <w:rsid w:val="00675DD7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91419335156F44729CF71D2818F5A4B2">
    <w:name w:val="91419335156F44729CF71D2818F5A4B2"/>
    <w:rsid w:val="00675DD7"/>
  </w:style>
  <w:style w:type="paragraph" w:customStyle="1" w:styleId="187C85522D084AE98AF591BB51441114">
    <w:name w:val="187C85522D084AE98AF591BB51441114"/>
    <w:rsid w:val="00675DD7"/>
  </w:style>
  <w:style w:type="paragraph" w:customStyle="1" w:styleId="A5FCCFC95F5E4E9DA8AEE3512276B000">
    <w:name w:val="A5FCCFC95F5E4E9DA8AEE3512276B000"/>
    <w:rsid w:val="00675DD7"/>
  </w:style>
  <w:style w:type="paragraph" w:customStyle="1" w:styleId="6057BCFCED9E4864A678E05B673798CA">
    <w:name w:val="6057BCFCED9E4864A678E05B673798CA"/>
    <w:rsid w:val="00675DD7"/>
  </w:style>
  <w:style w:type="paragraph" w:customStyle="1" w:styleId="615895FD2D454EB9ACF59657466EAE69">
    <w:name w:val="615895FD2D454EB9ACF59657466EAE69"/>
    <w:rsid w:val="00675DD7"/>
  </w:style>
  <w:style w:type="paragraph" w:customStyle="1" w:styleId="81E8ECD32E1849EA893EF4237C448B6F">
    <w:name w:val="81E8ECD32E1849EA893EF4237C448B6F"/>
    <w:rsid w:val="00675DD7"/>
  </w:style>
  <w:style w:type="paragraph" w:customStyle="1" w:styleId="A20ED2376BE34EA4B8874C173984A641">
    <w:name w:val="A20ED2376BE34EA4B8874C173984A641"/>
    <w:rsid w:val="00675DD7"/>
  </w:style>
  <w:style w:type="paragraph" w:customStyle="1" w:styleId="B88EDA5B759B456BA92976CBD076F410">
    <w:name w:val="B88EDA5B759B456BA92976CBD076F410"/>
    <w:rsid w:val="00675DD7"/>
  </w:style>
  <w:style w:type="paragraph" w:customStyle="1" w:styleId="ADD6FC229CD545B68F58DDC17CC5C445">
    <w:name w:val="ADD6FC229CD545B68F58DDC17CC5C445"/>
    <w:rsid w:val="00675DD7"/>
  </w:style>
  <w:style w:type="paragraph" w:customStyle="1" w:styleId="536AE4D4F13D49709A71DF13CB76F4F7">
    <w:name w:val="536AE4D4F13D49709A71DF13CB76F4F7"/>
    <w:rsid w:val="00675DD7"/>
  </w:style>
  <w:style w:type="paragraph" w:customStyle="1" w:styleId="4A998B81EEE34E8D8A26EBE6A20FC20D">
    <w:name w:val="4A998B81EEE34E8D8A26EBE6A20FC20D"/>
    <w:rsid w:val="00675DD7"/>
  </w:style>
  <w:style w:type="paragraph" w:customStyle="1" w:styleId="7BD73FD28EE1493FA970577652C7C34E">
    <w:name w:val="7BD73FD28EE1493FA970577652C7C34E"/>
    <w:rsid w:val="00675DD7"/>
  </w:style>
  <w:style w:type="paragraph" w:customStyle="1" w:styleId="6F9DFCDA6A7849CCB657C14E217D7C27">
    <w:name w:val="6F9DFCDA6A7849CCB657C14E217D7C27"/>
    <w:rsid w:val="00675DD7"/>
  </w:style>
  <w:style w:type="paragraph" w:customStyle="1" w:styleId="D55127C37FB14715A7624E8A55BCD5FC">
    <w:name w:val="D55127C37FB14715A7624E8A55BCD5FC"/>
    <w:rsid w:val="00675DD7"/>
  </w:style>
  <w:style w:type="paragraph" w:customStyle="1" w:styleId="5F45FC1C5ECD45D8BFD2FBA02AC86504">
    <w:name w:val="5F45FC1C5ECD45D8BFD2FBA02AC86504"/>
    <w:rsid w:val="00675DD7"/>
  </w:style>
  <w:style w:type="paragraph" w:customStyle="1" w:styleId="7A5C6CB7492C4422B7103F6D846DDEAE">
    <w:name w:val="7A5C6CB7492C4422B7103F6D846DDEAE"/>
    <w:rsid w:val="00675DD7"/>
  </w:style>
  <w:style w:type="paragraph" w:customStyle="1" w:styleId="6F01FE7B10364D6E9B15A56E4C18DAEB">
    <w:name w:val="6F01FE7B10364D6E9B15A56E4C18DAEB"/>
    <w:rsid w:val="00675DD7"/>
  </w:style>
  <w:style w:type="paragraph" w:customStyle="1" w:styleId="6E2ADA50339D4F458D30CFEBA4F35637">
    <w:name w:val="6E2ADA50339D4F458D30CFEBA4F35637"/>
    <w:rsid w:val="00675DD7"/>
  </w:style>
  <w:style w:type="paragraph" w:customStyle="1" w:styleId="CF333AB53FA344049966C7F64E3DEC1C">
    <w:name w:val="CF333AB53FA344049966C7F64E3DEC1C"/>
    <w:rsid w:val="00675DD7"/>
  </w:style>
  <w:style w:type="paragraph" w:customStyle="1" w:styleId="6B57A9F448D642FDA0E6B3DFB9D68AA5">
    <w:name w:val="6B57A9F448D642FDA0E6B3DFB9D68AA5"/>
    <w:rsid w:val="00675DD7"/>
  </w:style>
  <w:style w:type="paragraph" w:customStyle="1" w:styleId="78A7C8C75A3946E4B17E77C92B364C22">
    <w:name w:val="78A7C8C75A3946E4B17E77C92B364C22"/>
    <w:rsid w:val="00675DD7"/>
  </w:style>
  <w:style w:type="paragraph" w:customStyle="1" w:styleId="F1ABBE1BE04143878C859DA2DB17E116">
    <w:name w:val="F1ABBE1BE04143878C859DA2DB17E116"/>
    <w:rsid w:val="00675DD7"/>
  </w:style>
  <w:style w:type="paragraph" w:customStyle="1" w:styleId="38F115854E3F4DEF8D57EAC5A65C39B3">
    <w:name w:val="38F115854E3F4DEF8D57EAC5A65C39B3"/>
    <w:rsid w:val="00675DD7"/>
  </w:style>
  <w:style w:type="paragraph" w:customStyle="1" w:styleId="C08C2412097541CEB17E6E0CF09CA1E8">
    <w:name w:val="C08C2412097541CEB17E6E0CF09CA1E8"/>
    <w:rsid w:val="00675DD7"/>
  </w:style>
  <w:style w:type="paragraph" w:customStyle="1" w:styleId="15852A4CD2964686AEA193495D7CBBDE">
    <w:name w:val="15852A4CD2964686AEA193495D7CBBDE"/>
    <w:rsid w:val="00675DD7"/>
  </w:style>
  <w:style w:type="paragraph" w:customStyle="1" w:styleId="07A7503808FA4639867A13D06D877C54">
    <w:name w:val="07A7503808FA4639867A13D06D877C54"/>
    <w:rsid w:val="00675DD7"/>
  </w:style>
  <w:style w:type="paragraph" w:customStyle="1" w:styleId="9A3B05E996704B939A5E34823CB5D780">
    <w:name w:val="9A3B05E996704B939A5E34823CB5D780"/>
    <w:rsid w:val="00675DD7"/>
  </w:style>
  <w:style w:type="paragraph" w:customStyle="1" w:styleId="859C663B21104BB08DB1F5428606FCE8">
    <w:name w:val="859C663B21104BB08DB1F5428606FCE8"/>
    <w:rsid w:val="00675DD7"/>
  </w:style>
  <w:style w:type="paragraph" w:customStyle="1" w:styleId="5CD4BF39ED1C42CA9A7D77E6C7E8372A">
    <w:name w:val="5CD4BF39ED1C42CA9A7D77E6C7E8372A"/>
    <w:rsid w:val="00675DD7"/>
  </w:style>
  <w:style w:type="paragraph" w:customStyle="1" w:styleId="A09E7CF018E5483A997433984CE4174B">
    <w:name w:val="A09E7CF018E5483A997433984CE4174B"/>
    <w:rsid w:val="00675DD7"/>
  </w:style>
  <w:style w:type="paragraph" w:customStyle="1" w:styleId="87545D40371A4813B0BE0372577CCD9B">
    <w:name w:val="87545D40371A4813B0BE0372577CCD9B"/>
    <w:rsid w:val="00675DD7"/>
  </w:style>
  <w:style w:type="paragraph" w:customStyle="1" w:styleId="350033F9AD6E4BD4B7E332E368508DD3">
    <w:name w:val="350033F9AD6E4BD4B7E332E368508DD3"/>
    <w:rsid w:val="00675DD7"/>
  </w:style>
  <w:style w:type="paragraph" w:customStyle="1" w:styleId="FBEAF46045F64EB69FCAF3E104BDEFBD">
    <w:name w:val="FBEAF46045F64EB69FCAF3E104BDEFBD"/>
    <w:rsid w:val="00675DD7"/>
  </w:style>
  <w:style w:type="paragraph" w:customStyle="1" w:styleId="8D225DE3FF14449B9C591670CF4AAD28">
    <w:name w:val="8D225DE3FF14449B9C591670CF4AAD28"/>
    <w:rsid w:val="00675DD7"/>
  </w:style>
  <w:style w:type="paragraph" w:customStyle="1" w:styleId="8A60D499B75D4299A2CC24EC9EB7F39D">
    <w:name w:val="8A60D499B75D4299A2CC24EC9EB7F39D"/>
    <w:rsid w:val="00675DD7"/>
  </w:style>
  <w:style w:type="paragraph" w:customStyle="1" w:styleId="705CC9CEC6EE42309AA33476B2950AA7">
    <w:name w:val="705CC9CEC6EE42309AA33476B2950AA7"/>
    <w:rsid w:val="00675DD7"/>
  </w:style>
  <w:style w:type="paragraph" w:customStyle="1" w:styleId="2EDF1C75B77C4D31AD373528C2DEE61B">
    <w:name w:val="2EDF1C75B77C4D31AD373528C2DEE61B"/>
    <w:rsid w:val="00675DD7"/>
  </w:style>
  <w:style w:type="paragraph" w:customStyle="1" w:styleId="75AED43C1D0248289351AC83DD7CE43B">
    <w:name w:val="75AED43C1D0248289351AC83DD7CE43B"/>
    <w:rsid w:val="00675DD7"/>
  </w:style>
  <w:style w:type="paragraph" w:customStyle="1" w:styleId="90F8891E0DF44519A7B9A5E546996D18">
    <w:name w:val="90F8891E0DF44519A7B9A5E546996D18"/>
    <w:rsid w:val="00675DD7"/>
  </w:style>
  <w:style w:type="paragraph" w:customStyle="1" w:styleId="AF61709DB74C4A0AA7EC3445447B98F5">
    <w:name w:val="AF61709DB74C4A0AA7EC3445447B98F5"/>
    <w:rsid w:val="00675DD7"/>
  </w:style>
  <w:style w:type="paragraph" w:customStyle="1" w:styleId="B9AB72748C264CCF9085083A932450F4">
    <w:name w:val="B9AB72748C264CCF9085083A932450F4"/>
    <w:rsid w:val="00675DD7"/>
  </w:style>
  <w:style w:type="paragraph" w:customStyle="1" w:styleId="12265CB536E541F2B02D8CE236353847">
    <w:name w:val="12265CB536E541F2B02D8CE236353847"/>
    <w:rsid w:val="00675DD7"/>
  </w:style>
  <w:style w:type="paragraph" w:customStyle="1" w:styleId="D7A560A95B004EDEB25049700E7F55AF">
    <w:name w:val="D7A560A95B004EDEB25049700E7F55AF"/>
    <w:rsid w:val="00675DD7"/>
  </w:style>
  <w:style w:type="paragraph" w:customStyle="1" w:styleId="2ED057DBD0D445C9A0E07453FC7415B3">
    <w:name w:val="2ED057DBD0D445C9A0E07453FC7415B3"/>
    <w:rsid w:val="00675DD7"/>
  </w:style>
  <w:style w:type="paragraph" w:customStyle="1" w:styleId="CAF502EF4FE5486786816A2C9460F7DB">
    <w:name w:val="CAF502EF4FE5486786816A2C9460F7DB"/>
    <w:rsid w:val="00675DD7"/>
  </w:style>
  <w:style w:type="paragraph" w:customStyle="1" w:styleId="FE46597DC57C4022A2D46CC7D53BAE39">
    <w:name w:val="FE46597DC57C4022A2D46CC7D53BAE39"/>
    <w:rsid w:val="00675DD7"/>
  </w:style>
  <w:style w:type="paragraph" w:customStyle="1" w:styleId="EA0BCBB3DFB447AC89460FC0FA5C601F">
    <w:name w:val="EA0BCBB3DFB447AC89460FC0FA5C601F"/>
    <w:rsid w:val="00675DD7"/>
  </w:style>
  <w:style w:type="paragraph" w:customStyle="1" w:styleId="DF801EFB3CE345F1B888706D1384B830">
    <w:name w:val="DF801EFB3CE345F1B888706D1384B830"/>
    <w:rsid w:val="00675D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customXml/itemProps4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131</TotalTime>
  <Pages>4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A8 v1 Oct 26</vt:lpstr>
    </vt:vector>
  </TitlesOfParts>
  <Manager/>
  <Company/>
  <LinksUpToDate>false</LinksUpToDate>
  <CharactersWithSpaces>3755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A8 v1 Oct 26</dc:title>
  <dc:subject/>
  <dc:creator>Colin McKie</dc:creator>
  <cp:keywords/>
  <dc:description/>
  <cp:lastModifiedBy>Tracy Glen</cp:lastModifiedBy>
  <cp:revision>78</cp:revision>
  <dcterms:created xsi:type="dcterms:W3CDTF">2026-08-12T10:00:00Z</dcterms:created>
  <dcterms:modified xsi:type="dcterms:W3CDTF">2026-10-09T10:11:00Z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