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71E8EE00" w:rsidR="004A38B6" w:rsidRPr="000D6275" w:rsidRDefault="006E664A" w:rsidP="000D6275">
      <w:pPr>
        <w:pStyle w:val="Heading1"/>
      </w:pPr>
      <w:r>
        <w:t xml:space="preserve">Plant performance, operation and siting </w:t>
      </w:r>
      <w:r w:rsidR="003E04A1">
        <w:t>-</w:t>
      </w:r>
      <w:r>
        <w:t xml:space="preserve"> Liquid oxygen systems - </w:t>
      </w:r>
      <w:r w:rsidR="0056498C" w:rsidRPr="0056498C">
        <w:t>Form A</w:t>
      </w:r>
      <w:r>
        <w:t>9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C4138E" w:rsidRPr="00AB3B91" w14:paraId="1B4929C1" w14:textId="77777777" w:rsidTr="00932DA0">
        <w:trPr>
          <w:cantSplit/>
          <w:trHeight w:val="397"/>
        </w:trPr>
        <w:tc>
          <w:tcPr>
            <w:tcW w:w="2439" w:type="dxa"/>
          </w:tcPr>
          <w:p w14:paraId="7251AECF" w14:textId="77777777" w:rsidR="00C4138E" w:rsidRPr="00AB3B91" w:rsidRDefault="00C4138E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B016ED72F0BC4378A6B33A78753236C5"/>
            </w:placeholder>
            <w:text/>
          </w:sdtPr>
          <w:sdtContent>
            <w:tc>
              <w:tcPr>
                <w:tcW w:w="5670" w:type="dxa"/>
              </w:tcPr>
              <w:p w14:paraId="42AC22C0" w14:textId="3313EC05" w:rsidR="00C4138E" w:rsidRPr="00AB3B91" w:rsidRDefault="00157B4D" w:rsidP="00157B4D"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0BDFAC9" w14:textId="77777777" w:rsidR="00C4138E" w:rsidRPr="00AB3B91" w:rsidRDefault="00C4138E" w:rsidP="00157B4D">
            <w:r w:rsidRPr="00AB3B91">
              <w:t>Date:</w:t>
            </w:r>
          </w:p>
        </w:tc>
        <w:sdt>
          <w:sdtPr>
            <w:id w:val="-1053234307"/>
            <w:placeholder>
              <w:docPart w:val="CD6D5BC9271847E09D5EF2CE9DA63D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34AE575" w14:textId="77777777" w:rsidR="00C4138E" w:rsidRPr="00AB3B91" w:rsidRDefault="00C4138E" w:rsidP="00157B4D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B519DB0" w14:textId="77777777" w:rsidR="00C4138E" w:rsidRPr="00AB3B91" w:rsidRDefault="00C4138E" w:rsidP="00157B4D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8595DEC993A48E9AF08A332251BD489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251B16DF" w14:textId="334A7E11" w:rsidR="00C4138E" w:rsidRPr="00AB3B91" w:rsidRDefault="00157B4D" w:rsidP="00157B4D">
                <w:pPr>
                  <w:rPr>
                    <w:sz w:val="18"/>
                    <w:szCs w:val="18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288B9EE" w14:textId="7AA4B366" w:rsidR="00C4138E" w:rsidRPr="0067138F" w:rsidRDefault="00D5414D" w:rsidP="00D5414D">
      <w:pPr>
        <w:pStyle w:val="Heading2"/>
      </w:pPr>
      <w:r w:rsidRPr="00D5414D"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6E664A" w:rsidRPr="002D0FCA" w14:paraId="655FAC4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01CA12B" w14:textId="44F280EF" w:rsidR="00A13122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Location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997990875"/>
                <w:placeholder>
                  <w:docPart w:val="36C92B75E71245B2BE05DEB2E65F75C2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6E664A" w:rsidRPr="002D0FCA" w14:paraId="25100EEB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4B7A11F7" w14:textId="5F417593" w:rsidR="006E664A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Manufacturer/ model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89075702"/>
                <w:placeholder>
                  <w:docPart w:val="F83E686A671242228F1B6AA2056B3908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6E664A" w:rsidRPr="002D0FCA" w14:paraId="6217CF3F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7BED8517" w14:textId="5A0CAFD7" w:rsidR="006E664A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Type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132169096"/>
                <w:placeholder>
                  <w:docPart w:val="E0001FE3F85B4CB19FBE9BF20C496F53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985745432"/>
                    <w:placeholder>
                      <w:docPart w:val="59D909971F414DE8A3FB1FF0485F9A86"/>
                    </w:placeholder>
                    <w:showingPlcHdr/>
                    <w:dropDownList>
                      <w:listItem w:displayText="Bulk liquid supply" w:value="Bulk liquid supply"/>
                      <w:listItem w:displayText="Liquid cylinder supply" w:value="Liquid cylinder supply"/>
                    </w:dropDownList>
                  </w:sdtPr>
                  <w:sdtContent>
                    <w:r w:rsidR="00EC048B">
                      <w:rPr>
                        <w:rFonts w:cs="Arial"/>
                        <w:color w:val="002D72"/>
                      </w:rPr>
                      <w:t>c</w:t>
                    </w:r>
                    <w:r w:rsidR="00CA05A5" w:rsidRPr="00373623">
                      <w:rPr>
                        <w:rFonts w:cs="Arial"/>
                        <w:color w:val="002D72"/>
                      </w:rPr>
                      <w:t>hoose an item</w:t>
                    </w:r>
                  </w:sdtContent>
                </w:sdt>
              </w:sdtContent>
            </w:sdt>
            <w:r w:rsidR="00506CFD"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r w:rsidR="00506CFD" w:rsidRPr="00506CFD">
              <w:rPr>
                <w:rFonts w:eastAsia="Times New Roman" w:cs="Times New Roman"/>
                <w:color w:val="auto"/>
                <w:kern w:val="0"/>
                <w14:ligatures w14:val="none"/>
              </w:rPr>
              <w:t>if liquid cylinders</w:t>
            </w:r>
            <w:r w:rsidR="00506CFD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487677439"/>
                <w:placeholder>
                  <w:docPart w:val="FDED7A9B1C4D4862B062E0DD4506BF5F"/>
                </w:placeholder>
              </w:sdtPr>
              <w:sdtContent>
                <w:r w:rsidR="00506CFD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 xml:space="preserve">enter </w:t>
                </w:r>
                <w:r w:rsidR="00506CFD">
                  <w:rPr>
                    <w:rFonts w:cs="Arial"/>
                    <w:color w:val="002D72"/>
                    <w:kern w:val="0"/>
                    <w14:ligatures w14:val="none"/>
                  </w:rPr>
                  <w:t>quantity</w:t>
                </w:r>
              </w:sdtContent>
            </w:sdt>
          </w:p>
        </w:tc>
      </w:tr>
      <w:tr w:rsidR="006E664A" w:rsidRPr="002D0FCA" w14:paraId="6541CD1B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1C398220" w14:textId="50FEBE64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Function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355890776"/>
                <w:placeholder>
                  <w:docPart w:val="F55823D9EE66431ABCF8B944E3E80D72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1829937117"/>
                    <w:placeholder>
                      <w:docPart w:val="1B4DB0AC1F1A4146AD745FE547DE372E"/>
                    </w:placeholder>
                    <w:showingPlcHdr/>
                    <w:dropDownList>
                      <w:listItem w:displayText="Primary" w:value="Primary"/>
                      <w:listItem w:displayText="Secondary" w:value="Secondary"/>
                      <w:listItem w:displayText="Emergency reserve" w:value="Emergency reserve"/>
                      <w:listItem w:displayText="Primary and secondary" w:value="Primary and secondary"/>
                    </w:dropDownList>
                  </w:sdtPr>
                  <w:sdtContent>
                    <w:r w:rsidR="00EC048B">
                      <w:rPr>
                        <w:rFonts w:cs="Arial"/>
                        <w:color w:val="002D72"/>
                      </w:rPr>
                      <w:t>c</w:t>
                    </w:r>
                    <w:r w:rsidR="00D35D0A" w:rsidRPr="00373623">
                      <w:rPr>
                        <w:rFonts w:cs="Arial"/>
                        <w:color w:val="002D72"/>
                      </w:rPr>
                      <w:t>hoose an item</w:t>
                    </w:r>
                  </w:sdtContent>
                </w:sdt>
              </w:sdtContent>
            </w:sdt>
          </w:p>
        </w:tc>
      </w:tr>
      <w:tr w:rsidR="006E664A" w:rsidRPr="002D0FCA" w14:paraId="6D4F2FAE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3D3BEE6" w14:textId="21A04DBA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Design flow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197662277"/>
                <w:placeholder>
                  <w:docPart w:val="7C5022316E5249C396779031A7F6C7FC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473BA"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r w:rsidR="009473BA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>litres/min</w:t>
            </w:r>
          </w:p>
        </w:tc>
      </w:tr>
      <w:tr w:rsidR="006E664A" w:rsidRPr="002D0FCA" w14:paraId="0483F4A4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75096566" w14:textId="46FCC78E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Test flow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200471477"/>
                <w:placeholder>
                  <w:docPart w:val="D3D1B997AA6C4799BC66279526EA292A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  <w:r w:rsidR="009473BA" w:rsidRPr="009473BA"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  <w:t xml:space="preserve"> </w:t>
                </w:r>
              </w:sdtContent>
            </w:sdt>
            <w:r w:rsidR="00C76FB3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litres/min</w:t>
            </w:r>
          </w:p>
        </w:tc>
      </w:tr>
      <w:tr w:rsidR="006E664A" w:rsidRPr="002D0FCA" w14:paraId="0111E07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CDFCEEC" w14:textId="32D947E8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Primary tank pressure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654069919"/>
                <w:placeholder>
                  <w:docPart w:val="671104F66850444A8D3896B24C775316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C76FB3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="00C76FB3">
              <w:rPr>
                <w:rFonts w:eastAsia="Times New Roman" w:cs="Times New Roman"/>
                <w:color w:val="auto"/>
                <w:kern w:val="0"/>
                <w14:ligatures w14:val="none"/>
              </w:rPr>
              <w:t>kilo Pascal (kPa)</w:t>
            </w:r>
          </w:p>
        </w:tc>
      </w:tr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71AA33D4" w:rsidR="002D0FCA" w:rsidRPr="002D0FC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Secondary tank pressure</w:t>
            </w:r>
            <w:r w:rsidR="002D0FCA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r w:rsidR="00157B4D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C76FB3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kPa</w:t>
            </w:r>
          </w:p>
        </w:tc>
      </w:tr>
    </w:tbl>
    <w:p w14:paraId="0179E725" w14:textId="26905811" w:rsidR="008C5EE9" w:rsidRDefault="003E04A1" w:rsidP="00FE65AC">
      <w:pPr>
        <w:pStyle w:val="Heading2"/>
        <w:tabs>
          <w:tab w:val="left" w:pos="12042"/>
        </w:tabs>
      </w:pPr>
      <w:r>
        <w:lastRenderedPageBreak/>
        <w:t>Performance, operation and siting checks - Liquid oxygen</w:t>
      </w:r>
      <w:r w:rsidR="00FE65AC">
        <w:tab/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3256"/>
        <w:gridCol w:w="3118"/>
        <w:gridCol w:w="2268"/>
        <w:gridCol w:w="3260"/>
        <w:gridCol w:w="2694"/>
      </w:tblGrid>
      <w:tr w:rsidR="00BE6867" w:rsidRPr="00571C8B" w14:paraId="4EE557A9" w14:textId="77777777" w:rsidTr="00236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tcW w:w="3256" w:type="dxa"/>
            <w:vMerge w:val="restart"/>
          </w:tcPr>
          <w:p w14:paraId="2DA19DCD" w14:textId="77777777" w:rsidR="00BE6867" w:rsidRPr="00EB374D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3118" w:type="dxa"/>
            <w:vMerge w:val="restart"/>
          </w:tcPr>
          <w:p w14:paraId="36A8BD4A" w14:textId="436D5429" w:rsidR="00BE6867" w:rsidRPr="00EB374D" w:rsidRDefault="00BE6867" w:rsidP="00236B3C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Plant </w:t>
            </w:r>
            <w:r w:rsidRPr="00EB374D">
              <w:rPr>
                <w:rFonts w:cs="Arial"/>
                <w:color w:val="auto"/>
              </w:rPr>
              <w:t>regulator pressure setting</w:t>
            </w:r>
            <w:r w:rsidR="00236B3C">
              <w:rPr>
                <w:rFonts w:cs="Arial"/>
                <w:color w:val="auto"/>
              </w:rPr>
              <w:t xml:space="preserve"> </w:t>
            </w:r>
            <w:r w:rsidRPr="009F6F19">
              <w:rPr>
                <w:rFonts w:eastAsia="Times New Roman" w:cs="Arial"/>
                <w:color w:val="auto"/>
                <w:kern w:val="0"/>
                <w14:ligatures w14:val="none"/>
              </w:rPr>
              <w:t>(+/- 4%) (kPa)</w:t>
            </w:r>
          </w:p>
        </w:tc>
        <w:tc>
          <w:tcPr>
            <w:tcW w:w="2268" w:type="dxa"/>
            <w:vMerge w:val="restart"/>
          </w:tcPr>
          <w:p w14:paraId="0272A15E" w14:textId="040AEC97" w:rsidR="00BE6867" w:rsidRPr="00EB374D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Nominal </w:t>
            </w:r>
            <w:r w:rsidRPr="00EB374D">
              <w:rPr>
                <w:rFonts w:cs="Arial"/>
                <w:color w:val="auto"/>
              </w:rPr>
              <w:t>pipeline pressure</w:t>
            </w:r>
            <w:r w:rsidRPr="009F6F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  <w:tc>
          <w:tcPr>
            <w:tcW w:w="3260" w:type="dxa"/>
            <w:vMerge w:val="restart"/>
          </w:tcPr>
          <w:p w14:paraId="02A552B1" w14:textId="14C5B63B" w:rsidR="00BE6867" w:rsidRPr="00EB374D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Minimum </w:t>
            </w:r>
            <w:r w:rsidRPr="00EB374D">
              <w:rPr>
                <w:rFonts w:cs="Arial"/>
                <w:color w:val="auto"/>
              </w:rPr>
              <w:t>design pressure at terminal unit</w:t>
            </w:r>
            <w:r>
              <w:rPr>
                <w:rFonts w:cs="Arial"/>
                <w:color w:val="auto"/>
              </w:rPr>
              <w:t xml:space="preserve"> (TU)</w:t>
            </w:r>
            <w:r w:rsidRPr="009F6F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  <w:tc>
          <w:tcPr>
            <w:tcW w:w="2694" w:type="dxa"/>
            <w:vMerge w:val="restart"/>
          </w:tcPr>
          <w:p w14:paraId="1B6204FB" w14:textId="2EC67E05" w:rsidR="00BE6867" w:rsidRPr="00EB374D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Minimum pressure at design flow</w:t>
            </w:r>
            <w:r w:rsidRPr="009F6F1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</w:tr>
      <w:tr w:rsidR="00BE6867" w:rsidRPr="00571C8B" w14:paraId="7A90F198" w14:textId="77777777" w:rsidTr="00236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  <w:tblHeader/>
        </w:trPr>
        <w:tc>
          <w:tcPr>
            <w:tcW w:w="3256" w:type="dxa"/>
            <w:vMerge/>
          </w:tcPr>
          <w:p w14:paraId="4F60D592" w14:textId="77777777" w:rsidR="00BE6867" w:rsidRPr="00571C8B" w:rsidRDefault="00BE6867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3118" w:type="dxa"/>
            <w:vMerge/>
          </w:tcPr>
          <w:p w14:paraId="50EE2073" w14:textId="77777777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268" w:type="dxa"/>
            <w:vMerge/>
          </w:tcPr>
          <w:p w14:paraId="5A5FB085" w14:textId="77777777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3260" w:type="dxa"/>
            <w:vMerge/>
          </w:tcPr>
          <w:p w14:paraId="2403C8DE" w14:textId="77777777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694" w:type="dxa"/>
            <w:vMerge/>
          </w:tcPr>
          <w:p w14:paraId="403DAB5D" w14:textId="77777777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</w:tr>
      <w:tr w:rsidR="00BE6867" w:rsidRPr="00571C8B" w14:paraId="3E854351" w14:textId="77777777" w:rsidTr="00236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3256" w:type="dxa"/>
          </w:tcPr>
          <w:p w14:paraId="25915AA4" w14:textId="7A358D89" w:rsidR="00BE6867" w:rsidRPr="00571C8B" w:rsidRDefault="00BE6867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Oxygen</w:t>
            </w:r>
            <w:r w:rsidR="00236B3C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(SHTM 02-01)</w:t>
            </w:r>
          </w:p>
        </w:tc>
        <w:tc>
          <w:tcPr>
            <w:tcW w:w="3118" w:type="dxa"/>
          </w:tcPr>
          <w:p w14:paraId="544F1A52" w14:textId="01A9F6BE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440</w:t>
            </w:r>
          </w:p>
        </w:tc>
        <w:tc>
          <w:tcPr>
            <w:tcW w:w="2268" w:type="dxa"/>
          </w:tcPr>
          <w:p w14:paraId="79B1A655" w14:textId="706B7CC9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420</w:t>
            </w:r>
          </w:p>
        </w:tc>
        <w:tc>
          <w:tcPr>
            <w:tcW w:w="3260" w:type="dxa"/>
          </w:tcPr>
          <w:p w14:paraId="2F471652" w14:textId="669F19D6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</w:t>
            </w:r>
          </w:p>
        </w:tc>
        <w:tc>
          <w:tcPr>
            <w:tcW w:w="2694" w:type="dxa"/>
          </w:tcPr>
          <w:p w14:paraId="553022FA" w14:textId="00AF2500" w:rsidR="00BE6867" w:rsidRPr="00571C8B" w:rsidRDefault="00BE686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380</w:t>
            </w:r>
          </w:p>
        </w:tc>
      </w:tr>
      <w:tr w:rsidR="00CE39B2" w:rsidRPr="00571C8B" w14:paraId="7398C9DA" w14:textId="77777777" w:rsidTr="00236B3C">
        <w:trPr>
          <w:trHeight w:val="454"/>
        </w:trPr>
        <w:tc>
          <w:tcPr>
            <w:tcW w:w="3256" w:type="dxa"/>
          </w:tcPr>
          <w:p w14:paraId="466134A3" w14:textId="095341DF" w:rsidR="00CE39B2" w:rsidRPr="00571C8B" w:rsidRDefault="00236B3C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Oxygen (actual)</w:t>
            </w:r>
          </w:p>
        </w:tc>
        <w:sdt>
          <w:sdtPr>
            <w:id w:val="-1731614498"/>
            <w:placeholder>
              <w:docPart w:val="0D7ADBE39A16401FA38A53B24441E712"/>
            </w:placeholder>
            <w:text/>
          </w:sdtPr>
          <w:sdtContent>
            <w:tc>
              <w:tcPr>
                <w:tcW w:w="3118" w:type="dxa"/>
              </w:tcPr>
              <w:p w14:paraId="1A2D29C8" w14:textId="50E04B0B" w:rsidR="00CE39B2" w:rsidRPr="00571C8B" w:rsidRDefault="005A79C7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384756867"/>
            <w:placeholder>
              <w:docPart w:val="4F0EB7DC8FBE44E2940FEBBA0EE9A22D"/>
            </w:placeholder>
            <w:text/>
          </w:sdtPr>
          <w:sdtContent>
            <w:tc>
              <w:tcPr>
                <w:tcW w:w="2268" w:type="dxa"/>
              </w:tcPr>
              <w:p w14:paraId="51A8ABF5" w14:textId="62F5F7E4" w:rsidR="00CE39B2" w:rsidRPr="00571C8B" w:rsidRDefault="005A79C7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1488749594"/>
            <w:placeholder>
              <w:docPart w:val="E7AA07A5AE7B486F8C17D4C88DB412C8"/>
            </w:placeholder>
            <w:text/>
          </w:sdtPr>
          <w:sdtContent>
            <w:tc>
              <w:tcPr>
                <w:tcW w:w="3260" w:type="dxa"/>
              </w:tcPr>
              <w:p w14:paraId="4ED9A8B9" w14:textId="22964B26" w:rsidR="00CE39B2" w:rsidRPr="00571C8B" w:rsidRDefault="005A79C7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-1291426957"/>
            <w:placeholder>
              <w:docPart w:val="318E9C0AAD684C239F86CF2419299604"/>
            </w:placeholder>
            <w:text/>
          </w:sdtPr>
          <w:sdtContent>
            <w:tc>
              <w:tcPr>
                <w:tcW w:w="2694" w:type="dxa"/>
              </w:tcPr>
              <w:p w14:paraId="0F2AAF6E" w14:textId="3E5F9415" w:rsidR="00CE39B2" w:rsidRPr="00571C8B" w:rsidRDefault="005A79C7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4F2E8D1" w14:textId="3EC2E67A" w:rsidR="008C5EE9" w:rsidRDefault="00B235A7" w:rsidP="00B235A7">
      <w:pPr>
        <w:pStyle w:val="Heading3"/>
      </w:pPr>
      <w:r>
        <w:t>Requirements for flow and pressure drop across terminal units with probes inserted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3724"/>
        <w:gridCol w:w="2977"/>
        <w:gridCol w:w="4209"/>
        <w:gridCol w:w="3686"/>
      </w:tblGrid>
      <w:tr w:rsidR="005C41A4" w:rsidRPr="005C41A4" w14:paraId="7F1A54A6" w14:textId="77777777" w:rsidTr="00E4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tcW w:w="3724" w:type="dxa"/>
            <w:vMerge w:val="restart"/>
          </w:tcPr>
          <w:p w14:paraId="54AD95DC" w14:textId="4B4637D4" w:rsidR="005C41A4" w:rsidRPr="005C41A4" w:rsidRDefault="00D47E4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nominal distribution</w:t>
            </w:r>
            <w:r w:rsidR="005C41A4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pressure (kPa)</w:t>
            </w:r>
          </w:p>
        </w:tc>
        <w:tc>
          <w:tcPr>
            <w:tcW w:w="2977" w:type="dxa"/>
            <w:vMerge w:val="restart"/>
          </w:tcPr>
          <w:p w14:paraId="225AF3F6" w14:textId="5C9789AC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Test 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pr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essure (kPa)</w:t>
            </w:r>
          </w:p>
        </w:tc>
        <w:tc>
          <w:tcPr>
            <w:tcW w:w="4209" w:type="dxa"/>
            <w:vMerge w:val="restart"/>
          </w:tcPr>
          <w:p w14:paraId="164DF272" w14:textId="009EB4B2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Test 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fl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ow (l</w:t>
            </w:r>
            <w:r w:rsidR="00B84E3A">
              <w:rPr>
                <w:rFonts w:eastAsia="Times New Roman" w:cs="Arial"/>
                <w:color w:val="auto"/>
                <w:kern w:val="0"/>
                <w14:ligatures w14:val="none"/>
              </w:rPr>
              <w:t>itres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/min)</w:t>
            </w:r>
          </w:p>
        </w:tc>
        <w:tc>
          <w:tcPr>
            <w:tcW w:w="3686" w:type="dxa"/>
            <w:vMerge w:val="restart"/>
          </w:tcPr>
          <w:p w14:paraId="475ABD3B" w14:textId="237B81D4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Maximum pressure drop across a </w:t>
            </w:r>
            <w:r w:rsidR="00D47E44"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</w:tr>
      <w:tr w:rsidR="005C41A4" w:rsidRPr="005C41A4" w14:paraId="51FD65C5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3724" w:type="dxa"/>
            <w:vMerge/>
          </w:tcPr>
          <w:p w14:paraId="302E6ACD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977" w:type="dxa"/>
            <w:vMerge/>
          </w:tcPr>
          <w:p w14:paraId="7FC4161B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4209" w:type="dxa"/>
            <w:vMerge/>
          </w:tcPr>
          <w:p w14:paraId="20910FA2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3686" w:type="dxa"/>
            <w:vMerge/>
          </w:tcPr>
          <w:p w14:paraId="78117D36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</w:tr>
      <w:tr w:rsidR="005C41A4" w:rsidRPr="005C41A4" w14:paraId="4729010B" w14:textId="77777777" w:rsidTr="00E43D27">
        <w:trPr>
          <w:trHeight w:val="421"/>
        </w:trPr>
        <w:tc>
          <w:tcPr>
            <w:tcW w:w="3724" w:type="dxa"/>
          </w:tcPr>
          <w:p w14:paraId="013618CD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400 to 500</w:t>
            </w:r>
          </w:p>
        </w:tc>
        <w:tc>
          <w:tcPr>
            <w:tcW w:w="2977" w:type="dxa"/>
          </w:tcPr>
          <w:p w14:paraId="136228F9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320</w:t>
            </w:r>
          </w:p>
        </w:tc>
        <w:tc>
          <w:tcPr>
            <w:tcW w:w="4209" w:type="dxa"/>
          </w:tcPr>
          <w:p w14:paraId="37CA8A49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</w:t>
            </w:r>
          </w:p>
        </w:tc>
        <w:tc>
          <w:tcPr>
            <w:tcW w:w="3686" w:type="dxa"/>
          </w:tcPr>
          <w:p w14:paraId="7027EFD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15</w:t>
            </w:r>
          </w:p>
        </w:tc>
      </w:tr>
      <w:tr w:rsidR="005C41A4" w:rsidRPr="005C41A4" w14:paraId="6FE63191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tcW w:w="3724" w:type="dxa"/>
          </w:tcPr>
          <w:p w14:paraId="0B19D93E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400 to 500</w:t>
            </w:r>
          </w:p>
        </w:tc>
        <w:tc>
          <w:tcPr>
            <w:tcW w:w="2977" w:type="dxa"/>
          </w:tcPr>
          <w:p w14:paraId="79AFD59E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320</w:t>
            </w:r>
          </w:p>
        </w:tc>
        <w:tc>
          <w:tcPr>
            <w:tcW w:w="4209" w:type="dxa"/>
          </w:tcPr>
          <w:p w14:paraId="69A31425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200</w:t>
            </w:r>
          </w:p>
        </w:tc>
        <w:tc>
          <w:tcPr>
            <w:tcW w:w="3686" w:type="dxa"/>
          </w:tcPr>
          <w:p w14:paraId="3048B220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C41A4" w:rsidRPr="005C41A4" w14:paraId="6C043C77" w14:textId="77777777" w:rsidTr="00E43D27">
        <w:trPr>
          <w:trHeight w:val="413"/>
        </w:trPr>
        <w:tc>
          <w:tcPr>
            <w:tcW w:w="3724" w:type="dxa"/>
          </w:tcPr>
          <w:p w14:paraId="6D086D80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700 to 1000</w:t>
            </w:r>
          </w:p>
        </w:tc>
        <w:tc>
          <w:tcPr>
            <w:tcW w:w="2977" w:type="dxa"/>
          </w:tcPr>
          <w:p w14:paraId="775DC201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560</w:t>
            </w:r>
          </w:p>
        </w:tc>
        <w:tc>
          <w:tcPr>
            <w:tcW w:w="4209" w:type="dxa"/>
          </w:tcPr>
          <w:p w14:paraId="62E89FF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350</w:t>
            </w:r>
          </w:p>
        </w:tc>
        <w:tc>
          <w:tcPr>
            <w:tcW w:w="3686" w:type="dxa"/>
          </w:tcPr>
          <w:p w14:paraId="114DAD76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C41A4" w:rsidRPr="005C41A4" w14:paraId="563C2B2A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tcW w:w="3724" w:type="dxa"/>
          </w:tcPr>
          <w:p w14:paraId="79908EB3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Vacuum</w:t>
            </w:r>
          </w:p>
        </w:tc>
        <w:tc>
          <w:tcPr>
            <w:tcW w:w="2977" w:type="dxa"/>
          </w:tcPr>
          <w:p w14:paraId="39BF516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-60</w:t>
            </w:r>
          </w:p>
        </w:tc>
        <w:tc>
          <w:tcPr>
            <w:tcW w:w="4209" w:type="dxa"/>
          </w:tcPr>
          <w:p w14:paraId="7BA2B74D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25</w:t>
            </w:r>
          </w:p>
        </w:tc>
        <w:tc>
          <w:tcPr>
            <w:tcW w:w="3686" w:type="dxa"/>
          </w:tcPr>
          <w:p w14:paraId="2C5F11D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15</w:t>
            </w:r>
          </w:p>
        </w:tc>
      </w:tr>
    </w:tbl>
    <w:p w14:paraId="0BA0E9C4" w14:textId="77777777" w:rsidR="004769B7" w:rsidRPr="004769B7" w:rsidRDefault="004769B7" w:rsidP="004769B7"/>
    <w:p w14:paraId="4A7180C9" w14:textId="761321E2" w:rsidR="002D0FCA" w:rsidRDefault="00571F39" w:rsidP="002D0FCA">
      <w:pPr>
        <w:pStyle w:val="Heading2"/>
        <w:rPr>
          <w:rFonts w:eastAsia="Times New Roman"/>
        </w:rPr>
      </w:pPr>
      <w:r>
        <w:rPr>
          <w:rFonts w:eastAsia="Times New Roman"/>
        </w:rPr>
        <w:t>Performance, operation and siting che</w:t>
      </w:r>
      <w:r w:rsidR="000D72EB">
        <w:rPr>
          <w:rFonts w:eastAsia="Times New Roman"/>
        </w:rPr>
        <w:t>cklist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988"/>
        <w:gridCol w:w="5670"/>
        <w:gridCol w:w="3402"/>
        <w:gridCol w:w="4536"/>
      </w:tblGrid>
      <w:tr w:rsidR="00354E7A" w:rsidRPr="00FC7C99" w14:paraId="571CD540" w14:textId="77777777" w:rsidTr="00017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988" w:type="dxa"/>
          </w:tcPr>
          <w:p w14:paraId="21978998" w14:textId="797777F6" w:rsidR="00354E7A" w:rsidRPr="00FC7C99" w:rsidRDefault="00B45EA0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5670" w:type="dxa"/>
          </w:tcPr>
          <w:p w14:paraId="4D866289" w14:textId="55E84AF1" w:rsidR="00354E7A" w:rsidRPr="00FC7C99" w:rsidRDefault="00B45EA0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Function/ operation</w:t>
            </w:r>
          </w:p>
        </w:tc>
        <w:tc>
          <w:tcPr>
            <w:tcW w:w="3402" w:type="dxa"/>
          </w:tcPr>
          <w:p w14:paraId="377F0533" w14:textId="63B25A20" w:rsidR="00354E7A" w:rsidRPr="00FC7C99" w:rsidRDefault="00B45EA0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4536" w:type="dxa"/>
          </w:tcPr>
          <w:p w14:paraId="1EF750CB" w14:textId="146787C6" w:rsidR="00354E7A" w:rsidRPr="00FC7C99" w:rsidRDefault="00B45EA0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1A3B20" w:rsidRPr="00FC7C99" w14:paraId="751D9B37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40CC641D" w14:textId="47758FC5" w:rsidR="001A3B20" w:rsidRPr="00FC7C99" w:rsidRDefault="001A3B20" w:rsidP="001A3B2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5670" w:type="dxa"/>
          </w:tcPr>
          <w:p w14:paraId="7C29865F" w14:textId="03CCA737" w:rsidR="001A3B20" w:rsidRDefault="001A3B20" w:rsidP="001A3B20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Power supplies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38491701"/>
            <w:placeholder>
              <w:docPart w:val="F08DACDDBD1A43C38C7438B407E6F3C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6014E28C" w14:textId="4FF9DBBE" w:rsidR="001A3B20" w:rsidRDefault="00602989" w:rsidP="001A3B2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1A3B20" w:rsidRPr="00373623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35008254"/>
            <w:placeholder>
              <w:docPart w:val="88E945B028EF4C92A053FF2CBB5F8E10"/>
            </w:placeholder>
            <w:showingPlcHdr/>
            <w:text/>
          </w:sdtPr>
          <w:sdtContent>
            <w:tc>
              <w:tcPr>
                <w:tcW w:w="4536" w:type="dxa"/>
              </w:tcPr>
              <w:p w14:paraId="1C43EE67" w14:textId="6CB1C37E" w:rsidR="001A3B20" w:rsidRDefault="001A3B20" w:rsidP="001A3B20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0735A800" w14:textId="77777777" w:rsidTr="00017B19">
        <w:trPr>
          <w:trHeight w:val="283"/>
        </w:trPr>
        <w:tc>
          <w:tcPr>
            <w:tcW w:w="988" w:type="dxa"/>
          </w:tcPr>
          <w:p w14:paraId="577DFA4B" w14:textId="04194359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5670" w:type="dxa"/>
          </w:tcPr>
          <w:p w14:paraId="16F7E2CB" w14:textId="5D37A885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General operation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3951128"/>
            <w:placeholder>
              <w:docPart w:val="6AE8819A60124C27A46841F06A539AA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3EC44D87" w14:textId="7AD511B8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10638918"/>
            <w:placeholder>
              <w:docPart w:val="AAA41D75CFA54A3F8787B39CB7D043BA"/>
            </w:placeholder>
            <w:showingPlcHdr/>
            <w:text/>
          </w:sdtPr>
          <w:sdtContent>
            <w:tc>
              <w:tcPr>
                <w:tcW w:w="4536" w:type="dxa"/>
              </w:tcPr>
              <w:p w14:paraId="0BDF0E56" w14:textId="53BF9CBA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239D7F8A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28E109E8" w14:textId="58396B72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5670" w:type="dxa"/>
          </w:tcPr>
          <w:p w14:paraId="5C45DBDA" w14:textId="3B48D15B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on joints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490019"/>
            <w:placeholder>
              <w:docPart w:val="590752902BD84533A53139D71199CB3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7F101A7A" w14:textId="74988FA4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20371173"/>
            <w:placeholder>
              <w:docPart w:val="8B1942D5DB1A41D89258BF8CD4406B95"/>
            </w:placeholder>
            <w:showingPlcHdr/>
            <w:text/>
          </w:sdtPr>
          <w:sdtContent>
            <w:tc>
              <w:tcPr>
                <w:tcW w:w="4536" w:type="dxa"/>
              </w:tcPr>
              <w:p w14:paraId="27D4A3D2" w14:textId="12F0C595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62A7F97C" w14:textId="77777777" w:rsidTr="00017B19">
        <w:trPr>
          <w:trHeight w:val="283"/>
        </w:trPr>
        <w:tc>
          <w:tcPr>
            <w:tcW w:w="988" w:type="dxa"/>
          </w:tcPr>
          <w:p w14:paraId="444E102D" w14:textId="2DDBE482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5670" w:type="dxa"/>
          </w:tcPr>
          <w:p w14:paraId="01CF6186" w14:textId="73945E22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i</w:t>
            </w: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ndication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-</w:t>
            </w: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system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functioning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61784845"/>
            <w:placeholder>
              <w:docPart w:val="E18BA243164C49AEB5DEB0C38981634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0BDCF69F" w14:textId="1D640196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30482086"/>
            <w:placeholder>
              <w:docPart w:val="2F04A30564AA4E2DAF6D89BA2F911F92"/>
            </w:placeholder>
            <w:showingPlcHdr/>
            <w:text/>
          </w:sdtPr>
          <w:sdtContent>
            <w:tc>
              <w:tcPr>
                <w:tcW w:w="4536" w:type="dxa"/>
              </w:tcPr>
              <w:p w14:paraId="36EDFA4C" w14:textId="7DF2D07B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2868E939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3603D4DF" w14:textId="67DA1EE0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5</w:t>
            </w:r>
          </w:p>
        </w:tc>
        <w:tc>
          <w:tcPr>
            <w:tcW w:w="5670" w:type="dxa"/>
          </w:tcPr>
          <w:p w14:paraId="4C0A379E" w14:textId="1DEC2288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Earthing/ bonding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28597051"/>
            <w:placeholder>
              <w:docPart w:val="9744F27316FD4363A3C4CA8D46E1A10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3F04829D" w14:textId="50EBA6ED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53627897"/>
            <w:placeholder>
              <w:docPart w:val="64BF06E0CA6E451597A6395987DFD157"/>
            </w:placeholder>
            <w:showingPlcHdr/>
            <w:text/>
          </w:sdtPr>
          <w:sdtContent>
            <w:tc>
              <w:tcPr>
                <w:tcW w:w="4536" w:type="dxa"/>
              </w:tcPr>
              <w:p w14:paraId="2B138F30" w14:textId="35E76199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53794C84" w14:textId="77777777" w:rsidTr="00017B19">
        <w:trPr>
          <w:trHeight w:val="283"/>
        </w:trPr>
        <w:tc>
          <w:tcPr>
            <w:tcW w:w="988" w:type="dxa"/>
          </w:tcPr>
          <w:p w14:paraId="1722D26A" w14:textId="35DF5470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5670" w:type="dxa"/>
          </w:tcPr>
          <w:p w14:paraId="2DEEDA71" w14:textId="06F58FB4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Central alarm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13655587"/>
            <w:placeholder>
              <w:docPart w:val="4E2BCB19019845E8958DB1EE6E23242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3F3EE1CA" w14:textId="417E11EF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1628909"/>
            <w:placeholder>
              <w:docPart w:val="181A146573604ACD8EF041B059213E8B"/>
            </w:placeholder>
            <w:showingPlcHdr/>
            <w:text/>
          </w:sdtPr>
          <w:sdtContent>
            <w:tc>
              <w:tcPr>
                <w:tcW w:w="4536" w:type="dxa"/>
              </w:tcPr>
              <w:p w14:paraId="6A68D9D2" w14:textId="4DBC201E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37C029BD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69131D8C" w14:textId="53B71717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7</w:t>
            </w:r>
          </w:p>
        </w:tc>
        <w:tc>
          <w:tcPr>
            <w:tcW w:w="5670" w:type="dxa"/>
          </w:tcPr>
          <w:p w14:paraId="1D616438" w14:textId="1596AD22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Safety valve exhaust pipes discharge to a safe location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48666241"/>
            <w:placeholder>
              <w:docPart w:val="8FED0BC629564626A8D6497CE98A912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3C4E8273" w14:textId="0FE1AA08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6211109"/>
            <w:placeholder>
              <w:docPart w:val="925C0C2B625F4AABA31EF619C9896B8E"/>
            </w:placeholder>
            <w:showingPlcHdr/>
            <w:text/>
          </w:sdtPr>
          <w:sdtContent>
            <w:tc>
              <w:tcPr>
                <w:tcW w:w="4536" w:type="dxa"/>
              </w:tcPr>
              <w:p w14:paraId="2AEF41E8" w14:textId="3D1CDCCD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21371AD4" w14:textId="77777777" w:rsidTr="00017B19">
        <w:trPr>
          <w:trHeight w:val="283"/>
        </w:trPr>
        <w:tc>
          <w:tcPr>
            <w:tcW w:w="988" w:type="dxa"/>
          </w:tcPr>
          <w:p w14:paraId="2B8384C8" w14:textId="31FDB55B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  <w:tc>
          <w:tcPr>
            <w:tcW w:w="5670" w:type="dxa"/>
          </w:tcPr>
          <w:p w14:paraId="6F89C31F" w14:textId="507CA26E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Separation distances in compliance with Table 5.2 and </w:t>
            </w:r>
            <w:r w:rsidRPr="00CD2D6E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British Compressed Gases Association (</w:t>
            </w: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BCGA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)</w:t>
            </w: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CP36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91180607"/>
            <w:placeholder>
              <w:docPart w:val="39AF3AF6553A4512BA3C95E7AB8C86C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130F6DA2" w14:textId="434560C9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4868992"/>
            <w:placeholder>
              <w:docPart w:val="6CDB12DF50AB428F80C4FCE70EFBF8EF"/>
            </w:placeholder>
            <w:showingPlcHdr/>
            <w:text/>
          </w:sdtPr>
          <w:sdtContent>
            <w:tc>
              <w:tcPr>
                <w:tcW w:w="4536" w:type="dxa"/>
              </w:tcPr>
              <w:p w14:paraId="51ED8C95" w14:textId="022ABC17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1841BF76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082DD7DD" w14:textId="6D234264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9</w:t>
            </w:r>
          </w:p>
        </w:tc>
        <w:tc>
          <w:tcPr>
            <w:tcW w:w="5670" w:type="dxa"/>
          </w:tcPr>
          <w:p w14:paraId="61BEE411" w14:textId="58702ED3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Compound/ room provided with hazard/ warning signs in accordance with Appendix E of SHTM 02-01 Part 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46892497"/>
            <w:placeholder>
              <w:docPart w:val="FE8DEB382FEF413099BC7307A7F7A07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73405583" w14:textId="5CC9B27D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43719088"/>
            <w:placeholder>
              <w:docPart w:val="0B7A7E7B7C2E43DE9B37A01648A4CA34"/>
            </w:placeholder>
            <w:showingPlcHdr/>
            <w:text/>
          </w:sdtPr>
          <w:sdtContent>
            <w:tc>
              <w:tcPr>
                <w:tcW w:w="4536" w:type="dxa"/>
              </w:tcPr>
              <w:p w14:paraId="061D6DAB" w14:textId="72A97777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70993E3B" w14:textId="77777777" w:rsidTr="00017B19">
        <w:trPr>
          <w:trHeight w:val="283"/>
        </w:trPr>
        <w:tc>
          <w:tcPr>
            <w:tcW w:w="988" w:type="dxa"/>
          </w:tcPr>
          <w:p w14:paraId="2D5AE0D8" w14:textId="12038F44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10</w:t>
            </w:r>
          </w:p>
        </w:tc>
        <w:tc>
          <w:tcPr>
            <w:tcW w:w="5670" w:type="dxa"/>
          </w:tcPr>
          <w:p w14:paraId="1270832E" w14:textId="62C13ED3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Access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and security</w:t>
            </w: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to and within compound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5449869"/>
            <w:placeholder>
              <w:docPart w:val="BCF4C42CD24443B8A72E6E9CBEE48D2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016544D8" w14:textId="68CD2335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52631194"/>
            <w:placeholder>
              <w:docPart w:val="B00BA4BBC7B4467FA8E41F7DC5F46FF2"/>
            </w:placeholder>
            <w:showingPlcHdr/>
            <w:text/>
          </w:sdtPr>
          <w:sdtContent>
            <w:tc>
              <w:tcPr>
                <w:tcW w:w="4536" w:type="dxa"/>
              </w:tcPr>
              <w:p w14:paraId="250ED0BC" w14:textId="178716AE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662DF23E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41F550E6" w14:textId="5077FBEA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11</w:t>
            </w:r>
          </w:p>
        </w:tc>
        <w:tc>
          <w:tcPr>
            <w:tcW w:w="5670" w:type="dxa"/>
          </w:tcPr>
          <w:p w14:paraId="7B2D5DF2" w14:textId="2A940D41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D41C7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Compound status (security, free from debris, obstructions and no unauthorised materials)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41591008"/>
            <w:placeholder>
              <w:docPart w:val="8AF3CEE7726143C5AD395140BD09E18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1679F751" w14:textId="48131AEB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62171663"/>
            <w:placeholder>
              <w:docPart w:val="1BF08C8D6A4F4F0CBE5C98E762CD0449"/>
            </w:placeholder>
            <w:showingPlcHdr/>
            <w:text/>
          </w:sdtPr>
          <w:sdtContent>
            <w:tc>
              <w:tcPr>
                <w:tcW w:w="4536" w:type="dxa"/>
              </w:tcPr>
              <w:p w14:paraId="60118F34" w14:textId="64570E5F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5C206A33" w14:textId="77777777" w:rsidTr="00017B19">
        <w:trPr>
          <w:trHeight w:val="283"/>
        </w:trPr>
        <w:tc>
          <w:tcPr>
            <w:tcW w:w="988" w:type="dxa"/>
          </w:tcPr>
          <w:p w14:paraId="0BB31D20" w14:textId="20BA6129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12</w:t>
            </w:r>
          </w:p>
        </w:tc>
        <w:tc>
          <w:tcPr>
            <w:tcW w:w="5670" w:type="dxa"/>
          </w:tcPr>
          <w:p w14:paraId="71711DFA" w14:textId="0CCD3FF9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Lighting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31508555"/>
            <w:placeholder>
              <w:docPart w:val="A7072059386340C88EA20A6030CC087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1B97F95B" w14:textId="0F6C3AEC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42503058"/>
            <w:placeholder>
              <w:docPart w:val="E3EB9E9303324E3F8CC01FAE5EDC5686"/>
            </w:placeholder>
            <w:showingPlcHdr/>
            <w:text/>
          </w:sdtPr>
          <w:sdtContent>
            <w:tc>
              <w:tcPr>
                <w:tcW w:w="4536" w:type="dxa"/>
              </w:tcPr>
              <w:p w14:paraId="3045E383" w14:textId="10211FBD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69271825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62970DDA" w14:textId="504A276A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13</w:t>
            </w:r>
          </w:p>
        </w:tc>
        <w:tc>
          <w:tcPr>
            <w:tcW w:w="5670" w:type="dxa"/>
          </w:tcPr>
          <w:p w14:paraId="57FB508A" w14:textId="4F189E1E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373623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provided with all necessary valves and ancillaries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73401776"/>
            <w:placeholder>
              <w:docPart w:val="C9A74008DE7A4811A3BC2DA4801309B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5F4DB0FF" w14:textId="49BAD212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13152066"/>
            <w:placeholder>
              <w:docPart w:val="75ABE0939F26410593C972DE833BBCFF"/>
            </w:placeholder>
            <w:showingPlcHdr/>
            <w:text/>
          </w:sdtPr>
          <w:sdtContent>
            <w:tc>
              <w:tcPr>
                <w:tcW w:w="4536" w:type="dxa"/>
              </w:tcPr>
              <w:p w14:paraId="428C11EF" w14:textId="74A19D90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0F34E8F5" w14:textId="77777777" w:rsidTr="00017B19">
        <w:trPr>
          <w:trHeight w:val="283"/>
        </w:trPr>
        <w:tc>
          <w:tcPr>
            <w:tcW w:w="988" w:type="dxa"/>
          </w:tcPr>
          <w:p w14:paraId="64C82F8B" w14:textId="6AA0BED8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14</w:t>
            </w:r>
          </w:p>
        </w:tc>
        <w:tc>
          <w:tcPr>
            <w:tcW w:w="5670" w:type="dxa"/>
          </w:tcPr>
          <w:p w14:paraId="6ED4CFA5" w14:textId="7E76BCC9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Spare cylinder racks for emergency reserve manifold (ERM)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87304635"/>
            <w:placeholder>
              <w:docPart w:val="DF044E26091343E3BA140D74EA9446E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752ED936" w14:textId="2F60BAE0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06912316"/>
            <w:placeholder>
              <w:docPart w:val="EE032530BD8D4D8EB14271A6C8BC3E1C"/>
            </w:placeholder>
            <w:showingPlcHdr/>
            <w:text/>
          </w:sdtPr>
          <w:sdtContent>
            <w:tc>
              <w:tcPr>
                <w:tcW w:w="4536" w:type="dxa"/>
              </w:tcPr>
              <w:p w14:paraId="214FD897" w14:textId="63CE135D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27FC781E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4792BC14" w14:textId="59C991EB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tc>
          <w:tcPr>
            <w:tcW w:w="5670" w:type="dxa"/>
          </w:tcPr>
          <w:p w14:paraId="634634FD" w14:textId="2C356DB2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462D7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Piping and instrumentation diagram (P&amp;ID)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48565180"/>
            <w:placeholder>
              <w:docPart w:val="A2E7FE14E7964C508BE426E9065DA1F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176BB311" w14:textId="254E1B5F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99314971"/>
            <w:placeholder>
              <w:docPart w:val="83AFB1EAE46645B7883FBD189C66E392"/>
            </w:placeholder>
            <w:showingPlcHdr/>
            <w:text/>
          </w:sdtPr>
          <w:sdtContent>
            <w:tc>
              <w:tcPr>
                <w:tcW w:w="4536" w:type="dxa"/>
              </w:tcPr>
              <w:p w14:paraId="19C14EE5" w14:textId="7BD8CED0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67FEAB33" w14:textId="77777777" w:rsidTr="00017B19">
        <w:trPr>
          <w:trHeight w:val="283"/>
        </w:trPr>
        <w:tc>
          <w:tcPr>
            <w:tcW w:w="988" w:type="dxa"/>
          </w:tcPr>
          <w:p w14:paraId="56FE9F5B" w14:textId="1E6C17C1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16</w:t>
            </w:r>
          </w:p>
        </w:tc>
        <w:tc>
          <w:tcPr>
            <w:tcW w:w="5670" w:type="dxa"/>
          </w:tcPr>
          <w:p w14:paraId="01343BB5" w14:textId="18BE171D" w:rsidR="0019421A" w:rsidRDefault="0019421A" w:rsidP="0019421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Operating and maintenance manuals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1432314"/>
            <w:placeholder>
              <w:docPart w:val="B892F3BA66494F9DA8C7B60E508C1D3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4BE33378" w14:textId="673433D3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9341740"/>
            <w:placeholder>
              <w:docPart w:val="DF4D1A1660724EB0AC18065494CD4559"/>
            </w:placeholder>
            <w:showingPlcHdr/>
            <w:text/>
          </w:sdtPr>
          <w:sdtContent>
            <w:tc>
              <w:tcPr>
                <w:tcW w:w="4536" w:type="dxa"/>
              </w:tcPr>
              <w:p w14:paraId="663A5C95" w14:textId="6BDB52D5" w:rsidR="0019421A" w:rsidRDefault="0019421A" w:rsidP="0019421A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19421A" w:rsidRPr="00FC7C99" w14:paraId="4466613A" w14:textId="77777777" w:rsidTr="00017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88" w:type="dxa"/>
          </w:tcPr>
          <w:p w14:paraId="1BD640A6" w14:textId="02392790" w:rsidR="0019421A" w:rsidRPr="00FC7C99" w:rsidRDefault="0019421A" w:rsidP="0019421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17</w:t>
            </w:r>
          </w:p>
        </w:tc>
        <w:tc>
          <w:tcPr>
            <w:tcW w:w="5670" w:type="dxa"/>
          </w:tcPr>
          <w:p w14:paraId="057AE7CA" w14:textId="4F897805" w:rsidR="0019421A" w:rsidRPr="00FC7C99" w:rsidRDefault="0019421A" w:rsidP="0019421A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Emergency operating procedures and contact details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39344396"/>
            <w:placeholder>
              <w:docPart w:val="A6F8EB5FD69D4DCA866B91EEFBE344B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3402" w:type="dxa"/>
              </w:tcPr>
              <w:p w14:paraId="571AEECC" w14:textId="0D2B527D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A2D2F">
                  <w:rPr>
                    <w:rFonts w:eastAsia="Times New Roman" w:cs="Times New Roman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0972235"/>
            <w:placeholder>
              <w:docPart w:val="05C2C526C05642928CCC8762195BC908"/>
            </w:placeholder>
            <w:showingPlcHdr/>
            <w:text/>
          </w:sdtPr>
          <w:sdtContent>
            <w:tc>
              <w:tcPr>
                <w:tcW w:w="4536" w:type="dxa"/>
              </w:tcPr>
              <w:p w14:paraId="3F47EDB6" w14:textId="2078AAFF" w:rsidR="0019421A" w:rsidRPr="00FC7C99" w:rsidRDefault="0019421A" w:rsidP="0019421A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78DFDAF7" w14:textId="77777777" w:rsidR="00FE60E5" w:rsidRDefault="00FE60E5" w:rsidP="00FE60E5">
      <w:r>
        <w:br w:type="page"/>
      </w:r>
    </w:p>
    <w:p w14:paraId="320E32B0" w14:textId="7ADFDAF5" w:rsidR="00F3779C" w:rsidRDefault="000D6275" w:rsidP="00CC2D25">
      <w:pPr>
        <w:pStyle w:val="Heading2"/>
      </w:pPr>
      <w:r>
        <w:lastRenderedPageBreak/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6A4F66DDC9C24FA58D785C3216F18140"/>
            </w:placeholder>
            <w:text/>
          </w:sdtPr>
          <w:sdtContent>
            <w:tc>
              <w:tcPr>
                <w:tcW w:w="2976" w:type="dxa"/>
              </w:tcPr>
              <w:p w14:paraId="1051A197" w14:textId="7482992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7BB2B7DF26674A1A8E298E205E8F68B9"/>
            </w:placeholder>
            <w:text/>
          </w:sdtPr>
          <w:sdtContent>
            <w:tc>
              <w:tcPr>
                <w:tcW w:w="2834" w:type="dxa"/>
              </w:tcPr>
              <w:p w14:paraId="1BCA073D" w14:textId="74CEE170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157B4D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BB67FE92FB74450AE48BF37D6E009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3D1E1BAC" w:rsidR="00E20F4A" w:rsidRPr="00F44D7C" w:rsidRDefault="00186B47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157B4D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157B4D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AD877794552C4B4EB02D83C6A0822214"/>
            </w:placeholder>
            <w:text/>
          </w:sdtPr>
          <w:sdtContent>
            <w:tc>
              <w:tcPr>
                <w:tcW w:w="2976" w:type="dxa"/>
              </w:tcPr>
              <w:p w14:paraId="5FCE597A" w14:textId="36B5BB1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7A19A6BDB7B54B74826FACF13E41FE40"/>
            </w:placeholder>
            <w:text/>
          </w:sdtPr>
          <w:sdtContent>
            <w:tc>
              <w:tcPr>
                <w:tcW w:w="2834" w:type="dxa"/>
              </w:tcPr>
              <w:p w14:paraId="58E6764A" w14:textId="7185B88A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57F9647587744FA986BA4AD43F6D276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0DF4AECA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2FE8" w14:textId="77777777" w:rsidR="00032881" w:rsidRDefault="00032881" w:rsidP="00E13B4E">
      <w:pPr>
        <w:spacing w:after="0"/>
      </w:pPr>
      <w:r>
        <w:separator/>
      </w:r>
    </w:p>
  </w:endnote>
  <w:endnote w:type="continuationSeparator" w:id="0">
    <w:p w14:paraId="4A452742" w14:textId="77777777" w:rsidR="00032881" w:rsidRDefault="00032881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79757CAE" w:rsidR="00C719BD" w:rsidRPr="00F44D7C" w:rsidRDefault="00DE4655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>
      <w:rPr>
        <w:rFonts w:cs="Arial"/>
        <w:spacing w:val="0"/>
        <w:sz w:val="24"/>
        <w:szCs w:val="24"/>
      </w:rPr>
      <w:t>Octo</w:t>
    </w:r>
    <w:r w:rsidR="003A1C02" w:rsidRPr="003A1C02">
      <w:rPr>
        <w:rFonts w:cs="Arial"/>
        <w:spacing w:val="0"/>
        <w:sz w:val="24"/>
        <w:szCs w:val="24"/>
      </w:rPr>
      <w:t>ber</w:t>
    </w:r>
    <w:r w:rsidR="00BD5A13" w:rsidRPr="00F44D7C">
      <w:rPr>
        <w:rFonts w:cs="Arial"/>
        <w:spacing w:val="0"/>
        <w:sz w:val="24"/>
        <w:szCs w:val="24"/>
      </w:rPr>
      <w:t xml:space="preserve"> 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186DCE1" w:rsidR="00C719BD" w:rsidRPr="00F44D7C" w:rsidRDefault="00DE4655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</w:t>
    </w:r>
    <w:r w:rsidR="003A1C02" w:rsidRPr="003A1C02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er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0BBC" w14:textId="77777777" w:rsidR="00032881" w:rsidRDefault="00032881" w:rsidP="00E13B4E">
      <w:pPr>
        <w:spacing w:after="0"/>
      </w:pPr>
      <w:r>
        <w:separator/>
      </w:r>
    </w:p>
  </w:footnote>
  <w:footnote w:type="continuationSeparator" w:id="0">
    <w:p w14:paraId="31A4B2A9" w14:textId="77777777" w:rsidR="00032881" w:rsidRDefault="00032881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72AD8BEA">
              <wp:simplePos x="0" y="0"/>
              <wp:positionH relativeFrom="column">
                <wp:posOffset>4226106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18F933BE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FE65AC">
                            <w:rPr>
                              <w:rStyle w:val="ui-provider"/>
                              <w:color w:val="000000" w:themeColor="text1"/>
                            </w:rPr>
                            <w:t>.09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40663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CE39B2">
                            <w:rPr>
                              <w:rStyle w:val="ui-provider"/>
                              <w:color w:val="000000" w:themeColor="text1"/>
                            </w:rPr>
                            <w:t>9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2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gUUKbeAAAACQEAAA8AAABkcnMv&#10;ZG93bnJldi54bWxMj81OwzAQhO9IfQdrK3Gja0qS0hCnqkBcQZQfiZsbb5Oo8TqK3Sa8Pe4JbrOa&#10;0cy3xWaynTjT4FvHCm4XEgRx5UzLtYKP9+ebexA+aDa6c0wKfsjDppxdFTo3buQ3Ou9CLWIJ+1wr&#10;aELoc0RfNWS1X7ieOHoHN1gd4jnUaAY9xnLb4VLKDK1uOS40uqfHhqrj7mQVfL4cvr8S+Vo/2bQf&#10;3SSR7RqVup5P2wcQgabwF4YLfkSHMjLt3YmNF52CLEvTGI1iCeLiJ9n6DsRewSpZAZYF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oFFCm3gAAAAkBAAAPAAAAAAAAAAAAAAAA&#10;AFIEAABkcnMvZG93bnJldi54bWxQSwUGAAAAAAQABADzAAAAXQUAAAAA&#10;" filled="f" stroked="f">
              <v:textbox>
                <w:txbxContent>
                  <w:p w14:paraId="7B670A00" w14:textId="18F933BE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FE65AC">
                      <w:rPr>
                        <w:rStyle w:val="ui-provider"/>
                        <w:color w:val="000000" w:themeColor="text1"/>
                      </w:rPr>
                      <w:t>.09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40663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CE39B2">
                      <w:rPr>
                        <w:rStyle w:val="ui-provider"/>
                        <w:color w:val="000000" w:themeColor="text1"/>
                      </w:rPr>
                      <w:t>9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70364349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mAZuYm66G5X/r3hatt616jtdu/8ONzMqBtC1Sqt8jasayl7yFiA0pFlRPgEDN9FnOs+SVCVLl7DwfB9UyODRSA==" w:salt="8LdobseTY9K+eqeVxICBi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8CA"/>
    <w:rsid w:val="00005DC3"/>
    <w:rsid w:val="00015D50"/>
    <w:rsid w:val="000168F9"/>
    <w:rsid w:val="00017B19"/>
    <w:rsid w:val="00023EAD"/>
    <w:rsid w:val="00026413"/>
    <w:rsid w:val="00027339"/>
    <w:rsid w:val="00032078"/>
    <w:rsid w:val="00032881"/>
    <w:rsid w:val="00034A4B"/>
    <w:rsid w:val="000461FF"/>
    <w:rsid w:val="00052CC4"/>
    <w:rsid w:val="000544F8"/>
    <w:rsid w:val="0005462D"/>
    <w:rsid w:val="00063524"/>
    <w:rsid w:val="00083B00"/>
    <w:rsid w:val="0008591A"/>
    <w:rsid w:val="0009044E"/>
    <w:rsid w:val="000904BE"/>
    <w:rsid w:val="000920D2"/>
    <w:rsid w:val="00096679"/>
    <w:rsid w:val="000A2238"/>
    <w:rsid w:val="000A5B3D"/>
    <w:rsid w:val="000B04B1"/>
    <w:rsid w:val="000C5EFF"/>
    <w:rsid w:val="000D6275"/>
    <w:rsid w:val="000D72EB"/>
    <w:rsid w:val="001012E1"/>
    <w:rsid w:val="0010551F"/>
    <w:rsid w:val="00117DDB"/>
    <w:rsid w:val="00130D77"/>
    <w:rsid w:val="00143301"/>
    <w:rsid w:val="00151531"/>
    <w:rsid w:val="001535D0"/>
    <w:rsid w:val="00153D9A"/>
    <w:rsid w:val="00154844"/>
    <w:rsid w:val="00157B4D"/>
    <w:rsid w:val="001775FE"/>
    <w:rsid w:val="00186B47"/>
    <w:rsid w:val="0019328D"/>
    <w:rsid w:val="0019421A"/>
    <w:rsid w:val="00195DAA"/>
    <w:rsid w:val="00196448"/>
    <w:rsid w:val="001A141A"/>
    <w:rsid w:val="001A2423"/>
    <w:rsid w:val="001A3B20"/>
    <w:rsid w:val="001B0476"/>
    <w:rsid w:val="001B25D8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525F"/>
    <w:rsid w:val="00236B3C"/>
    <w:rsid w:val="0023745F"/>
    <w:rsid w:val="002509D1"/>
    <w:rsid w:val="00263014"/>
    <w:rsid w:val="00263021"/>
    <w:rsid w:val="00271819"/>
    <w:rsid w:val="00280765"/>
    <w:rsid w:val="00284C81"/>
    <w:rsid w:val="002A07ED"/>
    <w:rsid w:val="002A0F2E"/>
    <w:rsid w:val="002A2C7B"/>
    <w:rsid w:val="002B6E0C"/>
    <w:rsid w:val="002D0FCA"/>
    <w:rsid w:val="002D59B9"/>
    <w:rsid w:val="002D63DB"/>
    <w:rsid w:val="002E7388"/>
    <w:rsid w:val="002F726C"/>
    <w:rsid w:val="0030200E"/>
    <w:rsid w:val="003211CC"/>
    <w:rsid w:val="003244E8"/>
    <w:rsid w:val="003331FA"/>
    <w:rsid w:val="00343AB0"/>
    <w:rsid w:val="00351A9A"/>
    <w:rsid w:val="00354E7A"/>
    <w:rsid w:val="00356BAA"/>
    <w:rsid w:val="003573F4"/>
    <w:rsid w:val="00367470"/>
    <w:rsid w:val="003776C0"/>
    <w:rsid w:val="00391F86"/>
    <w:rsid w:val="00393283"/>
    <w:rsid w:val="00394298"/>
    <w:rsid w:val="003A1C02"/>
    <w:rsid w:val="003A4196"/>
    <w:rsid w:val="003A6E9F"/>
    <w:rsid w:val="003B1935"/>
    <w:rsid w:val="003B7BA3"/>
    <w:rsid w:val="003C3538"/>
    <w:rsid w:val="003C5D58"/>
    <w:rsid w:val="003D38B7"/>
    <w:rsid w:val="003D4B9A"/>
    <w:rsid w:val="003E04A1"/>
    <w:rsid w:val="003E3D70"/>
    <w:rsid w:val="003E53EA"/>
    <w:rsid w:val="003F2C19"/>
    <w:rsid w:val="003F649C"/>
    <w:rsid w:val="00406634"/>
    <w:rsid w:val="00413760"/>
    <w:rsid w:val="00413963"/>
    <w:rsid w:val="00417AF4"/>
    <w:rsid w:val="00435E72"/>
    <w:rsid w:val="00441FF9"/>
    <w:rsid w:val="00446102"/>
    <w:rsid w:val="00456975"/>
    <w:rsid w:val="00466E52"/>
    <w:rsid w:val="0047036A"/>
    <w:rsid w:val="004712E8"/>
    <w:rsid w:val="00473C45"/>
    <w:rsid w:val="004769B7"/>
    <w:rsid w:val="00484377"/>
    <w:rsid w:val="0049341D"/>
    <w:rsid w:val="004940C6"/>
    <w:rsid w:val="004A38B6"/>
    <w:rsid w:val="004A7D6D"/>
    <w:rsid w:val="004B0D96"/>
    <w:rsid w:val="004D1B17"/>
    <w:rsid w:val="004D6732"/>
    <w:rsid w:val="004E72E7"/>
    <w:rsid w:val="004F2D26"/>
    <w:rsid w:val="00502F1F"/>
    <w:rsid w:val="00506CFD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28D1"/>
    <w:rsid w:val="0056498C"/>
    <w:rsid w:val="00571C8B"/>
    <w:rsid w:val="00571F39"/>
    <w:rsid w:val="00574E9B"/>
    <w:rsid w:val="00575E13"/>
    <w:rsid w:val="0058528D"/>
    <w:rsid w:val="00585A32"/>
    <w:rsid w:val="00594A83"/>
    <w:rsid w:val="005A1EE8"/>
    <w:rsid w:val="005A58AF"/>
    <w:rsid w:val="005A738F"/>
    <w:rsid w:val="005A79C7"/>
    <w:rsid w:val="005B4100"/>
    <w:rsid w:val="005C41A4"/>
    <w:rsid w:val="005C5396"/>
    <w:rsid w:val="005D464D"/>
    <w:rsid w:val="005F482B"/>
    <w:rsid w:val="005F6022"/>
    <w:rsid w:val="006026BE"/>
    <w:rsid w:val="00602989"/>
    <w:rsid w:val="00622292"/>
    <w:rsid w:val="00623FE4"/>
    <w:rsid w:val="0063035D"/>
    <w:rsid w:val="00644254"/>
    <w:rsid w:val="0065049A"/>
    <w:rsid w:val="006518FB"/>
    <w:rsid w:val="00657664"/>
    <w:rsid w:val="00663D3B"/>
    <w:rsid w:val="00663F6A"/>
    <w:rsid w:val="0067138F"/>
    <w:rsid w:val="00677198"/>
    <w:rsid w:val="0068021F"/>
    <w:rsid w:val="00693733"/>
    <w:rsid w:val="006944F7"/>
    <w:rsid w:val="006A338E"/>
    <w:rsid w:val="006A6A52"/>
    <w:rsid w:val="006A7BF8"/>
    <w:rsid w:val="006C6366"/>
    <w:rsid w:val="006C7A05"/>
    <w:rsid w:val="006D0DBC"/>
    <w:rsid w:val="006D29ED"/>
    <w:rsid w:val="006D51E9"/>
    <w:rsid w:val="006E06A0"/>
    <w:rsid w:val="006E664A"/>
    <w:rsid w:val="006F1613"/>
    <w:rsid w:val="006F68F1"/>
    <w:rsid w:val="00704056"/>
    <w:rsid w:val="00713B2F"/>
    <w:rsid w:val="007149AA"/>
    <w:rsid w:val="00717D44"/>
    <w:rsid w:val="007254FC"/>
    <w:rsid w:val="0073017A"/>
    <w:rsid w:val="00734EF4"/>
    <w:rsid w:val="00734F97"/>
    <w:rsid w:val="007355D9"/>
    <w:rsid w:val="007511CC"/>
    <w:rsid w:val="0077032E"/>
    <w:rsid w:val="007703F2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4DF4"/>
    <w:rsid w:val="007F63B5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30B2"/>
    <w:rsid w:val="00844191"/>
    <w:rsid w:val="00856877"/>
    <w:rsid w:val="00862180"/>
    <w:rsid w:val="00866009"/>
    <w:rsid w:val="0086629F"/>
    <w:rsid w:val="00870865"/>
    <w:rsid w:val="008B0F97"/>
    <w:rsid w:val="008B1956"/>
    <w:rsid w:val="008B22EB"/>
    <w:rsid w:val="008B316A"/>
    <w:rsid w:val="008B3D58"/>
    <w:rsid w:val="008B597B"/>
    <w:rsid w:val="008C5EE9"/>
    <w:rsid w:val="008D4F6C"/>
    <w:rsid w:val="008E3AB7"/>
    <w:rsid w:val="008F2A2C"/>
    <w:rsid w:val="008F3E40"/>
    <w:rsid w:val="008F3FD4"/>
    <w:rsid w:val="00913C14"/>
    <w:rsid w:val="00914765"/>
    <w:rsid w:val="0091648E"/>
    <w:rsid w:val="00916670"/>
    <w:rsid w:val="009175BD"/>
    <w:rsid w:val="00927CBC"/>
    <w:rsid w:val="00934332"/>
    <w:rsid w:val="00946AEB"/>
    <w:rsid w:val="009473BA"/>
    <w:rsid w:val="00954251"/>
    <w:rsid w:val="00954633"/>
    <w:rsid w:val="009547F7"/>
    <w:rsid w:val="00962E6A"/>
    <w:rsid w:val="00976E70"/>
    <w:rsid w:val="00980C35"/>
    <w:rsid w:val="009822D5"/>
    <w:rsid w:val="00986B37"/>
    <w:rsid w:val="00996D33"/>
    <w:rsid w:val="009A0B4D"/>
    <w:rsid w:val="009A16FE"/>
    <w:rsid w:val="009A30FC"/>
    <w:rsid w:val="009A5885"/>
    <w:rsid w:val="009A7956"/>
    <w:rsid w:val="009B36CD"/>
    <w:rsid w:val="009B5410"/>
    <w:rsid w:val="009C78FB"/>
    <w:rsid w:val="009C7FAF"/>
    <w:rsid w:val="009D0133"/>
    <w:rsid w:val="009D18B7"/>
    <w:rsid w:val="009D422E"/>
    <w:rsid w:val="009E2404"/>
    <w:rsid w:val="009E3CD5"/>
    <w:rsid w:val="009E67A1"/>
    <w:rsid w:val="009F2250"/>
    <w:rsid w:val="009F389A"/>
    <w:rsid w:val="009F650B"/>
    <w:rsid w:val="009F6F19"/>
    <w:rsid w:val="00A13122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B02E03"/>
    <w:rsid w:val="00B1144E"/>
    <w:rsid w:val="00B12A13"/>
    <w:rsid w:val="00B235A7"/>
    <w:rsid w:val="00B37F1A"/>
    <w:rsid w:val="00B4058C"/>
    <w:rsid w:val="00B44B18"/>
    <w:rsid w:val="00B44DE3"/>
    <w:rsid w:val="00B45EA0"/>
    <w:rsid w:val="00B632C8"/>
    <w:rsid w:val="00B64F3D"/>
    <w:rsid w:val="00B70E68"/>
    <w:rsid w:val="00B7233E"/>
    <w:rsid w:val="00B730E9"/>
    <w:rsid w:val="00B80155"/>
    <w:rsid w:val="00B84E3A"/>
    <w:rsid w:val="00B96012"/>
    <w:rsid w:val="00BA2ECD"/>
    <w:rsid w:val="00BA5E0B"/>
    <w:rsid w:val="00BD1F8E"/>
    <w:rsid w:val="00BD560F"/>
    <w:rsid w:val="00BD5A13"/>
    <w:rsid w:val="00BE6867"/>
    <w:rsid w:val="00BF7276"/>
    <w:rsid w:val="00C0184B"/>
    <w:rsid w:val="00C07F90"/>
    <w:rsid w:val="00C13F0E"/>
    <w:rsid w:val="00C14F63"/>
    <w:rsid w:val="00C2133C"/>
    <w:rsid w:val="00C22C80"/>
    <w:rsid w:val="00C2598D"/>
    <w:rsid w:val="00C4138E"/>
    <w:rsid w:val="00C4168F"/>
    <w:rsid w:val="00C43897"/>
    <w:rsid w:val="00C54680"/>
    <w:rsid w:val="00C57916"/>
    <w:rsid w:val="00C614EC"/>
    <w:rsid w:val="00C66F85"/>
    <w:rsid w:val="00C719BD"/>
    <w:rsid w:val="00C71F9C"/>
    <w:rsid w:val="00C76FB3"/>
    <w:rsid w:val="00C83808"/>
    <w:rsid w:val="00C90582"/>
    <w:rsid w:val="00C947DD"/>
    <w:rsid w:val="00C95586"/>
    <w:rsid w:val="00C97FC1"/>
    <w:rsid w:val="00CA05A5"/>
    <w:rsid w:val="00CA4A37"/>
    <w:rsid w:val="00CB203D"/>
    <w:rsid w:val="00CB33BE"/>
    <w:rsid w:val="00CB5850"/>
    <w:rsid w:val="00CB5A4F"/>
    <w:rsid w:val="00CC2D25"/>
    <w:rsid w:val="00CD0E20"/>
    <w:rsid w:val="00CE1B8A"/>
    <w:rsid w:val="00CE2384"/>
    <w:rsid w:val="00CE381B"/>
    <w:rsid w:val="00CE39B2"/>
    <w:rsid w:val="00CE7F32"/>
    <w:rsid w:val="00CF6AE4"/>
    <w:rsid w:val="00D13616"/>
    <w:rsid w:val="00D1635C"/>
    <w:rsid w:val="00D237F4"/>
    <w:rsid w:val="00D25114"/>
    <w:rsid w:val="00D266EA"/>
    <w:rsid w:val="00D32663"/>
    <w:rsid w:val="00D35D0A"/>
    <w:rsid w:val="00D3634F"/>
    <w:rsid w:val="00D47E44"/>
    <w:rsid w:val="00D53B4B"/>
    <w:rsid w:val="00D5414D"/>
    <w:rsid w:val="00D578B4"/>
    <w:rsid w:val="00D638B6"/>
    <w:rsid w:val="00D655C7"/>
    <w:rsid w:val="00D67D20"/>
    <w:rsid w:val="00D7006D"/>
    <w:rsid w:val="00D71D24"/>
    <w:rsid w:val="00D72556"/>
    <w:rsid w:val="00D76296"/>
    <w:rsid w:val="00D82299"/>
    <w:rsid w:val="00D92230"/>
    <w:rsid w:val="00D94283"/>
    <w:rsid w:val="00DA25EA"/>
    <w:rsid w:val="00DA2708"/>
    <w:rsid w:val="00DA680E"/>
    <w:rsid w:val="00DB1911"/>
    <w:rsid w:val="00DC1239"/>
    <w:rsid w:val="00DC1BD1"/>
    <w:rsid w:val="00DC5638"/>
    <w:rsid w:val="00DC67A5"/>
    <w:rsid w:val="00DD13EF"/>
    <w:rsid w:val="00DD2BC7"/>
    <w:rsid w:val="00DD3F84"/>
    <w:rsid w:val="00DE2BCA"/>
    <w:rsid w:val="00DE4655"/>
    <w:rsid w:val="00E000E9"/>
    <w:rsid w:val="00E10C61"/>
    <w:rsid w:val="00E13B4E"/>
    <w:rsid w:val="00E20F4A"/>
    <w:rsid w:val="00E22BAA"/>
    <w:rsid w:val="00E35FD2"/>
    <w:rsid w:val="00E43D27"/>
    <w:rsid w:val="00E55D0B"/>
    <w:rsid w:val="00E55FF2"/>
    <w:rsid w:val="00E66278"/>
    <w:rsid w:val="00E70922"/>
    <w:rsid w:val="00E749EB"/>
    <w:rsid w:val="00E75A90"/>
    <w:rsid w:val="00E76889"/>
    <w:rsid w:val="00E87BCA"/>
    <w:rsid w:val="00E90FFB"/>
    <w:rsid w:val="00E9369C"/>
    <w:rsid w:val="00EB0FE4"/>
    <w:rsid w:val="00EB374D"/>
    <w:rsid w:val="00EB449A"/>
    <w:rsid w:val="00EB5611"/>
    <w:rsid w:val="00EC048B"/>
    <w:rsid w:val="00ED05F4"/>
    <w:rsid w:val="00ED12AC"/>
    <w:rsid w:val="00ED5FF7"/>
    <w:rsid w:val="00EE032E"/>
    <w:rsid w:val="00EE6DB3"/>
    <w:rsid w:val="00EE7E62"/>
    <w:rsid w:val="00EF4541"/>
    <w:rsid w:val="00EF572C"/>
    <w:rsid w:val="00F121FE"/>
    <w:rsid w:val="00F31F0A"/>
    <w:rsid w:val="00F33CA2"/>
    <w:rsid w:val="00F3779C"/>
    <w:rsid w:val="00F44D7C"/>
    <w:rsid w:val="00F45B9F"/>
    <w:rsid w:val="00F53C99"/>
    <w:rsid w:val="00F55635"/>
    <w:rsid w:val="00F62AE4"/>
    <w:rsid w:val="00F65291"/>
    <w:rsid w:val="00F703F4"/>
    <w:rsid w:val="00F7249E"/>
    <w:rsid w:val="00F738F5"/>
    <w:rsid w:val="00F96662"/>
    <w:rsid w:val="00FA0272"/>
    <w:rsid w:val="00FA3272"/>
    <w:rsid w:val="00FB38D1"/>
    <w:rsid w:val="00FB5C6F"/>
    <w:rsid w:val="00FB622C"/>
    <w:rsid w:val="00FC7C99"/>
    <w:rsid w:val="00FD0F49"/>
    <w:rsid w:val="00FD2AA5"/>
    <w:rsid w:val="00FD2E30"/>
    <w:rsid w:val="00FD36A2"/>
    <w:rsid w:val="00FD67F8"/>
    <w:rsid w:val="00FE6028"/>
    <w:rsid w:val="00FE60E5"/>
    <w:rsid w:val="00FE65AC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301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5410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5410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43301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43301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43301"/>
    <w:pPr>
      <w:keepNext/>
      <w:keepLines/>
      <w:numPr>
        <w:numId w:val="25"/>
      </w:numPr>
      <w:spacing w:before="40" w:after="200" w:line="276" w:lineRule="auto"/>
    </w:pPr>
  </w:style>
  <w:style w:type="table" w:customStyle="1" w:styleId="TableGrid1">
    <w:name w:val="Table Grid1"/>
    <w:basedOn w:val="TableNormal"/>
    <w:next w:val="TableGrid"/>
    <w:uiPriority w:val="59"/>
    <w:rsid w:val="00571C8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C41A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932A7A" w:rsidRDefault="00AD7841" w:rsidP="00AD7841">
          <w:pPr>
            <w:pStyle w:val="5DBCEFFE629143A1A78D215703950F881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016ED72F0BC4378A6B33A7875323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9F47-4D62-4ADA-92B6-157042B7B10F}"/>
      </w:docPartPr>
      <w:docPartBody>
        <w:p w:rsidR="001668D8" w:rsidRDefault="00AD7841" w:rsidP="00AD7841">
          <w:pPr>
            <w:pStyle w:val="B016ED72F0BC4378A6B33A78753236C5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CD6D5BC9271847E09D5EF2CE9DA6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13215-FB25-440E-921C-E27E9F258B6A}"/>
      </w:docPartPr>
      <w:docPartBody>
        <w:p w:rsidR="001668D8" w:rsidRDefault="0075540A" w:rsidP="0075540A">
          <w:pPr>
            <w:pStyle w:val="CD6D5BC9271847E09D5EF2CE9DA63D284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8595DEC993A48E9AF08A332251B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13223-A5AB-4EF1-8A0C-C461F72E09F1}"/>
      </w:docPartPr>
      <w:docPartBody>
        <w:p w:rsidR="001668D8" w:rsidRDefault="00AD7841" w:rsidP="00AD7841">
          <w:pPr>
            <w:pStyle w:val="B8595DEC993A48E9AF08A332251BD489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6A4F66DDC9C24FA58D785C3216F18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FD2DF-4244-44B9-8418-04EBFFDF7C34}"/>
      </w:docPartPr>
      <w:docPartBody>
        <w:p w:rsidR="00F75390" w:rsidRDefault="00AD7841" w:rsidP="00AD7841">
          <w:pPr>
            <w:pStyle w:val="6A4F66DDC9C24FA58D785C3216F18140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BB2B7DF26674A1A8E298E205E8F6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01FE3-FF86-411B-A366-A8D2D1F2E184}"/>
      </w:docPartPr>
      <w:docPartBody>
        <w:p w:rsidR="00F75390" w:rsidRDefault="00AD7841" w:rsidP="00AD7841">
          <w:pPr>
            <w:pStyle w:val="7BB2B7DF26674A1A8E298E205E8F68B9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0BB67FE92FB74450AE48BF37D6E00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2B435-DE65-4A4C-83CE-13DA09869430}"/>
      </w:docPartPr>
      <w:docPartBody>
        <w:p w:rsidR="00F75390" w:rsidRDefault="0075540A" w:rsidP="0075540A">
          <w:pPr>
            <w:pStyle w:val="0BB67FE92FB74450AE48BF37D6E0093B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AD877794552C4B4EB02D83C6A0822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877A7-0230-48B4-92BB-9C7B8400FD3D}"/>
      </w:docPartPr>
      <w:docPartBody>
        <w:p w:rsidR="00F75390" w:rsidRDefault="00AD7841" w:rsidP="00AD7841">
          <w:pPr>
            <w:pStyle w:val="AD877794552C4B4EB02D83C6A082221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A19A6BDB7B54B74826FACF13E41F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8ED2-C810-438B-9E63-A74EE0F55A51}"/>
      </w:docPartPr>
      <w:docPartBody>
        <w:p w:rsidR="00F75390" w:rsidRDefault="00AD7841" w:rsidP="00AD7841">
          <w:pPr>
            <w:pStyle w:val="7A19A6BDB7B54B74826FACF13E41FE40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57F9647587744FA986BA4AD43F6D2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A23D-75F0-454F-AE0F-53531568AF2C}"/>
      </w:docPartPr>
      <w:docPartBody>
        <w:p w:rsidR="00F75390" w:rsidRDefault="0075540A" w:rsidP="0075540A">
          <w:pPr>
            <w:pStyle w:val="57F9647587744FA986BA4AD43F6D2762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36C92B75E71245B2BE05DEB2E65F7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03A19-309D-491B-B5CD-C59CE98D32D9}"/>
      </w:docPartPr>
      <w:docPartBody>
        <w:p w:rsidR="00DD069B" w:rsidRDefault="00D02A0D" w:rsidP="00D02A0D">
          <w:pPr>
            <w:pStyle w:val="36C92B75E71245B2BE05DEB2E65F75C2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83E686A671242228F1B6AA2056B3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CC9E0-8947-42F6-8BC3-347C69F1FB4B}"/>
      </w:docPartPr>
      <w:docPartBody>
        <w:p w:rsidR="00DD069B" w:rsidRDefault="00D02A0D" w:rsidP="00D02A0D">
          <w:pPr>
            <w:pStyle w:val="F83E686A671242228F1B6AA2056B3908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0001FE3F85B4CB19FBE9BF20C496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00D82-FCDC-4D78-B0C8-C2B3E076A2FC}"/>
      </w:docPartPr>
      <w:docPartBody>
        <w:p w:rsidR="00DD069B" w:rsidRDefault="00D02A0D" w:rsidP="00D02A0D">
          <w:pPr>
            <w:pStyle w:val="E0001FE3F85B4CB19FBE9BF20C496F53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55823D9EE66431ABCF8B944E3E80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62F7D-E309-45FF-8C0C-38E75F040E53}"/>
      </w:docPartPr>
      <w:docPartBody>
        <w:p w:rsidR="00DD069B" w:rsidRDefault="00D02A0D" w:rsidP="00D02A0D">
          <w:pPr>
            <w:pStyle w:val="F55823D9EE66431ABCF8B944E3E80D72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C5022316E5249C396779031A7F6C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7A51-CCB9-41F2-B2DC-D4DE0E3714C5}"/>
      </w:docPartPr>
      <w:docPartBody>
        <w:p w:rsidR="00DD069B" w:rsidRDefault="00D02A0D" w:rsidP="00D02A0D">
          <w:pPr>
            <w:pStyle w:val="7C5022316E5249C396779031A7F6C7FC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3D1B997AA6C4799BC66279526EA2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2F5EB-9DDC-4BFC-852A-C4CF16C87F1F}"/>
      </w:docPartPr>
      <w:docPartBody>
        <w:p w:rsidR="00DD069B" w:rsidRDefault="00D02A0D" w:rsidP="00D02A0D">
          <w:pPr>
            <w:pStyle w:val="D3D1B997AA6C4799BC66279526EA292A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71104F66850444A8D3896B24C775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ADDF5-66F1-4624-83A1-D104EAD561D5}"/>
      </w:docPartPr>
      <w:docPartBody>
        <w:p w:rsidR="00DD069B" w:rsidRDefault="00D02A0D" w:rsidP="00D02A0D">
          <w:pPr>
            <w:pStyle w:val="671104F66850444A8D3896B24C775316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DED7A9B1C4D4862B062E0DD4506B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28227-EC68-4EB5-A791-BA636539527D}"/>
      </w:docPartPr>
      <w:docPartBody>
        <w:p w:rsidR="00DD069B" w:rsidRDefault="00D02A0D" w:rsidP="00D02A0D">
          <w:pPr>
            <w:pStyle w:val="FDED7A9B1C4D4862B062E0DD4506BF5F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9D909971F414DE8A3FB1FF0485F9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6FAA9-27AC-42B5-A71A-63F1E67DF130}"/>
      </w:docPartPr>
      <w:docPartBody>
        <w:p w:rsidR="00DD069B" w:rsidRDefault="0075540A" w:rsidP="0075540A">
          <w:pPr>
            <w:pStyle w:val="59D909971F414DE8A3FB1FF0485F9A864"/>
          </w:pPr>
          <w:r>
            <w:rPr>
              <w:rFonts w:cs="Arial"/>
              <w:color w:val="002D72"/>
            </w:rPr>
            <w:t>c</w:t>
          </w:r>
          <w:r w:rsidRPr="00373623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1B4DB0AC1F1A4146AD745FE547DE3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688BE-2DF8-402C-8E7E-3993413E1B51}"/>
      </w:docPartPr>
      <w:docPartBody>
        <w:p w:rsidR="00DD069B" w:rsidRDefault="0075540A" w:rsidP="0075540A">
          <w:pPr>
            <w:pStyle w:val="1B4DB0AC1F1A4146AD745FE547DE372E4"/>
          </w:pPr>
          <w:r>
            <w:rPr>
              <w:rFonts w:cs="Arial"/>
              <w:color w:val="002D72"/>
            </w:rPr>
            <w:t>c</w:t>
          </w:r>
          <w:r w:rsidRPr="00373623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0D7ADBE39A16401FA38A53B24441E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E10D6-7830-4638-ACD9-68B9A6E1879A}"/>
      </w:docPartPr>
      <w:docPartBody>
        <w:p w:rsidR="00DD069B" w:rsidRDefault="00D02A0D" w:rsidP="00D02A0D">
          <w:pPr>
            <w:pStyle w:val="0D7ADBE39A16401FA38A53B24441E712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4F0EB7DC8FBE44E2940FEBBA0EE9A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900FB-5E45-435B-857A-74584B58885A}"/>
      </w:docPartPr>
      <w:docPartBody>
        <w:p w:rsidR="00DD069B" w:rsidRDefault="00D02A0D" w:rsidP="00D02A0D">
          <w:pPr>
            <w:pStyle w:val="4F0EB7DC8FBE44E2940FEBBA0EE9A22D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E7AA07A5AE7B486F8C17D4C88DB41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CAE59-3F70-46C2-B75A-F7899A9D9262}"/>
      </w:docPartPr>
      <w:docPartBody>
        <w:p w:rsidR="00DD069B" w:rsidRDefault="00D02A0D" w:rsidP="00D02A0D">
          <w:pPr>
            <w:pStyle w:val="E7AA07A5AE7B486F8C17D4C88DB412C8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18E9C0AAD684C239F86CF2419299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304A3-F1CC-4ECA-8409-13C118D8B3D3}"/>
      </w:docPartPr>
      <w:docPartBody>
        <w:p w:rsidR="00DD069B" w:rsidRDefault="00D02A0D" w:rsidP="00D02A0D">
          <w:pPr>
            <w:pStyle w:val="318E9C0AAD684C239F86CF241929960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F08DACDDBD1A43C38C7438B407E6F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D2AB8-3AB4-4AD0-9C5F-B0A31F7F4F0D}"/>
      </w:docPartPr>
      <w:docPartBody>
        <w:p w:rsidR="00440CE1" w:rsidRDefault="0075540A" w:rsidP="0075540A">
          <w:pPr>
            <w:pStyle w:val="F08DACDDBD1A43C38C7438B407E6F3C43"/>
          </w:pPr>
          <w:r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</w:t>
          </w:r>
          <w:r w:rsidRPr="00373623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88E945B028EF4C92A053FF2CBB5F8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86A5E-9CC9-4F28-B35D-B55B056D96DA}"/>
      </w:docPartPr>
      <w:docPartBody>
        <w:p w:rsidR="00440CE1" w:rsidRDefault="0075540A" w:rsidP="0075540A">
          <w:pPr>
            <w:pStyle w:val="88E945B028EF4C92A053FF2CBB5F8E103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AE8819A60124C27A46841F06A53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56F35-F35F-4B3C-BC8B-F139898CC077}"/>
      </w:docPartPr>
      <w:docPartBody>
        <w:p w:rsidR="00D304B8" w:rsidRDefault="0075540A" w:rsidP="0075540A">
          <w:pPr>
            <w:pStyle w:val="6AE8819A60124C27A46841F06A539AA2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AAA41D75CFA54A3F8787B39CB7D04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C3F90-C504-4605-A8B8-CB80389FEB23}"/>
      </w:docPartPr>
      <w:docPartBody>
        <w:p w:rsidR="00D304B8" w:rsidRDefault="0075540A" w:rsidP="0075540A">
          <w:pPr>
            <w:pStyle w:val="AAA41D75CFA54A3F8787B39CB7D043BA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90752902BD84533A53139D71199C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77500-51B4-4B52-8258-A60FD30BCE29}"/>
      </w:docPartPr>
      <w:docPartBody>
        <w:p w:rsidR="00D304B8" w:rsidRDefault="0075540A" w:rsidP="0075540A">
          <w:pPr>
            <w:pStyle w:val="590752902BD84533A53139D71199CB31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8B1942D5DB1A41D89258BF8CD4406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CCFF2-D7C3-4CB1-8D22-FE002A1D0E26}"/>
      </w:docPartPr>
      <w:docPartBody>
        <w:p w:rsidR="00D304B8" w:rsidRDefault="0075540A" w:rsidP="0075540A">
          <w:pPr>
            <w:pStyle w:val="8B1942D5DB1A41D89258BF8CD4406B95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18BA243164C49AEB5DEB0C389816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68F19-5029-40D1-86FA-C2902D51F08C}"/>
      </w:docPartPr>
      <w:docPartBody>
        <w:p w:rsidR="00D304B8" w:rsidRDefault="0075540A" w:rsidP="0075540A">
          <w:pPr>
            <w:pStyle w:val="E18BA243164C49AEB5DEB0C389816347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2F04A30564AA4E2DAF6D89BA2F911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CEC42-F319-4133-856E-7054BC2536F0}"/>
      </w:docPartPr>
      <w:docPartBody>
        <w:p w:rsidR="00D304B8" w:rsidRDefault="0075540A" w:rsidP="0075540A">
          <w:pPr>
            <w:pStyle w:val="2F04A30564AA4E2DAF6D89BA2F911F92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744F27316FD4363A3C4CA8D46E1A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4E22B-6589-4812-BCB8-512987A11A04}"/>
      </w:docPartPr>
      <w:docPartBody>
        <w:p w:rsidR="00D304B8" w:rsidRDefault="0075540A" w:rsidP="0075540A">
          <w:pPr>
            <w:pStyle w:val="9744F27316FD4363A3C4CA8D46E1A109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64BF06E0CA6E451597A6395987DFD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F1786-AD45-4DEF-AAAA-ABE5CA81CA74}"/>
      </w:docPartPr>
      <w:docPartBody>
        <w:p w:rsidR="00D304B8" w:rsidRDefault="0075540A" w:rsidP="0075540A">
          <w:pPr>
            <w:pStyle w:val="64BF06E0CA6E451597A6395987DFD157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E2BCB19019845E8958DB1EE6E232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20CCF-AB4E-4444-A1E5-F72E053AE603}"/>
      </w:docPartPr>
      <w:docPartBody>
        <w:p w:rsidR="00D304B8" w:rsidRDefault="0075540A" w:rsidP="0075540A">
          <w:pPr>
            <w:pStyle w:val="4E2BCB19019845E8958DB1EE6E232420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181A146573604ACD8EF041B059213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BF1AC-45AB-448E-B525-997346BF2331}"/>
      </w:docPartPr>
      <w:docPartBody>
        <w:p w:rsidR="00D304B8" w:rsidRDefault="0075540A" w:rsidP="0075540A">
          <w:pPr>
            <w:pStyle w:val="181A146573604ACD8EF041B059213E8B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FED0BC629564626A8D6497CE98A9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D677B-9FC2-4F9D-9146-33BD2C3EEC32}"/>
      </w:docPartPr>
      <w:docPartBody>
        <w:p w:rsidR="00D304B8" w:rsidRDefault="0075540A" w:rsidP="0075540A">
          <w:pPr>
            <w:pStyle w:val="8FED0BC629564626A8D6497CE98A9125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925C0C2B625F4AABA31EF619C989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69919-5928-4300-91EE-9318E7E3A58D}"/>
      </w:docPartPr>
      <w:docPartBody>
        <w:p w:rsidR="00D304B8" w:rsidRDefault="0075540A" w:rsidP="0075540A">
          <w:pPr>
            <w:pStyle w:val="925C0C2B625F4AABA31EF619C9896B8E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9AF3AF6553A4512BA3C95E7AB8C8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89468-A69D-4F26-AC39-B88388139284}"/>
      </w:docPartPr>
      <w:docPartBody>
        <w:p w:rsidR="00D304B8" w:rsidRDefault="0075540A" w:rsidP="0075540A">
          <w:pPr>
            <w:pStyle w:val="39AF3AF6553A4512BA3C95E7AB8C86CC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6CDB12DF50AB428F80C4FCE70EFBF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17CA2-7119-4426-ADEF-E4980729C371}"/>
      </w:docPartPr>
      <w:docPartBody>
        <w:p w:rsidR="00D304B8" w:rsidRDefault="0075540A" w:rsidP="0075540A">
          <w:pPr>
            <w:pStyle w:val="6CDB12DF50AB428F80C4FCE70EFBF8EF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E8DEB382FEF413099BC7307A7F7A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D9EBB-07D3-46C2-9670-A12BAE19E84B}"/>
      </w:docPartPr>
      <w:docPartBody>
        <w:p w:rsidR="00D304B8" w:rsidRDefault="0075540A" w:rsidP="0075540A">
          <w:pPr>
            <w:pStyle w:val="FE8DEB382FEF413099BC7307A7F7A072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0B7A7E7B7C2E43DE9B37A01648A4C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E5EA7-9DC0-4877-A7AD-85671CD27B7A}"/>
      </w:docPartPr>
      <w:docPartBody>
        <w:p w:rsidR="00D304B8" w:rsidRDefault="0075540A" w:rsidP="0075540A">
          <w:pPr>
            <w:pStyle w:val="0B7A7E7B7C2E43DE9B37A01648A4CA34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CF4C42CD24443B8A72E6E9CBEE48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A2534-34D9-4432-937C-D04292C77C6F}"/>
      </w:docPartPr>
      <w:docPartBody>
        <w:p w:rsidR="00D304B8" w:rsidRDefault="0075540A" w:rsidP="0075540A">
          <w:pPr>
            <w:pStyle w:val="BCF4C42CD24443B8A72E6E9CBEE48D26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B00BA4BBC7B4467FA8E41F7DC5F46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A8070-5C7E-42BA-B862-09C1C7D7AA48}"/>
      </w:docPartPr>
      <w:docPartBody>
        <w:p w:rsidR="00D304B8" w:rsidRDefault="0075540A" w:rsidP="0075540A">
          <w:pPr>
            <w:pStyle w:val="B00BA4BBC7B4467FA8E41F7DC5F46FF2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AF3CEE7726143C5AD395140BD09E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69ACF-BAE0-4DE6-80A2-54462AB04549}"/>
      </w:docPartPr>
      <w:docPartBody>
        <w:p w:rsidR="00D304B8" w:rsidRDefault="0075540A" w:rsidP="0075540A">
          <w:pPr>
            <w:pStyle w:val="8AF3CEE7726143C5AD395140BD09E180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1BF08C8D6A4F4F0CBE5C98E762CD0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CB111-A924-46C6-85F9-968028525018}"/>
      </w:docPartPr>
      <w:docPartBody>
        <w:p w:rsidR="00D304B8" w:rsidRDefault="0075540A" w:rsidP="0075540A">
          <w:pPr>
            <w:pStyle w:val="1BF08C8D6A4F4F0CBE5C98E762CD0449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7072059386340C88EA20A6030CC0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497F6-1C68-4896-ACBD-AC4B5096148F}"/>
      </w:docPartPr>
      <w:docPartBody>
        <w:p w:rsidR="00D304B8" w:rsidRDefault="0075540A" w:rsidP="0075540A">
          <w:pPr>
            <w:pStyle w:val="A7072059386340C88EA20A6030CC087E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E3EB9E9303324E3F8CC01FAE5EDC5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BFE1C-9BA8-448B-97FF-00C12B35C950}"/>
      </w:docPartPr>
      <w:docPartBody>
        <w:p w:rsidR="00D304B8" w:rsidRDefault="0075540A" w:rsidP="0075540A">
          <w:pPr>
            <w:pStyle w:val="E3EB9E9303324E3F8CC01FAE5EDC5686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9A74008DE7A4811A3BC2DA480130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9418D-5E43-44AD-9838-20D5AEEB4797}"/>
      </w:docPartPr>
      <w:docPartBody>
        <w:p w:rsidR="00D304B8" w:rsidRDefault="0075540A" w:rsidP="0075540A">
          <w:pPr>
            <w:pStyle w:val="C9A74008DE7A4811A3BC2DA4801309B6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75ABE0939F26410593C972DE833BB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E6A2D-F594-4DC0-B9B8-12ACBAB26761}"/>
      </w:docPartPr>
      <w:docPartBody>
        <w:p w:rsidR="00D304B8" w:rsidRDefault="0075540A" w:rsidP="0075540A">
          <w:pPr>
            <w:pStyle w:val="75ABE0939F26410593C972DE833BBCFF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F044E26091343E3BA140D74EA944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8E350-88DE-40D0-9E67-4DD692AF4AEA}"/>
      </w:docPartPr>
      <w:docPartBody>
        <w:p w:rsidR="00D304B8" w:rsidRDefault="0075540A" w:rsidP="0075540A">
          <w:pPr>
            <w:pStyle w:val="DF044E26091343E3BA140D74EA9446E7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EE032530BD8D4D8EB14271A6C8BC3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ED85-6881-4A69-80EC-9EA7A4CF6121}"/>
      </w:docPartPr>
      <w:docPartBody>
        <w:p w:rsidR="00D304B8" w:rsidRDefault="0075540A" w:rsidP="0075540A">
          <w:pPr>
            <w:pStyle w:val="EE032530BD8D4D8EB14271A6C8BC3E1C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2E7FE14E7964C508BE426E9065DA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DF533-91EE-402D-BE1B-3037AE5EAF29}"/>
      </w:docPartPr>
      <w:docPartBody>
        <w:p w:rsidR="00D304B8" w:rsidRDefault="0075540A" w:rsidP="0075540A">
          <w:pPr>
            <w:pStyle w:val="A2E7FE14E7964C508BE426E9065DA1FE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83AFB1EAE46645B7883FBD189C66E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A3184-CB04-4EB7-9837-CF59B488545F}"/>
      </w:docPartPr>
      <w:docPartBody>
        <w:p w:rsidR="00D304B8" w:rsidRDefault="0075540A" w:rsidP="0075540A">
          <w:pPr>
            <w:pStyle w:val="83AFB1EAE46645B7883FBD189C66E392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892F3BA66494F9DA8C7B60E508C1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4D2DB-F81E-4F77-A5C0-71E262FCEF10}"/>
      </w:docPartPr>
      <w:docPartBody>
        <w:p w:rsidR="00D304B8" w:rsidRDefault="0075540A" w:rsidP="0075540A">
          <w:pPr>
            <w:pStyle w:val="B892F3BA66494F9DA8C7B60E508C1D30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DF4D1A1660724EB0AC18065494CD4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9139D-9341-4E18-B396-C00C8F5B2C82}"/>
      </w:docPartPr>
      <w:docPartBody>
        <w:p w:rsidR="00D304B8" w:rsidRDefault="0075540A" w:rsidP="0075540A">
          <w:pPr>
            <w:pStyle w:val="DF4D1A1660724EB0AC18065494CD4559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6F8EB5FD69D4DCA866B91EEFBE3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46ABA-2950-4E6E-8FD7-3E34CC751B32}"/>
      </w:docPartPr>
      <w:docPartBody>
        <w:p w:rsidR="00D304B8" w:rsidRDefault="0075540A" w:rsidP="0075540A">
          <w:pPr>
            <w:pStyle w:val="A6F8EB5FD69D4DCA866B91EEFBE344B41"/>
          </w:pPr>
          <w:r w:rsidRPr="009A2D2F">
            <w:rPr>
              <w:rFonts w:eastAsia="Times New Roman" w:cs="Times New Roman"/>
              <w:noProof/>
              <w:color w:val="002D72"/>
              <w:kern w:val="0"/>
              <w14:ligatures w14:val="none"/>
            </w:rPr>
            <w:t>pass/ fail</w:t>
          </w:r>
        </w:p>
      </w:docPartBody>
    </w:docPart>
    <w:docPart>
      <w:docPartPr>
        <w:name w:val="05C2C526C05642928CCC8762195BC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F55D-03C0-4AB6-911A-71D8E884E735}"/>
      </w:docPartPr>
      <w:docPartBody>
        <w:p w:rsidR="00D304B8" w:rsidRDefault="0075540A" w:rsidP="0075540A">
          <w:pPr>
            <w:pStyle w:val="05C2C526C05642928CCC8762195BC908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1668D8"/>
    <w:rsid w:val="001B17C7"/>
    <w:rsid w:val="001E19BC"/>
    <w:rsid w:val="002D55CF"/>
    <w:rsid w:val="003140E8"/>
    <w:rsid w:val="00325F09"/>
    <w:rsid w:val="00345498"/>
    <w:rsid w:val="0037290E"/>
    <w:rsid w:val="003939FB"/>
    <w:rsid w:val="00440CE1"/>
    <w:rsid w:val="00574E9B"/>
    <w:rsid w:val="00606A86"/>
    <w:rsid w:val="006D7DB1"/>
    <w:rsid w:val="0075540A"/>
    <w:rsid w:val="00827BBB"/>
    <w:rsid w:val="00870865"/>
    <w:rsid w:val="00932A7A"/>
    <w:rsid w:val="009C481F"/>
    <w:rsid w:val="009E67A1"/>
    <w:rsid w:val="00A5557A"/>
    <w:rsid w:val="00A831EA"/>
    <w:rsid w:val="00AA01C5"/>
    <w:rsid w:val="00AA4866"/>
    <w:rsid w:val="00AD7841"/>
    <w:rsid w:val="00B54F51"/>
    <w:rsid w:val="00BA2ECD"/>
    <w:rsid w:val="00C37839"/>
    <w:rsid w:val="00C947DD"/>
    <w:rsid w:val="00C94F58"/>
    <w:rsid w:val="00CD41B9"/>
    <w:rsid w:val="00CE1A0D"/>
    <w:rsid w:val="00D02A0D"/>
    <w:rsid w:val="00D304B8"/>
    <w:rsid w:val="00D3634F"/>
    <w:rsid w:val="00DA680E"/>
    <w:rsid w:val="00DD069B"/>
    <w:rsid w:val="00E74BC4"/>
    <w:rsid w:val="00F001D6"/>
    <w:rsid w:val="00F658D2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540A"/>
    <w:rPr>
      <w:color w:val="666666"/>
    </w:rPr>
  </w:style>
  <w:style w:type="paragraph" w:customStyle="1" w:styleId="B016ED72F0BC4378A6B33A78753236C51">
    <w:name w:val="B016ED72F0BC4378A6B33A78753236C5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595DEC993A48E9AF08A332251BD4891">
    <w:name w:val="B8595DEC993A48E9AF08A332251BD489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DBCEFFE629143A1A78D215703950F881">
    <w:name w:val="5DBCEFFE629143A1A78D215703950F88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4F66DDC9C24FA58D785C3216F18140">
    <w:name w:val="6A4F66DDC9C24FA58D785C3216F181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BB2B7DF26674A1A8E298E205E8F68B9">
    <w:name w:val="7BB2B7DF26674A1A8E298E205E8F68B9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D877794552C4B4EB02D83C6A0822214">
    <w:name w:val="AD877794552C4B4EB02D83C6A0822214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A19A6BDB7B54B74826FACF13E41FE40">
    <w:name w:val="7A19A6BDB7B54B74826FACF13E41FE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6C92B75E71245B2BE05DEB2E65F75C2">
    <w:name w:val="36C92B75E71245B2BE05DEB2E65F75C2"/>
    <w:rsid w:val="00D02A0D"/>
  </w:style>
  <w:style w:type="paragraph" w:customStyle="1" w:styleId="F83E686A671242228F1B6AA2056B3908">
    <w:name w:val="F83E686A671242228F1B6AA2056B3908"/>
    <w:rsid w:val="00D02A0D"/>
  </w:style>
  <w:style w:type="paragraph" w:customStyle="1" w:styleId="E0001FE3F85B4CB19FBE9BF20C496F53">
    <w:name w:val="E0001FE3F85B4CB19FBE9BF20C496F53"/>
    <w:rsid w:val="00D02A0D"/>
  </w:style>
  <w:style w:type="paragraph" w:customStyle="1" w:styleId="F55823D9EE66431ABCF8B944E3E80D72">
    <w:name w:val="F55823D9EE66431ABCF8B944E3E80D72"/>
    <w:rsid w:val="00D02A0D"/>
  </w:style>
  <w:style w:type="paragraph" w:customStyle="1" w:styleId="7C5022316E5249C396779031A7F6C7FC">
    <w:name w:val="7C5022316E5249C396779031A7F6C7FC"/>
    <w:rsid w:val="00D02A0D"/>
  </w:style>
  <w:style w:type="paragraph" w:customStyle="1" w:styleId="D3D1B997AA6C4799BC66279526EA292A">
    <w:name w:val="D3D1B997AA6C4799BC66279526EA292A"/>
    <w:rsid w:val="00D02A0D"/>
  </w:style>
  <w:style w:type="paragraph" w:customStyle="1" w:styleId="671104F66850444A8D3896B24C775316">
    <w:name w:val="671104F66850444A8D3896B24C775316"/>
    <w:rsid w:val="00D02A0D"/>
  </w:style>
  <w:style w:type="paragraph" w:customStyle="1" w:styleId="FDED7A9B1C4D4862B062E0DD4506BF5F">
    <w:name w:val="FDED7A9B1C4D4862B062E0DD4506BF5F"/>
    <w:rsid w:val="00D02A0D"/>
  </w:style>
  <w:style w:type="paragraph" w:customStyle="1" w:styleId="0D7ADBE39A16401FA38A53B24441E712">
    <w:name w:val="0D7ADBE39A16401FA38A53B24441E712"/>
    <w:rsid w:val="00D02A0D"/>
  </w:style>
  <w:style w:type="paragraph" w:customStyle="1" w:styleId="4F0EB7DC8FBE44E2940FEBBA0EE9A22D">
    <w:name w:val="4F0EB7DC8FBE44E2940FEBBA0EE9A22D"/>
    <w:rsid w:val="00D02A0D"/>
  </w:style>
  <w:style w:type="paragraph" w:customStyle="1" w:styleId="E7AA07A5AE7B486F8C17D4C88DB412C8">
    <w:name w:val="E7AA07A5AE7B486F8C17D4C88DB412C8"/>
    <w:rsid w:val="00D02A0D"/>
  </w:style>
  <w:style w:type="paragraph" w:customStyle="1" w:styleId="318E9C0AAD684C239F86CF2419299604">
    <w:name w:val="318E9C0AAD684C239F86CF2419299604"/>
    <w:rsid w:val="00D02A0D"/>
  </w:style>
  <w:style w:type="paragraph" w:customStyle="1" w:styleId="CD6D5BC9271847E09D5EF2CE9DA63D284">
    <w:name w:val="CD6D5BC9271847E09D5EF2CE9DA63D284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9D909971F414DE8A3FB1FF0485F9A864">
    <w:name w:val="59D909971F414DE8A3FB1FF0485F9A864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B4DB0AC1F1A4146AD745FE547DE372E4">
    <w:name w:val="1B4DB0AC1F1A4146AD745FE547DE372E4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08DACDDBD1A43C38C7438B407E6F3C43">
    <w:name w:val="F08DACDDBD1A43C38C7438B407E6F3C43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8E945B028EF4C92A053FF2CBB5F8E103">
    <w:name w:val="88E945B028EF4C92A053FF2CBB5F8E103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E8819A60124C27A46841F06A539AA21">
    <w:name w:val="6AE8819A60124C27A46841F06A539AA2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AA41D75CFA54A3F8787B39CB7D043BA1">
    <w:name w:val="AAA41D75CFA54A3F8787B39CB7D043BA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90752902BD84533A53139D71199CB311">
    <w:name w:val="590752902BD84533A53139D71199CB31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B1942D5DB1A41D89258BF8CD4406B951">
    <w:name w:val="8B1942D5DB1A41D89258BF8CD4406B95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18BA243164C49AEB5DEB0C3898163471">
    <w:name w:val="E18BA243164C49AEB5DEB0C389816347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F04A30564AA4E2DAF6D89BA2F911F921">
    <w:name w:val="2F04A30564AA4E2DAF6D89BA2F911F92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744F27316FD4363A3C4CA8D46E1A1091">
    <w:name w:val="9744F27316FD4363A3C4CA8D46E1A109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4BF06E0CA6E451597A6395987DFD1571">
    <w:name w:val="64BF06E0CA6E451597A6395987DFD157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E2BCB19019845E8958DB1EE6E2324201">
    <w:name w:val="4E2BCB19019845E8958DB1EE6E232420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81A146573604ACD8EF041B059213E8B1">
    <w:name w:val="181A146573604ACD8EF041B059213E8B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FED0BC629564626A8D6497CE98A91251">
    <w:name w:val="8FED0BC629564626A8D6497CE98A9125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25C0C2B625F4AABA31EF619C9896B8E1">
    <w:name w:val="925C0C2B625F4AABA31EF619C9896B8E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9AF3AF6553A4512BA3C95E7AB8C86CC1">
    <w:name w:val="39AF3AF6553A4512BA3C95E7AB8C86CC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CDB12DF50AB428F80C4FCE70EFBF8EF1">
    <w:name w:val="6CDB12DF50AB428F80C4FCE70EFBF8EF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E8DEB382FEF413099BC7307A7F7A0721">
    <w:name w:val="FE8DEB382FEF413099BC7307A7F7A072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7A7E7B7C2E43DE9B37A01648A4CA341">
    <w:name w:val="0B7A7E7B7C2E43DE9B37A01648A4CA34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CF4C42CD24443B8A72E6E9CBEE48D261">
    <w:name w:val="BCF4C42CD24443B8A72E6E9CBEE48D26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00BA4BBC7B4467FA8E41F7DC5F46FF21">
    <w:name w:val="B00BA4BBC7B4467FA8E41F7DC5F46FF2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AF3CEE7726143C5AD395140BD09E1801">
    <w:name w:val="8AF3CEE7726143C5AD395140BD09E180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BF08C8D6A4F4F0CBE5C98E762CD04491">
    <w:name w:val="1BF08C8D6A4F4F0CBE5C98E762CD0449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7072059386340C88EA20A6030CC087E1">
    <w:name w:val="A7072059386340C88EA20A6030CC087E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3EB9E9303324E3F8CC01FAE5EDC56861">
    <w:name w:val="E3EB9E9303324E3F8CC01FAE5EDC5686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9A74008DE7A4811A3BC2DA4801309B61">
    <w:name w:val="C9A74008DE7A4811A3BC2DA4801309B6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5ABE0939F26410593C972DE833BBCFF1">
    <w:name w:val="75ABE0939F26410593C972DE833BBCFF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F044E26091343E3BA140D74EA9446E71">
    <w:name w:val="DF044E26091343E3BA140D74EA9446E7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E032530BD8D4D8EB14271A6C8BC3E1C1">
    <w:name w:val="EE032530BD8D4D8EB14271A6C8BC3E1C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2E7FE14E7964C508BE426E9065DA1FE1">
    <w:name w:val="A2E7FE14E7964C508BE426E9065DA1FE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3AFB1EAE46645B7883FBD189C66E3921">
    <w:name w:val="83AFB1EAE46645B7883FBD189C66E392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92F3BA66494F9DA8C7B60E508C1D301">
    <w:name w:val="B892F3BA66494F9DA8C7B60E508C1D30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F4D1A1660724EB0AC18065494CD45591">
    <w:name w:val="DF4D1A1660724EB0AC18065494CD4559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6F8EB5FD69D4DCA866B91EEFBE344B41">
    <w:name w:val="A6F8EB5FD69D4DCA866B91EEFBE344B4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5C2C526C05642928CCC8762195BC9081">
    <w:name w:val="05C2C526C05642928CCC8762195BC9081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67FE92FB74450AE48BF37D6E0093B2">
    <w:name w:val="0BB67FE92FB74450AE48BF37D6E0093B2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F9647587744FA986BA4AD43F6D27622">
    <w:name w:val="57F9647587744FA986BA4AD43F6D27622"/>
    <w:rsid w:val="0075540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34</TotalTime>
  <Pages>4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A9 v1 Oct 26</vt:lpstr>
    </vt:vector>
  </TitlesOfParts>
  <Manager/>
  <Company/>
  <LinksUpToDate>false</LinksUpToDate>
  <CharactersWithSpaces>2809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A9 v1 Oct 26</dc:title>
  <dc:subject/>
  <dc:creator>Colin McKie</dc:creator>
  <cp:keywords/>
  <dc:description/>
  <cp:lastModifiedBy>Tracy Glen</cp:lastModifiedBy>
  <cp:revision>39</cp:revision>
  <dcterms:created xsi:type="dcterms:W3CDTF">2026-09-30T11:12:00Z</dcterms:created>
  <dcterms:modified xsi:type="dcterms:W3CDTF">2026-10-09T10:12:00Z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