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0AC94B9F" w:rsidR="004A38B6" w:rsidRPr="000D6275" w:rsidRDefault="00373623" w:rsidP="000D6275">
      <w:pPr>
        <w:pStyle w:val="Heading1"/>
      </w:pPr>
      <w:r w:rsidRPr="00373623">
        <w:t xml:space="preserve">Plant performance, operation and siting </w:t>
      </w:r>
      <w:r w:rsidR="00FE1B99">
        <w:t>-</w:t>
      </w:r>
      <w:r w:rsidRPr="00373623">
        <w:t xml:space="preserve"> </w:t>
      </w:r>
      <w:r w:rsidR="00852437" w:rsidRPr="00852437">
        <w:t xml:space="preserve">Medical gas manifold systems </w:t>
      </w:r>
      <w:r w:rsidR="00FE1B99">
        <w:t>-</w:t>
      </w:r>
      <w:r w:rsidR="00852437" w:rsidRPr="00852437">
        <w:t xml:space="preserve"> Form A10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CE4B38" w:rsidRPr="00AB3B91" w14:paraId="4423D3D5" w14:textId="77777777" w:rsidTr="00932DA0">
        <w:trPr>
          <w:cantSplit/>
          <w:trHeight w:val="397"/>
        </w:trPr>
        <w:tc>
          <w:tcPr>
            <w:tcW w:w="2439" w:type="dxa"/>
          </w:tcPr>
          <w:p w14:paraId="0FE008EA" w14:textId="77777777" w:rsidR="00CE4B38" w:rsidRPr="00AB3B91" w:rsidRDefault="00CE4B38" w:rsidP="00932DA0">
            <w:r w:rsidRPr="00914CF9">
              <w:t>Healthcare organisation/ facility: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70796820"/>
            <w:placeholder>
              <w:docPart w:val="6AE952778140452CAFB3E927D48BD5E4"/>
            </w:placeholder>
            <w:text/>
          </w:sdtPr>
          <w:sdtContent>
            <w:tc>
              <w:tcPr>
                <w:tcW w:w="5670" w:type="dxa"/>
              </w:tcPr>
              <w:p w14:paraId="20C2ABA9" w14:textId="6A46A352" w:rsidR="00CE4B38" w:rsidRPr="00AB3B91" w:rsidRDefault="00895C8C" w:rsidP="00932DA0">
                <w:r w:rsidRPr="00895C8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7404424" w14:textId="77777777" w:rsidR="00CE4B38" w:rsidRPr="00AB3B91" w:rsidRDefault="00CE4B38" w:rsidP="00932DA0">
            <w:r w:rsidRPr="00AB3B91">
              <w:t>Date:</w:t>
            </w:r>
          </w:p>
        </w:tc>
        <w:sdt>
          <w:sdtPr>
            <w:id w:val="-1053234307"/>
            <w:placeholder>
              <w:docPart w:val="D9B1E19950DC49DC8C2284F664C81B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2782F970" w14:textId="77777777" w:rsidR="00CE4B38" w:rsidRPr="00AB3B91" w:rsidRDefault="00CE4B38" w:rsidP="00932DA0">
                <w:r w:rsidRPr="00FE1B99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66A807CA" w14:textId="77777777" w:rsidR="00CE4B38" w:rsidRPr="00AB3B91" w:rsidRDefault="00CE4B38" w:rsidP="00932DA0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9544665"/>
            <w:placeholder>
              <w:docPart w:val="CEDFC11E03AE469D918122E0C3B23FE2"/>
            </w:placeholder>
            <w:text/>
          </w:sdtPr>
          <w:sdtContent>
            <w:tc>
              <w:tcPr>
                <w:tcW w:w="2410" w:type="dxa"/>
              </w:tcPr>
              <w:p w14:paraId="573FC2DF" w14:textId="49B5F58B" w:rsidR="00CE4B38" w:rsidRPr="00AB3B91" w:rsidRDefault="00895C8C" w:rsidP="00932DA0">
                <w:pPr>
                  <w:rPr>
                    <w:sz w:val="18"/>
                    <w:szCs w:val="18"/>
                  </w:rPr>
                </w:pPr>
                <w:r w:rsidRPr="00895C8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489ED1B6" w14:textId="28416EA9" w:rsidR="00CE4B38" w:rsidRDefault="00130469" w:rsidP="00BE123F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852437" w:rsidRPr="00852437" w14:paraId="32D33EE1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45F3BE2B" w14:textId="4EFC6B08" w:rsidR="00852437" w:rsidRPr="00852437" w:rsidRDefault="00852437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852437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Location: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8C6FD7C5E7D4B4F9B14F170D52DE87F"/>
                </w:placeholder>
              </w:sdtPr>
              <w:sdtContent>
                <w:sdt>
                  <w:sdtPr>
                    <w:rPr>
                      <w:rFonts w:eastAsia="Times New Roman" w:cs="Arial"/>
                      <w:noProof/>
                      <w:color w:val="002D72"/>
                      <w:kern w:val="0"/>
                      <w14:ligatures w14:val="none"/>
                    </w:rPr>
                    <w:id w:val="-1525542301"/>
                    <w:placeholder>
                      <w:docPart w:val="0F907AEB94F94360BE6FCBF123A04112"/>
                    </w:placeholder>
                    <w:showingPlcHdr/>
                    <w:text/>
                  </w:sdtPr>
                  <w:sdtContent>
                    <w:r w:rsidR="00895C8C" w:rsidRPr="00852437">
                      <w:rPr>
                        <w:rFonts w:eastAsia="Times New Roman" w:cs="Arial"/>
                        <w:noProof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852437" w:rsidRPr="00852437" w14:paraId="01B70BA4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D200D9C" w14:textId="002941FB" w:rsidR="00852437" w:rsidRPr="00852437" w:rsidRDefault="00852437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Manufacturer/ model: </w:t>
            </w: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20736809"/>
                <w:placeholder>
                  <w:docPart w:val="879D4858809F45AAA6BB61BF6618E6D9"/>
                </w:placeholder>
                <w:text/>
              </w:sdtPr>
              <w:sdtContent>
                <w:r w:rsidR="00895C8C" w:rsidRPr="00895C8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852437" w:rsidRPr="00852437" w14:paraId="32928666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64650B1" w14:textId="1B88280D" w:rsidR="00852437" w:rsidRPr="00852437" w:rsidRDefault="0037644E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Gas service</w:t>
            </w:r>
            <w:r w:rsidR="00852437" w:rsidRPr="00852437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66197081"/>
                <w:placeholder>
                  <w:docPart w:val="5EC38A61DE8D4073A65613B39A335E99"/>
                </w:placeholder>
                <w:showingPlcHdr/>
                <w:dropDownList>
                  <w:listItem w:displayText="Oxygen" w:value="Oxygen"/>
                  <w:listItem w:displayText="Nitrous oxide" w:value="Nitrous oxide"/>
                  <w:listItem w:displayText="Oxygen/nitrous oxide (50% v/v)" w:value="Oxygen/nitrous oxide (50% v/v)"/>
                  <w:listItem w:displayText="Medical air 4 bar" w:value="Medical air 4 bar"/>
                  <w:listItem w:displayText="Surgical air 7 bar" w:value="Surgical air 7 bar"/>
                  <w:listItem w:displayText="Other" w:value="Other"/>
                </w:dropDownList>
              </w:sdtPr>
              <w:sdtContent>
                <w:r w:rsidR="00472BDE">
                  <w:rPr>
                    <w:rFonts w:cs="Arial"/>
                    <w:color w:val="002D72"/>
                  </w:rPr>
                  <w:t>c</w:t>
                </w:r>
                <w:r w:rsidR="00852437" w:rsidRPr="00852437">
                  <w:rPr>
                    <w:rFonts w:cs="Arial"/>
                    <w:color w:val="002D72"/>
                  </w:rPr>
                  <w:t>hoose an item</w:t>
                </w:r>
              </w:sdtContent>
            </w:sdt>
            <w:r w:rsidR="00852437" w:rsidRPr="00852437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93763731"/>
                <w:placeholder>
                  <w:docPart w:val="AE44C737158A41798AF47E58989ECD16"/>
                </w:placeholder>
                <w:showingPlcHdr/>
                <w:text/>
              </w:sdtPr>
              <w:sdtContent>
                <w:r w:rsidR="00852437" w:rsidRPr="00852437">
                  <w:rPr>
                    <w:rFonts w:cs="Arial"/>
                    <w:color w:val="002D72"/>
                  </w:rPr>
                  <w:t xml:space="preserve">If </w:t>
                </w:r>
                <w:r w:rsidR="001F4693">
                  <w:rPr>
                    <w:rFonts w:cs="Arial"/>
                    <w:color w:val="002D72"/>
                  </w:rPr>
                  <w:t>‘</w:t>
                </w:r>
                <w:r w:rsidR="00852437" w:rsidRPr="00852437">
                  <w:rPr>
                    <w:rFonts w:cs="Arial"/>
                    <w:color w:val="002D72"/>
                  </w:rPr>
                  <w:t>other</w:t>
                </w:r>
                <w:r w:rsidR="001F4693">
                  <w:rPr>
                    <w:rFonts w:cs="Arial"/>
                    <w:color w:val="002D72"/>
                  </w:rPr>
                  <w:t>’</w:t>
                </w:r>
                <w:r w:rsidR="00852437" w:rsidRPr="00852437">
                  <w:rPr>
                    <w:rFonts w:cs="Arial"/>
                    <w:color w:val="002D72"/>
                  </w:rPr>
                  <w:t xml:space="preserve"> enter details here</w:t>
                </w:r>
              </w:sdtContent>
            </w:sdt>
          </w:p>
        </w:tc>
      </w:tr>
      <w:tr w:rsidR="00852437" w:rsidRPr="00852437" w14:paraId="79987EF6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3A3AB758" w14:textId="1B03A377" w:rsidR="00852437" w:rsidRPr="00852437" w:rsidRDefault="00852437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Function: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90421091"/>
                <w:placeholder>
                  <w:docPart w:val="386DAA713C4C4D788011B11E10AC7281"/>
                </w:placeholder>
                <w:showingPlcHdr/>
                <w:dropDownList>
                  <w:listItem w:displayText="Primary" w:value="Primary"/>
                  <w:listItem w:displayText="Secondary" w:value="Secondary"/>
                  <w:listItem w:displayText="Emergency reserve" w:value="Emergency reserve"/>
                </w:dropDownList>
              </w:sdtPr>
              <w:sdtContent>
                <w:r w:rsidR="00472BDE">
                  <w:rPr>
                    <w:rFonts w:cs="Arial"/>
                    <w:color w:val="002D72"/>
                  </w:rPr>
                  <w:t>c</w:t>
                </w:r>
                <w:r w:rsidRPr="00852437">
                  <w:rPr>
                    <w:rFonts w:cs="Arial"/>
                    <w:color w:val="002D72"/>
                  </w:rPr>
                  <w:t>hoose an item</w:t>
                </w:r>
              </w:sdtContent>
            </w:sdt>
          </w:p>
        </w:tc>
      </w:tr>
      <w:tr w:rsidR="007228BB" w:rsidRPr="00852437" w14:paraId="115E2A5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63821B4C" w14:textId="6B64147B" w:rsidR="007228BB" w:rsidRPr="00852437" w:rsidRDefault="00AB1A6E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Design flow: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048829269"/>
                <w:placeholder>
                  <w:docPart w:val="F77698C606AC46479E0D3A6F7AC370BE"/>
                </w:placeholder>
                <w:text/>
              </w:sdtPr>
              <w:sdtContent>
                <w:r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4A600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="00797EE3">
              <w:rPr>
                <w:rFonts w:eastAsia="Times New Roman" w:cs="Times New Roman"/>
                <w:color w:val="auto"/>
                <w:kern w:val="0"/>
                <w14:ligatures w14:val="none"/>
              </w:rPr>
              <w:t>litres/min</w:t>
            </w:r>
          </w:p>
        </w:tc>
      </w:tr>
      <w:tr w:rsidR="007228BB" w:rsidRPr="00852437" w14:paraId="717752BF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5069448A" w14:textId="2B23975D" w:rsidR="007228BB" w:rsidRPr="00852437" w:rsidRDefault="004A600A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Test flow: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542289509"/>
                <w:placeholder>
                  <w:docPart w:val="BB74D272F4454976AA714AB8FB3222BC"/>
                </w:placeholder>
                <w:text/>
              </w:sdtPr>
              <w:sdtContent>
                <w:r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797EE3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litres/min</w:t>
            </w:r>
          </w:p>
        </w:tc>
      </w:tr>
      <w:tr w:rsidR="00DF1786" w:rsidRPr="00852437" w14:paraId="058A64C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55890B7C" w14:textId="55486160" w:rsidR="00DF1786" w:rsidRDefault="00DF1786" w:rsidP="0085243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Actual flow: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104410274"/>
                <w:placeholder>
                  <w:docPart w:val="7D9BF1D8453F456FAC1A7E0928476034"/>
                </w:placeholder>
                <w:text/>
              </w:sdtPr>
              <w:sdtContent>
                <w:r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litres/min</w:t>
            </w:r>
          </w:p>
        </w:tc>
      </w:tr>
    </w:tbl>
    <w:p w14:paraId="4A7180C9" w14:textId="3243C900" w:rsidR="002D0FCA" w:rsidRDefault="00373623" w:rsidP="002D0FCA">
      <w:pPr>
        <w:pStyle w:val="Heading2"/>
        <w:rPr>
          <w:rFonts w:eastAsia="Times New Roman"/>
        </w:rPr>
      </w:pPr>
      <w:r w:rsidRPr="00373623">
        <w:rPr>
          <w:rFonts w:eastAsia="Times New Roman"/>
        </w:rPr>
        <w:lastRenderedPageBreak/>
        <w:t>Performance, operation and siting</w:t>
      </w:r>
      <w:r>
        <w:rPr>
          <w:rFonts w:eastAsia="Times New Roman"/>
        </w:rPr>
        <w:t xml:space="preserve"> checks</w:t>
      </w:r>
      <w:r w:rsidRPr="00373623">
        <w:rPr>
          <w:rFonts w:eastAsia="Times New Roman"/>
        </w:rPr>
        <w:t xml:space="preserve"> </w:t>
      </w:r>
      <w:r w:rsidR="00FE1B99">
        <w:rPr>
          <w:rFonts w:eastAsia="Times New Roman"/>
        </w:rPr>
        <w:t>-</w:t>
      </w:r>
      <w:r w:rsidRPr="00373623">
        <w:rPr>
          <w:rFonts w:eastAsia="Times New Roman"/>
        </w:rPr>
        <w:t xml:space="preserve"> </w:t>
      </w:r>
      <w:r w:rsidR="00852437" w:rsidRPr="00852437">
        <w:rPr>
          <w:rFonts w:eastAsia="Times New Roman"/>
        </w:rPr>
        <w:t>Medical gas manifold systems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2324"/>
        <w:gridCol w:w="2324"/>
        <w:gridCol w:w="2325"/>
        <w:gridCol w:w="2325"/>
        <w:gridCol w:w="2325"/>
        <w:gridCol w:w="2973"/>
      </w:tblGrid>
      <w:tr w:rsidR="000A1BE0" w14:paraId="4168FFF6" w14:textId="77777777" w:rsidTr="008E6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324" w:type="dxa"/>
          </w:tcPr>
          <w:p w14:paraId="1965733B" w14:textId="1C2351C3" w:rsidR="000A1BE0" w:rsidRDefault="000A1BE0" w:rsidP="00445044">
            <w:r>
              <w:t>Manifold type</w:t>
            </w:r>
          </w:p>
        </w:tc>
        <w:tc>
          <w:tcPr>
            <w:tcW w:w="2324" w:type="dxa"/>
          </w:tcPr>
          <w:p w14:paraId="6402543B" w14:textId="1F3347F6" w:rsidR="000A1BE0" w:rsidRDefault="00224862" w:rsidP="00445044">
            <w:r>
              <w:t>Left bank contents</w:t>
            </w:r>
          </w:p>
        </w:tc>
        <w:tc>
          <w:tcPr>
            <w:tcW w:w="2325" w:type="dxa"/>
          </w:tcPr>
          <w:p w14:paraId="4866454F" w14:textId="25650931" w:rsidR="000A1BE0" w:rsidRDefault="00224862" w:rsidP="00445044">
            <w:r>
              <w:t>Right bank contents</w:t>
            </w:r>
          </w:p>
        </w:tc>
        <w:tc>
          <w:tcPr>
            <w:tcW w:w="2325" w:type="dxa"/>
          </w:tcPr>
          <w:p w14:paraId="167DB46E" w14:textId="380B7C7C" w:rsidR="000A1BE0" w:rsidRDefault="00224862" w:rsidP="00445044">
            <w:r>
              <w:t>Quantity of cylinders per bank</w:t>
            </w:r>
          </w:p>
        </w:tc>
        <w:tc>
          <w:tcPr>
            <w:tcW w:w="2325" w:type="dxa"/>
          </w:tcPr>
          <w:p w14:paraId="6F7F936F" w14:textId="52613CDF" w:rsidR="000A1BE0" w:rsidRDefault="009E14CE" w:rsidP="00445044">
            <w:r>
              <w:t>Cylinder type</w:t>
            </w:r>
          </w:p>
        </w:tc>
        <w:tc>
          <w:tcPr>
            <w:tcW w:w="2973" w:type="dxa"/>
          </w:tcPr>
          <w:p w14:paraId="0C48015D" w14:textId="2AA436A3" w:rsidR="000A1BE0" w:rsidRDefault="009E14CE" w:rsidP="00445044">
            <w:r>
              <w:t>Duty bank</w:t>
            </w:r>
          </w:p>
        </w:tc>
      </w:tr>
      <w:tr w:rsidR="00964D68" w14:paraId="4716BDAC" w14:textId="77777777" w:rsidTr="00302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24" w:type="dxa"/>
          </w:tcPr>
          <w:p w14:paraId="74305C87" w14:textId="530A6CE5" w:rsidR="00964D68" w:rsidRDefault="008E6374" w:rsidP="00964D68">
            <w:r w:rsidRPr="008E6374">
              <w:t>Automatic changeover manifold (</w:t>
            </w:r>
            <w:r w:rsidR="00964D68">
              <w:t>ACM</w:t>
            </w:r>
            <w:r>
              <w:t>)</w:t>
            </w:r>
          </w:p>
        </w:tc>
        <w:tc>
          <w:tcPr>
            <w:tcW w:w="2324" w:type="dxa"/>
          </w:tcPr>
          <w:p w14:paraId="7E5A90EA" w14:textId="704BE4EA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772658217"/>
                <w:placeholder>
                  <w:docPart w:val="B5BE7B1E72C546D1BD97DE70A6540870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64D6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bar</w:t>
            </w:r>
          </w:p>
        </w:tc>
        <w:tc>
          <w:tcPr>
            <w:tcW w:w="2325" w:type="dxa"/>
          </w:tcPr>
          <w:p w14:paraId="7376542B" w14:textId="5287852F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19212406"/>
                <w:placeholder>
                  <w:docPart w:val="D86AD57427644C718D03329F085483C8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64D6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bar</w:t>
            </w:r>
          </w:p>
        </w:tc>
        <w:tc>
          <w:tcPr>
            <w:tcW w:w="2325" w:type="dxa"/>
          </w:tcPr>
          <w:p w14:paraId="1D87FCDE" w14:textId="440C7673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528876387"/>
                <w:placeholder>
                  <w:docPart w:val="31F85EC403204AE382BAF1BEB55D196F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325" w:type="dxa"/>
          </w:tcPr>
          <w:p w14:paraId="04FCA53F" w14:textId="642ED28E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933697097"/>
                <w:placeholder>
                  <w:docPart w:val="79D54653A40048BCBD49F5ACAAC8F576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sdt>
          <w:sdtPr>
            <w:id w:val="2010871392"/>
            <w:placeholder>
              <w:docPart w:val="C3507DB40FCE47298F581C604EB3C087"/>
            </w:placeholder>
            <w:showingPlcHdr/>
            <w:dropDownList>
              <w:listItem w:displayText="Right" w:value="Right"/>
              <w:listItem w:displayText="Left" w:value="Left"/>
            </w:dropDownList>
          </w:sdtPr>
          <w:sdtContent>
            <w:tc>
              <w:tcPr>
                <w:tcW w:w="2973" w:type="dxa"/>
              </w:tcPr>
              <w:p w14:paraId="6B5C1822" w14:textId="16BE6428" w:rsidR="00964D68" w:rsidRDefault="00964D68" w:rsidP="00964D68">
                <w:r w:rsidRPr="005D341B">
                  <w:rPr>
                    <w:rStyle w:val="PlaceholderText"/>
                    <w:color w:val="002060"/>
                  </w:rPr>
                  <w:t>Choose an item</w:t>
                </w:r>
              </w:p>
            </w:tc>
          </w:sdtContent>
        </w:sdt>
      </w:tr>
      <w:tr w:rsidR="00964D68" w14:paraId="55D48288" w14:textId="77777777" w:rsidTr="00302C92">
        <w:tc>
          <w:tcPr>
            <w:tcW w:w="2324" w:type="dxa"/>
          </w:tcPr>
          <w:p w14:paraId="4E7749EC" w14:textId="032FEF98" w:rsidR="00964D68" w:rsidRDefault="008E6374" w:rsidP="00964D68">
            <w:r>
              <w:t>Emergency reserve manifold (</w:t>
            </w:r>
            <w:r w:rsidR="00964D68">
              <w:t>ERM</w:t>
            </w:r>
            <w:r>
              <w:t>)</w:t>
            </w:r>
          </w:p>
        </w:tc>
        <w:tc>
          <w:tcPr>
            <w:tcW w:w="2324" w:type="dxa"/>
          </w:tcPr>
          <w:p w14:paraId="515BC5CA" w14:textId="39208979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635558504"/>
                <w:placeholder>
                  <w:docPart w:val="F503964E19F04F5F932FEEA1A45F2186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64D6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bar</w:t>
            </w:r>
          </w:p>
        </w:tc>
        <w:tc>
          <w:tcPr>
            <w:tcW w:w="2325" w:type="dxa"/>
          </w:tcPr>
          <w:p w14:paraId="48BFB52B" w14:textId="29FD7812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368381720"/>
                <w:placeholder>
                  <w:docPart w:val="C935E22E02C24306846253A76B8938C5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64D68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bar</w:t>
            </w:r>
          </w:p>
        </w:tc>
        <w:tc>
          <w:tcPr>
            <w:tcW w:w="2325" w:type="dxa"/>
          </w:tcPr>
          <w:p w14:paraId="7D9603D7" w14:textId="241E89B8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867870570"/>
                <w:placeholder>
                  <w:docPart w:val="CEFD54777EDF4AE689C9A2E819A3C324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325" w:type="dxa"/>
          </w:tcPr>
          <w:p w14:paraId="7F1E4B68" w14:textId="652DEDF8" w:rsidR="00964D68" w:rsidRDefault="00000000" w:rsidP="00964D68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01623926"/>
                <w:placeholder>
                  <w:docPart w:val="CB008C1A13DB4DDE82F53F9BDFC9174F"/>
                </w:placeholder>
                <w:text/>
              </w:sdtPr>
              <w:sdtContent>
                <w:r w:rsidR="00964D68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sdt>
          <w:sdtPr>
            <w:id w:val="773525920"/>
            <w:placeholder>
              <w:docPart w:val="588F2D64453443DEBA4FC338F1C738A8"/>
            </w:placeholder>
            <w:showingPlcHdr/>
            <w:dropDownList>
              <w:listItem w:displayText="Right" w:value="Right"/>
              <w:listItem w:displayText="Left" w:value="Left"/>
            </w:dropDownList>
          </w:sdtPr>
          <w:sdtContent>
            <w:tc>
              <w:tcPr>
                <w:tcW w:w="2973" w:type="dxa"/>
              </w:tcPr>
              <w:p w14:paraId="483FE22C" w14:textId="2115197E" w:rsidR="00964D68" w:rsidRDefault="00964D68" w:rsidP="00964D68">
                <w:r w:rsidRPr="005D341B">
                  <w:rPr>
                    <w:rStyle w:val="PlaceholderText"/>
                    <w:color w:val="002060"/>
                  </w:rPr>
                  <w:t>Choose an item</w:t>
                </w:r>
              </w:p>
            </w:tc>
          </w:sdtContent>
        </w:sdt>
      </w:tr>
    </w:tbl>
    <w:p w14:paraId="5848687F" w14:textId="38295128" w:rsidR="00445044" w:rsidRPr="00445044" w:rsidRDefault="00FB5B43" w:rsidP="0015625F">
      <w:pPr>
        <w:pStyle w:val="Heading2"/>
      </w:pPr>
      <w:r>
        <w:t xml:space="preserve">Pressure </w:t>
      </w:r>
      <w:r w:rsidR="0015625F">
        <w:t>setting verification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2789"/>
        <w:gridCol w:w="2789"/>
        <w:gridCol w:w="2790"/>
        <w:gridCol w:w="2790"/>
        <w:gridCol w:w="3438"/>
      </w:tblGrid>
      <w:tr w:rsidR="008C7EF1" w14:paraId="18E59183" w14:textId="77777777" w:rsidTr="006D5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89" w:type="dxa"/>
          </w:tcPr>
          <w:p w14:paraId="240C7BE3" w14:textId="3A2CB75C" w:rsidR="008C7EF1" w:rsidRDefault="008C7EF1" w:rsidP="00324832">
            <w:r>
              <w:t>S</w:t>
            </w:r>
            <w:r w:rsidR="00C979D1">
              <w:t>etting</w:t>
            </w:r>
            <w:r w:rsidR="00C265A8">
              <w:t>s</w:t>
            </w:r>
          </w:p>
        </w:tc>
        <w:tc>
          <w:tcPr>
            <w:tcW w:w="2789" w:type="dxa"/>
          </w:tcPr>
          <w:p w14:paraId="0DF967C5" w14:textId="73774E2D" w:rsidR="008C7EF1" w:rsidRDefault="008C7EF1" w:rsidP="00324832">
            <w:r>
              <w:t xml:space="preserve">Plant regulator pressure setting (+/- 4%) </w:t>
            </w:r>
            <w:r w:rsidR="000779A8">
              <w:t xml:space="preserve">(kilo Pascal </w:t>
            </w:r>
            <w:r>
              <w:t>(kPa)</w:t>
            </w:r>
            <w:r w:rsidR="000779A8">
              <w:t>)</w:t>
            </w:r>
          </w:p>
        </w:tc>
        <w:tc>
          <w:tcPr>
            <w:tcW w:w="2790" w:type="dxa"/>
          </w:tcPr>
          <w:p w14:paraId="340E9BCD" w14:textId="77777777" w:rsidR="008C7EF1" w:rsidRDefault="008C7EF1" w:rsidP="00324832">
            <w:r>
              <w:t>Nominal pipeline pressure (kPa)</w:t>
            </w:r>
          </w:p>
        </w:tc>
        <w:tc>
          <w:tcPr>
            <w:tcW w:w="2790" w:type="dxa"/>
          </w:tcPr>
          <w:p w14:paraId="2F7BD9E5" w14:textId="77777777" w:rsidR="008C7EF1" w:rsidRDefault="008C7EF1" w:rsidP="00324832">
            <w:r>
              <w:t>Minimum design pressure at terminal unit (kPa)</w:t>
            </w:r>
          </w:p>
        </w:tc>
        <w:tc>
          <w:tcPr>
            <w:tcW w:w="3438" w:type="dxa"/>
          </w:tcPr>
          <w:p w14:paraId="3D62F88A" w14:textId="77777777" w:rsidR="008C7EF1" w:rsidRDefault="008C7EF1" w:rsidP="00324832">
            <w:r>
              <w:t>Minimum pressure at design flow (kPa)</w:t>
            </w:r>
          </w:p>
        </w:tc>
      </w:tr>
      <w:tr w:rsidR="008C7EF1" w14:paraId="583883A4" w14:textId="77777777" w:rsidTr="006D5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9" w:type="dxa"/>
          </w:tcPr>
          <w:p w14:paraId="3A0C1E17" w14:textId="6A83D792" w:rsidR="008C7EF1" w:rsidRDefault="008C7EF1" w:rsidP="00324832">
            <w:r>
              <w:t>SHTM 02-01</w:t>
            </w:r>
          </w:p>
        </w:tc>
        <w:tc>
          <w:tcPr>
            <w:tcW w:w="2789" w:type="dxa"/>
          </w:tcPr>
          <w:p w14:paraId="7DEB277A" w14:textId="77777777" w:rsidR="008C7EF1" w:rsidRDefault="008C7EF1" w:rsidP="00324832">
            <w:r>
              <w:t>440</w:t>
            </w:r>
          </w:p>
        </w:tc>
        <w:tc>
          <w:tcPr>
            <w:tcW w:w="2790" w:type="dxa"/>
          </w:tcPr>
          <w:p w14:paraId="41566C54" w14:textId="77777777" w:rsidR="008C7EF1" w:rsidRDefault="008C7EF1" w:rsidP="00324832">
            <w:r>
              <w:t>420</w:t>
            </w:r>
          </w:p>
        </w:tc>
        <w:tc>
          <w:tcPr>
            <w:tcW w:w="2790" w:type="dxa"/>
          </w:tcPr>
          <w:p w14:paraId="2B86B9D8" w14:textId="77777777" w:rsidR="008C7EF1" w:rsidRDefault="008C7EF1" w:rsidP="00324832">
            <w:r>
              <w:t>400</w:t>
            </w:r>
          </w:p>
        </w:tc>
        <w:tc>
          <w:tcPr>
            <w:tcW w:w="3438" w:type="dxa"/>
          </w:tcPr>
          <w:p w14:paraId="6A945973" w14:textId="77777777" w:rsidR="008C7EF1" w:rsidRDefault="008C7EF1" w:rsidP="00324832">
            <w:r>
              <w:t>380</w:t>
            </w:r>
          </w:p>
        </w:tc>
      </w:tr>
      <w:tr w:rsidR="008C7EF1" w14:paraId="011E8545" w14:textId="77777777" w:rsidTr="006D5B0E">
        <w:tc>
          <w:tcPr>
            <w:tcW w:w="2789" w:type="dxa"/>
          </w:tcPr>
          <w:p w14:paraId="0B1F15E1" w14:textId="6EEFDBB1" w:rsidR="008C7EF1" w:rsidRDefault="00231EAA" w:rsidP="00324832">
            <w:r>
              <w:t>ACM</w:t>
            </w:r>
          </w:p>
        </w:tc>
        <w:tc>
          <w:tcPr>
            <w:tcW w:w="2789" w:type="dxa"/>
          </w:tcPr>
          <w:p w14:paraId="42971069" w14:textId="77777777" w:rsidR="008C7EF1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7194636"/>
                <w:placeholder>
                  <w:docPart w:val="59082D058A5F4AA785197B6C8F135CEB"/>
                </w:placeholder>
                <w:text/>
              </w:sdtPr>
              <w:sdtContent>
                <w:r w:rsidR="008C7EF1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90" w:type="dxa"/>
          </w:tcPr>
          <w:p w14:paraId="385D6469" w14:textId="77777777" w:rsidR="008C7EF1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385338572"/>
                <w:placeholder>
                  <w:docPart w:val="BF7C779BAD1043A894869C4AF20BE206"/>
                </w:placeholder>
                <w:text/>
              </w:sdtPr>
              <w:sdtContent>
                <w:r w:rsidR="008C7EF1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90" w:type="dxa"/>
          </w:tcPr>
          <w:p w14:paraId="71E1E8EF" w14:textId="77777777" w:rsidR="008C7EF1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33373842"/>
                <w:placeholder>
                  <w:docPart w:val="CA354F72E82B470DAA3E21137EB53670"/>
                </w:placeholder>
                <w:text/>
              </w:sdtPr>
              <w:sdtContent>
                <w:r w:rsidR="008C7EF1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3438" w:type="dxa"/>
          </w:tcPr>
          <w:p w14:paraId="02B1FC09" w14:textId="77777777" w:rsidR="008C7EF1" w:rsidRDefault="00000000" w:rsidP="00324832"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9041247"/>
                <w:placeholder>
                  <w:docPart w:val="E9D35A2DBF4E41BB9F7208D2470E6C50"/>
                </w:placeholder>
                <w:text/>
              </w:sdtPr>
              <w:sdtContent>
                <w:r w:rsidR="008C7EF1" w:rsidRPr="00FD485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231EAA" w14:paraId="281E9EB5" w14:textId="77777777" w:rsidTr="006D5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789" w:type="dxa"/>
          </w:tcPr>
          <w:p w14:paraId="462A32DA" w14:textId="02CBFA15" w:rsidR="00231EAA" w:rsidRDefault="00231EAA" w:rsidP="00231EAA">
            <w:r>
              <w:t>ERM</w:t>
            </w:r>
          </w:p>
        </w:tc>
        <w:tc>
          <w:tcPr>
            <w:tcW w:w="2789" w:type="dxa"/>
          </w:tcPr>
          <w:p w14:paraId="5BEDA538" w14:textId="6E5E2B5F" w:rsidR="00231EAA" w:rsidRDefault="00000000" w:rsidP="00231EAA">
            <w:pPr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81964636"/>
                <w:placeholder>
                  <w:docPart w:val="6E16515509FF40B8A20D40C22C3A6A64"/>
                </w:placeholder>
                <w:text/>
              </w:sdtPr>
              <w:sdtContent>
                <w:r w:rsidR="00231EAA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90" w:type="dxa"/>
          </w:tcPr>
          <w:p w14:paraId="46E82EE2" w14:textId="36A8FFC2" w:rsidR="00231EAA" w:rsidRDefault="00000000" w:rsidP="00231EAA">
            <w:pPr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61052011"/>
                <w:placeholder>
                  <w:docPart w:val="C7550E6367A843CE83602C9BBAE2F5D9"/>
                </w:placeholder>
                <w:text/>
              </w:sdtPr>
              <w:sdtContent>
                <w:r w:rsidR="00231EAA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90" w:type="dxa"/>
          </w:tcPr>
          <w:p w14:paraId="545B7043" w14:textId="08ED96AD" w:rsidR="00231EAA" w:rsidRDefault="00A17C11" w:rsidP="00231EAA">
            <w:pPr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3438" w:type="dxa"/>
          </w:tcPr>
          <w:p w14:paraId="52EEA436" w14:textId="600D52BE" w:rsidR="00231EAA" w:rsidRDefault="00A17C11" w:rsidP="00231EAA">
            <w:pPr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N/A</w:t>
            </w:r>
          </w:p>
        </w:tc>
      </w:tr>
    </w:tbl>
    <w:p w14:paraId="43DD838C" w14:textId="5061FD0C" w:rsidR="008C7EF1" w:rsidRPr="008C7EF1" w:rsidRDefault="00D97D24" w:rsidP="00D97D24">
      <w:pPr>
        <w:pStyle w:val="Heading2"/>
      </w:pPr>
      <w:r w:rsidRPr="00373623">
        <w:rPr>
          <w:rFonts w:eastAsia="Times New Roman"/>
        </w:rPr>
        <w:t>Performance, operation and siting</w:t>
      </w:r>
      <w:r>
        <w:rPr>
          <w:rFonts w:eastAsia="Times New Roman"/>
        </w:rPr>
        <w:t xml:space="preserve"> checklist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846"/>
        <w:gridCol w:w="7654"/>
        <w:gridCol w:w="2268"/>
        <w:gridCol w:w="3828"/>
      </w:tblGrid>
      <w:tr w:rsidR="00852437" w:rsidRPr="00852437" w14:paraId="3D6325B1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  <w:tblHeader/>
        </w:trPr>
        <w:tc>
          <w:tcPr>
            <w:tcW w:w="846" w:type="dxa"/>
          </w:tcPr>
          <w:p w14:paraId="25EDF137" w14:textId="77777777" w:rsidR="00852437" w:rsidRPr="00852437" w:rsidRDefault="00852437" w:rsidP="00852437">
            <w:pPr>
              <w:spacing w:before="40" w:after="40"/>
              <w:jc w:val="center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7654" w:type="dxa"/>
          </w:tcPr>
          <w:p w14:paraId="344B99BB" w14:textId="77777777" w:rsidR="00852437" w:rsidRPr="00852437" w:rsidRDefault="00852437" w:rsidP="0085243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Function/ operation</w:t>
            </w:r>
          </w:p>
        </w:tc>
        <w:tc>
          <w:tcPr>
            <w:tcW w:w="2268" w:type="dxa"/>
          </w:tcPr>
          <w:p w14:paraId="5355711A" w14:textId="77777777" w:rsidR="00852437" w:rsidRPr="00852437" w:rsidRDefault="00852437" w:rsidP="0085243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828" w:type="dxa"/>
          </w:tcPr>
          <w:p w14:paraId="0FE0C7F1" w14:textId="77777777" w:rsidR="00852437" w:rsidRPr="00852437" w:rsidRDefault="00852437" w:rsidP="0085243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B83D1D" w:rsidRPr="00852437" w14:paraId="49FBC26A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1FA9D989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7654" w:type="dxa"/>
          </w:tcPr>
          <w:p w14:paraId="520B1544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Power supplies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9588610"/>
            <w:placeholder>
              <w:docPart w:val="978661EE38C94063A531830228F4AD1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0E3BA9E6" w14:textId="4845C095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73227782"/>
            <w:placeholder>
              <w:docPart w:val="E376F272251A4E7AB2AA699B2EB3C72B"/>
            </w:placeholder>
            <w:showingPlcHdr/>
            <w:text/>
          </w:sdtPr>
          <w:sdtContent>
            <w:tc>
              <w:tcPr>
                <w:tcW w:w="3828" w:type="dxa"/>
              </w:tcPr>
              <w:p w14:paraId="21F18804" w14:textId="6D82C68F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10BDF6E" w14:textId="77777777" w:rsidTr="00932DA0">
        <w:trPr>
          <w:trHeight w:val="340"/>
        </w:trPr>
        <w:tc>
          <w:tcPr>
            <w:tcW w:w="846" w:type="dxa"/>
          </w:tcPr>
          <w:p w14:paraId="1AA62F4B" w14:textId="6D1E1995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7654" w:type="dxa"/>
          </w:tcPr>
          <w:p w14:paraId="74710D16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on joints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37200755"/>
            <w:placeholder>
              <w:docPart w:val="CFDF45CAD8D24CF4A2C79809EA74A5F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00FF1B7" w14:textId="7D92E26A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23899054"/>
            <w:placeholder>
              <w:docPart w:val="70AA194A8150454C9EAD0373B4444CBB"/>
            </w:placeholder>
            <w:showingPlcHdr/>
            <w:text/>
          </w:sdtPr>
          <w:sdtContent>
            <w:tc>
              <w:tcPr>
                <w:tcW w:w="3828" w:type="dxa"/>
              </w:tcPr>
              <w:p w14:paraId="6EB8C288" w14:textId="54653A42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00D2AB2E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7F875AE5" w14:textId="36C8680F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3</w:t>
            </w:r>
          </w:p>
        </w:tc>
        <w:tc>
          <w:tcPr>
            <w:tcW w:w="7654" w:type="dxa"/>
          </w:tcPr>
          <w:p w14:paraId="06B6FE87" w14:textId="15DFDF4D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Heater operation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(where applicable)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19144730"/>
            <w:placeholder>
              <w:docPart w:val="056D4EDDBBAC45718D7886962A2E46F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54F33EC" w14:textId="0D4E4400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17609312"/>
            <w:placeholder>
              <w:docPart w:val="B0185B1ED0D84221A75DC96C4DA898A3"/>
            </w:placeholder>
            <w:showingPlcHdr/>
            <w:text/>
          </w:sdtPr>
          <w:sdtContent>
            <w:tc>
              <w:tcPr>
                <w:tcW w:w="3828" w:type="dxa"/>
              </w:tcPr>
              <w:p w14:paraId="3A87A506" w14:textId="4A78CBD8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00DF9E27" w14:textId="77777777" w:rsidTr="00932DA0">
        <w:trPr>
          <w:trHeight w:val="340"/>
        </w:trPr>
        <w:tc>
          <w:tcPr>
            <w:tcW w:w="846" w:type="dxa"/>
          </w:tcPr>
          <w:p w14:paraId="2CFDA894" w14:textId="414CD5E6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7654" w:type="dxa"/>
          </w:tcPr>
          <w:p w14:paraId="1A38F755" w14:textId="7B9AC7F4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Operation of emergency manifold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(where applicable)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74067709"/>
            <w:placeholder>
              <w:docPart w:val="5B43908C57D944649FF2ADB71185C01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6753463" w14:textId="5C3338EE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50704194"/>
            <w:placeholder>
              <w:docPart w:val="3455F97B900340B4AA85A1CC796149C4"/>
            </w:placeholder>
            <w:showingPlcHdr/>
            <w:text/>
          </w:sdtPr>
          <w:sdtContent>
            <w:tc>
              <w:tcPr>
                <w:tcW w:w="3828" w:type="dxa"/>
              </w:tcPr>
              <w:p w14:paraId="29677426" w14:textId="1730FD74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E87345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1DC2ECD0" w14:textId="3BB6B936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7654" w:type="dxa"/>
          </w:tcPr>
          <w:p w14:paraId="5A03B0F4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Correct sequence on start-up/ power failure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68575448"/>
            <w:placeholder>
              <w:docPart w:val="1CAF1D9848914536B10E988A9329A12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5AA875FA" w14:textId="4A796167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03002640"/>
            <w:placeholder>
              <w:docPart w:val="5CD2DAD119EA4843B6FF4843146AE951"/>
            </w:placeholder>
            <w:showingPlcHdr/>
            <w:text/>
          </w:sdtPr>
          <w:sdtContent>
            <w:tc>
              <w:tcPr>
                <w:tcW w:w="3828" w:type="dxa"/>
              </w:tcPr>
              <w:p w14:paraId="0BC2E2E5" w14:textId="4D7818C4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9A75538" w14:textId="77777777" w:rsidTr="00932DA0">
        <w:trPr>
          <w:trHeight w:val="340"/>
        </w:trPr>
        <w:tc>
          <w:tcPr>
            <w:tcW w:w="846" w:type="dxa"/>
          </w:tcPr>
          <w:p w14:paraId="33EF126B" w14:textId="6BEC3298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7654" w:type="dxa"/>
          </w:tcPr>
          <w:p w14:paraId="75A26A89" w14:textId="0B0CD9F9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i</w:t>
            </w: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ndication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-</w:t>
            </w: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system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functioning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55325364"/>
            <w:placeholder>
              <w:docPart w:val="1AB76841EC7C48478C30361C213D23F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72DDF789" w14:textId="359FF411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19116352"/>
            <w:placeholder>
              <w:docPart w:val="8B5ACCCC1E17491F94AA9D395C332F84"/>
            </w:placeholder>
            <w:showingPlcHdr/>
            <w:text/>
          </w:sdtPr>
          <w:sdtContent>
            <w:tc>
              <w:tcPr>
                <w:tcW w:w="3828" w:type="dxa"/>
              </w:tcPr>
              <w:p w14:paraId="486E4705" w14:textId="135AF7F0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B25ADCF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337D2D58" w14:textId="5F5DD339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7</w:t>
            </w:r>
          </w:p>
        </w:tc>
        <w:tc>
          <w:tcPr>
            <w:tcW w:w="7654" w:type="dxa"/>
          </w:tcPr>
          <w:p w14:paraId="6441674D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Central alarm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20334920"/>
            <w:placeholder>
              <w:docPart w:val="55BE7D36BF4F42FAA83B749E503CD5E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C24E91D" w14:textId="046C1487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42763202"/>
            <w:placeholder>
              <w:docPart w:val="FEF0269B503B4AA0A556ACFD50352238"/>
            </w:placeholder>
            <w:showingPlcHdr/>
            <w:text/>
          </w:sdtPr>
          <w:sdtContent>
            <w:tc>
              <w:tcPr>
                <w:tcW w:w="3828" w:type="dxa"/>
              </w:tcPr>
              <w:p w14:paraId="6F0FC5D7" w14:textId="23E678C6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23D24043" w14:textId="77777777" w:rsidTr="00932DA0">
        <w:trPr>
          <w:trHeight w:val="340"/>
        </w:trPr>
        <w:tc>
          <w:tcPr>
            <w:tcW w:w="846" w:type="dxa"/>
          </w:tcPr>
          <w:p w14:paraId="7F89BCD5" w14:textId="2D7D220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  <w:tc>
          <w:tcPr>
            <w:tcW w:w="7654" w:type="dxa"/>
          </w:tcPr>
          <w:p w14:paraId="621E2107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Safety valve exhaust pipes discharge to a safe location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11639741"/>
            <w:placeholder>
              <w:docPart w:val="D01C7E17CDCC40CCBAB6FCB7D430177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8E5E7E1" w14:textId="1441699F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31432130"/>
            <w:placeholder>
              <w:docPart w:val="EBB94DA9E78941BBA399CD12A529E15C"/>
            </w:placeholder>
            <w:showingPlcHdr/>
            <w:text/>
          </w:sdtPr>
          <w:sdtContent>
            <w:tc>
              <w:tcPr>
                <w:tcW w:w="3828" w:type="dxa"/>
              </w:tcPr>
              <w:p w14:paraId="66FD7083" w14:textId="5BB3FB73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70A9599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53F808AE" w14:textId="348F24BC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9</w:t>
            </w:r>
          </w:p>
        </w:tc>
        <w:tc>
          <w:tcPr>
            <w:tcW w:w="7654" w:type="dxa"/>
          </w:tcPr>
          <w:p w14:paraId="6D71D9D8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Spare cylinder racks provided in accordance with the specification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83165749"/>
            <w:placeholder>
              <w:docPart w:val="EB542354586F401F8F90DA346B911AF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3BF1D1E" w14:textId="0E4C98FF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09515671"/>
            <w:placeholder>
              <w:docPart w:val="E6002BDE69DC41FB862177E72BC792BB"/>
            </w:placeholder>
            <w:showingPlcHdr/>
            <w:text/>
          </w:sdtPr>
          <w:sdtContent>
            <w:tc>
              <w:tcPr>
                <w:tcW w:w="3828" w:type="dxa"/>
              </w:tcPr>
              <w:p w14:paraId="15CCE63C" w14:textId="22C25B79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0398FD2D" w14:textId="77777777" w:rsidTr="00932DA0">
        <w:trPr>
          <w:trHeight w:val="340"/>
        </w:trPr>
        <w:tc>
          <w:tcPr>
            <w:tcW w:w="846" w:type="dxa"/>
          </w:tcPr>
          <w:p w14:paraId="2BDE24B6" w14:textId="5C75D22A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10</w:t>
            </w:r>
          </w:p>
        </w:tc>
        <w:tc>
          <w:tcPr>
            <w:tcW w:w="7654" w:type="dxa"/>
          </w:tcPr>
          <w:p w14:paraId="04331889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Manifold room ventilation adequate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45654875"/>
            <w:placeholder>
              <w:docPart w:val="70AC099C4603450A83AAB032342E7F7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740FF03" w14:textId="08B9DE42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59024402"/>
            <w:placeholder>
              <w:docPart w:val="6991C763996546999BF37B7C0DE063B1"/>
            </w:placeholder>
            <w:showingPlcHdr/>
            <w:text/>
          </w:sdtPr>
          <w:sdtContent>
            <w:tc>
              <w:tcPr>
                <w:tcW w:w="3828" w:type="dxa"/>
              </w:tcPr>
              <w:p w14:paraId="5383D541" w14:textId="153BEBA1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2C719FA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1F3563AB" w14:textId="0B98DD8D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11</w:t>
            </w:r>
          </w:p>
        </w:tc>
        <w:tc>
          <w:tcPr>
            <w:tcW w:w="7654" w:type="dxa"/>
          </w:tcPr>
          <w:p w14:paraId="5E3D5310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Manifold room provided with hazard/ warning signs in accordance with Appendix E of SHTM 02-01 Part 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07050612"/>
            <w:placeholder>
              <w:docPart w:val="106403E9E6C04694A5BA899B59DA0AD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71A872A3" w14:textId="6AD8D3A3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6428597"/>
            <w:placeholder>
              <w:docPart w:val="63B017BC389F4DA592D24570E0B7511F"/>
            </w:placeholder>
            <w:showingPlcHdr/>
            <w:text/>
          </w:sdtPr>
          <w:sdtContent>
            <w:tc>
              <w:tcPr>
                <w:tcW w:w="3828" w:type="dxa"/>
              </w:tcPr>
              <w:p w14:paraId="6642D1A5" w14:textId="36CB3B95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3186BB9E" w14:textId="77777777" w:rsidTr="00932DA0">
        <w:trPr>
          <w:trHeight w:val="340"/>
        </w:trPr>
        <w:tc>
          <w:tcPr>
            <w:tcW w:w="846" w:type="dxa"/>
          </w:tcPr>
          <w:p w14:paraId="1E06950C" w14:textId="5420F8D2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12</w:t>
            </w:r>
          </w:p>
        </w:tc>
        <w:tc>
          <w:tcPr>
            <w:tcW w:w="7654" w:type="dxa"/>
          </w:tcPr>
          <w:p w14:paraId="7D90BCDB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Access to and within manifold room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94831321"/>
            <w:placeholder>
              <w:docPart w:val="A9D3CC0549BE4F3B9DBFFD6FFA570DA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4AA130C" w14:textId="50A4555F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65933464"/>
            <w:placeholder>
              <w:docPart w:val="7BB3527A7F5C496999304E7777D48E55"/>
            </w:placeholder>
            <w:showingPlcHdr/>
            <w:text/>
          </w:sdtPr>
          <w:sdtContent>
            <w:tc>
              <w:tcPr>
                <w:tcW w:w="3828" w:type="dxa"/>
              </w:tcPr>
              <w:p w14:paraId="7BA98601" w14:textId="2DB99088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040FC03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7E2DD2D" w14:textId="6412FDC3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13</w:t>
            </w:r>
          </w:p>
        </w:tc>
        <w:tc>
          <w:tcPr>
            <w:tcW w:w="7654" w:type="dxa"/>
          </w:tcPr>
          <w:p w14:paraId="254BBD39" w14:textId="61278B7D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F2416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Manifold room status (security, free from debris, obstructions and no unauthorised materials)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16055207"/>
            <w:placeholder>
              <w:docPart w:val="01A24897A3FB4C5DB607680A20C0D09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65A6FE2F" w14:textId="6CDFFF29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64919865"/>
            <w:placeholder>
              <w:docPart w:val="F333F70E447443CE87273B7470EF563F"/>
            </w:placeholder>
            <w:showingPlcHdr/>
            <w:text/>
          </w:sdtPr>
          <w:sdtContent>
            <w:tc>
              <w:tcPr>
                <w:tcW w:w="3828" w:type="dxa"/>
              </w:tcPr>
              <w:p w14:paraId="5272400B" w14:textId="262ECB84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6713E222" w14:textId="77777777" w:rsidTr="00932DA0">
        <w:trPr>
          <w:trHeight w:val="340"/>
        </w:trPr>
        <w:tc>
          <w:tcPr>
            <w:tcW w:w="846" w:type="dxa"/>
          </w:tcPr>
          <w:p w14:paraId="18D85B91" w14:textId="1498FF32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14</w:t>
            </w:r>
          </w:p>
        </w:tc>
        <w:tc>
          <w:tcPr>
            <w:tcW w:w="7654" w:type="dxa"/>
          </w:tcPr>
          <w:p w14:paraId="3F3D81DF" w14:textId="7D68083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Manifold room heating provided, type and method of control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to be noted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3293527"/>
            <w:placeholder>
              <w:docPart w:val="8DCC99FBB5934E8AB3F910499B921A7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5AC2AB1" w14:textId="25FC71DE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55675413"/>
            <w:placeholder>
              <w:docPart w:val="495730E8C48E4C0EBF59AB6A1D6BFBF6"/>
            </w:placeholder>
            <w:showingPlcHdr/>
            <w:text/>
          </w:sdtPr>
          <w:sdtContent>
            <w:tc>
              <w:tcPr>
                <w:tcW w:w="3828" w:type="dxa"/>
              </w:tcPr>
              <w:p w14:paraId="28EEAA9C" w14:textId="42EA7D3C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5172BB6D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0D72CCA" w14:textId="2D9F8E1F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tc>
          <w:tcPr>
            <w:tcW w:w="7654" w:type="dxa"/>
          </w:tcPr>
          <w:p w14:paraId="59DDED37" w14:textId="7777777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52437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Lighting provided (external/ internal)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9151008"/>
            <w:placeholder>
              <w:docPart w:val="D1304A60E30D40338C9F0B11E79C87B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1E23ACA" w14:textId="0856CED1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10720443"/>
            <w:placeholder>
              <w:docPart w:val="7BBBED627B1F49B9A53D2D10BE73341E"/>
            </w:placeholder>
            <w:showingPlcHdr/>
            <w:text/>
          </w:sdtPr>
          <w:sdtContent>
            <w:tc>
              <w:tcPr>
                <w:tcW w:w="3828" w:type="dxa"/>
              </w:tcPr>
              <w:p w14:paraId="4EF61439" w14:textId="38D339BE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F0BF1BB" w14:textId="77777777" w:rsidTr="00932DA0">
        <w:trPr>
          <w:trHeight w:val="340"/>
        </w:trPr>
        <w:tc>
          <w:tcPr>
            <w:tcW w:w="846" w:type="dxa"/>
          </w:tcPr>
          <w:p w14:paraId="0F37019D" w14:textId="195C9861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16</w:t>
            </w:r>
          </w:p>
        </w:tc>
        <w:tc>
          <w:tcPr>
            <w:tcW w:w="7654" w:type="dxa"/>
          </w:tcPr>
          <w:p w14:paraId="4C45AC6A" w14:textId="6A5CA443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Fire/ smoke detection and approved fire extinguisher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32785410"/>
            <w:placeholder>
              <w:docPart w:val="736F420A6A0A46F1BC14E4E6F232F2D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7F44A2E" w14:textId="725ED2BE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84546790"/>
            <w:placeholder>
              <w:docPart w:val="10377F9F34874181828B235C52B29956"/>
            </w:placeholder>
            <w:showingPlcHdr/>
            <w:text/>
          </w:sdtPr>
          <w:sdtContent>
            <w:tc>
              <w:tcPr>
                <w:tcW w:w="3828" w:type="dxa"/>
              </w:tcPr>
              <w:p w14:paraId="61CEA139" w14:textId="454155DA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581AAB09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398D33F1" w14:textId="3591FB0A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17</w:t>
            </w:r>
          </w:p>
        </w:tc>
        <w:tc>
          <w:tcPr>
            <w:tcW w:w="7654" w:type="dxa"/>
          </w:tcPr>
          <w:p w14:paraId="790E7B3D" w14:textId="53AF6D17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F60B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Piping and instrumentation diagram (P&amp;ID)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20616781"/>
            <w:placeholder>
              <w:docPart w:val="2F48A4079D654B0FB64A5A6D4DA21BC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B9AD96F" w14:textId="48B61AEB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2500550"/>
            <w:placeholder>
              <w:docPart w:val="2A8B9041DBFB4D8CA75E68420DA3FF65"/>
            </w:placeholder>
            <w:showingPlcHdr/>
            <w:text/>
          </w:sdtPr>
          <w:sdtContent>
            <w:tc>
              <w:tcPr>
                <w:tcW w:w="3828" w:type="dxa"/>
              </w:tcPr>
              <w:p w14:paraId="3E943DFB" w14:textId="09A67A76" w:rsidR="00B83D1D" w:rsidRPr="00852437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64218B40" w14:textId="77777777" w:rsidTr="00932DA0">
        <w:trPr>
          <w:trHeight w:val="340"/>
        </w:trPr>
        <w:tc>
          <w:tcPr>
            <w:tcW w:w="846" w:type="dxa"/>
          </w:tcPr>
          <w:p w14:paraId="3780AD46" w14:textId="32B7F352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18</w:t>
            </w:r>
          </w:p>
        </w:tc>
        <w:tc>
          <w:tcPr>
            <w:tcW w:w="7654" w:type="dxa"/>
          </w:tcPr>
          <w:p w14:paraId="5E843882" w14:textId="113D8F75" w:rsidR="00B83D1D" w:rsidRPr="00852437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Operating and maintenance manuals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43909941"/>
            <w:placeholder>
              <w:docPart w:val="C0F0E011EAFD483380E3D4460C5A4E1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178CA84" w14:textId="0AA2409A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287633"/>
            <w:placeholder>
              <w:docPart w:val="05B76021F1E34E51BEE7D6CC8E611117"/>
            </w:placeholder>
            <w:showingPlcHdr/>
            <w:text/>
          </w:sdtPr>
          <w:sdtContent>
            <w:tc>
              <w:tcPr>
                <w:tcW w:w="3828" w:type="dxa"/>
              </w:tcPr>
              <w:p w14:paraId="61FDE405" w14:textId="42775396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48E24B0D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70A02B61" w14:textId="27876906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19</w:t>
            </w:r>
          </w:p>
        </w:tc>
        <w:tc>
          <w:tcPr>
            <w:tcW w:w="7654" w:type="dxa"/>
          </w:tcPr>
          <w:p w14:paraId="4BAD0C1E" w14:textId="50FA8CF4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Cylinder identification chart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0353524"/>
            <w:placeholder>
              <w:docPart w:val="20A334CD795347079CE29DD7547E80A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8B6B9AF" w14:textId="4688E2E4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4814024"/>
            <w:placeholder>
              <w:docPart w:val="6D726B9694BC41F89585C8148BC9D9D0"/>
            </w:placeholder>
            <w:showingPlcHdr/>
            <w:text/>
          </w:sdtPr>
          <w:sdtContent>
            <w:tc>
              <w:tcPr>
                <w:tcW w:w="3828" w:type="dxa"/>
              </w:tcPr>
              <w:p w14:paraId="24FE3FCC" w14:textId="12B0E444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17234104" w14:textId="77777777" w:rsidTr="00932DA0">
        <w:trPr>
          <w:trHeight w:val="340"/>
        </w:trPr>
        <w:tc>
          <w:tcPr>
            <w:tcW w:w="846" w:type="dxa"/>
          </w:tcPr>
          <w:p w14:paraId="303DE8D6" w14:textId="509F76CB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20</w:t>
            </w:r>
          </w:p>
        </w:tc>
        <w:tc>
          <w:tcPr>
            <w:tcW w:w="7654" w:type="dxa"/>
          </w:tcPr>
          <w:p w14:paraId="521A2618" w14:textId="342B9385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Manifold cylinder change procedure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08791179"/>
            <w:placeholder>
              <w:docPart w:val="5BCDEB111F8243DBBBCB7194A6D6036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50344414" w14:textId="64A20F54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99209960"/>
            <w:placeholder>
              <w:docPart w:val="3753CD47D9504891812DB7E19F5B79F2"/>
            </w:placeholder>
            <w:showingPlcHdr/>
            <w:text/>
          </w:sdtPr>
          <w:sdtContent>
            <w:tc>
              <w:tcPr>
                <w:tcW w:w="3828" w:type="dxa"/>
              </w:tcPr>
              <w:p w14:paraId="0024998C" w14:textId="5ED04650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83D1D" w:rsidRPr="00852437" w14:paraId="1C495058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788106F2" w14:textId="76936CDC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21</w:t>
            </w:r>
          </w:p>
        </w:tc>
        <w:tc>
          <w:tcPr>
            <w:tcW w:w="7654" w:type="dxa"/>
          </w:tcPr>
          <w:p w14:paraId="08F47BC9" w14:textId="0ED5C132" w:rsidR="00B83D1D" w:rsidRDefault="00B83D1D" w:rsidP="00B83D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Emergency manifold operating procedure and contact details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81952204"/>
            <w:placeholder>
              <w:docPart w:val="0EEF9D698CEC4052BF0A2F6DE9ADDB7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63D89E4" w14:textId="6F8F1854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F2A7D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4581296"/>
            <w:placeholder>
              <w:docPart w:val="DE6E5B376584401DA2A8FE722E6C0A2A"/>
            </w:placeholder>
            <w:showingPlcHdr/>
            <w:text/>
          </w:sdtPr>
          <w:sdtContent>
            <w:tc>
              <w:tcPr>
                <w:tcW w:w="3828" w:type="dxa"/>
              </w:tcPr>
              <w:p w14:paraId="21DFA854" w14:textId="3D07FB1E" w:rsidR="00B83D1D" w:rsidRDefault="00B83D1D" w:rsidP="00B83D1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8811747" w14:textId="458051C3" w:rsidR="006B1C99" w:rsidRDefault="00F94E50" w:rsidP="00302C92">
      <w:pPr>
        <w:pStyle w:val="Heading3"/>
      </w:pPr>
      <w:r>
        <w:lastRenderedPageBreak/>
        <w:t>Safety valve information</w:t>
      </w:r>
    </w:p>
    <w:tbl>
      <w:tblPr>
        <w:tblStyle w:val="PlainTable1"/>
        <w:tblW w:w="14596" w:type="dxa"/>
        <w:tblLook w:val="0420" w:firstRow="1" w:lastRow="0" w:firstColumn="0" w:lastColumn="0" w:noHBand="0" w:noVBand="1"/>
      </w:tblPr>
      <w:tblGrid>
        <w:gridCol w:w="5098"/>
        <w:gridCol w:w="4200"/>
        <w:gridCol w:w="5298"/>
      </w:tblGrid>
      <w:tr w:rsidR="0011551B" w14:paraId="4302A753" w14:textId="77777777" w:rsidTr="007C1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98" w:type="dxa"/>
          </w:tcPr>
          <w:p w14:paraId="0E4800FF" w14:textId="3DA851FE" w:rsidR="0011551B" w:rsidRDefault="0011551B" w:rsidP="00852437">
            <w:r>
              <w:t>Safety valve</w:t>
            </w:r>
            <w:r w:rsidR="00302C92">
              <w:t xml:space="preserve"> (SV)</w:t>
            </w:r>
            <w:r>
              <w:t xml:space="preserve"> reference</w:t>
            </w:r>
          </w:p>
        </w:tc>
        <w:tc>
          <w:tcPr>
            <w:tcW w:w="4200" w:type="dxa"/>
          </w:tcPr>
          <w:p w14:paraId="7B5AE2D7" w14:textId="4307CFED" w:rsidR="0011551B" w:rsidRDefault="0011551B" w:rsidP="00852437">
            <w:r>
              <w:t>Certificate reference</w:t>
            </w:r>
          </w:p>
        </w:tc>
        <w:tc>
          <w:tcPr>
            <w:tcW w:w="5298" w:type="dxa"/>
          </w:tcPr>
          <w:p w14:paraId="68BD58C0" w14:textId="662B846D" w:rsidR="0011551B" w:rsidRDefault="0011551B" w:rsidP="00852437">
            <w:r>
              <w:t>Pressure setting (kPa)</w:t>
            </w:r>
          </w:p>
        </w:tc>
      </w:tr>
      <w:tr w:rsidR="00F75649" w14:paraId="36C07D77" w14:textId="77777777" w:rsidTr="00115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98" w:type="dxa"/>
          </w:tcPr>
          <w:p w14:paraId="57D9F25E" w14:textId="2782E23C" w:rsidR="00F75649" w:rsidRDefault="00F75649" w:rsidP="00F75649">
            <w:r>
              <w:t>SV1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85039941"/>
            <w:placeholder>
              <w:docPart w:val="5CC45A540EFA40F79F5808607D681CD3"/>
            </w:placeholder>
            <w:showingPlcHdr/>
            <w:text/>
          </w:sdtPr>
          <w:sdtContent>
            <w:tc>
              <w:tcPr>
                <w:tcW w:w="4200" w:type="dxa"/>
              </w:tcPr>
              <w:p w14:paraId="5F33EA78" w14:textId="670D6D4D" w:rsidR="00F75649" w:rsidRDefault="00F75649" w:rsidP="00F75649">
                <w:r w:rsidRPr="0085243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58815532"/>
            <w:placeholder>
              <w:docPart w:val="495267BD49644B578169CF4471951623"/>
            </w:placeholder>
            <w:showingPlcHdr/>
            <w:text/>
          </w:sdtPr>
          <w:sdtContent>
            <w:tc>
              <w:tcPr>
                <w:tcW w:w="5298" w:type="dxa"/>
              </w:tcPr>
              <w:p w14:paraId="65B6F421" w14:textId="6178A466" w:rsidR="00F75649" w:rsidRDefault="00F75649" w:rsidP="00F75649">
                <w:r w:rsidRPr="0045286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F75649" w14:paraId="3B4703EF" w14:textId="77777777" w:rsidTr="0011551B">
        <w:tc>
          <w:tcPr>
            <w:tcW w:w="5098" w:type="dxa"/>
          </w:tcPr>
          <w:p w14:paraId="119A1227" w14:textId="203FDBC1" w:rsidR="00F75649" w:rsidRDefault="00F75649" w:rsidP="00F75649">
            <w:r>
              <w:t>SV2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97007465"/>
            <w:placeholder>
              <w:docPart w:val="3E2D8C2B5ACC4FA6911A77A3D5CCA915"/>
            </w:placeholder>
            <w:showingPlcHdr/>
            <w:text/>
          </w:sdtPr>
          <w:sdtContent>
            <w:tc>
              <w:tcPr>
                <w:tcW w:w="4200" w:type="dxa"/>
              </w:tcPr>
              <w:p w14:paraId="5EB7266D" w14:textId="76D673AE" w:rsidR="00F75649" w:rsidRDefault="00F75649" w:rsidP="00F75649">
                <w:r w:rsidRPr="0028049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09621877"/>
            <w:placeholder>
              <w:docPart w:val="97AF00498F234260B5DA333A3BF925A1"/>
            </w:placeholder>
            <w:showingPlcHdr/>
            <w:text/>
          </w:sdtPr>
          <w:sdtContent>
            <w:tc>
              <w:tcPr>
                <w:tcW w:w="5298" w:type="dxa"/>
              </w:tcPr>
              <w:p w14:paraId="334A0FA5" w14:textId="774BB72F" w:rsidR="00F75649" w:rsidRDefault="00F75649" w:rsidP="00F75649">
                <w:r w:rsidRPr="0045286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F75649" w14:paraId="1A2B57F6" w14:textId="77777777" w:rsidTr="00115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98" w:type="dxa"/>
          </w:tcPr>
          <w:p w14:paraId="2E6EBD3E" w14:textId="68247BD0" w:rsidR="00F75649" w:rsidRDefault="00F75649" w:rsidP="00F75649">
            <w:r>
              <w:t>SV3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50832144"/>
            <w:placeholder>
              <w:docPart w:val="53352DE960D14B10801ED039DDD47CA2"/>
            </w:placeholder>
            <w:showingPlcHdr/>
            <w:text/>
          </w:sdtPr>
          <w:sdtContent>
            <w:tc>
              <w:tcPr>
                <w:tcW w:w="4200" w:type="dxa"/>
              </w:tcPr>
              <w:p w14:paraId="695ED00F" w14:textId="4B4DDD91" w:rsidR="00F75649" w:rsidRDefault="00F75649" w:rsidP="00F75649">
                <w:r w:rsidRPr="0028049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7515983"/>
            <w:placeholder>
              <w:docPart w:val="83AF368105FE47FF96B2D8EA78AB4D93"/>
            </w:placeholder>
            <w:showingPlcHdr/>
            <w:text/>
          </w:sdtPr>
          <w:sdtContent>
            <w:tc>
              <w:tcPr>
                <w:tcW w:w="5298" w:type="dxa"/>
              </w:tcPr>
              <w:p w14:paraId="7560B5CC" w14:textId="0F56E000" w:rsidR="00F75649" w:rsidRDefault="00F75649" w:rsidP="00F75649">
                <w:r w:rsidRPr="0045286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F75649" w14:paraId="1C78FC18" w14:textId="77777777" w:rsidTr="0011551B">
        <w:tc>
          <w:tcPr>
            <w:tcW w:w="5098" w:type="dxa"/>
          </w:tcPr>
          <w:p w14:paraId="0BDA2DCB" w14:textId="2F9DB494" w:rsidR="00F75649" w:rsidRDefault="00F75649" w:rsidP="00F75649">
            <w:r>
              <w:t>SV4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93612997"/>
            <w:placeholder>
              <w:docPart w:val="707BAB0341AE44A993AE367229912069"/>
            </w:placeholder>
            <w:showingPlcHdr/>
            <w:text/>
          </w:sdtPr>
          <w:sdtContent>
            <w:tc>
              <w:tcPr>
                <w:tcW w:w="4200" w:type="dxa"/>
              </w:tcPr>
              <w:p w14:paraId="4C1B8BC7" w14:textId="68542886" w:rsidR="00F75649" w:rsidRDefault="00F75649" w:rsidP="00F75649">
                <w:r w:rsidRPr="0028049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54846831"/>
            <w:placeholder>
              <w:docPart w:val="788EFCE190C84133A66BEFEA105F8733"/>
            </w:placeholder>
            <w:showingPlcHdr/>
            <w:text/>
          </w:sdtPr>
          <w:sdtContent>
            <w:tc>
              <w:tcPr>
                <w:tcW w:w="5298" w:type="dxa"/>
              </w:tcPr>
              <w:p w14:paraId="57CE32A0" w14:textId="10F3D2A8" w:rsidR="00F75649" w:rsidRDefault="00F75649" w:rsidP="00F75649">
                <w:r w:rsidRPr="0045286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321463DBF03D4C7BB485456E2A7C4292"/>
            </w:placeholder>
            <w:text/>
          </w:sdtPr>
          <w:sdtContent>
            <w:tc>
              <w:tcPr>
                <w:tcW w:w="2976" w:type="dxa"/>
              </w:tcPr>
              <w:p w14:paraId="1051A197" w14:textId="05105E82" w:rsidR="00E20F4A" w:rsidRPr="00F44D7C" w:rsidRDefault="00895C8C" w:rsidP="00895C8C">
                <w:pPr>
                  <w:rPr>
                    <w:color w:val="002D72"/>
                  </w:rPr>
                </w:pPr>
                <w:r w:rsidRPr="00915919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895C8C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888CD8F8D45C46C1A04AF4773B7ACCFF"/>
            </w:placeholder>
            <w:text/>
          </w:sdtPr>
          <w:sdtContent>
            <w:tc>
              <w:tcPr>
                <w:tcW w:w="2834" w:type="dxa"/>
              </w:tcPr>
              <w:p w14:paraId="1BCA073D" w14:textId="6EA7FC9E" w:rsidR="00E20F4A" w:rsidRPr="00F44D7C" w:rsidRDefault="00895C8C" w:rsidP="00895C8C">
                <w:pPr>
                  <w:rPr>
                    <w:color w:val="002D72"/>
                    <w:sz w:val="18"/>
                    <w:szCs w:val="18"/>
                  </w:rPr>
                </w:pPr>
                <w:r w:rsidRPr="00915919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895C8C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6B1EDEA80B9F4DAF877DDEF96A2DA63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4A5C04D0" w:rsidR="00E20F4A" w:rsidRPr="00F44D7C" w:rsidRDefault="00186B47" w:rsidP="00895C8C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895C8C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895C8C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4A73CA4AAD7346D7B6EDE0BB3A2C76AE"/>
            </w:placeholder>
            <w:text/>
          </w:sdtPr>
          <w:sdtContent>
            <w:tc>
              <w:tcPr>
                <w:tcW w:w="2976" w:type="dxa"/>
              </w:tcPr>
              <w:p w14:paraId="5FCE597A" w14:textId="06ACFCDD" w:rsidR="00E20F4A" w:rsidRPr="00F44D7C" w:rsidRDefault="00895C8C" w:rsidP="00895C8C">
                <w:pPr>
                  <w:rPr>
                    <w:color w:val="002D72"/>
                  </w:rPr>
                </w:pPr>
                <w:r w:rsidRPr="00915919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895C8C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893F24D010A34360AA3A43F67B4C4571"/>
            </w:placeholder>
            <w:text/>
          </w:sdtPr>
          <w:sdtContent>
            <w:tc>
              <w:tcPr>
                <w:tcW w:w="2834" w:type="dxa"/>
              </w:tcPr>
              <w:p w14:paraId="58E6764A" w14:textId="407DFB41" w:rsidR="00E20F4A" w:rsidRPr="00F44D7C" w:rsidRDefault="00895C8C" w:rsidP="00895C8C">
                <w:pPr>
                  <w:rPr>
                    <w:color w:val="002D72"/>
                    <w:sz w:val="18"/>
                    <w:szCs w:val="18"/>
                  </w:rPr>
                </w:pPr>
                <w:r w:rsidRPr="00915919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E44591BB5A174AF98AE7A6F65EE1EBC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47316BC4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37A03" w14:textId="77777777" w:rsidR="009A7ADB" w:rsidRDefault="009A7ADB" w:rsidP="00E13B4E">
      <w:pPr>
        <w:spacing w:after="0"/>
      </w:pPr>
      <w:r>
        <w:separator/>
      </w:r>
    </w:p>
  </w:endnote>
  <w:endnote w:type="continuationSeparator" w:id="0">
    <w:p w14:paraId="5B10E2FF" w14:textId="77777777" w:rsidR="009A7ADB" w:rsidRDefault="009A7ADB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2E8465ED" w:rsidR="00C719BD" w:rsidRPr="00F44D7C" w:rsidRDefault="00BE123F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BE123F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October</w:t>
    </w:r>
    <w:r w:rsidR="00BD5A13" w:rsidRPr="00BE123F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3CB5C819" w:rsidR="00C719BD" w:rsidRPr="00F44D7C" w:rsidRDefault="00BE123F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BE123F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October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01F0" w14:textId="77777777" w:rsidR="009A7ADB" w:rsidRDefault="009A7ADB" w:rsidP="00E13B4E">
      <w:pPr>
        <w:spacing w:after="0"/>
      </w:pPr>
      <w:r>
        <w:separator/>
      </w:r>
    </w:p>
  </w:footnote>
  <w:footnote w:type="continuationSeparator" w:id="0">
    <w:p w14:paraId="69BA1D32" w14:textId="77777777" w:rsidR="009A7ADB" w:rsidRDefault="009A7ADB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0A8AF5" wp14:editId="29B9944F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116A01EC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EA2E95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EA2E95">
                            <w:rPr>
                              <w:rStyle w:val="ui-provider"/>
                              <w:color w:val="000000" w:themeColor="text1"/>
                            </w:rPr>
                            <w:t>.10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3A7F73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10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116A01EC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EA2E95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EA2E95">
                      <w:rPr>
                        <w:rStyle w:val="ui-provider"/>
                        <w:color w:val="000000" w:themeColor="text1"/>
                      </w:rPr>
                      <w:t>.10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3A7F73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10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58241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Lm46Ldo7YawhRprsozWcAwySzj76Z+hKwmYJN0Q+3H6nwT+02vCX55E/dkdlvDer9UQdkcp76JEDdzyKGKXjLg==" w:salt="St9RG7JKyiYoIyRN2MrYG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37794"/>
    <w:rsid w:val="000461FF"/>
    <w:rsid w:val="00052CC4"/>
    <w:rsid w:val="000544F8"/>
    <w:rsid w:val="0005462D"/>
    <w:rsid w:val="00063524"/>
    <w:rsid w:val="000779A8"/>
    <w:rsid w:val="00083B00"/>
    <w:rsid w:val="0009044E"/>
    <w:rsid w:val="000904BE"/>
    <w:rsid w:val="000920D2"/>
    <w:rsid w:val="00096679"/>
    <w:rsid w:val="000A0385"/>
    <w:rsid w:val="000A1BE0"/>
    <w:rsid w:val="000A5B3D"/>
    <w:rsid w:val="000B04B1"/>
    <w:rsid w:val="000C5EFF"/>
    <w:rsid w:val="000D6275"/>
    <w:rsid w:val="000D68D4"/>
    <w:rsid w:val="001012E1"/>
    <w:rsid w:val="0010551F"/>
    <w:rsid w:val="0011551B"/>
    <w:rsid w:val="00117DDB"/>
    <w:rsid w:val="00130469"/>
    <w:rsid w:val="00130D77"/>
    <w:rsid w:val="00136E70"/>
    <w:rsid w:val="00153D9A"/>
    <w:rsid w:val="00154844"/>
    <w:rsid w:val="0015625F"/>
    <w:rsid w:val="001775FE"/>
    <w:rsid w:val="0018357C"/>
    <w:rsid w:val="00186B47"/>
    <w:rsid w:val="0019328D"/>
    <w:rsid w:val="00196448"/>
    <w:rsid w:val="001A141A"/>
    <w:rsid w:val="001A2423"/>
    <w:rsid w:val="001D3705"/>
    <w:rsid w:val="001D6B45"/>
    <w:rsid w:val="001E053C"/>
    <w:rsid w:val="001F4693"/>
    <w:rsid w:val="001F6344"/>
    <w:rsid w:val="001F79EB"/>
    <w:rsid w:val="00202E20"/>
    <w:rsid w:val="00206F52"/>
    <w:rsid w:val="0021739A"/>
    <w:rsid w:val="00220885"/>
    <w:rsid w:val="00224862"/>
    <w:rsid w:val="00231EAA"/>
    <w:rsid w:val="00233642"/>
    <w:rsid w:val="00233E56"/>
    <w:rsid w:val="0023483E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7388"/>
    <w:rsid w:val="00302C92"/>
    <w:rsid w:val="0032094B"/>
    <w:rsid w:val="003211CC"/>
    <w:rsid w:val="003244E8"/>
    <w:rsid w:val="003331FA"/>
    <w:rsid w:val="00343AB0"/>
    <w:rsid w:val="00345EB5"/>
    <w:rsid w:val="0034781B"/>
    <w:rsid w:val="00356BAA"/>
    <w:rsid w:val="00367470"/>
    <w:rsid w:val="00373623"/>
    <w:rsid w:val="0037644E"/>
    <w:rsid w:val="003776C0"/>
    <w:rsid w:val="00391F86"/>
    <w:rsid w:val="00393283"/>
    <w:rsid w:val="00394298"/>
    <w:rsid w:val="003A4196"/>
    <w:rsid w:val="003A4DF0"/>
    <w:rsid w:val="003A6E9F"/>
    <w:rsid w:val="003A7F73"/>
    <w:rsid w:val="003B7BA3"/>
    <w:rsid w:val="003C3538"/>
    <w:rsid w:val="003C5D58"/>
    <w:rsid w:val="003D4B9A"/>
    <w:rsid w:val="003E5298"/>
    <w:rsid w:val="003E53EA"/>
    <w:rsid w:val="003F649C"/>
    <w:rsid w:val="00413963"/>
    <w:rsid w:val="004153DD"/>
    <w:rsid w:val="00417AF4"/>
    <w:rsid w:val="00435E72"/>
    <w:rsid w:val="00441FF9"/>
    <w:rsid w:val="00445044"/>
    <w:rsid w:val="00446102"/>
    <w:rsid w:val="004476FD"/>
    <w:rsid w:val="00456975"/>
    <w:rsid w:val="00467B80"/>
    <w:rsid w:val="0047036A"/>
    <w:rsid w:val="004712E8"/>
    <w:rsid w:val="00472BDE"/>
    <w:rsid w:val="00473B17"/>
    <w:rsid w:val="00473C45"/>
    <w:rsid w:val="00476592"/>
    <w:rsid w:val="00484377"/>
    <w:rsid w:val="00486E4F"/>
    <w:rsid w:val="0049341D"/>
    <w:rsid w:val="004940C6"/>
    <w:rsid w:val="004A38B6"/>
    <w:rsid w:val="004A600A"/>
    <w:rsid w:val="004A7D6D"/>
    <w:rsid w:val="004B0D96"/>
    <w:rsid w:val="004D1B17"/>
    <w:rsid w:val="004D6C4D"/>
    <w:rsid w:val="004F2D26"/>
    <w:rsid w:val="004F3CBE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D341B"/>
    <w:rsid w:val="005D464D"/>
    <w:rsid w:val="006026BE"/>
    <w:rsid w:val="00622292"/>
    <w:rsid w:val="00623FE4"/>
    <w:rsid w:val="00644254"/>
    <w:rsid w:val="0065049A"/>
    <w:rsid w:val="006518FB"/>
    <w:rsid w:val="0065625C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B1C99"/>
    <w:rsid w:val="006B2041"/>
    <w:rsid w:val="006B32B0"/>
    <w:rsid w:val="006C6366"/>
    <w:rsid w:val="006C7A05"/>
    <w:rsid w:val="006D0DBC"/>
    <w:rsid w:val="006D5B0E"/>
    <w:rsid w:val="006E6BD2"/>
    <w:rsid w:val="006F1613"/>
    <w:rsid w:val="00704056"/>
    <w:rsid w:val="0070586E"/>
    <w:rsid w:val="00713B2F"/>
    <w:rsid w:val="007149AA"/>
    <w:rsid w:val="007228BB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97EE3"/>
    <w:rsid w:val="007A387A"/>
    <w:rsid w:val="007B2A4C"/>
    <w:rsid w:val="007B506C"/>
    <w:rsid w:val="007C11C3"/>
    <w:rsid w:val="007C5A46"/>
    <w:rsid w:val="007D4341"/>
    <w:rsid w:val="007D498D"/>
    <w:rsid w:val="007E6252"/>
    <w:rsid w:val="007F72F8"/>
    <w:rsid w:val="007F738D"/>
    <w:rsid w:val="007F7869"/>
    <w:rsid w:val="00800528"/>
    <w:rsid w:val="00806EAF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62726"/>
    <w:rsid w:val="00870865"/>
    <w:rsid w:val="00895C8C"/>
    <w:rsid w:val="008B0F97"/>
    <w:rsid w:val="008B1956"/>
    <w:rsid w:val="008B22EB"/>
    <w:rsid w:val="008B3D58"/>
    <w:rsid w:val="008B597B"/>
    <w:rsid w:val="008C018D"/>
    <w:rsid w:val="008C7EF1"/>
    <w:rsid w:val="008D4F6C"/>
    <w:rsid w:val="008E6374"/>
    <w:rsid w:val="008F2416"/>
    <w:rsid w:val="008F2A2C"/>
    <w:rsid w:val="008F3E40"/>
    <w:rsid w:val="008F3FD4"/>
    <w:rsid w:val="00912F0B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64D68"/>
    <w:rsid w:val="00976E70"/>
    <w:rsid w:val="009822D5"/>
    <w:rsid w:val="0098699B"/>
    <w:rsid w:val="00986B37"/>
    <w:rsid w:val="00996D33"/>
    <w:rsid w:val="009A0B4D"/>
    <w:rsid w:val="009A16FE"/>
    <w:rsid w:val="009A30FC"/>
    <w:rsid w:val="009A5885"/>
    <w:rsid w:val="009A7956"/>
    <w:rsid w:val="009A7ADB"/>
    <w:rsid w:val="009B0F5D"/>
    <w:rsid w:val="009B36CD"/>
    <w:rsid w:val="009C78FB"/>
    <w:rsid w:val="009D0133"/>
    <w:rsid w:val="009D422E"/>
    <w:rsid w:val="009E14CE"/>
    <w:rsid w:val="009E2404"/>
    <w:rsid w:val="009E3CD5"/>
    <w:rsid w:val="009E67A1"/>
    <w:rsid w:val="009F2250"/>
    <w:rsid w:val="009F389A"/>
    <w:rsid w:val="009F650B"/>
    <w:rsid w:val="00A17C11"/>
    <w:rsid w:val="00A25AEB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1A6E"/>
    <w:rsid w:val="00AB3B91"/>
    <w:rsid w:val="00AC212B"/>
    <w:rsid w:val="00AC3C41"/>
    <w:rsid w:val="00B02E03"/>
    <w:rsid w:val="00B1144E"/>
    <w:rsid w:val="00B4058C"/>
    <w:rsid w:val="00B44DE3"/>
    <w:rsid w:val="00B632C8"/>
    <w:rsid w:val="00B64F3D"/>
    <w:rsid w:val="00B70E68"/>
    <w:rsid w:val="00B730E9"/>
    <w:rsid w:val="00B80155"/>
    <w:rsid w:val="00B83D1D"/>
    <w:rsid w:val="00B96012"/>
    <w:rsid w:val="00BA0466"/>
    <w:rsid w:val="00BA5866"/>
    <w:rsid w:val="00BA5E0B"/>
    <w:rsid w:val="00BD560F"/>
    <w:rsid w:val="00BD5A13"/>
    <w:rsid w:val="00BE123F"/>
    <w:rsid w:val="00BF60BA"/>
    <w:rsid w:val="00BF7276"/>
    <w:rsid w:val="00BF7D05"/>
    <w:rsid w:val="00C0184B"/>
    <w:rsid w:val="00C07F90"/>
    <w:rsid w:val="00C2133C"/>
    <w:rsid w:val="00C2598D"/>
    <w:rsid w:val="00C265A8"/>
    <w:rsid w:val="00C4168F"/>
    <w:rsid w:val="00C43897"/>
    <w:rsid w:val="00C54680"/>
    <w:rsid w:val="00C66F85"/>
    <w:rsid w:val="00C719BD"/>
    <w:rsid w:val="00C83808"/>
    <w:rsid w:val="00C90582"/>
    <w:rsid w:val="00C947DD"/>
    <w:rsid w:val="00C979D1"/>
    <w:rsid w:val="00C97FC1"/>
    <w:rsid w:val="00CA4A37"/>
    <w:rsid w:val="00CB203D"/>
    <w:rsid w:val="00CB33BE"/>
    <w:rsid w:val="00CB5850"/>
    <w:rsid w:val="00CB5A4F"/>
    <w:rsid w:val="00CC0A23"/>
    <w:rsid w:val="00CC2D25"/>
    <w:rsid w:val="00CE1B8A"/>
    <w:rsid w:val="00CE2384"/>
    <w:rsid w:val="00CE381B"/>
    <w:rsid w:val="00CE4B38"/>
    <w:rsid w:val="00CE7F32"/>
    <w:rsid w:val="00CF6AE4"/>
    <w:rsid w:val="00D13616"/>
    <w:rsid w:val="00D1635C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253A"/>
    <w:rsid w:val="00D72AAD"/>
    <w:rsid w:val="00D75688"/>
    <w:rsid w:val="00D75F67"/>
    <w:rsid w:val="00D76296"/>
    <w:rsid w:val="00D82299"/>
    <w:rsid w:val="00D92230"/>
    <w:rsid w:val="00D94283"/>
    <w:rsid w:val="00D97D24"/>
    <w:rsid w:val="00DA2708"/>
    <w:rsid w:val="00DA680E"/>
    <w:rsid w:val="00DB1911"/>
    <w:rsid w:val="00DC1239"/>
    <w:rsid w:val="00DC5638"/>
    <w:rsid w:val="00DC67A5"/>
    <w:rsid w:val="00DD13EF"/>
    <w:rsid w:val="00DD3F84"/>
    <w:rsid w:val="00DF1786"/>
    <w:rsid w:val="00E000E9"/>
    <w:rsid w:val="00E10C61"/>
    <w:rsid w:val="00E13B4E"/>
    <w:rsid w:val="00E20F4A"/>
    <w:rsid w:val="00E22BAA"/>
    <w:rsid w:val="00E35FD2"/>
    <w:rsid w:val="00E55FF2"/>
    <w:rsid w:val="00E66278"/>
    <w:rsid w:val="00E67C9F"/>
    <w:rsid w:val="00E70922"/>
    <w:rsid w:val="00E76889"/>
    <w:rsid w:val="00E815BC"/>
    <w:rsid w:val="00E87BCA"/>
    <w:rsid w:val="00E90FFB"/>
    <w:rsid w:val="00E9369C"/>
    <w:rsid w:val="00EA2E95"/>
    <w:rsid w:val="00EB5611"/>
    <w:rsid w:val="00ED05F4"/>
    <w:rsid w:val="00ED12AC"/>
    <w:rsid w:val="00ED5FF7"/>
    <w:rsid w:val="00EE032E"/>
    <w:rsid w:val="00EE6DB3"/>
    <w:rsid w:val="00EE7E62"/>
    <w:rsid w:val="00EF441F"/>
    <w:rsid w:val="00EF4541"/>
    <w:rsid w:val="00EF572C"/>
    <w:rsid w:val="00F121FE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75649"/>
    <w:rsid w:val="00F94E50"/>
    <w:rsid w:val="00FA0272"/>
    <w:rsid w:val="00FB5B43"/>
    <w:rsid w:val="00FB5C6F"/>
    <w:rsid w:val="00FB622C"/>
    <w:rsid w:val="00FC7C99"/>
    <w:rsid w:val="00FD0F49"/>
    <w:rsid w:val="00FD2AA5"/>
    <w:rsid w:val="00FD36A2"/>
    <w:rsid w:val="00FD67F8"/>
    <w:rsid w:val="00FE1B99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67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75F67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C6FD7C5E7D4B4F9B14F170D52DE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22084-C1C5-4C60-AC74-13DE5822EA28}"/>
      </w:docPartPr>
      <w:docPartBody>
        <w:p w:rsidR="0065360F" w:rsidRDefault="00B937B8" w:rsidP="00B937B8">
          <w:pPr>
            <w:pStyle w:val="58C6FD7C5E7D4B4F9B14F170D52DE87F1"/>
          </w:pPr>
          <w:r w:rsidRPr="00FE1B99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79D4858809F45AAA6BB61BF6618E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A2DB2-E3A3-4BA4-867E-10A83D36C630}"/>
      </w:docPartPr>
      <w:docPartBody>
        <w:p w:rsidR="0065360F" w:rsidRDefault="00B937B8" w:rsidP="00B937B8">
          <w:pPr>
            <w:pStyle w:val="879D4858809F45AAA6BB61BF6618E6D91"/>
          </w:pPr>
          <w:r w:rsidRPr="00852437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EC38A61DE8D4073A65613B39A335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38B86-D68C-4DB0-B02E-5CBA4F35F12C}"/>
      </w:docPartPr>
      <w:docPartBody>
        <w:p w:rsidR="0065360F" w:rsidRDefault="007E165E" w:rsidP="007E165E">
          <w:pPr>
            <w:pStyle w:val="5EC38A61DE8D4073A65613B39A335E992"/>
          </w:pPr>
          <w:r>
            <w:rPr>
              <w:rFonts w:cs="Arial"/>
              <w:color w:val="002D72"/>
            </w:rPr>
            <w:t>c</w:t>
          </w:r>
          <w:r w:rsidRPr="00852437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AE44C737158A41798AF47E58989EC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21B7B-B788-48E1-AE78-8D163A49A1CA}"/>
      </w:docPartPr>
      <w:docPartBody>
        <w:p w:rsidR="0065360F" w:rsidRDefault="007E165E" w:rsidP="007E165E">
          <w:pPr>
            <w:pStyle w:val="AE44C737158A41798AF47E58989ECD162"/>
          </w:pPr>
          <w:r w:rsidRPr="00852437">
            <w:rPr>
              <w:rFonts w:cs="Arial"/>
              <w:color w:val="002D72"/>
            </w:rPr>
            <w:t xml:space="preserve">If </w:t>
          </w:r>
          <w:r>
            <w:rPr>
              <w:rFonts w:cs="Arial"/>
              <w:color w:val="002D72"/>
            </w:rPr>
            <w:t>‘</w:t>
          </w:r>
          <w:r w:rsidRPr="00852437">
            <w:rPr>
              <w:rFonts w:cs="Arial"/>
              <w:color w:val="002D72"/>
            </w:rPr>
            <w:t>other</w:t>
          </w:r>
          <w:r>
            <w:rPr>
              <w:rFonts w:cs="Arial"/>
              <w:color w:val="002D72"/>
            </w:rPr>
            <w:t>’</w:t>
          </w:r>
          <w:r w:rsidRPr="00852437">
            <w:rPr>
              <w:rFonts w:cs="Arial"/>
              <w:color w:val="002D72"/>
            </w:rPr>
            <w:t xml:space="preserve"> enter details here</w:t>
          </w:r>
        </w:p>
      </w:docPartBody>
    </w:docPart>
    <w:docPart>
      <w:docPartPr>
        <w:name w:val="386DAA713C4C4D788011B11E10AC7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B6F67-A8C3-4381-A70A-E8B25D5470DC}"/>
      </w:docPartPr>
      <w:docPartBody>
        <w:p w:rsidR="0065360F" w:rsidRDefault="007E165E" w:rsidP="007E165E">
          <w:pPr>
            <w:pStyle w:val="386DAA713C4C4D788011B11E10AC72812"/>
          </w:pPr>
          <w:r>
            <w:rPr>
              <w:rFonts w:cs="Arial"/>
              <w:color w:val="002D72"/>
            </w:rPr>
            <w:t>c</w:t>
          </w:r>
          <w:r w:rsidRPr="00852437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6AE952778140452CAFB3E927D48BD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4C5F0-0F2B-4112-A61F-C23D5B4944A9}"/>
      </w:docPartPr>
      <w:docPartBody>
        <w:p w:rsidR="00873C30" w:rsidRDefault="00B937B8" w:rsidP="00B937B8">
          <w:pPr>
            <w:pStyle w:val="6AE952778140452CAFB3E927D48BD5E41"/>
          </w:pPr>
          <w:r w:rsidRPr="00FE1B99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D9B1E19950DC49DC8C2284F664C81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59109-D1D9-47F8-A5A0-23D5E56539CD}"/>
      </w:docPartPr>
      <w:docPartBody>
        <w:p w:rsidR="00873C30" w:rsidRDefault="007E165E" w:rsidP="007E165E">
          <w:pPr>
            <w:pStyle w:val="D9B1E19950DC49DC8C2284F664C81BD02"/>
          </w:pPr>
          <w:r w:rsidRPr="00FE1B99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EDFC11E03AE469D918122E0C3B23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021DE-644F-448A-B70D-0CB7AE235728}"/>
      </w:docPartPr>
      <w:docPartBody>
        <w:p w:rsidR="00873C30" w:rsidRDefault="00B937B8" w:rsidP="00B937B8">
          <w:pPr>
            <w:pStyle w:val="CEDFC11E03AE469D918122E0C3B23FE21"/>
          </w:pPr>
          <w:r w:rsidRPr="00FE1B99">
            <w:rPr>
              <w:color w:val="002D72"/>
            </w:rPr>
            <w:t>Click or tap here to enter text.</w:t>
          </w:r>
        </w:p>
      </w:docPartBody>
    </w:docPart>
    <w:docPart>
      <w:docPartPr>
        <w:name w:val="321463DBF03D4C7BB485456E2A7C4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0E503-C4BC-40C8-BAF3-F80E3E5A861C}"/>
      </w:docPartPr>
      <w:docPartBody>
        <w:p w:rsidR="00115C40" w:rsidRDefault="00B937B8" w:rsidP="00B937B8">
          <w:pPr>
            <w:pStyle w:val="321463DBF03D4C7BB485456E2A7C4292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888CD8F8D45C46C1A04AF4773B7AC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9AF75-20A5-40E9-BE43-54A33CB252AD}"/>
      </w:docPartPr>
      <w:docPartBody>
        <w:p w:rsidR="00115C40" w:rsidRDefault="00B937B8" w:rsidP="00B937B8">
          <w:pPr>
            <w:pStyle w:val="888CD8F8D45C46C1A04AF4773B7ACCFF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6B1EDEA80B9F4DAF877DDEF96A2DA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86D5B-AC56-4FEA-B56D-B950F3DD7988}"/>
      </w:docPartPr>
      <w:docPartBody>
        <w:p w:rsidR="00115C40" w:rsidRDefault="007E165E" w:rsidP="007E165E">
          <w:pPr>
            <w:pStyle w:val="6B1EDEA80B9F4DAF877DDEF96A2DA63A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4A73CA4AAD7346D7B6EDE0BB3A2C7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8D204-2ECE-4876-B19C-8F043E681C80}"/>
      </w:docPartPr>
      <w:docPartBody>
        <w:p w:rsidR="00115C40" w:rsidRDefault="00B937B8" w:rsidP="00B937B8">
          <w:pPr>
            <w:pStyle w:val="4A73CA4AAD7346D7B6EDE0BB3A2C76AE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893F24D010A34360AA3A43F67B4C4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4CC93-C4C6-43AE-834D-B87E53B426E0}"/>
      </w:docPartPr>
      <w:docPartBody>
        <w:p w:rsidR="00115C40" w:rsidRDefault="00B937B8" w:rsidP="00B937B8">
          <w:pPr>
            <w:pStyle w:val="893F24D010A34360AA3A43F67B4C457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E44591BB5A174AF98AE7A6F65EE1E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0B9D8-5915-455E-95C8-7B436FC5E4A9}"/>
      </w:docPartPr>
      <w:docPartBody>
        <w:p w:rsidR="00115C40" w:rsidRDefault="007E165E" w:rsidP="007E165E">
          <w:pPr>
            <w:pStyle w:val="E44591BB5A174AF98AE7A6F65EE1EBC4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0F907AEB94F94360BE6FCBF123A04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3E4C9-4050-4A66-B248-BB1527805497}"/>
      </w:docPartPr>
      <w:docPartBody>
        <w:p w:rsidR="009B058F" w:rsidRDefault="007E165E" w:rsidP="007E165E">
          <w:pPr>
            <w:pStyle w:val="0F907AEB94F94360BE6FCBF123A041122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9082D058A5F4AA785197B6C8F135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856DC-28A9-431D-89CD-63344E9446FB}"/>
      </w:docPartPr>
      <w:docPartBody>
        <w:p w:rsidR="002B6250" w:rsidRDefault="009B058F" w:rsidP="009B058F">
          <w:pPr>
            <w:pStyle w:val="59082D058A5F4AA785197B6C8F135CE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F7C779BAD1043A894869C4AF20BE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1F32B-D31A-4C24-B87B-22D2AF4B6C57}"/>
      </w:docPartPr>
      <w:docPartBody>
        <w:p w:rsidR="002B6250" w:rsidRDefault="009B058F" w:rsidP="009B058F">
          <w:pPr>
            <w:pStyle w:val="BF7C779BAD1043A894869C4AF20BE20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A354F72E82B470DAA3E21137EB53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E123B-D764-4BF9-A596-03CCEEBDF702}"/>
      </w:docPartPr>
      <w:docPartBody>
        <w:p w:rsidR="002B6250" w:rsidRDefault="009B058F" w:rsidP="009B058F">
          <w:pPr>
            <w:pStyle w:val="CA354F72E82B470DAA3E21137EB5367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9D35A2DBF4E41BB9F7208D2470E6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E2F42-2F3A-4B9F-8C5A-2F9DBA1B2313}"/>
      </w:docPartPr>
      <w:docPartBody>
        <w:p w:rsidR="002B6250" w:rsidRDefault="009B058F" w:rsidP="009B058F">
          <w:pPr>
            <w:pStyle w:val="E9D35A2DBF4E41BB9F7208D2470E6C5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E16515509FF40B8A20D40C22C3A6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5E70A-5597-4423-B267-E6E2754DE059}"/>
      </w:docPartPr>
      <w:docPartBody>
        <w:p w:rsidR="002B6250" w:rsidRDefault="009B058F" w:rsidP="009B058F">
          <w:pPr>
            <w:pStyle w:val="6E16515509FF40B8A20D40C22C3A6A6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7550E6367A843CE83602C9BBAE2F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CD5A8-B743-4D5F-8A3D-84259B4EF0BD}"/>
      </w:docPartPr>
      <w:docPartBody>
        <w:p w:rsidR="002B6250" w:rsidRDefault="009B058F" w:rsidP="009B058F">
          <w:pPr>
            <w:pStyle w:val="C7550E6367A843CE83602C9BBAE2F5D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77698C606AC46479E0D3A6F7AC37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0B2C2-D5AD-489E-BAF3-B72DD33FEED3}"/>
      </w:docPartPr>
      <w:docPartBody>
        <w:p w:rsidR="002B6250" w:rsidRDefault="009B058F" w:rsidP="009B058F">
          <w:pPr>
            <w:pStyle w:val="F77698C606AC46479E0D3A6F7AC370B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B74D272F4454976AA714AB8FB322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C1009-8B9B-4730-9DD4-9DA24C7057B5}"/>
      </w:docPartPr>
      <w:docPartBody>
        <w:p w:rsidR="002B6250" w:rsidRDefault="009B058F" w:rsidP="009B058F">
          <w:pPr>
            <w:pStyle w:val="BB74D272F4454976AA714AB8FB3222B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5BE7B1E72C546D1BD97DE70A6540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54DCD-37ED-498C-AE26-3B48E47F0ED5}"/>
      </w:docPartPr>
      <w:docPartBody>
        <w:p w:rsidR="002B6250" w:rsidRDefault="009B058F" w:rsidP="009B058F">
          <w:pPr>
            <w:pStyle w:val="B5BE7B1E72C546D1BD97DE70A654087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86AD57427644C718D03329F08548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EBF65-E5F1-4E95-BAB0-49FE7846DC78}"/>
      </w:docPartPr>
      <w:docPartBody>
        <w:p w:rsidR="002B6250" w:rsidRDefault="009B058F" w:rsidP="009B058F">
          <w:pPr>
            <w:pStyle w:val="D86AD57427644C718D03329F085483C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1F85EC403204AE382BAF1BEB55D1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DF712-D0C4-472F-B7F3-ABB0785D5ADB}"/>
      </w:docPartPr>
      <w:docPartBody>
        <w:p w:rsidR="002B6250" w:rsidRDefault="009B058F" w:rsidP="009B058F">
          <w:pPr>
            <w:pStyle w:val="31F85EC403204AE382BAF1BEB55D196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9D54653A40048BCBD49F5ACAAC8F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8756E-033B-4041-AD30-03F27A7146A9}"/>
      </w:docPartPr>
      <w:docPartBody>
        <w:p w:rsidR="002B6250" w:rsidRDefault="009B058F" w:rsidP="009B058F">
          <w:pPr>
            <w:pStyle w:val="79D54653A40048BCBD49F5ACAAC8F57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3507DB40FCE47298F581C604EB3C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5538D-6591-4BFF-8309-E82AA5BDFC91}"/>
      </w:docPartPr>
      <w:docPartBody>
        <w:p w:rsidR="002B6250" w:rsidRDefault="007E165E" w:rsidP="007E165E">
          <w:pPr>
            <w:pStyle w:val="C3507DB40FCE47298F581C604EB3C0872"/>
          </w:pPr>
          <w:r w:rsidRPr="005D341B">
            <w:rPr>
              <w:rStyle w:val="PlaceholderText"/>
              <w:color w:val="002060"/>
            </w:rPr>
            <w:t>Choose an item</w:t>
          </w:r>
        </w:p>
      </w:docPartBody>
    </w:docPart>
    <w:docPart>
      <w:docPartPr>
        <w:name w:val="F503964E19F04F5F932FEEA1A45F2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DC9B5-869D-4879-ABD5-5ABED2B59D30}"/>
      </w:docPartPr>
      <w:docPartBody>
        <w:p w:rsidR="002B6250" w:rsidRDefault="009B058F" w:rsidP="009B058F">
          <w:pPr>
            <w:pStyle w:val="F503964E19F04F5F932FEEA1A45F218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935E22E02C24306846253A76B893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5AE50-24C1-44E1-818B-F7093775E2E8}"/>
      </w:docPartPr>
      <w:docPartBody>
        <w:p w:rsidR="002B6250" w:rsidRDefault="009B058F" w:rsidP="009B058F">
          <w:pPr>
            <w:pStyle w:val="C935E22E02C24306846253A76B8938C5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EFD54777EDF4AE689C9A2E819A3C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8A7B8-EF09-4873-A4D5-17CC62BE69A8}"/>
      </w:docPartPr>
      <w:docPartBody>
        <w:p w:rsidR="002B6250" w:rsidRDefault="009B058F" w:rsidP="009B058F">
          <w:pPr>
            <w:pStyle w:val="CEFD54777EDF4AE689C9A2E819A3C32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B008C1A13DB4DDE82F53F9BDFC91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F8BCF-9505-4941-AEA7-4DB5814F4D1C}"/>
      </w:docPartPr>
      <w:docPartBody>
        <w:p w:rsidR="002B6250" w:rsidRDefault="009B058F" w:rsidP="009B058F">
          <w:pPr>
            <w:pStyle w:val="CB008C1A13DB4DDE82F53F9BDFC9174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88F2D64453443DEBA4FC338F1C73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4AD23-15F7-4EEA-88AC-F0F449810BB3}"/>
      </w:docPartPr>
      <w:docPartBody>
        <w:p w:rsidR="002B6250" w:rsidRDefault="007E165E" w:rsidP="007E165E">
          <w:pPr>
            <w:pStyle w:val="588F2D64453443DEBA4FC338F1C738A82"/>
          </w:pPr>
          <w:r w:rsidRPr="005D341B">
            <w:rPr>
              <w:rStyle w:val="PlaceholderText"/>
              <w:color w:val="002060"/>
            </w:rPr>
            <w:t>Choose an item</w:t>
          </w:r>
        </w:p>
      </w:docPartBody>
    </w:docPart>
    <w:docPart>
      <w:docPartPr>
        <w:name w:val="5CC45A540EFA40F79F5808607D681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69C62-9CCE-4180-8D36-D942EE177B3F}"/>
      </w:docPartPr>
      <w:docPartBody>
        <w:p w:rsidR="002B6250" w:rsidRDefault="007E165E" w:rsidP="007E165E">
          <w:pPr>
            <w:pStyle w:val="5CC45A540EFA40F79F5808607D681CD32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495267BD49644B578169CF4471951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40020-BE9B-425A-A72F-1631CCBF0DBB}"/>
      </w:docPartPr>
      <w:docPartBody>
        <w:p w:rsidR="002B6250" w:rsidRDefault="007E165E" w:rsidP="007E165E">
          <w:pPr>
            <w:pStyle w:val="495267BD49644B578169CF44719516232"/>
          </w:pPr>
          <w:r w:rsidRPr="0045286A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E2D8C2B5ACC4FA6911A77A3D5CCA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DFBD7-B9AE-4140-BC9C-FE84592A7DE6}"/>
      </w:docPartPr>
      <w:docPartBody>
        <w:p w:rsidR="002B6250" w:rsidRDefault="007E165E" w:rsidP="007E165E">
          <w:pPr>
            <w:pStyle w:val="3E2D8C2B5ACC4FA6911A77A3D5CCA9152"/>
          </w:pPr>
          <w:r w:rsidRPr="0028049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7AF00498F234260B5DA333A3BF92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AB9D1-6399-4252-9863-58FEE2099B6C}"/>
      </w:docPartPr>
      <w:docPartBody>
        <w:p w:rsidR="002B6250" w:rsidRDefault="007E165E" w:rsidP="007E165E">
          <w:pPr>
            <w:pStyle w:val="97AF00498F234260B5DA333A3BF925A12"/>
          </w:pPr>
          <w:r w:rsidRPr="0045286A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3352DE960D14B10801ED039DDD47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94EED-3B42-439A-A9AB-7506AB93CB5A}"/>
      </w:docPartPr>
      <w:docPartBody>
        <w:p w:rsidR="002B6250" w:rsidRDefault="007E165E" w:rsidP="007E165E">
          <w:pPr>
            <w:pStyle w:val="53352DE960D14B10801ED039DDD47CA22"/>
          </w:pPr>
          <w:r w:rsidRPr="0028049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3AF368105FE47FF96B2D8EA78AB4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C0502-0DD4-4F78-9F48-48C7CAAA2E69}"/>
      </w:docPartPr>
      <w:docPartBody>
        <w:p w:rsidR="002B6250" w:rsidRDefault="007E165E" w:rsidP="007E165E">
          <w:pPr>
            <w:pStyle w:val="83AF368105FE47FF96B2D8EA78AB4D932"/>
          </w:pPr>
          <w:r w:rsidRPr="0045286A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07BAB0341AE44A993AE367229912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C9804-F76F-4292-9EF1-A0724690C35A}"/>
      </w:docPartPr>
      <w:docPartBody>
        <w:p w:rsidR="002B6250" w:rsidRDefault="007E165E" w:rsidP="007E165E">
          <w:pPr>
            <w:pStyle w:val="707BAB0341AE44A993AE3672299120692"/>
          </w:pPr>
          <w:r w:rsidRPr="0028049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88EFCE190C84133A66BEFEA105F8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DBE28-6B95-4DA6-A405-DC895781CF25}"/>
      </w:docPartPr>
      <w:docPartBody>
        <w:p w:rsidR="002B6250" w:rsidRDefault="007E165E" w:rsidP="007E165E">
          <w:pPr>
            <w:pStyle w:val="788EFCE190C84133A66BEFEA105F87332"/>
          </w:pPr>
          <w:r w:rsidRPr="0045286A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D9BF1D8453F456FAC1A7E0928476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01220-466A-432C-930B-20FD35D6096A}"/>
      </w:docPartPr>
      <w:docPartBody>
        <w:p w:rsidR="002E3100" w:rsidRDefault="00DF71EC" w:rsidP="00DF71EC">
          <w:pPr>
            <w:pStyle w:val="7D9BF1D8453F456FAC1A7E092847603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78661EE38C94063A531830228F4A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D3B4C-A220-4431-B478-DF9AB6C49D56}"/>
      </w:docPartPr>
      <w:docPartBody>
        <w:p w:rsidR="00F71F81" w:rsidRDefault="007E165E" w:rsidP="007E165E">
          <w:pPr>
            <w:pStyle w:val="978661EE38C94063A531830228F4AD1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376F272251A4E7AB2AA699B2EB3C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C5EB2-6721-498E-BE87-626E6DB1C31E}"/>
      </w:docPartPr>
      <w:docPartBody>
        <w:p w:rsidR="00F71F81" w:rsidRDefault="007E165E" w:rsidP="007E165E">
          <w:pPr>
            <w:pStyle w:val="E376F272251A4E7AB2AA699B2EB3C72B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FDF45CAD8D24CF4A2C79809EA74A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F9AC3-E99A-4014-B8F8-39F63ADC7667}"/>
      </w:docPartPr>
      <w:docPartBody>
        <w:p w:rsidR="00F71F81" w:rsidRDefault="007E165E" w:rsidP="007E165E">
          <w:pPr>
            <w:pStyle w:val="CFDF45CAD8D24CF4A2C79809EA74A5F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0AA194A8150454C9EAD0373B4444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1AD5D-3EB8-4865-921C-7B32A068607B}"/>
      </w:docPartPr>
      <w:docPartBody>
        <w:p w:rsidR="00F71F81" w:rsidRDefault="007E165E" w:rsidP="007E165E">
          <w:pPr>
            <w:pStyle w:val="70AA194A8150454C9EAD0373B4444CBB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56D4EDDBBAC45718D7886962A2E4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C1648-D8B3-4B1C-A108-623EDDAC6DFE}"/>
      </w:docPartPr>
      <w:docPartBody>
        <w:p w:rsidR="00F71F81" w:rsidRDefault="007E165E" w:rsidP="007E165E">
          <w:pPr>
            <w:pStyle w:val="056D4EDDBBAC45718D7886962A2E46F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0185B1ED0D84221A75DC96C4DA89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020A4-6EDF-4EED-A3DD-78DEB1E0D154}"/>
      </w:docPartPr>
      <w:docPartBody>
        <w:p w:rsidR="00F71F81" w:rsidRDefault="007E165E" w:rsidP="007E165E">
          <w:pPr>
            <w:pStyle w:val="B0185B1ED0D84221A75DC96C4DA898A3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B43908C57D944649FF2ADB71185C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298B9-87B2-4613-8B51-A6F23334A6C6}"/>
      </w:docPartPr>
      <w:docPartBody>
        <w:p w:rsidR="00F71F81" w:rsidRDefault="007E165E" w:rsidP="007E165E">
          <w:pPr>
            <w:pStyle w:val="5B43908C57D944649FF2ADB71185C011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455F97B900340B4AA85A1CC79614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9C825-2B2E-4148-8AE0-525862460C9D}"/>
      </w:docPartPr>
      <w:docPartBody>
        <w:p w:rsidR="00F71F81" w:rsidRDefault="007E165E" w:rsidP="007E165E">
          <w:pPr>
            <w:pStyle w:val="3455F97B900340B4AA85A1CC796149C4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CAF1D9848914536B10E988A9329A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2FA06-C3CD-481E-AF41-89E13C4D76DF}"/>
      </w:docPartPr>
      <w:docPartBody>
        <w:p w:rsidR="00F71F81" w:rsidRDefault="007E165E" w:rsidP="007E165E">
          <w:pPr>
            <w:pStyle w:val="1CAF1D9848914536B10E988A9329A12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5CD2DAD119EA4843B6FF4843146AE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5DCF8-ECFE-4BFA-81FF-3C69D1CFD949}"/>
      </w:docPartPr>
      <w:docPartBody>
        <w:p w:rsidR="00F71F81" w:rsidRDefault="007E165E" w:rsidP="007E165E">
          <w:pPr>
            <w:pStyle w:val="5CD2DAD119EA4843B6FF4843146AE951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AB76841EC7C48478C30361C213D2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B1481-2B39-4B22-AF24-A82F35E2AB65}"/>
      </w:docPartPr>
      <w:docPartBody>
        <w:p w:rsidR="00F71F81" w:rsidRDefault="007E165E" w:rsidP="007E165E">
          <w:pPr>
            <w:pStyle w:val="1AB76841EC7C48478C30361C213D23F1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8B5ACCCC1E17491F94AA9D395C332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5D332-D10D-4282-B17B-21C8B0433256}"/>
      </w:docPartPr>
      <w:docPartBody>
        <w:p w:rsidR="00F71F81" w:rsidRDefault="007E165E" w:rsidP="007E165E">
          <w:pPr>
            <w:pStyle w:val="8B5ACCCC1E17491F94AA9D395C332F84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5BE7D36BF4F42FAA83B749E503CD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6730A-0626-4571-8FA9-D6ACE0BC334D}"/>
      </w:docPartPr>
      <w:docPartBody>
        <w:p w:rsidR="00F71F81" w:rsidRDefault="007E165E" w:rsidP="007E165E">
          <w:pPr>
            <w:pStyle w:val="55BE7D36BF4F42FAA83B749E503CD5E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EF0269B503B4AA0A556ACFD50352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3635A-2291-4C3C-BFDA-C14B05389361}"/>
      </w:docPartPr>
      <w:docPartBody>
        <w:p w:rsidR="00F71F81" w:rsidRDefault="007E165E" w:rsidP="007E165E">
          <w:pPr>
            <w:pStyle w:val="FEF0269B503B4AA0A556ACFD50352238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01C7E17CDCC40CCBAB6FCB7D4301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5896A-5BFC-488C-841C-0A5724255462}"/>
      </w:docPartPr>
      <w:docPartBody>
        <w:p w:rsidR="00F71F81" w:rsidRDefault="007E165E" w:rsidP="007E165E">
          <w:pPr>
            <w:pStyle w:val="D01C7E17CDCC40CCBAB6FCB7D430177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BB94DA9E78941BBA399CD12A529E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6482F-2FEC-4C5E-A61A-14ADCE7BB298}"/>
      </w:docPartPr>
      <w:docPartBody>
        <w:p w:rsidR="00F71F81" w:rsidRDefault="007E165E" w:rsidP="007E165E">
          <w:pPr>
            <w:pStyle w:val="EBB94DA9E78941BBA399CD12A529E15C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B542354586F401F8F90DA346B911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DB75-D36A-4B7D-8179-221BBC78B57A}"/>
      </w:docPartPr>
      <w:docPartBody>
        <w:p w:rsidR="00F71F81" w:rsidRDefault="007E165E" w:rsidP="007E165E">
          <w:pPr>
            <w:pStyle w:val="EB542354586F401F8F90DA346B911AF5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6002BDE69DC41FB862177E72BC79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84D5-58BD-4CBB-B44E-5C53A1A34437}"/>
      </w:docPartPr>
      <w:docPartBody>
        <w:p w:rsidR="00F71F81" w:rsidRDefault="007E165E" w:rsidP="007E165E">
          <w:pPr>
            <w:pStyle w:val="E6002BDE69DC41FB862177E72BC792BB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0AC099C4603450A83AAB032342E7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CDDE8-32EE-49EF-9782-1A75618092D4}"/>
      </w:docPartPr>
      <w:docPartBody>
        <w:p w:rsidR="00F71F81" w:rsidRDefault="007E165E" w:rsidP="007E165E">
          <w:pPr>
            <w:pStyle w:val="70AC099C4603450A83AAB032342E7F7B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991C763996546999BF37B7C0DE06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0B54D-A86B-4762-8A40-31BD8710AA58}"/>
      </w:docPartPr>
      <w:docPartBody>
        <w:p w:rsidR="00F71F81" w:rsidRDefault="007E165E" w:rsidP="007E165E">
          <w:pPr>
            <w:pStyle w:val="6991C763996546999BF37B7C0DE063B1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06403E9E6C04694A5BA899B59DA0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E07A6-D537-4A74-BF9E-14FFDC1E9B34}"/>
      </w:docPartPr>
      <w:docPartBody>
        <w:p w:rsidR="00F71F81" w:rsidRDefault="007E165E" w:rsidP="007E165E">
          <w:pPr>
            <w:pStyle w:val="106403E9E6C04694A5BA899B59DA0AD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3B017BC389F4DA592D24570E0B75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A00A9-8F22-44E9-BC4D-00D726B6B6EB}"/>
      </w:docPartPr>
      <w:docPartBody>
        <w:p w:rsidR="00F71F81" w:rsidRDefault="007E165E" w:rsidP="007E165E">
          <w:pPr>
            <w:pStyle w:val="63B017BC389F4DA592D24570E0B7511F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9D3CC0549BE4F3B9DBFFD6FFA570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28373-8001-4CB4-BB59-CECEB69907AF}"/>
      </w:docPartPr>
      <w:docPartBody>
        <w:p w:rsidR="00F71F81" w:rsidRDefault="007E165E" w:rsidP="007E165E">
          <w:pPr>
            <w:pStyle w:val="A9D3CC0549BE4F3B9DBFFD6FFA570DA8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BB3527A7F5C496999304E7777D48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07D2B-89DD-47EA-81E8-DA48D865BD3B}"/>
      </w:docPartPr>
      <w:docPartBody>
        <w:p w:rsidR="00F71F81" w:rsidRDefault="007E165E" w:rsidP="007E165E">
          <w:pPr>
            <w:pStyle w:val="7BB3527A7F5C496999304E7777D48E55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1A24897A3FB4C5DB607680A20C0D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D06DF-D335-4092-87E7-86D5ADB44933}"/>
      </w:docPartPr>
      <w:docPartBody>
        <w:p w:rsidR="00F71F81" w:rsidRDefault="007E165E" w:rsidP="007E165E">
          <w:pPr>
            <w:pStyle w:val="01A24897A3FB4C5DB607680A20C0D09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333F70E447443CE87273B7470EF5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574C7-56A5-4170-A292-F62F7442547D}"/>
      </w:docPartPr>
      <w:docPartBody>
        <w:p w:rsidR="00F71F81" w:rsidRDefault="007E165E" w:rsidP="007E165E">
          <w:pPr>
            <w:pStyle w:val="F333F70E447443CE87273B7470EF563F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DCC99FBB5934E8AB3F910499B921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28826-3A99-4CC2-A5F4-BDB0C9930E81}"/>
      </w:docPartPr>
      <w:docPartBody>
        <w:p w:rsidR="00F71F81" w:rsidRDefault="007E165E" w:rsidP="007E165E">
          <w:pPr>
            <w:pStyle w:val="8DCC99FBB5934E8AB3F910499B921A7D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95730E8C48E4C0EBF59AB6A1D6BF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A03FA-A48E-499A-AF2E-ECA3927CCA93}"/>
      </w:docPartPr>
      <w:docPartBody>
        <w:p w:rsidR="00F71F81" w:rsidRDefault="007E165E" w:rsidP="007E165E">
          <w:pPr>
            <w:pStyle w:val="495730E8C48E4C0EBF59AB6A1D6BFBF6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1304A60E30D40338C9F0B11E79C8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5A263-0BFF-4C8C-B31A-B47FC75DF22C}"/>
      </w:docPartPr>
      <w:docPartBody>
        <w:p w:rsidR="00F71F81" w:rsidRDefault="007E165E" w:rsidP="007E165E">
          <w:pPr>
            <w:pStyle w:val="D1304A60E30D40338C9F0B11E79C87B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BBBED627B1F49B9A53D2D10BE733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641F4-AB6F-4481-8594-F476AADDEE39}"/>
      </w:docPartPr>
      <w:docPartBody>
        <w:p w:rsidR="00F71F81" w:rsidRDefault="007E165E" w:rsidP="007E165E">
          <w:pPr>
            <w:pStyle w:val="7BBBED627B1F49B9A53D2D10BE73341E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36F420A6A0A46F1BC14E4E6F232F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1E967-95E7-4667-A8CE-F66AAA5AC295}"/>
      </w:docPartPr>
      <w:docPartBody>
        <w:p w:rsidR="00F71F81" w:rsidRDefault="007E165E" w:rsidP="007E165E">
          <w:pPr>
            <w:pStyle w:val="736F420A6A0A46F1BC14E4E6F232F2D5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10377F9F34874181828B235C52B29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3436E-58F4-44E6-A813-535EA4010443}"/>
      </w:docPartPr>
      <w:docPartBody>
        <w:p w:rsidR="00F71F81" w:rsidRDefault="007E165E" w:rsidP="007E165E">
          <w:pPr>
            <w:pStyle w:val="10377F9F34874181828B235C52B29956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F48A4079D654B0FB64A5A6D4DA21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29E50-E321-469F-A72F-3B1E00D6DA03}"/>
      </w:docPartPr>
      <w:docPartBody>
        <w:p w:rsidR="00F71F81" w:rsidRDefault="007E165E" w:rsidP="007E165E">
          <w:pPr>
            <w:pStyle w:val="2F48A4079D654B0FB64A5A6D4DA21BC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A8B9041DBFB4D8CA75E68420DA3F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A7E0D-65BD-43A4-9AE2-EDEA79E92852}"/>
      </w:docPartPr>
      <w:docPartBody>
        <w:p w:rsidR="00F71F81" w:rsidRDefault="007E165E" w:rsidP="007E165E">
          <w:pPr>
            <w:pStyle w:val="2A8B9041DBFB4D8CA75E68420DA3FF65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0F0E011EAFD483380E3D4460C5A4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FB72F-A844-404B-A87D-0FA854442709}"/>
      </w:docPartPr>
      <w:docPartBody>
        <w:p w:rsidR="00F71F81" w:rsidRDefault="007E165E" w:rsidP="007E165E">
          <w:pPr>
            <w:pStyle w:val="C0F0E011EAFD483380E3D4460C5A4E10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05B76021F1E34E51BEE7D6CC8E611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0FC58-A474-4DDA-A162-732B41796505}"/>
      </w:docPartPr>
      <w:docPartBody>
        <w:p w:rsidR="00F71F81" w:rsidRDefault="007E165E" w:rsidP="007E165E">
          <w:pPr>
            <w:pStyle w:val="05B76021F1E34E51BEE7D6CC8E611117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0A334CD795347079CE29DD7547E8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0BDAA-24AD-41CC-85ED-4407F70D7AEE}"/>
      </w:docPartPr>
      <w:docPartBody>
        <w:p w:rsidR="00F71F81" w:rsidRDefault="007E165E" w:rsidP="007E165E">
          <w:pPr>
            <w:pStyle w:val="20A334CD795347079CE29DD7547E80A4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D726B9694BC41F89585C8148BC9D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0499A-05C1-45AC-A7DB-2FA45A6BEB79}"/>
      </w:docPartPr>
      <w:docPartBody>
        <w:p w:rsidR="00F71F81" w:rsidRDefault="007E165E" w:rsidP="007E165E">
          <w:pPr>
            <w:pStyle w:val="6D726B9694BC41F89585C8148BC9D9D0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BCDEB111F8243DBBBCB7194A6D60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0075-FC5B-4407-91AE-E1AEFDAA1818}"/>
      </w:docPartPr>
      <w:docPartBody>
        <w:p w:rsidR="00F71F81" w:rsidRDefault="007E165E" w:rsidP="007E165E">
          <w:pPr>
            <w:pStyle w:val="5BCDEB111F8243DBBBCB7194A6D6036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753CD47D9504891812DB7E19F5B7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F30B3-C0FA-4B51-BFCE-280D473DB6CB}"/>
      </w:docPartPr>
      <w:docPartBody>
        <w:p w:rsidR="00F71F81" w:rsidRDefault="007E165E" w:rsidP="007E165E">
          <w:pPr>
            <w:pStyle w:val="3753CD47D9504891812DB7E19F5B79F2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EEF9D698CEC4052BF0A2F6DE9ADD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9CDFF-5CC7-4ED1-9FAB-9B1057ED37F3}"/>
      </w:docPartPr>
      <w:docPartBody>
        <w:p w:rsidR="00F71F81" w:rsidRDefault="007E165E" w:rsidP="007E165E">
          <w:pPr>
            <w:pStyle w:val="0EEF9D698CEC4052BF0A2F6DE9ADDB7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FE1B99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DE6E5B376584401DA2A8FE722E6C0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239A-0E8B-4831-B578-BC4A25187381}"/>
      </w:docPartPr>
      <w:docPartBody>
        <w:p w:rsidR="00F71F81" w:rsidRDefault="007E165E" w:rsidP="007E165E">
          <w:pPr>
            <w:pStyle w:val="DE6E5B376584401DA2A8FE722E6C0A2A"/>
          </w:pPr>
          <w:r w:rsidRPr="00852437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828D6"/>
    <w:rsid w:val="00115C40"/>
    <w:rsid w:val="00136E70"/>
    <w:rsid w:val="001E19BC"/>
    <w:rsid w:val="00206F52"/>
    <w:rsid w:val="002B6250"/>
    <w:rsid w:val="002D55CF"/>
    <w:rsid w:val="002E3100"/>
    <w:rsid w:val="003140E8"/>
    <w:rsid w:val="004357ED"/>
    <w:rsid w:val="00475C67"/>
    <w:rsid w:val="00574E9B"/>
    <w:rsid w:val="0065360F"/>
    <w:rsid w:val="007E165E"/>
    <w:rsid w:val="00827BBB"/>
    <w:rsid w:val="008313F9"/>
    <w:rsid w:val="00870865"/>
    <w:rsid w:val="00873C30"/>
    <w:rsid w:val="00981349"/>
    <w:rsid w:val="009B058F"/>
    <w:rsid w:val="009E67A1"/>
    <w:rsid w:val="00A1727C"/>
    <w:rsid w:val="00A5557A"/>
    <w:rsid w:val="00A831EA"/>
    <w:rsid w:val="00AA4866"/>
    <w:rsid w:val="00B82922"/>
    <w:rsid w:val="00B937B8"/>
    <w:rsid w:val="00C37839"/>
    <w:rsid w:val="00C947DD"/>
    <w:rsid w:val="00DA680E"/>
    <w:rsid w:val="00DF71EC"/>
    <w:rsid w:val="00E044B1"/>
    <w:rsid w:val="00F040EF"/>
    <w:rsid w:val="00F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165E"/>
    <w:rPr>
      <w:color w:val="666666"/>
    </w:rPr>
  </w:style>
  <w:style w:type="paragraph" w:customStyle="1" w:styleId="6AE952778140452CAFB3E927D48BD5E41">
    <w:name w:val="6AE952778140452CAFB3E927D48BD5E41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9082D058A5F4AA785197B6C8F135CEB">
    <w:name w:val="59082D058A5F4AA785197B6C8F135CEB"/>
    <w:rsid w:val="009B058F"/>
  </w:style>
  <w:style w:type="paragraph" w:customStyle="1" w:styleId="BF7C779BAD1043A894869C4AF20BE206">
    <w:name w:val="BF7C779BAD1043A894869C4AF20BE206"/>
    <w:rsid w:val="009B058F"/>
  </w:style>
  <w:style w:type="paragraph" w:customStyle="1" w:styleId="CA354F72E82B470DAA3E21137EB53670">
    <w:name w:val="CA354F72E82B470DAA3E21137EB53670"/>
    <w:rsid w:val="009B058F"/>
  </w:style>
  <w:style w:type="paragraph" w:customStyle="1" w:styleId="E9D35A2DBF4E41BB9F7208D2470E6C50">
    <w:name w:val="E9D35A2DBF4E41BB9F7208D2470E6C50"/>
    <w:rsid w:val="009B058F"/>
  </w:style>
  <w:style w:type="paragraph" w:customStyle="1" w:styleId="6E16515509FF40B8A20D40C22C3A6A64">
    <w:name w:val="6E16515509FF40B8A20D40C22C3A6A64"/>
    <w:rsid w:val="009B058F"/>
  </w:style>
  <w:style w:type="paragraph" w:customStyle="1" w:styleId="C7550E6367A843CE83602C9BBAE2F5D9">
    <w:name w:val="C7550E6367A843CE83602C9BBAE2F5D9"/>
    <w:rsid w:val="009B058F"/>
  </w:style>
  <w:style w:type="paragraph" w:customStyle="1" w:styleId="7D9BF1D8453F456FAC1A7E0928476034">
    <w:name w:val="7D9BF1D8453F456FAC1A7E0928476034"/>
    <w:rsid w:val="00DF71EC"/>
  </w:style>
  <w:style w:type="paragraph" w:customStyle="1" w:styleId="F77698C606AC46479E0D3A6F7AC370BE">
    <w:name w:val="F77698C606AC46479E0D3A6F7AC370BE"/>
    <w:rsid w:val="009B058F"/>
  </w:style>
  <w:style w:type="paragraph" w:customStyle="1" w:styleId="BB74D272F4454976AA714AB8FB3222BC">
    <w:name w:val="BB74D272F4454976AA714AB8FB3222BC"/>
    <w:rsid w:val="009B058F"/>
  </w:style>
  <w:style w:type="paragraph" w:customStyle="1" w:styleId="B5BE7B1E72C546D1BD97DE70A6540870">
    <w:name w:val="B5BE7B1E72C546D1BD97DE70A6540870"/>
    <w:rsid w:val="009B058F"/>
  </w:style>
  <w:style w:type="paragraph" w:customStyle="1" w:styleId="D86AD57427644C718D03329F085483C8">
    <w:name w:val="D86AD57427644C718D03329F085483C8"/>
    <w:rsid w:val="009B058F"/>
  </w:style>
  <w:style w:type="paragraph" w:customStyle="1" w:styleId="31F85EC403204AE382BAF1BEB55D196F">
    <w:name w:val="31F85EC403204AE382BAF1BEB55D196F"/>
    <w:rsid w:val="009B058F"/>
  </w:style>
  <w:style w:type="paragraph" w:customStyle="1" w:styleId="79D54653A40048BCBD49F5ACAAC8F576">
    <w:name w:val="79D54653A40048BCBD49F5ACAAC8F576"/>
    <w:rsid w:val="009B058F"/>
  </w:style>
  <w:style w:type="paragraph" w:customStyle="1" w:styleId="F503964E19F04F5F932FEEA1A45F2186">
    <w:name w:val="F503964E19F04F5F932FEEA1A45F2186"/>
    <w:rsid w:val="009B058F"/>
  </w:style>
  <w:style w:type="paragraph" w:customStyle="1" w:styleId="C935E22E02C24306846253A76B8938C5">
    <w:name w:val="C935E22E02C24306846253A76B8938C5"/>
    <w:rsid w:val="009B058F"/>
  </w:style>
  <w:style w:type="paragraph" w:customStyle="1" w:styleId="CEFD54777EDF4AE689C9A2E819A3C324">
    <w:name w:val="CEFD54777EDF4AE689C9A2E819A3C324"/>
    <w:rsid w:val="009B058F"/>
  </w:style>
  <w:style w:type="paragraph" w:customStyle="1" w:styleId="CB008C1A13DB4DDE82F53F9BDFC9174F">
    <w:name w:val="CB008C1A13DB4DDE82F53F9BDFC9174F"/>
    <w:rsid w:val="009B058F"/>
  </w:style>
  <w:style w:type="paragraph" w:customStyle="1" w:styleId="CEDFC11E03AE469D918122E0C3B23FE21">
    <w:name w:val="CEDFC11E03AE469D918122E0C3B23FE21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8C6FD7C5E7D4B4F9B14F170D52DE87F1">
    <w:name w:val="58C6FD7C5E7D4B4F9B14F170D52DE87F1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79D4858809F45AAA6BB61BF6618E6D91">
    <w:name w:val="879D4858809F45AAA6BB61BF6618E6D91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21463DBF03D4C7BB485456E2A7C4292">
    <w:name w:val="321463DBF03D4C7BB485456E2A7C4292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88CD8F8D45C46C1A04AF4773B7ACCFF">
    <w:name w:val="888CD8F8D45C46C1A04AF4773B7ACCFF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A73CA4AAD7346D7B6EDE0BB3A2C76AE">
    <w:name w:val="4A73CA4AAD7346D7B6EDE0BB3A2C76AE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93F24D010A34360AA3A43F67B4C4571">
    <w:name w:val="893F24D010A34360AA3A43F67B4C4571"/>
    <w:rsid w:val="00B937B8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9B1E19950DC49DC8C2284F664C81BD02">
    <w:name w:val="D9B1E19950DC49DC8C2284F664C81BD0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F907AEB94F94360BE6FCBF123A041122">
    <w:name w:val="0F907AEB94F94360BE6FCBF123A04112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EC38A61DE8D4073A65613B39A335E992">
    <w:name w:val="5EC38A61DE8D4073A65613B39A335E99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E44C737158A41798AF47E58989ECD162">
    <w:name w:val="AE44C737158A41798AF47E58989ECD16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86DAA713C4C4D788011B11E10AC72812">
    <w:name w:val="386DAA713C4C4D788011B11E10AC7281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3507DB40FCE47298F581C604EB3C0872">
    <w:name w:val="C3507DB40FCE47298F581C604EB3C087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88F2D64453443DEBA4FC338F1C738A82">
    <w:name w:val="588F2D64453443DEBA4FC338F1C738A8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CC45A540EFA40F79F5808607D681CD32">
    <w:name w:val="5CC45A540EFA40F79F5808607D681CD3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95267BD49644B578169CF44719516232">
    <w:name w:val="495267BD49644B578169CF4471951623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E2D8C2B5ACC4FA6911A77A3D5CCA9152">
    <w:name w:val="3E2D8C2B5ACC4FA6911A77A3D5CCA915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7AF00498F234260B5DA333A3BF925A12">
    <w:name w:val="97AF00498F234260B5DA333A3BF925A1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3352DE960D14B10801ED039DDD47CA22">
    <w:name w:val="53352DE960D14B10801ED039DDD47CA2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3AF368105FE47FF96B2D8EA78AB4D932">
    <w:name w:val="83AF368105FE47FF96B2D8EA78AB4D93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07BAB0341AE44A993AE3672299120692">
    <w:name w:val="707BAB0341AE44A993AE367229912069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88EFCE190C84133A66BEFEA105F87332">
    <w:name w:val="788EFCE190C84133A66BEFEA105F8733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B1EDEA80B9F4DAF877DDEF96A2DA63A2">
    <w:name w:val="6B1EDEA80B9F4DAF877DDEF96A2DA63A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44591BB5A174AF98AE7A6F65EE1EBC42">
    <w:name w:val="E44591BB5A174AF98AE7A6F65EE1EBC42"/>
    <w:rsid w:val="007E165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78661EE38C94063A531830228F4AD12">
    <w:name w:val="978661EE38C94063A531830228F4AD12"/>
    <w:rsid w:val="007E165E"/>
  </w:style>
  <w:style w:type="paragraph" w:customStyle="1" w:styleId="E376F272251A4E7AB2AA699B2EB3C72B">
    <w:name w:val="E376F272251A4E7AB2AA699B2EB3C72B"/>
    <w:rsid w:val="007E165E"/>
  </w:style>
  <w:style w:type="paragraph" w:customStyle="1" w:styleId="CFDF45CAD8D24CF4A2C79809EA74A5FF">
    <w:name w:val="CFDF45CAD8D24CF4A2C79809EA74A5FF"/>
    <w:rsid w:val="007E165E"/>
  </w:style>
  <w:style w:type="paragraph" w:customStyle="1" w:styleId="70AA194A8150454C9EAD0373B4444CBB">
    <w:name w:val="70AA194A8150454C9EAD0373B4444CBB"/>
    <w:rsid w:val="007E165E"/>
  </w:style>
  <w:style w:type="paragraph" w:customStyle="1" w:styleId="056D4EDDBBAC45718D7886962A2E46FF">
    <w:name w:val="056D4EDDBBAC45718D7886962A2E46FF"/>
    <w:rsid w:val="007E165E"/>
  </w:style>
  <w:style w:type="paragraph" w:customStyle="1" w:styleId="B0185B1ED0D84221A75DC96C4DA898A3">
    <w:name w:val="B0185B1ED0D84221A75DC96C4DA898A3"/>
    <w:rsid w:val="007E165E"/>
  </w:style>
  <w:style w:type="paragraph" w:customStyle="1" w:styleId="5B43908C57D944649FF2ADB71185C011">
    <w:name w:val="5B43908C57D944649FF2ADB71185C011"/>
    <w:rsid w:val="007E165E"/>
  </w:style>
  <w:style w:type="paragraph" w:customStyle="1" w:styleId="3455F97B900340B4AA85A1CC796149C4">
    <w:name w:val="3455F97B900340B4AA85A1CC796149C4"/>
    <w:rsid w:val="007E165E"/>
  </w:style>
  <w:style w:type="paragraph" w:customStyle="1" w:styleId="1CAF1D9848914536B10E988A9329A129">
    <w:name w:val="1CAF1D9848914536B10E988A9329A129"/>
    <w:rsid w:val="007E165E"/>
  </w:style>
  <w:style w:type="paragraph" w:customStyle="1" w:styleId="5CD2DAD119EA4843B6FF4843146AE951">
    <w:name w:val="5CD2DAD119EA4843B6FF4843146AE951"/>
    <w:rsid w:val="007E165E"/>
  </w:style>
  <w:style w:type="paragraph" w:customStyle="1" w:styleId="1AB76841EC7C48478C30361C213D23F1">
    <w:name w:val="1AB76841EC7C48478C30361C213D23F1"/>
    <w:rsid w:val="007E165E"/>
  </w:style>
  <w:style w:type="paragraph" w:customStyle="1" w:styleId="8B5ACCCC1E17491F94AA9D395C332F84">
    <w:name w:val="8B5ACCCC1E17491F94AA9D395C332F84"/>
    <w:rsid w:val="007E165E"/>
  </w:style>
  <w:style w:type="paragraph" w:customStyle="1" w:styleId="55BE7D36BF4F42FAA83B749E503CD5EE">
    <w:name w:val="55BE7D36BF4F42FAA83B749E503CD5EE"/>
    <w:rsid w:val="007E165E"/>
  </w:style>
  <w:style w:type="paragraph" w:customStyle="1" w:styleId="FEF0269B503B4AA0A556ACFD50352238">
    <w:name w:val="FEF0269B503B4AA0A556ACFD50352238"/>
    <w:rsid w:val="007E165E"/>
  </w:style>
  <w:style w:type="paragraph" w:customStyle="1" w:styleId="D01C7E17CDCC40CCBAB6FCB7D430177E">
    <w:name w:val="D01C7E17CDCC40CCBAB6FCB7D430177E"/>
    <w:rsid w:val="007E165E"/>
  </w:style>
  <w:style w:type="paragraph" w:customStyle="1" w:styleId="EBB94DA9E78941BBA399CD12A529E15C">
    <w:name w:val="EBB94DA9E78941BBA399CD12A529E15C"/>
    <w:rsid w:val="007E165E"/>
  </w:style>
  <w:style w:type="paragraph" w:customStyle="1" w:styleId="EB542354586F401F8F90DA346B911AF5">
    <w:name w:val="EB542354586F401F8F90DA346B911AF5"/>
    <w:rsid w:val="007E165E"/>
  </w:style>
  <w:style w:type="paragraph" w:customStyle="1" w:styleId="E6002BDE69DC41FB862177E72BC792BB">
    <w:name w:val="E6002BDE69DC41FB862177E72BC792BB"/>
    <w:rsid w:val="007E165E"/>
  </w:style>
  <w:style w:type="paragraph" w:customStyle="1" w:styleId="70AC099C4603450A83AAB032342E7F7B">
    <w:name w:val="70AC099C4603450A83AAB032342E7F7B"/>
    <w:rsid w:val="007E165E"/>
  </w:style>
  <w:style w:type="paragraph" w:customStyle="1" w:styleId="6991C763996546999BF37B7C0DE063B1">
    <w:name w:val="6991C763996546999BF37B7C0DE063B1"/>
    <w:rsid w:val="007E165E"/>
  </w:style>
  <w:style w:type="paragraph" w:customStyle="1" w:styleId="106403E9E6C04694A5BA899B59DA0AD2">
    <w:name w:val="106403E9E6C04694A5BA899B59DA0AD2"/>
    <w:rsid w:val="007E165E"/>
  </w:style>
  <w:style w:type="paragraph" w:customStyle="1" w:styleId="63B017BC389F4DA592D24570E0B7511F">
    <w:name w:val="63B017BC389F4DA592D24570E0B7511F"/>
    <w:rsid w:val="007E165E"/>
  </w:style>
  <w:style w:type="paragraph" w:customStyle="1" w:styleId="A9D3CC0549BE4F3B9DBFFD6FFA570DA8">
    <w:name w:val="A9D3CC0549BE4F3B9DBFFD6FFA570DA8"/>
    <w:rsid w:val="007E165E"/>
  </w:style>
  <w:style w:type="paragraph" w:customStyle="1" w:styleId="7BB3527A7F5C496999304E7777D48E55">
    <w:name w:val="7BB3527A7F5C496999304E7777D48E55"/>
    <w:rsid w:val="007E165E"/>
  </w:style>
  <w:style w:type="paragraph" w:customStyle="1" w:styleId="01A24897A3FB4C5DB607680A20C0D09E">
    <w:name w:val="01A24897A3FB4C5DB607680A20C0D09E"/>
    <w:rsid w:val="007E165E"/>
  </w:style>
  <w:style w:type="paragraph" w:customStyle="1" w:styleId="F333F70E447443CE87273B7470EF563F">
    <w:name w:val="F333F70E447443CE87273B7470EF563F"/>
    <w:rsid w:val="007E165E"/>
  </w:style>
  <w:style w:type="paragraph" w:customStyle="1" w:styleId="8DCC99FBB5934E8AB3F910499B921A7D">
    <w:name w:val="8DCC99FBB5934E8AB3F910499B921A7D"/>
    <w:rsid w:val="007E165E"/>
  </w:style>
  <w:style w:type="paragraph" w:customStyle="1" w:styleId="495730E8C48E4C0EBF59AB6A1D6BFBF6">
    <w:name w:val="495730E8C48E4C0EBF59AB6A1D6BFBF6"/>
    <w:rsid w:val="007E165E"/>
  </w:style>
  <w:style w:type="paragraph" w:customStyle="1" w:styleId="D1304A60E30D40338C9F0B11E79C87B2">
    <w:name w:val="D1304A60E30D40338C9F0B11E79C87B2"/>
    <w:rsid w:val="007E165E"/>
  </w:style>
  <w:style w:type="paragraph" w:customStyle="1" w:styleId="7BBBED627B1F49B9A53D2D10BE73341E">
    <w:name w:val="7BBBED627B1F49B9A53D2D10BE73341E"/>
    <w:rsid w:val="007E165E"/>
  </w:style>
  <w:style w:type="paragraph" w:customStyle="1" w:styleId="736F420A6A0A46F1BC14E4E6F232F2D5">
    <w:name w:val="736F420A6A0A46F1BC14E4E6F232F2D5"/>
    <w:rsid w:val="007E165E"/>
  </w:style>
  <w:style w:type="paragraph" w:customStyle="1" w:styleId="10377F9F34874181828B235C52B29956">
    <w:name w:val="10377F9F34874181828B235C52B29956"/>
    <w:rsid w:val="007E165E"/>
  </w:style>
  <w:style w:type="paragraph" w:customStyle="1" w:styleId="2F48A4079D654B0FB64A5A6D4DA21BCC">
    <w:name w:val="2F48A4079D654B0FB64A5A6D4DA21BCC"/>
    <w:rsid w:val="007E165E"/>
  </w:style>
  <w:style w:type="paragraph" w:customStyle="1" w:styleId="2A8B9041DBFB4D8CA75E68420DA3FF65">
    <w:name w:val="2A8B9041DBFB4D8CA75E68420DA3FF65"/>
    <w:rsid w:val="007E165E"/>
  </w:style>
  <w:style w:type="paragraph" w:customStyle="1" w:styleId="C0F0E011EAFD483380E3D4460C5A4E10">
    <w:name w:val="C0F0E011EAFD483380E3D4460C5A4E10"/>
    <w:rsid w:val="007E165E"/>
  </w:style>
  <w:style w:type="paragraph" w:customStyle="1" w:styleId="05B76021F1E34E51BEE7D6CC8E611117">
    <w:name w:val="05B76021F1E34E51BEE7D6CC8E611117"/>
    <w:rsid w:val="007E165E"/>
  </w:style>
  <w:style w:type="paragraph" w:customStyle="1" w:styleId="20A334CD795347079CE29DD7547E80A4">
    <w:name w:val="20A334CD795347079CE29DD7547E80A4"/>
    <w:rsid w:val="007E165E"/>
  </w:style>
  <w:style w:type="paragraph" w:customStyle="1" w:styleId="6D726B9694BC41F89585C8148BC9D9D0">
    <w:name w:val="6D726B9694BC41F89585C8148BC9D9D0"/>
    <w:rsid w:val="007E165E"/>
  </w:style>
  <w:style w:type="paragraph" w:customStyle="1" w:styleId="5BCDEB111F8243DBBBCB7194A6D6036C">
    <w:name w:val="5BCDEB111F8243DBBBCB7194A6D6036C"/>
    <w:rsid w:val="007E165E"/>
  </w:style>
  <w:style w:type="paragraph" w:customStyle="1" w:styleId="3753CD47D9504891812DB7E19F5B79F2">
    <w:name w:val="3753CD47D9504891812DB7E19F5B79F2"/>
    <w:rsid w:val="007E165E"/>
  </w:style>
  <w:style w:type="paragraph" w:customStyle="1" w:styleId="0EEF9D698CEC4052BF0A2F6DE9ADDB7E">
    <w:name w:val="0EEF9D698CEC4052BF0A2F6DE9ADDB7E"/>
    <w:rsid w:val="007E165E"/>
  </w:style>
  <w:style w:type="paragraph" w:customStyle="1" w:styleId="DE6E5B376584401DA2A8FE722E6C0A2A">
    <w:name w:val="DE6E5B376584401DA2A8FE722E6C0A2A"/>
    <w:rsid w:val="007E1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142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A10 v1 Oct 26</vt:lpstr>
    </vt:vector>
  </TitlesOfParts>
  <Manager/>
  <Company/>
  <LinksUpToDate>false</LinksUpToDate>
  <CharactersWithSpaces>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A10 v1 Oct 26</dc:title>
  <dc:subject/>
  <dc:creator>Colin McKie</dc:creator>
  <cp:keywords/>
  <dc:description/>
  <cp:lastModifiedBy>Tracy Glen</cp:lastModifiedBy>
  <cp:revision>66</cp:revision>
  <dcterms:created xsi:type="dcterms:W3CDTF">2026-08-12T13:12:00Z</dcterms:created>
  <dcterms:modified xsi:type="dcterms:W3CDTF">2026-10-09T10:13:00Z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