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CE015" w14:textId="30C02255" w:rsidR="004A38B6" w:rsidRPr="000D6275" w:rsidRDefault="006E664A" w:rsidP="000D6275">
      <w:pPr>
        <w:pStyle w:val="Heading1"/>
      </w:pPr>
      <w:r>
        <w:t xml:space="preserve">Plant performance, operation and siting </w:t>
      </w:r>
      <w:r w:rsidR="00763922">
        <w:t>-</w:t>
      </w:r>
      <w:r>
        <w:t xml:space="preserve"> </w:t>
      </w:r>
      <w:r w:rsidR="00345F84">
        <w:t>Medical/ surgical air plant</w:t>
      </w:r>
      <w:r>
        <w:t xml:space="preserve"> - </w:t>
      </w:r>
      <w:r w:rsidR="0056498C" w:rsidRPr="0056498C">
        <w:t>Form A</w:t>
      </w:r>
      <w:r w:rsidR="00345F84">
        <w:t>11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5670"/>
        <w:gridCol w:w="851"/>
        <w:gridCol w:w="1701"/>
        <w:gridCol w:w="1559"/>
        <w:gridCol w:w="2410"/>
      </w:tblGrid>
      <w:tr w:rsidR="00C4138E" w:rsidRPr="00AB3B91" w14:paraId="1B4929C1" w14:textId="77777777" w:rsidTr="00932DA0">
        <w:trPr>
          <w:cantSplit/>
          <w:trHeight w:val="397"/>
        </w:trPr>
        <w:tc>
          <w:tcPr>
            <w:tcW w:w="2439" w:type="dxa"/>
          </w:tcPr>
          <w:p w14:paraId="7251AECF" w14:textId="77777777" w:rsidR="00C4138E" w:rsidRPr="00AB3B91" w:rsidRDefault="00C4138E" w:rsidP="00932DA0">
            <w:r w:rsidRPr="00914CF9">
              <w:t>Healthcare organisation/ facility:</w:t>
            </w:r>
          </w:p>
        </w:tc>
        <w:sdt>
          <w:sdtPr>
            <w:id w:val="-1570796820"/>
            <w:placeholder>
              <w:docPart w:val="B016ED72F0BC4378A6B33A78753236C5"/>
            </w:placeholder>
            <w:text/>
          </w:sdtPr>
          <w:sdtContent>
            <w:tc>
              <w:tcPr>
                <w:tcW w:w="5670" w:type="dxa"/>
              </w:tcPr>
              <w:p w14:paraId="42AC22C0" w14:textId="3313EC05" w:rsidR="00C4138E" w:rsidRPr="00AB3B91" w:rsidRDefault="00157B4D" w:rsidP="00157B4D"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60BDFAC9" w14:textId="77777777" w:rsidR="00C4138E" w:rsidRPr="00AB3B91" w:rsidRDefault="00C4138E" w:rsidP="00157B4D">
            <w:r w:rsidRPr="00AB3B91">
              <w:t>Date:</w:t>
            </w:r>
          </w:p>
        </w:tc>
        <w:sdt>
          <w:sdtPr>
            <w:id w:val="-1053234307"/>
            <w:placeholder>
              <w:docPart w:val="CD6D5BC9271847E09D5EF2CE9DA63D28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701" w:type="dxa"/>
              </w:tcPr>
              <w:p w14:paraId="734AE575" w14:textId="77777777" w:rsidR="00C4138E" w:rsidRPr="00AB3B91" w:rsidRDefault="00C4138E" w:rsidP="00157B4D">
                <w:r w:rsidRPr="00F44D7C">
                  <w:rPr>
                    <w:rStyle w:val="PlaceholderText"/>
                    <w:color w:val="002D72"/>
                  </w:rPr>
                  <w:t>enter a date</w:t>
                </w:r>
              </w:p>
            </w:tc>
          </w:sdtContent>
        </w:sdt>
        <w:tc>
          <w:tcPr>
            <w:tcW w:w="1559" w:type="dxa"/>
          </w:tcPr>
          <w:p w14:paraId="1B519DB0" w14:textId="77777777" w:rsidR="00C4138E" w:rsidRPr="00AB3B91" w:rsidRDefault="00C4138E" w:rsidP="00157B4D">
            <w:r w:rsidRPr="00AB3B91">
              <w:t xml:space="preserve">Project </w:t>
            </w:r>
            <w:r>
              <w:t>ref</w:t>
            </w:r>
            <w:r w:rsidRPr="00AB3B91">
              <w:t>:</w:t>
            </w:r>
          </w:p>
        </w:tc>
        <w:sdt>
          <w:sdtPr>
            <w:rPr>
              <w:color w:val="002D72"/>
            </w:rPr>
            <w:id w:val="209544665"/>
            <w:placeholder>
              <w:docPart w:val="B8595DEC993A48E9AF08A332251BD489"/>
            </w:placeholder>
            <w:text/>
          </w:sdtPr>
          <w:sdtEndPr>
            <w:rPr>
              <w:color w:val="262626" w:themeColor="text1" w:themeTint="D9"/>
            </w:rPr>
          </w:sdtEndPr>
          <w:sdtContent>
            <w:tc>
              <w:tcPr>
                <w:tcW w:w="2410" w:type="dxa"/>
              </w:tcPr>
              <w:p w14:paraId="251B16DF" w14:textId="334A7E11" w:rsidR="00C4138E" w:rsidRPr="00AB3B91" w:rsidRDefault="00157B4D" w:rsidP="00157B4D">
                <w:pPr>
                  <w:rPr>
                    <w:sz w:val="18"/>
                    <w:szCs w:val="18"/>
                  </w:rPr>
                </w:pPr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2288B9EE" w14:textId="36528277" w:rsidR="00C4138E" w:rsidRPr="0067138F" w:rsidRDefault="00F24D21" w:rsidP="00F24D21">
      <w:pPr>
        <w:pStyle w:val="Heading2"/>
      </w:pPr>
      <w:r>
        <w:t>System details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630"/>
      </w:tblGrid>
      <w:tr w:rsidR="006E664A" w:rsidRPr="002D0FCA" w14:paraId="655FAC49" w14:textId="77777777" w:rsidTr="00C44436">
        <w:trPr>
          <w:cantSplit/>
          <w:trHeight w:val="397"/>
        </w:trPr>
        <w:tc>
          <w:tcPr>
            <w:tcW w:w="14630" w:type="dxa"/>
            <w:tcBorders>
              <w:bottom w:val="single" w:sz="4" w:space="0" w:color="auto"/>
            </w:tcBorders>
            <w:vAlign w:val="bottom"/>
          </w:tcPr>
          <w:p w14:paraId="001CA12B" w14:textId="44F280EF" w:rsidR="00A13122" w:rsidRDefault="00A13122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Location</w:t>
            </w:r>
            <w:r w:rsidR="001B25D8"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1997990875"/>
                <w:placeholder>
                  <w:docPart w:val="36C92B75E71245B2BE05DEB2E65F75C2"/>
                </w:placeholder>
              </w:sdtPr>
              <w:sdtContent>
                <w:r w:rsidR="001B25D8"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6E664A" w:rsidRPr="002D0FCA" w14:paraId="25100EEB" w14:textId="77777777" w:rsidTr="00C44436">
        <w:trPr>
          <w:cantSplit/>
          <w:trHeight w:val="397"/>
        </w:trPr>
        <w:tc>
          <w:tcPr>
            <w:tcW w:w="14630" w:type="dxa"/>
            <w:shd w:val="clear" w:color="auto" w:fill="F2F2F2" w:themeFill="background1" w:themeFillShade="F2"/>
            <w:vAlign w:val="bottom"/>
          </w:tcPr>
          <w:p w14:paraId="4B7A11F7" w14:textId="5F417593" w:rsidR="006E664A" w:rsidRDefault="00A13122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Manufacturer/ model</w:t>
            </w:r>
            <w:r w:rsidR="001B25D8"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389075702"/>
                <w:placeholder>
                  <w:docPart w:val="F83E686A671242228F1B6AA2056B3908"/>
                </w:placeholder>
              </w:sdtPr>
              <w:sdtContent>
                <w:r w:rsidR="001B25D8"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6E664A" w:rsidRPr="002D0FCA" w14:paraId="6217CF3F" w14:textId="77777777" w:rsidTr="00C44436">
        <w:trPr>
          <w:cantSplit/>
          <w:trHeight w:val="397"/>
        </w:trPr>
        <w:tc>
          <w:tcPr>
            <w:tcW w:w="14630" w:type="dxa"/>
            <w:tcBorders>
              <w:bottom w:val="single" w:sz="4" w:space="0" w:color="auto"/>
            </w:tcBorders>
            <w:vAlign w:val="bottom"/>
          </w:tcPr>
          <w:p w14:paraId="7BED8517" w14:textId="7F960302" w:rsidR="006E664A" w:rsidRDefault="00A13122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Type</w:t>
            </w:r>
            <w:r w:rsidR="001B25D8"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-1132169096"/>
                <w:placeholder>
                  <w:docPart w:val="E0001FE3F85B4CB19FBE9BF20C496F53"/>
                </w:placeholder>
              </w:sdtPr>
              <w:sdtContent>
                <w:sdt>
                  <w:sdtPr>
                    <w:rPr>
                      <w:rFonts w:eastAsia="Times New Roman" w:cs="Times New Roman"/>
                      <w:color w:val="auto"/>
                      <w:kern w:val="0"/>
                      <w14:ligatures w14:val="none"/>
                    </w:rPr>
                    <w:id w:val="985745432"/>
                    <w:placeholder>
                      <w:docPart w:val="59D909971F414DE8A3FB1FF0485F9A86"/>
                    </w:placeholder>
                    <w:showingPlcHdr/>
                    <w:dropDownList>
                      <w:listItem w:displayText="Bulk liquid supply" w:value="Bulk liquid supply"/>
                      <w:listItem w:displayText="Liquid cylinder supply" w:value="Liquid cylinder supply"/>
                    </w:dropDownList>
                  </w:sdtPr>
                  <w:sdtContent>
                    <w:r w:rsidR="00ED2CC9">
                      <w:rPr>
                        <w:rFonts w:cs="Arial"/>
                        <w:color w:val="002D72"/>
                      </w:rPr>
                      <w:t>c</w:t>
                    </w:r>
                    <w:r w:rsidR="00CA05A5" w:rsidRPr="00373623">
                      <w:rPr>
                        <w:rFonts w:cs="Arial"/>
                        <w:color w:val="002D72"/>
                      </w:rPr>
                      <w:t>hoose an item</w:t>
                    </w:r>
                  </w:sdtContent>
                </w:sdt>
              </w:sdtContent>
            </w:sdt>
            <w:r w:rsidR="00506CFD"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 </w:t>
            </w:r>
            <w:r w:rsidR="00506CFD" w:rsidRPr="00506CFD">
              <w:rPr>
                <w:rFonts w:eastAsia="Times New Roman" w:cs="Times New Roman"/>
                <w:color w:val="auto"/>
                <w:kern w:val="0"/>
                <w14:ligatures w14:val="none"/>
              </w:rPr>
              <w:t>if liquid cylinders</w:t>
            </w:r>
            <w:r w:rsidR="00506CFD"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1487677439"/>
                <w:placeholder>
                  <w:docPart w:val="FDED7A9B1C4D4862B062E0DD4506BF5F"/>
                </w:placeholder>
              </w:sdtPr>
              <w:sdtContent>
                <w:r w:rsidR="00506CFD"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 xml:space="preserve">enter </w:t>
                </w:r>
                <w:r w:rsidR="00506CFD">
                  <w:rPr>
                    <w:rFonts w:cs="Arial"/>
                    <w:color w:val="002D72"/>
                    <w:kern w:val="0"/>
                    <w14:ligatures w14:val="none"/>
                  </w:rPr>
                  <w:t>quantity</w:t>
                </w:r>
              </w:sdtContent>
            </w:sdt>
          </w:p>
        </w:tc>
      </w:tr>
      <w:tr w:rsidR="006E664A" w:rsidRPr="002D0FCA" w14:paraId="6541CD1B" w14:textId="77777777" w:rsidTr="00C44436">
        <w:trPr>
          <w:cantSplit/>
          <w:trHeight w:val="397"/>
        </w:trPr>
        <w:tc>
          <w:tcPr>
            <w:tcW w:w="14630" w:type="dxa"/>
            <w:shd w:val="clear" w:color="auto" w:fill="F2F2F2" w:themeFill="background1" w:themeFillShade="F2"/>
            <w:vAlign w:val="bottom"/>
          </w:tcPr>
          <w:p w14:paraId="1C398220" w14:textId="127D50F0" w:rsidR="006E664A" w:rsidRDefault="001B25D8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Function</w:t>
            </w:r>
            <w:r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-355890776"/>
                <w:placeholder>
                  <w:docPart w:val="F55823D9EE66431ABCF8B944E3E80D72"/>
                </w:placeholder>
              </w:sdtPr>
              <w:sdtContent>
                <w:sdt>
                  <w:sdtPr>
                    <w:rPr>
                      <w:rFonts w:eastAsia="Times New Roman" w:cs="Times New Roman"/>
                      <w:color w:val="auto"/>
                      <w:kern w:val="0"/>
                      <w14:ligatures w14:val="none"/>
                    </w:rPr>
                    <w:id w:val="1829937117"/>
                    <w:placeholder>
                      <w:docPart w:val="1B4DB0AC1F1A4146AD745FE547DE372E"/>
                    </w:placeholder>
                    <w:showingPlcHdr/>
                    <w:dropDownList>
                      <w:listItem w:displayText="Primary" w:value="Primary"/>
                      <w:listItem w:displayText="Secondary" w:value="Secondary"/>
                      <w:listItem w:displayText="Emergency reserve" w:value="Emergency reserve"/>
                      <w:listItem w:displayText="Primary and secondary" w:value="Primary and secondary"/>
                    </w:dropDownList>
                  </w:sdtPr>
                  <w:sdtContent>
                    <w:r w:rsidR="00ED2CC9">
                      <w:rPr>
                        <w:rFonts w:cs="Arial"/>
                        <w:color w:val="002D72"/>
                      </w:rPr>
                      <w:t>c</w:t>
                    </w:r>
                    <w:r w:rsidR="00D35D0A" w:rsidRPr="00373623">
                      <w:rPr>
                        <w:rFonts w:cs="Arial"/>
                        <w:color w:val="002D72"/>
                      </w:rPr>
                      <w:t>hoose an item</w:t>
                    </w:r>
                  </w:sdtContent>
                </w:sdt>
              </w:sdtContent>
            </w:sdt>
          </w:p>
        </w:tc>
      </w:tr>
      <w:tr w:rsidR="006E664A" w:rsidRPr="002D0FCA" w14:paraId="6D4F2FAE" w14:textId="77777777" w:rsidTr="00C44436">
        <w:trPr>
          <w:cantSplit/>
          <w:trHeight w:val="397"/>
        </w:trPr>
        <w:tc>
          <w:tcPr>
            <w:tcW w:w="14630" w:type="dxa"/>
            <w:tcBorders>
              <w:bottom w:val="single" w:sz="4" w:space="0" w:color="auto"/>
            </w:tcBorders>
            <w:vAlign w:val="bottom"/>
          </w:tcPr>
          <w:p w14:paraId="03D3BEE6" w14:textId="448FF266" w:rsidR="006E664A" w:rsidRDefault="001B25D8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Design flow</w:t>
            </w:r>
            <w:r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1197662277"/>
                <w:placeholder>
                  <w:docPart w:val="7C5022316E5249C396779031A7F6C7FC"/>
                </w:placeholder>
              </w:sdtPr>
              <w:sdtContent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  <w:r w:rsidR="009473BA">
              <w:rPr>
                <w:rFonts w:eastAsia="Times New Roman" w:cs="Times New Roman"/>
                <w:color w:val="auto"/>
                <w:kern w:val="0"/>
                <w:sz w:val="18"/>
                <w:szCs w:val="18"/>
                <w14:ligatures w14:val="none"/>
              </w:rPr>
              <w:t xml:space="preserve"> </w:t>
            </w:r>
            <w:r w:rsidR="0054432E" w:rsidRPr="009473BA">
              <w:rPr>
                <w:rFonts w:eastAsia="Times New Roman" w:cs="Times New Roman"/>
                <w:color w:val="auto"/>
                <w:kern w:val="0"/>
                <w14:ligatures w14:val="none"/>
              </w:rPr>
              <w:t>litres/min</w:t>
            </w:r>
          </w:p>
        </w:tc>
      </w:tr>
      <w:tr w:rsidR="006E664A" w:rsidRPr="002D0FCA" w14:paraId="0483F4A4" w14:textId="77777777" w:rsidTr="00C44436">
        <w:trPr>
          <w:cantSplit/>
          <w:trHeight w:val="397"/>
        </w:trPr>
        <w:tc>
          <w:tcPr>
            <w:tcW w:w="14630" w:type="dxa"/>
            <w:shd w:val="clear" w:color="auto" w:fill="F2F2F2" w:themeFill="background1" w:themeFillShade="F2"/>
            <w:vAlign w:val="bottom"/>
          </w:tcPr>
          <w:p w14:paraId="75096566" w14:textId="0DBAC4C1" w:rsidR="006E664A" w:rsidRDefault="001B25D8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Test flow</w:t>
            </w:r>
            <w:r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-1200471477"/>
                <w:placeholder>
                  <w:docPart w:val="D3D1B997AA6C4799BC66279526EA292A"/>
                </w:placeholder>
              </w:sdtPr>
              <w:sdtContent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  <w:r w:rsidR="009473BA" w:rsidRPr="009473BA"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  <w:t xml:space="preserve"> </w:t>
                </w:r>
              </w:sdtContent>
            </w:sdt>
            <w:r w:rsidR="00C76FB3" w:rsidRPr="009473B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 </w:t>
            </w:r>
            <w:r w:rsidR="0054432E" w:rsidRPr="009473BA">
              <w:rPr>
                <w:rFonts w:eastAsia="Times New Roman" w:cs="Times New Roman"/>
                <w:color w:val="auto"/>
                <w:kern w:val="0"/>
                <w14:ligatures w14:val="none"/>
              </w:rPr>
              <w:t>litres/min</w:t>
            </w:r>
          </w:p>
        </w:tc>
      </w:tr>
      <w:tr w:rsidR="006E664A" w:rsidRPr="002D0FCA" w14:paraId="0111E079" w14:textId="77777777" w:rsidTr="00932DA0">
        <w:trPr>
          <w:cantSplit/>
          <w:trHeight w:val="397"/>
        </w:trPr>
        <w:tc>
          <w:tcPr>
            <w:tcW w:w="14630" w:type="dxa"/>
            <w:vAlign w:val="bottom"/>
          </w:tcPr>
          <w:p w14:paraId="0CDFCEEC" w14:textId="199D10D3" w:rsidR="006E664A" w:rsidRDefault="00627834" w:rsidP="002D0FCA">
            <w:pPr>
              <w:tabs>
                <w:tab w:val="right" w:leader="dot" w:pos="5103"/>
                <w:tab w:val="right" w:leader="dot" w:pos="8505"/>
              </w:tabs>
              <w:spacing w:before="40" w:after="40"/>
              <w:ind w:right="24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Actual flow</w:t>
            </w:r>
            <w:r w:rsidR="001B25D8" w:rsidRPr="002D0FC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: </w:t>
            </w:r>
            <w:sdt>
              <w:sdtPr>
                <w:rPr>
                  <w:rFonts w:eastAsia="Times New Roman" w:cs="Times New Roman"/>
                  <w:color w:val="auto"/>
                  <w:kern w:val="0"/>
                  <w:sz w:val="18"/>
                  <w:szCs w:val="18"/>
                  <w14:ligatures w14:val="none"/>
                </w:rPr>
                <w:id w:val="-654069919"/>
                <w:placeholder>
                  <w:docPart w:val="671104F66850444A8D3896B24C775316"/>
                </w:placeholder>
              </w:sdtPr>
              <w:sdtContent>
                <w:r w:rsidR="001B25D8"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  <w:r w:rsidR="00C76FB3" w:rsidRPr="009473BA">
              <w:rPr>
                <w:rFonts w:eastAsia="Times New Roman" w:cs="Times New Roman"/>
                <w:color w:val="auto"/>
                <w:kern w:val="0"/>
                <w14:ligatures w14:val="none"/>
              </w:rPr>
              <w:t xml:space="preserve"> </w:t>
            </w:r>
            <w:r w:rsidR="009A735F" w:rsidRPr="009473BA">
              <w:rPr>
                <w:rFonts w:eastAsia="Times New Roman" w:cs="Times New Roman"/>
                <w:color w:val="auto"/>
                <w:kern w:val="0"/>
                <w14:ligatures w14:val="none"/>
              </w:rPr>
              <w:t>litres/min</w:t>
            </w:r>
          </w:p>
        </w:tc>
      </w:tr>
    </w:tbl>
    <w:p w14:paraId="0179E725" w14:textId="5302E34B" w:rsidR="008C5EE9" w:rsidRDefault="0026464B" w:rsidP="00B7233E">
      <w:pPr>
        <w:pStyle w:val="Heading2"/>
      </w:pPr>
      <w:r>
        <w:t>Safety valve information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5240"/>
        <w:gridCol w:w="4678"/>
        <w:gridCol w:w="4678"/>
      </w:tblGrid>
      <w:tr w:rsidR="0010005E" w:rsidRPr="00571C8B" w14:paraId="4EE557A9" w14:textId="77777777" w:rsidTr="00030B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  <w:tblHeader/>
        </w:trPr>
        <w:tc>
          <w:tcPr>
            <w:tcW w:w="5240" w:type="dxa"/>
            <w:vMerge w:val="restart"/>
          </w:tcPr>
          <w:p w14:paraId="2DA19DCD" w14:textId="464D09B1" w:rsidR="0010005E" w:rsidRPr="00EB374D" w:rsidRDefault="0010005E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374D">
              <w:rPr>
                <w:rFonts w:eastAsia="Times New Roman" w:cs="Arial"/>
                <w:color w:val="auto"/>
                <w:kern w:val="0"/>
                <w14:ligatures w14:val="none"/>
              </w:rPr>
              <w:t>Service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 valve (SV) reference</w:t>
            </w:r>
          </w:p>
        </w:tc>
        <w:tc>
          <w:tcPr>
            <w:tcW w:w="4678" w:type="dxa"/>
            <w:vMerge w:val="restart"/>
          </w:tcPr>
          <w:p w14:paraId="36A8BD4A" w14:textId="4D3E131E" w:rsidR="0010005E" w:rsidRPr="00EB374D" w:rsidRDefault="0010005E" w:rsidP="00236B3C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Certificate reference</w:t>
            </w:r>
          </w:p>
        </w:tc>
        <w:tc>
          <w:tcPr>
            <w:tcW w:w="4678" w:type="dxa"/>
            <w:vMerge w:val="restart"/>
          </w:tcPr>
          <w:p w14:paraId="0272A15E" w14:textId="3852B76B" w:rsidR="0010005E" w:rsidRPr="00EB374D" w:rsidRDefault="0010005E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Pressure setting </w:t>
            </w:r>
            <w:r w:rsidRPr="00D03A4C">
              <w:rPr>
                <w:rFonts w:eastAsia="Times New Roman" w:cs="Arial"/>
                <w:color w:val="auto"/>
                <w:kern w:val="0"/>
                <w14:ligatures w14:val="none"/>
              </w:rPr>
              <w:t>kilo Pascal (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kPa)</w:t>
            </w:r>
          </w:p>
        </w:tc>
      </w:tr>
      <w:tr w:rsidR="0010005E" w:rsidRPr="00571C8B" w14:paraId="7A90F198" w14:textId="77777777" w:rsidTr="00A02B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6"/>
          <w:tblHeader/>
        </w:trPr>
        <w:tc>
          <w:tcPr>
            <w:tcW w:w="5240" w:type="dxa"/>
            <w:vMerge/>
          </w:tcPr>
          <w:p w14:paraId="4F60D592" w14:textId="77777777" w:rsidR="0010005E" w:rsidRPr="00571C8B" w:rsidRDefault="0010005E" w:rsidP="00DC1BD1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  <w:tc>
          <w:tcPr>
            <w:tcW w:w="4678" w:type="dxa"/>
            <w:vMerge/>
          </w:tcPr>
          <w:p w14:paraId="50EE2073" w14:textId="77777777" w:rsidR="0010005E" w:rsidRPr="00571C8B" w:rsidRDefault="0010005E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  <w:tc>
          <w:tcPr>
            <w:tcW w:w="4678" w:type="dxa"/>
            <w:vMerge/>
          </w:tcPr>
          <w:p w14:paraId="5A5FB085" w14:textId="77777777" w:rsidR="0010005E" w:rsidRPr="00571C8B" w:rsidRDefault="0010005E" w:rsidP="00DC1BD1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</w:p>
        </w:tc>
      </w:tr>
      <w:tr w:rsidR="00030B07" w:rsidRPr="00571C8B" w14:paraId="06BB71A5" w14:textId="77777777" w:rsidTr="00030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tcW w:w="5240" w:type="dxa"/>
          </w:tcPr>
          <w:p w14:paraId="3768703F" w14:textId="2E3C76F1" w:rsidR="00030B07" w:rsidRPr="00571C8B" w:rsidRDefault="00030B07" w:rsidP="00030B07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SV1</w:t>
            </w:r>
          </w:p>
        </w:tc>
        <w:sdt>
          <w:sdtPr>
            <w:id w:val="1615787672"/>
            <w:placeholder>
              <w:docPart w:val="703F3ACF866541FDBB1F7702DF421FB8"/>
            </w:placeholder>
            <w:text/>
          </w:sdtPr>
          <w:sdtContent>
            <w:tc>
              <w:tcPr>
                <w:tcW w:w="4678" w:type="dxa"/>
              </w:tcPr>
              <w:p w14:paraId="3CA6EF43" w14:textId="48B043BD" w:rsidR="00030B07" w:rsidRPr="00571C8B" w:rsidRDefault="00030B07" w:rsidP="00030B07">
                <w:pPr>
                  <w:spacing w:after="0"/>
                  <w:rPr>
                    <w:rFonts w:eastAsia="Times New Roman" w:cs="Arial"/>
                    <w:color w:val="auto"/>
                    <w:kern w:val="0"/>
                    <w14:ligatures w14:val="none"/>
                  </w:rPr>
                </w:pPr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id w:val="223114677"/>
            <w:placeholder>
              <w:docPart w:val="021690C6ED2A4191B43624A12B00034E"/>
            </w:placeholder>
            <w:text/>
          </w:sdtPr>
          <w:sdtContent>
            <w:tc>
              <w:tcPr>
                <w:tcW w:w="4678" w:type="dxa"/>
              </w:tcPr>
              <w:p w14:paraId="6B35B707" w14:textId="60E82DA1" w:rsidR="00030B07" w:rsidRPr="00571C8B" w:rsidRDefault="00030B07" w:rsidP="00030B07">
                <w:pPr>
                  <w:spacing w:after="0"/>
                  <w:rPr>
                    <w:rFonts w:eastAsia="Times New Roman" w:cs="Arial"/>
                    <w:color w:val="auto"/>
                    <w:kern w:val="0"/>
                    <w14:ligatures w14:val="none"/>
                  </w:rPr>
                </w:pPr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030B07" w:rsidRPr="00571C8B" w14:paraId="4C3DCBFC" w14:textId="77777777" w:rsidTr="00030B07">
        <w:trPr>
          <w:trHeight w:val="454"/>
        </w:trPr>
        <w:tc>
          <w:tcPr>
            <w:tcW w:w="5240" w:type="dxa"/>
          </w:tcPr>
          <w:p w14:paraId="732E7646" w14:textId="1203669F" w:rsidR="00030B07" w:rsidRPr="00571C8B" w:rsidRDefault="00030B07" w:rsidP="00030B07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lastRenderedPageBreak/>
              <w:t>SV2</w:t>
            </w:r>
          </w:p>
        </w:tc>
        <w:sdt>
          <w:sdtPr>
            <w:id w:val="214323389"/>
            <w:placeholder>
              <w:docPart w:val="F9B14DFC6A84494D8181597CA9EE06FE"/>
            </w:placeholder>
            <w:text/>
          </w:sdtPr>
          <w:sdtContent>
            <w:tc>
              <w:tcPr>
                <w:tcW w:w="4678" w:type="dxa"/>
              </w:tcPr>
              <w:p w14:paraId="587C630C" w14:textId="61D140AF" w:rsidR="00030B07" w:rsidRPr="00571C8B" w:rsidRDefault="00030B07" w:rsidP="00030B07">
                <w:pPr>
                  <w:spacing w:after="0"/>
                  <w:rPr>
                    <w:rFonts w:eastAsia="Times New Roman" w:cs="Arial"/>
                    <w:color w:val="auto"/>
                    <w:kern w:val="0"/>
                    <w14:ligatures w14:val="none"/>
                  </w:rPr>
                </w:pPr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id w:val="1540545445"/>
            <w:placeholder>
              <w:docPart w:val="25E57DCFFF3C4620982C9A0AD9961C4B"/>
            </w:placeholder>
            <w:text/>
          </w:sdtPr>
          <w:sdtContent>
            <w:tc>
              <w:tcPr>
                <w:tcW w:w="4678" w:type="dxa"/>
              </w:tcPr>
              <w:p w14:paraId="36F0BADF" w14:textId="51F7BDBB" w:rsidR="00030B07" w:rsidRPr="00571C8B" w:rsidRDefault="00030B07" w:rsidP="00030B07">
                <w:pPr>
                  <w:spacing w:after="0"/>
                  <w:rPr>
                    <w:rFonts w:eastAsia="Times New Roman" w:cs="Arial"/>
                    <w:color w:val="auto"/>
                    <w:kern w:val="0"/>
                    <w14:ligatures w14:val="none"/>
                  </w:rPr>
                </w:pPr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030B07" w:rsidRPr="00571C8B" w14:paraId="3E854351" w14:textId="77777777" w:rsidTr="00030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tcW w:w="5240" w:type="dxa"/>
          </w:tcPr>
          <w:p w14:paraId="25915AA4" w14:textId="468E93D6" w:rsidR="00030B07" w:rsidRPr="00571C8B" w:rsidRDefault="00030B07" w:rsidP="00030B07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SV3</w:t>
            </w:r>
          </w:p>
        </w:tc>
        <w:sdt>
          <w:sdtPr>
            <w:id w:val="-126082357"/>
            <w:placeholder>
              <w:docPart w:val="BD8DCD0283874912B10E4347FD07E9D4"/>
            </w:placeholder>
            <w:text/>
          </w:sdtPr>
          <w:sdtContent>
            <w:tc>
              <w:tcPr>
                <w:tcW w:w="4678" w:type="dxa"/>
              </w:tcPr>
              <w:p w14:paraId="544F1A52" w14:textId="023099B7" w:rsidR="00030B07" w:rsidRPr="00571C8B" w:rsidRDefault="00030B07" w:rsidP="00030B07">
                <w:pPr>
                  <w:spacing w:after="0"/>
                  <w:rPr>
                    <w:rFonts w:eastAsia="Times New Roman" w:cs="Arial"/>
                    <w:color w:val="auto"/>
                    <w:kern w:val="0"/>
                    <w14:ligatures w14:val="none"/>
                  </w:rPr>
                </w:pPr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id w:val="-1878307638"/>
            <w:placeholder>
              <w:docPart w:val="30BE923C6E424E86A86FAE7CAC8070F0"/>
            </w:placeholder>
            <w:text/>
          </w:sdtPr>
          <w:sdtContent>
            <w:tc>
              <w:tcPr>
                <w:tcW w:w="4678" w:type="dxa"/>
              </w:tcPr>
              <w:p w14:paraId="79B1A655" w14:textId="1AA8C3AF" w:rsidR="00030B07" w:rsidRPr="00571C8B" w:rsidRDefault="00030B07" w:rsidP="00030B07">
                <w:pPr>
                  <w:spacing w:after="0"/>
                  <w:rPr>
                    <w:rFonts w:eastAsia="Times New Roman" w:cs="Arial"/>
                    <w:color w:val="auto"/>
                    <w:kern w:val="0"/>
                    <w14:ligatures w14:val="none"/>
                  </w:rPr>
                </w:pPr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10005E" w:rsidRPr="00571C8B" w14:paraId="7398C9DA" w14:textId="77777777" w:rsidTr="00030B07">
        <w:trPr>
          <w:trHeight w:val="454"/>
        </w:trPr>
        <w:tc>
          <w:tcPr>
            <w:tcW w:w="5240" w:type="dxa"/>
          </w:tcPr>
          <w:p w14:paraId="466134A3" w14:textId="79F06AB6" w:rsidR="0010005E" w:rsidRPr="00571C8B" w:rsidRDefault="00030B07" w:rsidP="00DC1BD1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SV4</w:t>
            </w:r>
          </w:p>
        </w:tc>
        <w:sdt>
          <w:sdtPr>
            <w:id w:val="-1731614498"/>
            <w:placeholder>
              <w:docPart w:val="6408757D099E434C947890E50B581F06"/>
            </w:placeholder>
            <w:text/>
          </w:sdtPr>
          <w:sdtContent>
            <w:tc>
              <w:tcPr>
                <w:tcW w:w="4678" w:type="dxa"/>
              </w:tcPr>
              <w:p w14:paraId="1A2D29C8" w14:textId="50E04B0B" w:rsidR="0010005E" w:rsidRPr="00571C8B" w:rsidRDefault="0010005E" w:rsidP="00DC1BD1">
                <w:pPr>
                  <w:spacing w:after="0"/>
                  <w:rPr>
                    <w:rFonts w:eastAsia="Times New Roman" w:cs="Arial"/>
                    <w:color w:val="auto"/>
                    <w:kern w:val="0"/>
                    <w14:ligatures w14:val="none"/>
                  </w:rPr>
                </w:pPr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sdt>
          <w:sdtPr>
            <w:id w:val="384756867"/>
            <w:placeholder>
              <w:docPart w:val="4D5082048E9A46E6BC5641ECB633A20D"/>
            </w:placeholder>
            <w:text/>
          </w:sdtPr>
          <w:sdtContent>
            <w:tc>
              <w:tcPr>
                <w:tcW w:w="4678" w:type="dxa"/>
              </w:tcPr>
              <w:p w14:paraId="51A8ABF5" w14:textId="62F5F7E4" w:rsidR="0010005E" w:rsidRPr="00571C8B" w:rsidRDefault="0010005E" w:rsidP="00DC1BD1">
                <w:pPr>
                  <w:spacing w:after="0"/>
                  <w:rPr>
                    <w:rFonts w:eastAsia="Times New Roman" w:cs="Arial"/>
                    <w:color w:val="auto"/>
                    <w:kern w:val="0"/>
                    <w14:ligatures w14:val="none"/>
                  </w:rPr>
                </w:pPr>
                <w:r w:rsidRPr="00AE50C1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24F2E8D1" w14:textId="690EFB84" w:rsidR="008C5EE9" w:rsidRDefault="00A02BD3" w:rsidP="00A02BD3">
      <w:pPr>
        <w:pStyle w:val="Heading2"/>
      </w:pPr>
      <w:r>
        <w:t>Performance, operation and siting checks - Medical/ surgical air plan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3724"/>
        <w:gridCol w:w="2977"/>
        <w:gridCol w:w="1374"/>
        <w:gridCol w:w="2835"/>
        <w:gridCol w:w="3686"/>
      </w:tblGrid>
      <w:tr w:rsidR="002B32C9" w:rsidRPr="005C41A4" w14:paraId="7F1A54A6" w14:textId="52B9407D" w:rsidTr="00AF56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8"/>
        </w:trPr>
        <w:tc>
          <w:tcPr>
            <w:tcW w:w="3724" w:type="dxa"/>
          </w:tcPr>
          <w:p w14:paraId="54AD95DC" w14:textId="1D72F883" w:rsidR="002B32C9" w:rsidRPr="005C41A4" w:rsidRDefault="002B32C9" w:rsidP="002B32C9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65116B">
              <w:t>Plant setting</w:t>
            </w:r>
          </w:p>
        </w:tc>
        <w:tc>
          <w:tcPr>
            <w:tcW w:w="2977" w:type="dxa"/>
          </w:tcPr>
          <w:p w14:paraId="225AF3F6" w14:textId="0D80267C" w:rsidR="002B32C9" w:rsidRPr="005C41A4" w:rsidRDefault="002B32C9" w:rsidP="002B32C9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65116B">
              <w:t>Plant regulator pressure setting (+/- 4%) (kPa)</w:t>
            </w:r>
          </w:p>
        </w:tc>
        <w:tc>
          <w:tcPr>
            <w:tcW w:w="1374" w:type="dxa"/>
          </w:tcPr>
          <w:p w14:paraId="164DF272" w14:textId="4A759A99" w:rsidR="002B32C9" w:rsidRPr="005C41A4" w:rsidRDefault="002B32C9" w:rsidP="002B32C9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65116B">
              <w:t>Nominal pipeline pressure (kPa)</w:t>
            </w:r>
          </w:p>
        </w:tc>
        <w:tc>
          <w:tcPr>
            <w:tcW w:w="2835" w:type="dxa"/>
          </w:tcPr>
          <w:p w14:paraId="475ABD3B" w14:textId="1CB8BD65" w:rsidR="002B32C9" w:rsidRPr="005C41A4" w:rsidRDefault="002B32C9" w:rsidP="002B32C9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65116B">
              <w:t>Minimum design pressure at terminal unit (kPa)</w:t>
            </w:r>
          </w:p>
        </w:tc>
        <w:tc>
          <w:tcPr>
            <w:tcW w:w="3686" w:type="dxa"/>
          </w:tcPr>
          <w:p w14:paraId="27EBD46D" w14:textId="76468F0D" w:rsidR="002B32C9" w:rsidRPr="005C41A4" w:rsidRDefault="002B32C9" w:rsidP="002B32C9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65116B">
              <w:t>Minimum pressure at design flow (kPa)</w:t>
            </w:r>
          </w:p>
        </w:tc>
      </w:tr>
      <w:tr w:rsidR="001060B7" w:rsidRPr="005C41A4" w14:paraId="4729010B" w14:textId="0D6AFD81" w:rsidTr="00A02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tcW w:w="3724" w:type="dxa"/>
          </w:tcPr>
          <w:p w14:paraId="013618CD" w14:textId="0596AEB0" w:rsidR="001060B7" w:rsidRPr="005C41A4" w:rsidRDefault="001060B7" w:rsidP="001060B7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t>SHTM 02-01 (4 bar)</w:t>
            </w:r>
          </w:p>
        </w:tc>
        <w:tc>
          <w:tcPr>
            <w:tcW w:w="2977" w:type="dxa"/>
          </w:tcPr>
          <w:p w14:paraId="136228F9" w14:textId="00B83CD4" w:rsidR="001060B7" w:rsidRPr="005C41A4" w:rsidRDefault="001060B7" w:rsidP="001060B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t>440</w:t>
            </w:r>
          </w:p>
        </w:tc>
        <w:tc>
          <w:tcPr>
            <w:tcW w:w="1374" w:type="dxa"/>
          </w:tcPr>
          <w:p w14:paraId="37CA8A49" w14:textId="37024EE8" w:rsidR="001060B7" w:rsidRPr="005C41A4" w:rsidRDefault="001060B7" w:rsidP="001060B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t>420</w:t>
            </w:r>
          </w:p>
        </w:tc>
        <w:tc>
          <w:tcPr>
            <w:tcW w:w="2835" w:type="dxa"/>
          </w:tcPr>
          <w:p w14:paraId="7027EFD7" w14:textId="6E99F578" w:rsidR="001060B7" w:rsidRPr="005C41A4" w:rsidRDefault="001060B7" w:rsidP="001060B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t>400</w:t>
            </w:r>
          </w:p>
        </w:tc>
        <w:tc>
          <w:tcPr>
            <w:tcW w:w="3686" w:type="dxa"/>
          </w:tcPr>
          <w:p w14:paraId="5C8C01E6" w14:textId="236AE412" w:rsidR="001060B7" w:rsidRPr="005C41A4" w:rsidRDefault="001060B7" w:rsidP="001060B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t>380</w:t>
            </w:r>
          </w:p>
        </w:tc>
      </w:tr>
      <w:tr w:rsidR="001060B7" w:rsidRPr="005C41A4" w14:paraId="6FE63191" w14:textId="510B271D" w:rsidTr="00A02BD3">
        <w:trPr>
          <w:trHeight w:val="434"/>
        </w:trPr>
        <w:tc>
          <w:tcPr>
            <w:tcW w:w="3724" w:type="dxa"/>
          </w:tcPr>
          <w:p w14:paraId="0B19D93E" w14:textId="56BC5A88" w:rsidR="001060B7" w:rsidRPr="005C41A4" w:rsidRDefault="001060B7" w:rsidP="001060B7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t>Actual (4 bar)</w:t>
            </w:r>
          </w:p>
        </w:tc>
        <w:tc>
          <w:tcPr>
            <w:tcW w:w="2977" w:type="dxa"/>
          </w:tcPr>
          <w:p w14:paraId="79AFD59E" w14:textId="12EA0500" w:rsidR="001060B7" w:rsidRPr="005C41A4" w:rsidRDefault="00000000" w:rsidP="001060B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357194636"/>
                <w:placeholder>
                  <w:docPart w:val="FD49658A0E0A45AB89C92F2E78C5ED47"/>
                </w:placeholder>
                <w:text/>
              </w:sdtPr>
              <w:sdtContent>
                <w:r w:rsidR="001060B7"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374" w:type="dxa"/>
          </w:tcPr>
          <w:p w14:paraId="69A31425" w14:textId="08EE169B" w:rsidR="001060B7" w:rsidRPr="005C41A4" w:rsidRDefault="00000000" w:rsidP="001060B7">
            <w:pPr>
              <w:spacing w:after="0"/>
              <w:rPr>
                <w:rFonts w:eastAsia="Times New Roman" w:cs="Arial"/>
                <w:color w:val="FF0000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385338572"/>
                <w:placeholder>
                  <w:docPart w:val="E311964054334B66AF59705952B2556E"/>
                </w:placeholder>
                <w:text/>
              </w:sdtPr>
              <w:sdtContent>
                <w:r w:rsidR="001060B7"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835" w:type="dxa"/>
          </w:tcPr>
          <w:p w14:paraId="3048B220" w14:textId="67EB1F20" w:rsidR="001060B7" w:rsidRPr="005C41A4" w:rsidRDefault="001060B7" w:rsidP="001060B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t>N/A</w:t>
            </w:r>
          </w:p>
        </w:tc>
        <w:tc>
          <w:tcPr>
            <w:tcW w:w="3686" w:type="dxa"/>
          </w:tcPr>
          <w:p w14:paraId="33E85B47" w14:textId="42160DDA" w:rsidR="001060B7" w:rsidRPr="005C41A4" w:rsidRDefault="00000000" w:rsidP="001060B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359041247"/>
                <w:placeholder>
                  <w:docPart w:val="4F62CFAE2E844401BD4D936E227A815F"/>
                </w:placeholder>
                <w:text/>
              </w:sdtPr>
              <w:sdtContent>
                <w:r w:rsidR="001060B7" w:rsidRPr="00FD485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1060B7" w:rsidRPr="005C41A4" w14:paraId="6C043C77" w14:textId="7C7148DF" w:rsidTr="00A02B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tcW w:w="3724" w:type="dxa"/>
          </w:tcPr>
          <w:p w14:paraId="6D086D80" w14:textId="40759B88" w:rsidR="001060B7" w:rsidRPr="005C41A4" w:rsidRDefault="001060B7" w:rsidP="001060B7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t>SHTM 02-01 (7 bar)</w:t>
            </w:r>
          </w:p>
        </w:tc>
        <w:tc>
          <w:tcPr>
            <w:tcW w:w="2977" w:type="dxa"/>
          </w:tcPr>
          <w:p w14:paraId="775DC201" w14:textId="7ADC8CA4" w:rsidR="001060B7" w:rsidRPr="005C41A4" w:rsidRDefault="001060B7" w:rsidP="001060B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t>940</w:t>
            </w:r>
          </w:p>
        </w:tc>
        <w:tc>
          <w:tcPr>
            <w:tcW w:w="1374" w:type="dxa"/>
          </w:tcPr>
          <w:p w14:paraId="62E89FF7" w14:textId="7A0C606B" w:rsidR="001060B7" w:rsidRPr="005C41A4" w:rsidRDefault="001060B7" w:rsidP="001060B7">
            <w:pPr>
              <w:spacing w:after="0"/>
              <w:rPr>
                <w:rFonts w:eastAsia="Times New Roman" w:cs="Arial"/>
                <w:color w:val="FF0000"/>
                <w:kern w:val="0"/>
                <w14:ligatures w14:val="none"/>
              </w:rPr>
            </w:pPr>
            <w:r>
              <w:t>900</w:t>
            </w:r>
          </w:p>
        </w:tc>
        <w:tc>
          <w:tcPr>
            <w:tcW w:w="2835" w:type="dxa"/>
          </w:tcPr>
          <w:p w14:paraId="114DAD76" w14:textId="47DBD7FD" w:rsidR="001060B7" w:rsidRPr="005C41A4" w:rsidRDefault="001060B7" w:rsidP="001060B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t>700</w:t>
            </w:r>
          </w:p>
        </w:tc>
        <w:tc>
          <w:tcPr>
            <w:tcW w:w="3686" w:type="dxa"/>
          </w:tcPr>
          <w:p w14:paraId="21057B9D" w14:textId="57F9ED22" w:rsidR="001060B7" w:rsidRPr="005C41A4" w:rsidRDefault="001060B7" w:rsidP="001060B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t>700</w:t>
            </w:r>
          </w:p>
        </w:tc>
      </w:tr>
      <w:tr w:rsidR="001060B7" w:rsidRPr="005C41A4" w14:paraId="563C2B2A" w14:textId="31BA63CE" w:rsidTr="00A02BD3">
        <w:trPr>
          <w:trHeight w:val="433"/>
        </w:trPr>
        <w:tc>
          <w:tcPr>
            <w:tcW w:w="3724" w:type="dxa"/>
          </w:tcPr>
          <w:p w14:paraId="79908EB3" w14:textId="2A0B2498" w:rsidR="001060B7" w:rsidRPr="005C41A4" w:rsidRDefault="001060B7" w:rsidP="001060B7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t>Actual (7 bar)</w:t>
            </w:r>
          </w:p>
        </w:tc>
        <w:tc>
          <w:tcPr>
            <w:tcW w:w="2977" w:type="dxa"/>
          </w:tcPr>
          <w:p w14:paraId="39BF5167" w14:textId="08879CA3" w:rsidR="001060B7" w:rsidRPr="005C41A4" w:rsidRDefault="00000000" w:rsidP="001060B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981964636"/>
                <w:placeholder>
                  <w:docPart w:val="D184B5CCD2404011B6251C998C2B6263"/>
                </w:placeholder>
                <w:text/>
              </w:sdtPr>
              <w:sdtContent>
                <w:r w:rsidR="001060B7"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374" w:type="dxa"/>
          </w:tcPr>
          <w:p w14:paraId="7BA2B74D" w14:textId="72E459B2" w:rsidR="001060B7" w:rsidRPr="005C41A4" w:rsidRDefault="00000000" w:rsidP="001060B7">
            <w:pPr>
              <w:spacing w:after="0"/>
              <w:rPr>
                <w:rFonts w:eastAsia="Times New Roman" w:cs="Arial"/>
                <w:color w:val="FF0000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61052011"/>
                <w:placeholder>
                  <w:docPart w:val="B90A859435C04E1B936E322F8631CB36"/>
                </w:placeholder>
                <w:text/>
              </w:sdtPr>
              <w:sdtContent>
                <w:r w:rsidR="001060B7" w:rsidRPr="005539EF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835" w:type="dxa"/>
          </w:tcPr>
          <w:p w14:paraId="2C5F11D7" w14:textId="7CC7BF3A" w:rsidR="001060B7" w:rsidRPr="005C41A4" w:rsidRDefault="001060B7" w:rsidP="001060B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N/A</w:t>
            </w:r>
          </w:p>
        </w:tc>
        <w:tc>
          <w:tcPr>
            <w:tcW w:w="3686" w:type="dxa"/>
          </w:tcPr>
          <w:p w14:paraId="56939E5E" w14:textId="16000A4F" w:rsidR="001060B7" w:rsidRPr="005C41A4" w:rsidRDefault="00000000" w:rsidP="001060B7">
            <w:pPr>
              <w:spacing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216007286"/>
                <w:placeholder>
                  <w:docPart w:val="DEE67DDF532D4ACEB46AE588470D2B4E"/>
                </w:placeholder>
                <w:text/>
              </w:sdtPr>
              <w:sdtContent>
                <w:r w:rsidR="001060B7" w:rsidRPr="00FD485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</w:tbl>
    <w:p w14:paraId="0BA0E9C4" w14:textId="77777777" w:rsidR="004769B7" w:rsidRPr="004769B7" w:rsidRDefault="004769B7" w:rsidP="004769B7"/>
    <w:p w14:paraId="4A7180C9" w14:textId="620F456D" w:rsidR="002D0FCA" w:rsidRDefault="004277DA" w:rsidP="004277DA">
      <w:pPr>
        <w:pStyle w:val="Heading3"/>
        <w:rPr>
          <w:rFonts w:eastAsia="Times New Roman"/>
        </w:rPr>
      </w:pPr>
      <w:r>
        <w:rPr>
          <w:rFonts w:eastAsia="Times New Roman"/>
        </w:rPr>
        <w:t>Compressor details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1838"/>
        <w:gridCol w:w="1813"/>
        <w:gridCol w:w="1957"/>
        <w:gridCol w:w="2085"/>
        <w:gridCol w:w="2085"/>
        <w:gridCol w:w="2085"/>
        <w:gridCol w:w="2733"/>
      </w:tblGrid>
      <w:tr w:rsidR="00C56FC4" w:rsidRPr="00FC7C99" w14:paraId="571CD540" w14:textId="43EFBA14" w:rsidTr="00C56F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tcW w:w="1838" w:type="dxa"/>
          </w:tcPr>
          <w:p w14:paraId="21978998" w14:textId="7D022AB8" w:rsidR="00C56FC4" w:rsidRPr="00FC7C99" w:rsidRDefault="00C56FC4" w:rsidP="00C56FC4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Compressor 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r</w:t>
            </w: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ef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erence</w:t>
            </w:r>
          </w:p>
        </w:tc>
        <w:tc>
          <w:tcPr>
            <w:tcW w:w="1813" w:type="dxa"/>
          </w:tcPr>
          <w:p w14:paraId="4D866289" w14:textId="152A957C" w:rsidR="00C56FC4" w:rsidRPr="00FC7C99" w:rsidRDefault="00C56FC4" w:rsidP="00C56FC4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Type</w:t>
            </w:r>
          </w:p>
        </w:tc>
        <w:tc>
          <w:tcPr>
            <w:tcW w:w="1957" w:type="dxa"/>
          </w:tcPr>
          <w:p w14:paraId="377F0533" w14:textId="555017D3" w:rsidR="00C56FC4" w:rsidRPr="00FC7C99" w:rsidRDefault="00C56FC4" w:rsidP="00C56FC4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Serial 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n</w:t>
            </w: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o.</w:t>
            </w:r>
          </w:p>
        </w:tc>
        <w:tc>
          <w:tcPr>
            <w:tcW w:w="2085" w:type="dxa"/>
          </w:tcPr>
          <w:p w14:paraId="1EF750CB" w14:textId="589E49D5" w:rsidR="00C56FC4" w:rsidRPr="00FC7C99" w:rsidRDefault="00C56FC4" w:rsidP="00C56FC4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Hours 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r</w:t>
            </w: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un</w:t>
            </w:r>
          </w:p>
        </w:tc>
        <w:tc>
          <w:tcPr>
            <w:tcW w:w="2085" w:type="dxa"/>
          </w:tcPr>
          <w:p w14:paraId="42F3C632" w14:textId="4B8367E4" w:rsidR="00C56FC4" w:rsidRDefault="00C56FC4" w:rsidP="00C56FC4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Start 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(a</w:t>
            </w: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mps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)</w:t>
            </w:r>
          </w:p>
        </w:tc>
        <w:tc>
          <w:tcPr>
            <w:tcW w:w="2085" w:type="dxa"/>
          </w:tcPr>
          <w:p w14:paraId="79EA5705" w14:textId="0B3564CE" w:rsidR="00C56FC4" w:rsidRDefault="00C56FC4" w:rsidP="00C56FC4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 xml:space="preserve">Run 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(a</w:t>
            </w: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mps</w:t>
            </w:r>
            <w:r>
              <w:rPr>
                <w:rFonts w:eastAsia="Times New Roman" w:cs="Arial"/>
                <w:color w:val="auto"/>
                <w:kern w:val="0"/>
                <w14:ligatures w14:val="none"/>
              </w:rPr>
              <w:t>)</w:t>
            </w:r>
          </w:p>
        </w:tc>
        <w:tc>
          <w:tcPr>
            <w:tcW w:w="2733" w:type="dxa"/>
          </w:tcPr>
          <w:p w14:paraId="5EC27D16" w14:textId="1A68F78C" w:rsidR="00C56FC4" w:rsidRDefault="00C56FC4" w:rsidP="00C56FC4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Pressure set point</w:t>
            </w:r>
          </w:p>
        </w:tc>
      </w:tr>
      <w:tr w:rsidR="00C56FC4" w:rsidRPr="00FC7C99" w14:paraId="751D9B37" w14:textId="36729BCB" w:rsidTr="00C56F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1838" w:type="dxa"/>
          </w:tcPr>
          <w:p w14:paraId="40CC641D" w14:textId="7D2D9489" w:rsidR="00C56FC4" w:rsidRPr="00FC7C99" w:rsidRDefault="00C56FC4" w:rsidP="00C56FC4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1</w:t>
            </w:r>
          </w:p>
        </w:tc>
        <w:tc>
          <w:tcPr>
            <w:tcW w:w="1813" w:type="dxa"/>
          </w:tcPr>
          <w:p w14:paraId="7C29865F" w14:textId="4B240507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963779289"/>
                <w:placeholder>
                  <w:docPart w:val="FB0561B3E1C94ADD92D0B036AF479B18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957" w:type="dxa"/>
          </w:tcPr>
          <w:p w14:paraId="6014E28C" w14:textId="2A564CB6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043027642"/>
                <w:placeholder>
                  <w:docPart w:val="B637B24CC5D443D8B5F81A7D753785CD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085" w:type="dxa"/>
          </w:tcPr>
          <w:p w14:paraId="1C43EE67" w14:textId="7B1E048A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829814655"/>
                <w:placeholder>
                  <w:docPart w:val="EEBD8AF98E0048B58E71F8C94003441D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085" w:type="dxa"/>
          </w:tcPr>
          <w:p w14:paraId="490FC94A" w14:textId="09F47411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355614930"/>
                <w:placeholder>
                  <w:docPart w:val="400AC79E34A04F3A86CDD004A2DA6D4C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085" w:type="dxa"/>
          </w:tcPr>
          <w:p w14:paraId="18C68A16" w14:textId="2E1FA478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2042854212"/>
                <w:placeholder>
                  <w:docPart w:val="DA31F3E82E3741B1A0BAAABC2894883B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733" w:type="dxa"/>
          </w:tcPr>
          <w:p w14:paraId="65CF854C" w14:textId="10790C75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2017450052"/>
                <w:placeholder>
                  <w:docPart w:val="F0C28CBD6C234B2EBB6D61E4A3C93F19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C56FC4" w:rsidRPr="00FC7C99" w14:paraId="0735A800" w14:textId="5E22692A" w:rsidTr="00C56FC4">
        <w:trPr>
          <w:trHeight w:val="283"/>
        </w:trPr>
        <w:tc>
          <w:tcPr>
            <w:tcW w:w="1838" w:type="dxa"/>
          </w:tcPr>
          <w:p w14:paraId="577DFA4B" w14:textId="7F689D64" w:rsidR="00C56FC4" w:rsidRPr="00FC7C99" w:rsidRDefault="00C56FC4" w:rsidP="00C56FC4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2</w:t>
            </w:r>
          </w:p>
        </w:tc>
        <w:tc>
          <w:tcPr>
            <w:tcW w:w="1813" w:type="dxa"/>
          </w:tcPr>
          <w:p w14:paraId="16F7E2CB" w14:textId="05F92A8D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512909225"/>
                <w:placeholder>
                  <w:docPart w:val="C70D9DB5D76D4AE087DCD3197060C083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957" w:type="dxa"/>
          </w:tcPr>
          <w:p w14:paraId="3EC44D87" w14:textId="41746127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863315713"/>
                <w:placeholder>
                  <w:docPart w:val="08CD2F1517B34E1CA4E9A57A7C9C6D6B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085" w:type="dxa"/>
          </w:tcPr>
          <w:p w14:paraId="0BDF0E56" w14:textId="71FD13A5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742938897"/>
                <w:placeholder>
                  <w:docPart w:val="1382DD7524BB413186BD4FD58BDAA057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085" w:type="dxa"/>
          </w:tcPr>
          <w:p w14:paraId="744FEB87" w14:textId="5C41F8D4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260803021"/>
                <w:placeholder>
                  <w:docPart w:val="7481A4AA8A7A4B60BB609084C513CB15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085" w:type="dxa"/>
          </w:tcPr>
          <w:p w14:paraId="5779DA05" w14:textId="519B1E85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268198916"/>
                <w:placeholder>
                  <w:docPart w:val="5CCDADC64B944598BA85F17A554B2AAA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733" w:type="dxa"/>
          </w:tcPr>
          <w:p w14:paraId="692957E2" w14:textId="44099E7B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256722420"/>
                <w:placeholder>
                  <w:docPart w:val="D34AA08F1F024CA390C996B3CD8CD30B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C56FC4" w:rsidRPr="00FC7C99" w14:paraId="239D7F8A" w14:textId="4353DB79" w:rsidTr="00C56F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1838" w:type="dxa"/>
          </w:tcPr>
          <w:p w14:paraId="28E109E8" w14:textId="53F9D7E9" w:rsidR="00C56FC4" w:rsidRPr="00FC7C99" w:rsidRDefault="00C56FC4" w:rsidP="00C56FC4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3</w:t>
            </w:r>
          </w:p>
        </w:tc>
        <w:tc>
          <w:tcPr>
            <w:tcW w:w="1813" w:type="dxa"/>
          </w:tcPr>
          <w:p w14:paraId="5C45DBDA" w14:textId="5E230D78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29389556"/>
                <w:placeholder>
                  <w:docPart w:val="2238F783E9C047598C8CF1EBBFAD8217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957" w:type="dxa"/>
          </w:tcPr>
          <w:p w14:paraId="7F101A7A" w14:textId="11D2CA72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413849915"/>
                <w:placeholder>
                  <w:docPart w:val="2D0E06B44D30439EB802A951536DDBE2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085" w:type="dxa"/>
          </w:tcPr>
          <w:p w14:paraId="27D4A3D2" w14:textId="60AA4E74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372052273"/>
                <w:placeholder>
                  <w:docPart w:val="F23DD4B2A6A547D185AEB7FED9DEE0AC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085" w:type="dxa"/>
          </w:tcPr>
          <w:p w14:paraId="462A0763" w14:textId="46B26B88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279221233"/>
                <w:placeholder>
                  <w:docPart w:val="7C0E87E27D8C47DD97E30933021FBEE8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085" w:type="dxa"/>
          </w:tcPr>
          <w:p w14:paraId="22B6FB60" w14:textId="7EA77299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442373919"/>
                <w:placeholder>
                  <w:docPart w:val="D6B581CDAF4B4E6599725BAF8C15EA0B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733" w:type="dxa"/>
          </w:tcPr>
          <w:p w14:paraId="031787F4" w14:textId="452F9447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921791376"/>
                <w:placeholder>
                  <w:docPart w:val="21A972B6D2314208A9079C1254CE8394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C56FC4" w:rsidRPr="00FC7C99" w14:paraId="62A7F97C" w14:textId="42E280E2" w:rsidTr="00C56FC4">
        <w:trPr>
          <w:trHeight w:val="283"/>
        </w:trPr>
        <w:tc>
          <w:tcPr>
            <w:tcW w:w="1838" w:type="dxa"/>
          </w:tcPr>
          <w:p w14:paraId="444E102D" w14:textId="1D8F49D5" w:rsidR="00C56FC4" w:rsidRPr="00FC7C99" w:rsidRDefault="00C56FC4" w:rsidP="00C56FC4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lastRenderedPageBreak/>
              <w:t>4</w:t>
            </w:r>
          </w:p>
        </w:tc>
        <w:tc>
          <w:tcPr>
            <w:tcW w:w="1813" w:type="dxa"/>
          </w:tcPr>
          <w:p w14:paraId="01CF6186" w14:textId="13E264B1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813014980"/>
                <w:placeholder>
                  <w:docPart w:val="438D2EE8ED7141969A144F10F8DBD84B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957" w:type="dxa"/>
          </w:tcPr>
          <w:p w14:paraId="0BDCF69F" w14:textId="1F1D4097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593672424"/>
                <w:placeholder>
                  <w:docPart w:val="CF95CBA90365402A8CCE46F4E8935A58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085" w:type="dxa"/>
          </w:tcPr>
          <w:p w14:paraId="36EDFA4C" w14:textId="4CE2C3A0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463306713"/>
                <w:placeholder>
                  <w:docPart w:val="7E81767D8148440B8CF799469C5D8A89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085" w:type="dxa"/>
          </w:tcPr>
          <w:p w14:paraId="4202540A" w14:textId="4722458A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332499976"/>
                <w:placeholder>
                  <w:docPart w:val="CAE56ED1F1594C2CB03A275150CC74B9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085" w:type="dxa"/>
          </w:tcPr>
          <w:p w14:paraId="0BE79D8D" w14:textId="132C80E8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758249720"/>
                <w:placeholder>
                  <w:docPart w:val="2E054EB3BE574BAA8F00EA5853B614DB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733" w:type="dxa"/>
          </w:tcPr>
          <w:p w14:paraId="06773386" w14:textId="7F5E7696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20043923"/>
                <w:placeholder>
                  <w:docPart w:val="7557204ADF00485F9660A9C9862E8A1D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C56FC4" w:rsidRPr="00FC7C99" w14:paraId="2868E939" w14:textId="3F421F58" w:rsidTr="00C56F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1838" w:type="dxa"/>
          </w:tcPr>
          <w:p w14:paraId="3603D4DF" w14:textId="4144D596" w:rsidR="00C56FC4" w:rsidRPr="00FC7C99" w:rsidRDefault="00C56FC4" w:rsidP="00C56FC4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5</w:t>
            </w:r>
          </w:p>
        </w:tc>
        <w:tc>
          <w:tcPr>
            <w:tcW w:w="1813" w:type="dxa"/>
          </w:tcPr>
          <w:p w14:paraId="4C0A379E" w14:textId="32FDB52B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90518607"/>
                <w:placeholder>
                  <w:docPart w:val="69A33A55436E42D6AE2C77351D4E8D92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957" w:type="dxa"/>
          </w:tcPr>
          <w:p w14:paraId="3F04829D" w14:textId="4D3D6E42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611190276"/>
                <w:placeholder>
                  <w:docPart w:val="3EA16B71A4D041CA809AA5CCE98A1346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085" w:type="dxa"/>
          </w:tcPr>
          <w:p w14:paraId="2B138F30" w14:textId="7B04ED1E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322279215"/>
                <w:placeholder>
                  <w:docPart w:val="9377670610304379BA95D48CE849996C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085" w:type="dxa"/>
          </w:tcPr>
          <w:p w14:paraId="63B53053" w14:textId="4E231D68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256415460"/>
                <w:placeholder>
                  <w:docPart w:val="E5D98C614DC3410A9C9489E49B6F272B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085" w:type="dxa"/>
          </w:tcPr>
          <w:p w14:paraId="163F18CD" w14:textId="14769FD5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063488586"/>
                <w:placeholder>
                  <w:docPart w:val="7A1C7BB903EA4773BE065435EE9A1883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733" w:type="dxa"/>
          </w:tcPr>
          <w:p w14:paraId="66B94EC1" w14:textId="38E51D87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917754353"/>
                <w:placeholder>
                  <w:docPart w:val="68088179EA334F8EB826827D29C96053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C56FC4" w:rsidRPr="00FC7C99" w14:paraId="53794C84" w14:textId="742A98FD" w:rsidTr="00C56FC4">
        <w:trPr>
          <w:trHeight w:val="283"/>
        </w:trPr>
        <w:tc>
          <w:tcPr>
            <w:tcW w:w="1838" w:type="dxa"/>
          </w:tcPr>
          <w:p w14:paraId="1722D26A" w14:textId="6DF26D49" w:rsidR="00C56FC4" w:rsidRPr="00FC7C99" w:rsidRDefault="00C56FC4" w:rsidP="00C56FC4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EB5DA8">
              <w:rPr>
                <w:rFonts w:eastAsia="Times New Roman" w:cs="Arial"/>
                <w:color w:val="auto"/>
                <w:kern w:val="0"/>
                <w14:ligatures w14:val="none"/>
              </w:rPr>
              <w:t>6</w:t>
            </w:r>
          </w:p>
        </w:tc>
        <w:tc>
          <w:tcPr>
            <w:tcW w:w="1813" w:type="dxa"/>
          </w:tcPr>
          <w:p w14:paraId="2DEEDA71" w14:textId="1E8B0FB7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07475649"/>
                <w:placeholder>
                  <w:docPart w:val="BAC7425ECA6B4446BD0C970244557EA0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1957" w:type="dxa"/>
          </w:tcPr>
          <w:p w14:paraId="3F3EE1CA" w14:textId="53C49247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999120437"/>
                <w:placeholder>
                  <w:docPart w:val="F2D984F14D314162964E0E7CF30EADEC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085" w:type="dxa"/>
          </w:tcPr>
          <w:p w14:paraId="6A68D9D2" w14:textId="48611409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525369094"/>
                <w:placeholder>
                  <w:docPart w:val="A8829AC8A5F84D0598D67797D56B3441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085" w:type="dxa"/>
          </w:tcPr>
          <w:p w14:paraId="082AF7C7" w14:textId="7F8CC550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079793935"/>
                <w:placeholder>
                  <w:docPart w:val="2B3D7BA68E5B4566B557CB151D0B0C81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085" w:type="dxa"/>
          </w:tcPr>
          <w:p w14:paraId="18A1D528" w14:textId="6706E693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906344454"/>
                <w:placeholder>
                  <w:docPart w:val="EDF0A08031C0403B90B0A3E93CEB1043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2733" w:type="dxa"/>
          </w:tcPr>
          <w:p w14:paraId="213C0C29" w14:textId="06028025" w:rsidR="00C56FC4" w:rsidRDefault="00000000" w:rsidP="00C56FC4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352948755"/>
                <w:placeholder>
                  <w:docPart w:val="E1ECFF8C6C7347C890C41DD2691036DF"/>
                </w:placeholder>
                <w:text/>
              </w:sdtPr>
              <w:sdtContent>
                <w:r w:rsidR="00C56FC4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</w:tbl>
    <w:p w14:paraId="4A943CD4" w14:textId="61D307A1" w:rsidR="00B12F2D" w:rsidRDefault="0039331A" w:rsidP="004277DA">
      <w:pPr>
        <w:pStyle w:val="Heading3"/>
      </w:pPr>
      <w:r>
        <w:t xml:space="preserve">Air receiver </w:t>
      </w:r>
      <w:r w:rsidR="004277DA">
        <w:t>details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4783"/>
        <w:gridCol w:w="4719"/>
        <w:gridCol w:w="5094"/>
      </w:tblGrid>
      <w:tr w:rsidR="004E1C7E" w:rsidRPr="00FC7C99" w14:paraId="6EFCEDAB" w14:textId="77777777" w:rsidTr="004E1C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tcW w:w="4783" w:type="dxa"/>
          </w:tcPr>
          <w:p w14:paraId="1B3EB2D3" w14:textId="43078D29" w:rsidR="004E1C7E" w:rsidRPr="00FC7C99" w:rsidRDefault="004E1C7E" w:rsidP="004E1C7E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Air receiver reference</w:t>
            </w:r>
          </w:p>
        </w:tc>
        <w:tc>
          <w:tcPr>
            <w:tcW w:w="4719" w:type="dxa"/>
          </w:tcPr>
          <w:p w14:paraId="4F5F1381" w14:textId="2AEF2BC7" w:rsidR="004E1C7E" w:rsidRPr="00FC7C99" w:rsidRDefault="004E1C7E" w:rsidP="004E1C7E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Type</w:t>
            </w:r>
          </w:p>
        </w:tc>
        <w:tc>
          <w:tcPr>
            <w:tcW w:w="5094" w:type="dxa"/>
          </w:tcPr>
          <w:p w14:paraId="0D7C2750" w14:textId="2CD026F5" w:rsidR="004E1C7E" w:rsidRPr="00FC7C99" w:rsidRDefault="004E1C7E" w:rsidP="004E1C7E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Times New Roman"/>
                <w:color w:val="auto"/>
                <w:kern w:val="0"/>
                <w14:ligatures w14:val="none"/>
              </w:rPr>
              <w:t>Serial no.</w:t>
            </w:r>
          </w:p>
        </w:tc>
      </w:tr>
      <w:tr w:rsidR="004E1C7E" w14:paraId="63668787" w14:textId="77777777" w:rsidTr="004E1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783" w:type="dxa"/>
          </w:tcPr>
          <w:p w14:paraId="7836AF81" w14:textId="08D74683" w:rsidR="004E1C7E" w:rsidRPr="00FC7C99" w:rsidRDefault="004E1C7E" w:rsidP="004E1C7E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1</w:t>
            </w:r>
          </w:p>
        </w:tc>
        <w:tc>
          <w:tcPr>
            <w:tcW w:w="4719" w:type="dxa"/>
          </w:tcPr>
          <w:p w14:paraId="64F7E7C4" w14:textId="632CD897" w:rsidR="004E1C7E" w:rsidRDefault="00000000" w:rsidP="004E1C7E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640006093"/>
                <w:placeholder>
                  <w:docPart w:val="7D36B00646AD45D5844C2C8392786648"/>
                </w:placeholder>
                <w:text/>
              </w:sdtPr>
              <w:sdtContent>
                <w:r w:rsidR="004E1C7E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5094" w:type="dxa"/>
          </w:tcPr>
          <w:p w14:paraId="15832671" w14:textId="7CA08648" w:rsidR="004E1C7E" w:rsidRDefault="00000000" w:rsidP="004E1C7E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2045356061"/>
                <w:placeholder>
                  <w:docPart w:val="5FBFCA17C1144BE5A2CE60D971FCEABA"/>
                </w:placeholder>
                <w:text/>
              </w:sdtPr>
              <w:sdtContent>
                <w:r w:rsidR="004E1C7E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4E1C7E" w14:paraId="6D7EC431" w14:textId="77777777" w:rsidTr="004E1C7E">
        <w:trPr>
          <w:trHeight w:val="283"/>
        </w:trPr>
        <w:tc>
          <w:tcPr>
            <w:tcW w:w="4783" w:type="dxa"/>
          </w:tcPr>
          <w:p w14:paraId="6F6A3502" w14:textId="333BA3F7" w:rsidR="004E1C7E" w:rsidRPr="00FC7C99" w:rsidRDefault="004E1C7E" w:rsidP="004E1C7E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2</w:t>
            </w:r>
          </w:p>
        </w:tc>
        <w:tc>
          <w:tcPr>
            <w:tcW w:w="4719" w:type="dxa"/>
          </w:tcPr>
          <w:p w14:paraId="58808E4D" w14:textId="4EF427DB" w:rsidR="004E1C7E" w:rsidRDefault="00000000" w:rsidP="004E1C7E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986463471"/>
                <w:placeholder>
                  <w:docPart w:val="0F4C93E8542A425386EBB1A67CF05779"/>
                </w:placeholder>
                <w:text/>
              </w:sdtPr>
              <w:sdtContent>
                <w:r w:rsidR="004E1C7E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5094" w:type="dxa"/>
          </w:tcPr>
          <w:p w14:paraId="56E0147C" w14:textId="457C20C6" w:rsidR="004E1C7E" w:rsidRDefault="00000000" w:rsidP="004E1C7E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80053243"/>
                <w:placeholder>
                  <w:docPart w:val="9CB4714FA5ED4D29ABFF9F4445180B6E"/>
                </w:placeholder>
                <w:text/>
              </w:sdtPr>
              <w:sdtContent>
                <w:r w:rsidR="004E1C7E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4E1C7E" w14:paraId="7E066F26" w14:textId="77777777" w:rsidTr="004E1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783" w:type="dxa"/>
          </w:tcPr>
          <w:p w14:paraId="33398243" w14:textId="78EF2A57" w:rsidR="004E1C7E" w:rsidRPr="00FC7C99" w:rsidRDefault="004E1C7E" w:rsidP="004E1C7E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3</w:t>
            </w:r>
          </w:p>
        </w:tc>
        <w:tc>
          <w:tcPr>
            <w:tcW w:w="4719" w:type="dxa"/>
          </w:tcPr>
          <w:p w14:paraId="404724EC" w14:textId="63FD348B" w:rsidR="004E1C7E" w:rsidRDefault="00000000" w:rsidP="004E1C7E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2072298329"/>
                <w:placeholder>
                  <w:docPart w:val="838363D110684ABDAB3BD83105B160B9"/>
                </w:placeholder>
                <w:text/>
              </w:sdtPr>
              <w:sdtContent>
                <w:r w:rsidR="004E1C7E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5094" w:type="dxa"/>
          </w:tcPr>
          <w:p w14:paraId="046050BF" w14:textId="5480125D" w:rsidR="004E1C7E" w:rsidRDefault="00000000" w:rsidP="004E1C7E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780212160"/>
                <w:placeholder>
                  <w:docPart w:val="1EAECE7061354066AE7E5F9628F0249D"/>
                </w:placeholder>
                <w:text/>
              </w:sdtPr>
              <w:sdtContent>
                <w:r w:rsidR="004E1C7E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4E1C7E" w14:paraId="3308BC6C" w14:textId="77777777" w:rsidTr="004E1C7E">
        <w:trPr>
          <w:trHeight w:val="283"/>
        </w:trPr>
        <w:tc>
          <w:tcPr>
            <w:tcW w:w="4783" w:type="dxa"/>
          </w:tcPr>
          <w:p w14:paraId="57E2F4BF" w14:textId="0C44505A" w:rsidR="004E1C7E" w:rsidRPr="00FC7C99" w:rsidRDefault="004E1C7E" w:rsidP="004E1C7E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4</w:t>
            </w:r>
          </w:p>
        </w:tc>
        <w:tc>
          <w:tcPr>
            <w:tcW w:w="4719" w:type="dxa"/>
          </w:tcPr>
          <w:p w14:paraId="38D42B9D" w14:textId="7DD7DCDD" w:rsidR="004E1C7E" w:rsidRDefault="00000000" w:rsidP="004E1C7E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783021916"/>
                <w:placeholder>
                  <w:docPart w:val="2FF8EC6EAD8540E7BFACA1488560A3D4"/>
                </w:placeholder>
                <w:text/>
              </w:sdtPr>
              <w:sdtContent>
                <w:r w:rsidR="004E1C7E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5094" w:type="dxa"/>
          </w:tcPr>
          <w:p w14:paraId="3E99F2E9" w14:textId="03EB0C95" w:rsidR="004E1C7E" w:rsidRDefault="00000000" w:rsidP="004E1C7E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287744579"/>
                <w:placeholder>
                  <w:docPart w:val="CBFC84A724AF4E3DAE27F19A4B92B80D"/>
                </w:placeholder>
                <w:text/>
              </w:sdtPr>
              <w:sdtContent>
                <w:r w:rsidR="004E1C7E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4E1C7E" w14:paraId="46FE0070" w14:textId="77777777" w:rsidTr="004E1C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4783" w:type="dxa"/>
          </w:tcPr>
          <w:p w14:paraId="713144A9" w14:textId="37BB8DEB" w:rsidR="004E1C7E" w:rsidRPr="00FC7C99" w:rsidRDefault="004E1C7E" w:rsidP="004E1C7E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5</w:t>
            </w:r>
          </w:p>
        </w:tc>
        <w:tc>
          <w:tcPr>
            <w:tcW w:w="4719" w:type="dxa"/>
          </w:tcPr>
          <w:p w14:paraId="0A2407E6" w14:textId="5647A481" w:rsidR="004E1C7E" w:rsidRDefault="00000000" w:rsidP="004E1C7E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1611933418"/>
                <w:placeholder>
                  <w:docPart w:val="6D50FE1FB0B44B3DB03BAD94F6147DA0"/>
                </w:placeholder>
                <w:text/>
              </w:sdtPr>
              <w:sdtContent>
                <w:r w:rsidR="004E1C7E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5094" w:type="dxa"/>
          </w:tcPr>
          <w:p w14:paraId="234FC9D0" w14:textId="7466CC02" w:rsidR="004E1C7E" w:rsidRDefault="00000000" w:rsidP="004E1C7E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2101319203"/>
                <w:placeholder>
                  <w:docPart w:val="E4163F18F9C04F59BD0463CE8DF8BDFD"/>
                </w:placeholder>
                <w:text/>
              </w:sdtPr>
              <w:sdtContent>
                <w:r w:rsidR="004E1C7E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  <w:tr w:rsidR="004E1C7E" w14:paraId="02BA59B7" w14:textId="77777777" w:rsidTr="004E1C7E">
        <w:trPr>
          <w:trHeight w:val="283"/>
        </w:trPr>
        <w:tc>
          <w:tcPr>
            <w:tcW w:w="4783" w:type="dxa"/>
          </w:tcPr>
          <w:p w14:paraId="1963944B" w14:textId="55847954" w:rsidR="004E1C7E" w:rsidRPr="00FC7C99" w:rsidRDefault="004E1C7E" w:rsidP="004E1C7E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color w:val="auto"/>
                <w:kern w:val="0"/>
                <w14:ligatures w14:val="none"/>
              </w:rPr>
              <w:t>6</w:t>
            </w:r>
          </w:p>
        </w:tc>
        <w:tc>
          <w:tcPr>
            <w:tcW w:w="4719" w:type="dxa"/>
          </w:tcPr>
          <w:p w14:paraId="1C3CBF4A" w14:textId="64A04AC7" w:rsidR="004E1C7E" w:rsidRDefault="00000000" w:rsidP="004E1C7E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970635489"/>
                <w:placeholder>
                  <w:docPart w:val="BC46F8C6597C4F0E847E33D1BC2403AF"/>
                </w:placeholder>
                <w:text/>
              </w:sdtPr>
              <w:sdtContent>
                <w:r w:rsidR="004E1C7E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  <w:tc>
          <w:tcPr>
            <w:tcW w:w="5094" w:type="dxa"/>
          </w:tcPr>
          <w:p w14:paraId="61833CA4" w14:textId="4DE52DFC" w:rsidR="004E1C7E" w:rsidRDefault="00000000" w:rsidP="004E1C7E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sdt>
              <w:sdtPr>
                <w:rPr>
                  <w:rFonts w:eastAsia="Times New Roman" w:cs="Times New Roman"/>
                  <w:color w:val="auto"/>
                  <w:kern w:val="0"/>
                  <w14:ligatures w14:val="none"/>
                </w:rPr>
                <w:id w:val="-1821876213"/>
                <w:placeholder>
                  <w:docPart w:val="80AE1237A9EC490AA9295C7C8749B677"/>
                </w:placeholder>
                <w:text/>
              </w:sdtPr>
              <w:sdtContent>
                <w:r w:rsidR="004E1C7E" w:rsidRPr="00BE35B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sdtContent>
            </w:sdt>
          </w:p>
        </w:tc>
      </w:tr>
    </w:tbl>
    <w:p w14:paraId="796D873B" w14:textId="60032E4E" w:rsidR="00500B05" w:rsidRDefault="0039331A" w:rsidP="00500B05">
      <w:pPr>
        <w:pStyle w:val="Heading2"/>
      </w:pPr>
      <w:r>
        <w:t>Performance, operation and siting checklist</w:t>
      </w:r>
    </w:p>
    <w:tbl>
      <w:tblPr>
        <w:tblStyle w:val="PlainTable1"/>
        <w:tblW w:w="14596" w:type="dxa"/>
        <w:tblLayout w:type="fixed"/>
        <w:tblLook w:val="0420" w:firstRow="1" w:lastRow="0" w:firstColumn="0" w:lastColumn="0" w:noHBand="0" w:noVBand="1"/>
      </w:tblPr>
      <w:tblGrid>
        <w:gridCol w:w="846"/>
        <w:gridCol w:w="5103"/>
        <w:gridCol w:w="1701"/>
        <w:gridCol w:w="6946"/>
      </w:tblGrid>
      <w:tr w:rsidR="009B2DEE" w:rsidRPr="00FC7C99" w14:paraId="2BF448E3" w14:textId="58EAA3B1" w:rsidTr="009B2D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  <w:tblHeader/>
        </w:trPr>
        <w:tc>
          <w:tcPr>
            <w:tcW w:w="846" w:type="dxa"/>
          </w:tcPr>
          <w:p w14:paraId="79E9D632" w14:textId="1943E5F4" w:rsidR="009B2DEE" w:rsidRPr="00FC7C99" w:rsidRDefault="009B2DEE" w:rsidP="009B2DEE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Item</w:t>
            </w:r>
          </w:p>
        </w:tc>
        <w:tc>
          <w:tcPr>
            <w:tcW w:w="5103" w:type="dxa"/>
          </w:tcPr>
          <w:p w14:paraId="1ACB2E6F" w14:textId="1DA84EFC" w:rsidR="009B2DEE" w:rsidRPr="00FC7C99" w:rsidRDefault="009B2DEE" w:rsidP="009B2DEE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Function/ operation</w:t>
            </w:r>
          </w:p>
        </w:tc>
        <w:tc>
          <w:tcPr>
            <w:tcW w:w="1701" w:type="dxa"/>
          </w:tcPr>
          <w:p w14:paraId="7FC10BF2" w14:textId="3B9C393E" w:rsidR="009B2DEE" w:rsidRPr="00FC7C99" w:rsidRDefault="009B2DEE" w:rsidP="009B2DEE">
            <w:pPr>
              <w:spacing w:before="60" w:after="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Pass/ fail</w:t>
            </w:r>
          </w:p>
        </w:tc>
        <w:tc>
          <w:tcPr>
            <w:tcW w:w="6946" w:type="dxa"/>
          </w:tcPr>
          <w:p w14:paraId="3C96944B" w14:textId="734CD191" w:rsidR="009B2DEE" w:rsidRDefault="009B2DEE" w:rsidP="009B2DEE">
            <w:pPr>
              <w:spacing w:before="60" w:after="0"/>
              <w:rPr>
                <w:rFonts w:eastAsia="Times New Roman" w:cs="Times New Roman"/>
                <w:color w:val="auto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iCs/>
                <w:color w:val="auto"/>
                <w:kern w:val="0"/>
                <w14:ligatures w14:val="none"/>
              </w:rPr>
              <w:t>Comments</w:t>
            </w:r>
          </w:p>
        </w:tc>
      </w:tr>
      <w:tr w:rsidR="009B2DEE" w14:paraId="0AE0F39C" w14:textId="708A67AC" w:rsidTr="009B2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846" w:type="dxa"/>
          </w:tcPr>
          <w:p w14:paraId="559CFD9C" w14:textId="4A6CDB6A" w:rsidR="009B2DEE" w:rsidRPr="00FC7C99" w:rsidRDefault="009B2DEE" w:rsidP="009B2DEE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9958DB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1</w:t>
            </w:r>
          </w:p>
        </w:tc>
        <w:tc>
          <w:tcPr>
            <w:tcW w:w="5103" w:type="dxa"/>
          </w:tcPr>
          <w:p w14:paraId="02BA3F03" w14:textId="4D2A4D12" w:rsidR="009B2DEE" w:rsidRDefault="009B2DEE" w:rsidP="009B2DEE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Power supplies provided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59588610"/>
            <w:placeholder>
              <w:docPart w:val="BDA50FEF5B734BF485DB2B70AED327A4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3E101ACD" w14:textId="6E7272B1" w:rsidR="009B2DEE" w:rsidRDefault="00ED2CC9" w:rsidP="009B2DEE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</w:t>
                </w:r>
                <w:r w:rsidR="009B2DEE" w:rsidRPr="00C52FC5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873227782"/>
            <w:placeholder>
              <w:docPart w:val="A20A6EF72D2446E391886E2307E5122A"/>
            </w:placeholder>
            <w:showingPlcHdr/>
            <w:text/>
          </w:sdtPr>
          <w:sdtContent>
            <w:tc>
              <w:tcPr>
                <w:tcW w:w="6946" w:type="dxa"/>
              </w:tcPr>
              <w:p w14:paraId="08B816F1" w14:textId="0594944B" w:rsidR="009B2DEE" w:rsidRDefault="009B2DEE" w:rsidP="009B2DEE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ED2CC9" w14:paraId="6B3076D8" w14:textId="5FC8AF6E" w:rsidTr="009B2DEE">
        <w:trPr>
          <w:trHeight w:val="283"/>
        </w:trPr>
        <w:tc>
          <w:tcPr>
            <w:tcW w:w="846" w:type="dxa"/>
          </w:tcPr>
          <w:p w14:paraId="72EE5693" w14:textId="0E26A0DC" w:rsidR="00ED2CC9" w:rsidRPr="00FC7C99" w:rsidRDefault="00ED2CC9" w:rsidP="00ED2CC9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9958DB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2</w:t>
            </w:r>
          </w:p>
        </w:tc>
        <w:tc>
          <w:tcPr>
            <w:tcW w:w="5103" w:type="dxa"/>
          </w:tcPr>
          <w:p w14:paraId="3C7C3A5E" w14:textId="7AF5E086" w:rsidR="00ED2CC9" w:rsidRDefault="00ED2CC9" w:rsidP="00ED2CC9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General operation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606164349"/>
            <w:placeholder>
              <w:docPart w:val="DF782804F2324D988409565E738BB930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04D7F075" w14:textId="7A523962" w:rsidR="00ED2CC9" w:rsidRDefault="00ED2CC9" w:rsidP="00ED2CC9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6727C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749349660"/>
            <w:placeholder>
              <w:docPart w:val="B432B97169F74B01A76DAF28A2178832"/>
            </w:placeholder>
            <w:showingPlcHdr/>
            <w:text/>
          </w:sdtPr>
          <w:sdtContent>
            <w:tc>
              <w:tcPr>
                <w:tcW w:w="6946" w:type="dxa"/>
              </w:tcPr>
              <w:p w14:paraId="30FEF910" w14:textId="48AC5F2B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ED2CC9" w14:paraId="528EDA03" w14:textId="39AEEB9B" w:rsidTr="009B2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846" w:type="dxa"/>
          </w:tcPr>
          <w:p w14:paraId="3D4C1B1B" w14:textId="397A7AAA" w:rsidR="00ED2CC9" w:rsidRPr="00FC7C99" w:rsidRDefault="00ED2CC9" w:rsidP="00ED2CC9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9958DB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3</w:t>
            </w:r>
          </w:p>
        </w:tc>
        <w:tc>
          <w:tcPr>
            <w:tcW w:w="5103" w:type="dxa"/>
          </w:tcPr>
          <w:p w14:paraId="2BB89E2C" w14:textId="2AC0B111" w:rsidR="00ED2CC9" w:rsidRDefault="00ED2CC9" w:rsidP="00ED2CC9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Leakage on joints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082290174"/>
            <w:placeholder>
              <w:docPart w:val="24E921B84BD24DA7BE985E228A7A0CB7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6498BCC6" w14:textId="003D04CA" w:rsidR="00ED2CC9" w:rsidRDefault="00ED2CC9" w:rsidP="00ED2CC9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6727C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023899054"/>
            <w:placeholder>
              <w:docPart w:val="653B1A3D879F4C1A925AC26230C58927"/>
            </w:placeholder>
            <w:showingPlcHdr/>
            <w:text/>
          </w:sdtPr>
          <w:sdtContent>
            <w:tc>
              <w:tcPr>
                <w:tcW w:w="6946" w:type="dxa"/>
              </w:tcPr>
              <w:p w14:paraId="06916823" w14:textId="3D552C04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ED2CC9" w14:paraId="69905E1E" w14:textId="647A1D89" w:rsidTr="009B2DEE">
        <w:trPr>
          <w:trHeight w:val="283"/>
        </w:trPr>
        <w:tc>
          <w:tcPr>
            <w:tcW w:w="846" w:type="dxa"/>
          </w:tcPr>
          <w:p w14:paraId="4D4E7603" w14:textId="7107FC81" w:rsidR="00ED2CC9" w:rsidRPr="00FC7C99" w:rsidRDefault="00ED2CC9" w:rsidP="00ED2CC9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9958DB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4</w:t>
            </w:r>
          </w:p>
        </w:tc>
        <w:tc>
          <w:tcPr>
            <w:tcW w:w="5103" w:type="dxa"/>
          </w:tcPr>
          <w:p w14:paraId="56123186" w14:textId="5A6EDD51" w:rsidR="00ED2CC9" w:rsidRDefault="00ED2CC9" w:rsidP="00ED2CC9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Excessive vibration and noise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9111890"/>
            <w:placeholder>
              <w:docPart w:val="16681D81B3FF475FBD7B9D6D1CD0E266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1302B2C1" w14:textId="494CAC4F" w:rsidR="00ED2CC9" w:rsidRDefault="00ED2CC9" w:rsidP="00ED2CC9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6727C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517609312"/>
            <w:placeholder>
              <w:docPart w:val="E37B2545CF85477686B0BEB42CDC248E"/>
            </w:placeholder>
            <w:showingPlcHdr/>
            <w:text/>
          </w:sdtPr>
          <w:sdtContent>
            <w:tc>
              <w:tcPr>
                <w:tcW w:w="6946" w:type="dxa"/>
              </w:tcPr>
              <w:p w14:paraId="3BCBEF7B" w14:textId="0DCCE33C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ED2CC9" w14:paraId="1B42A715" w14:textId="55670DD3" w:rsidTr="009B2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846" w:type="dxa"/>
          </w:tcPr>
          <w:p w14:paraId="62779417" w14:textId="266CC57F" w:rsidR="00ED2CC9" w:rsidRPr="00FC7C99" w:rsidRDefault="00ED2CC9" w:rsidP="00ED2CC9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9958DB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5</w:t>
            </w:r>
          </w:p>
        </w:tc>
        <w:tc>
          <w:tcPr>
            <w:tcW w:w="5103" w:type="dxa"/>
          </w:tcPr>
          <w:p w14:paraId="2079257A" w14:textId="35E1571A" w:rsidR="00ED2CC9" w:rsidRDefault="00ED2CC9" w:rsidP="00ED2CC9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Oil leakage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586797186"/>
            <w:placeholder>
              <w:docPart w:val="807F29069A5C40E7A905A9BFCBDCB368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629F7B1B" w14:textId="6694F8C2" w:rsidR="00ED2CC9" w:rsidRDefault="00ED2CC9" w:rsidP="00ED2CC9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6727C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850704194"/>
            <w:placeholder>
              <w:docPart w:val="0B9C23C3D85C4496A3E00FBA36C5FCCD"/>
            </w:placeholder>
            <w:showingPlcHdr/>
            <w:text/>
          </w:sdtPr>
          <w:sdtContent>
            <w:tc>
              <w:tcPr>
                <w:tcW w:w="6946" w:type="dxa"/>
              </w:tcPr>
              <w:p w14:paraId="6D8A4B1D" w14:textId="4FF56616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ED2CC9" w14:paraId="01CD6900" w14:textId="0B57C87C" w:rsidTr="009B2DEE">
        <w:trPr>
          <w:trHeight w:val="283"/>
        </w:trPr>
        <w:tc>
          <w:tcPr>
            <w:tcW w:w="846" w:type="dxa"/>
          </w:tcPr>
          <w:p w14:paraId="67109629" w14:textId="02C46E48" w:rsidR="00ED2CC9" w:rsidRPr="00FC7C99" w:rsidRDefault="00ED2CC9" w:rsidP="00ED2CC9">
            <w:pPr>
              <w:spacing w:before="40" w:after="40"/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</w:pPr>
            <w:r w:rsidRPr="009958DB">
              <w:rPr>
                <w:rFonts w:eastAsia="Times New Roman" w:cs="Times New Roman"/>
                <w:noProof/>
                <w:color w:val="auto"/>
                <w:kern w:val="0"/>
                <w14:ligatures w14:val="none"/>
              </w:rPr>
              <w:t>6</w:t>
            </w:r>
          </w:p>
        </w:tc>
        <w:tc>
          <w:tcPr>
            <w:tcW w:w="5103" w:type="dxa"/>
          </w:tcPr>
          <w:p w14:paraId="025D9251" w14:textId="44C77F65" w:rsidR="00ED2CC9" w:rsidRDefault="00ED2CC9" w:rsidP="00ED2CC9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Earthing/ bonding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649444222"/>
            <w:placeholder>
              <w:docPart w:val="7B522C7844D04956A2A76B23DD4C2C1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5AC2E4B9" w14:textId="45ABB5C7" w:rsidR="00ED2CC9" w:rsidRDefault="00ED2CC9" w:rsidP="00ED2CC9">
                <w:pPr>
                  <w:spacing w:before="60" w:after="0"/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</w:pPr>
                <w:r w:rsidRPr="006727C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473488860"/>
            <w:placeholder>
              <w:docPart w:val="63CCDF02DFC941C4BEF01C8090F962B6"/>
            </w:placeholder>
            <w:showingPlcHdr/>
            <w:text/>
          </w:sdtPr>
          <w:sdtContent>
            <w:tc>
              <w:tcPr>
                <w:tcW w:w="6946" w:type="dxa"/>
              </w:tcPr>
              <w:p w14:paraId="41B300A2" w14:textId="06FB65AA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ED2CC9" w14:paraId="5A03BB8A" w14:textId="77777777" w:rsidTr="009B2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846" w:type="dxa"/>
          </w:tcPr>
          <w:p w14:paraId="030103DF" w14:textId="6AEC7D04" w:rsidR="00ED2CC9" w:rsidRDefault="00ED2CC9" w:rsidP="00ED2CC9">
            <w:pPr>
              <w:spacing w:before="40" w:after="4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lastRenderedPageBreak/>
              <w:t>7</w:t>
            </w:r>
          </w:p>
        </w:tc>
        <w:tc>
          <w:tcPr>
            <w:tcW w:w="5103" w:type="dxa"/>
          </w:tcPr>
          <w:p w14:paraId="58FE254D" w14:textId="0D84EE6E" w:rsidR="00ED2CC9" w:rsidRDefault="00ED2CC9" w:rsidP="00ED2CC9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Correct sequence on start-up/ power failure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807970933"/>
            <w:placeholder>
              <w:docPart w:val="F521E6D845EB454181316C265C311F2B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28E9EA05" w14:textId="1DACA3A1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6727C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603002640"/>
            <w:placeholder>
              <w:docPart w:val="422CA6EB4EAC43119D9A9FE8F4BE1D9E"/>
            </w:placeholder>
            <w:showingPlcHdr/>
            <w:text/>
          </w:sdtPr>
          <w:sdtContent>
            <w:tc>
              <w:tcPr>
                <w:tcW w:w="6946" w:type="dxa"/>
              </w:tcPr>
              <w:p w14:paraId="30C393A4" w14:textId="22C05BC5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ED2CC9" w14:paraId="2AE8672A" w14:textId="77777777" w:rsidTr="009B2DEE">
        <w:trPr>
          <w:trHeight w:val="283"/>
        </w:trPr>
        <w:tc>
          <w:tcPr>
            <w:tcW w:w="846" w:type="dxa"/>
          </w:tcPr>
          <w:p w14:paraId="2A016B20" w14:textId="65695872" w:rsidR="00ED2CC9" w:rsidRDefault="00ED2CC9" w:rsidP="00ED2CC9">
            <w:pPr>
              <w:spacing w:before="40" w:after="4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8</w:t>
            </w:r>
          </w:p>
        </w:tc>
        <w:tc>
          <w:tcPr>
            <w:tcW w:w="5103" w:type="dxa"/>
          </w:tcPr>
          <w:p w14:paraId="1377836B" w14:textId="1572F378" w:rsidR="00ED2CC9" w:rsidRDefault="00ED2CC9" w:rsidP="00ED2CC9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Plant i</w:t>
            </w: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ndication – system 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functioning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809012111"/>
            <w:placeholder>
              <w:docPart w:val="7BAC2B40D83E4027836677DFC33D9B5F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6AF95CB6" w14:textId="013DF52B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6727C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719116352"/>
            <w:placeholder>
              <w:docPart w:val="432C7B53A9D04DDA803B61F9CFCA832A"/>
            </w:placeholder>
            <w:showingPlcHdr/>
            <w:text/>
          </w:sdtPr>
          <w:sdtContent>
            <w:tc>
              <w:tcPr>
                <w:tcW w:w="6946" w:type="dxa"/>
              </w:tcPr>
              <w:p w14:paraId="7B669ED6" w14:textId="43D32AA5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ED2CC9" w14:paraId="3C5844CC" w14:textId="77777777" w:rsidTr="009B2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846" w:type="dxa"/>
          </w:tcPr>
          <w:p w14:paraId="744B045E" w14:textId="12FA67F1" w:rsidR="00ED2CC9" w:rsidRDefault="00ED2CC9" w:rsidP="00ED2CC9">
            <w:pPr>
              <w:spacing w:before="40" w:after="4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9</w:t>
            </w:r>
          </w:p>
        </w:tc>
        <w:tc>
          <w:tcPr>
            <w:tcW w:w="5103" w:type="dxa"/>
          </w:tcPr>
          <w:p w14:paraId="7CF37F2F" w14:textId="2B72337C" w:rsidR="00ED2CC9" w:rsidRDefault="00ED2CC9" w:rsidP="00ED2CC9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Central alarm panel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982498520"/>
            <w:placeholder>
              <w:docPart w:val="4497FDE972E84C588578A480D94A5D12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246323CA" w14:textId="32CBC50F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6727C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242763202"/>
            <w:placeholder>
              <w:docPart w:val="29FB1EA9A0BE4FB086157D5E9343B50E"/>
            </w:placeholder>
            <w:showingPlcHdr/>
            <w:text/>
          </w:sdtPr>
          <w:sdtContent>
            <w:tc>
              <w:tcPr>
                <w:tcW w:w="6946" w:type="dxa"/>
              </w:tcPr>
              <w:p w14:paraId="0A60BDA6" w14:textId="09D759CD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ED2CC9" w14:paraId="40C13934" w14:textId="77777777" w:rsidTr="009B2DEE">
        <w:trPr>
          <w:trHeight w:val="283"/>
        </w:trPr>
        <w:tc>
          <w:tcPr>
            <w:tcW w:w="846" w:type="dxa"/>
          </w:tcPr>
          <w:p w14:paraId="625D1126" w14:textId="1575FB84" w:rsidR="00ED2CC9" w:rsidRDefault="00ED2CC9" w:rsidP="00ED2CC9">
            <w:pPr>
              <w:spacing w:before="40" w:after="4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10</w:t>
            </w:r>
          </w:p>
        </w:tc>
        <w:tc>
          <w:tcPr>
            <w:tcW w:w="5103" w:type="dxa"/>
          </w:tcPr>
          <w:p w14:paraId="2767C84E" w14:textId="6A3EBCB6" w:rsidR="00ED2CC9" w:rsidRDefault="00ED2CC9" w:rsidP="00ED2CC9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Safety valve exhaust pipes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are separate and </w:t>
            </w: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discharge to a safe location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103383019"/>
            <w:placeholder>
              <w:docPart w:val="06C45AB05FF14AC688782001CEEC4459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537C2895" w14:textId="30245956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6727C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231432130"/>
            <w:placeholder>
              <w:docPart w:val="7131011F3A4145F6AB1F6E0EC36EE648"/>
            </w:placeholder>
            <w:showingPlcHdr/>
            <w:text/>
          </w:sdtPr>
          <w:sdtContent>
            <w:tc>
              <w:tcPr>
                <w:tcW w:w="6946" w:type="dxa"/>
              </w:tcPr>
              <w:p w14:paraId="5D2DCA92" w14:textId="6DF8E88C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ED2CC9" w14:paraId="678BB1FC" w14:textId="77777777" w:rsidTr="009B2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846" w:type="dxa"/>
          </w:tcPr>
          <w:p w14:paraId="4A45B7F1" w14:textId="43654E65" w:rsidR="00ED2CC9" w:rsidRDefault="00ED2CC9" w:rsidP="00ED2CC9">
            <w:pPr>
              <w:spacing w:before="40" w:after="4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11</w:t>
            </w:r>
          </w:p>
        </w:tc>
        <w:tc>
          <w:tcPr>
            <w:tcW w:w="5103" w:type="dxa"/>
          </w:tcPr>
          <w:p w14:paraId="6FAE649A" w14:textId="207D55C1" w:rsidR="00ED2CC9" w:rsidRDefault="00ED2CC9" w:rsidP="00ED2CC9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Plant room ventilation adequate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792708616"/>
            <w:placeholder>
              <w:docPart w:val="036F147FFD4C40DE8056E95C9FB2FD46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10564FCD" w14:textId="45EA6D87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6727C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009515671"/>
            <w:placeholder>
              <w:docPart w:val="2C688EECB3DB42B995B949F6F1D9DDF5"/>
            </w:placeholder>
            <w:showingPlcHdr/>
            <w:text/>
          </w:sdtPr>
          <w:sdtContent>
            <w:tc>
              <w:tcPr>
                <w:tcW w:w="6946" w:type="dxa"/>
              </w:tcPr>
              <w:p w14:paraId="5A4015A8" w14:textId="4E43E719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ED2CC9" w14:paraId="1F1FE2A8" w14:textId="77777777" w:rsidTr="009B2DEE">
        <w:trPr>
          <w:trHeight w:val="283"/>
        </w:trPr>
        <w:tc>
          <w:tcPr>
            <w:tcW w:w="846" w:type="dxa"/>
          </w:tcPr>
          <w:p w14:paraId="2F704AB2" w14:textId="6C887D96" w:rsidR="00ED2CC9" w:rsidRDefault="00ED2CC9" w:rsidP="00ED2CC9">
            <w:pPr>
              <w:spacing w:before="40" w:after="4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12</w:t>
            </w:r>
          </w:p>
        </w:tc>
        <w:tc>
          <w:tcPr>
            <w:tcW w:w="5103" w:type="dxa"/>
          </w:tcPr>
          <w:p w14:paraId="01EE5BC5" w14:textId="4B46C19A" w:rsidR="00ED2CC9" w:rsidRDefault="00ED2CC9" w:rsidP="00ED2CC9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Plant room provided with hazard/ warning signs in accordance with Appendix E of SHTM 02-01 Part A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235236002"/>
            <w:placeholder>
              <w:docPart w:val="F1EEF2B8597A4289A6DCF98F196F8D42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30434486" w14:textId="2485E001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6727C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56428597"/>
            <w:placeholder>
              <w:docPart w:val="6E64964BC82A4EBC9DCC1069219A550B"/>
            </w:placeholder>
            <w:showingPlcHdr/>
            <w:text/>
          </w:sdtPr>
          <w:sdtContent>
            <w:tc>
              <w:tcPr>
                <w:tcW w:w="6946" w:type="dxa"/>
              </w:tcPr>
              <w:p w14:paraId="1FA885C0" w14:textId="24732382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ED2CC9" w14:paraId="309AE5FB" w14:textId="77777777" w:rsidTr="009B2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846" w:type="dxa"/>
          </w:tcPr>
          <w:p w14:paraId="65F1F833" w14:textId="7D4F06A4" w:rsidR="00ED2CC9" w:rsidRDefault="00ED2CC9" w:rsidP="00ED2CC9">
            <w:pPr>
              <w:spacing w:before="40" w:after="4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13</w:t>
            </w:r>
          </w:p>
        </w:tc>
        <w:tc>
          <w:tcPr>
            <w:tcW w:w="5103" w:type="dxa"/>
          </w:tcPr>
          <w:p w14:paraId="0ECB9A44" w14:textId="5BBEAD79" w:rsidR="00ED2CC9" w:rsidRDefault="00ED2CC9" w:rsidP="00ED2CC9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88220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Access to and within plant room acceptable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381376825"/>
            <w:placeholder>
              <w:docPart w:val="ABB7EEE5837042EBBDA3DBCC3EC42E7C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33E9DF19" w14:textId="19F0A35E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6727C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665933464"/>
            <w:placeholder>
              <w:docPart w:val="DB879408985E4277BFF10F89F999271B"/>
            </w:placeholder>
            <w:showingPlcHdr/>
            <w:text/>
          </w:sdtPr>
          <w:sdtContent>
            <w:tc>
              <w:tcPr>
                <w:tcW w:w="6946" w:type="dxa"/>
              </w:tcPr>
              <w:p w14:paraId="2E2084FF" w14:textId="5B17B53A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ED2CC9" w14:paraId="28C3DEC1" w14:textId="77777777" w:rsidTr="009B2DEE">
        <w:trPr>
          <w:trHeight w:val="283"/>
        </w:trPr>
        <w:tc>
          <w:tcPr>
            <w:tcW w:w="846" w:type="dxa"/>
          </w:tcPr>
          <w:p w14:paraId="1E805308" w14:textId="7A9C9A6D" w:rsidR="00ED2CC9" w:rsidRDefault="00ED2CC9" w:rsidP="00ED2CC9">
            <w:pPr>
              <w:spacing w:before="40" w:after="4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14</w:t>
            </w:r>
          </w:p>
        </w:tc>
        <w:tc>
          <w:tcPr>
            <w:tcW w:w="5103" w:type="dxa"/>
          </w:tcPr>
          <w:p w14:paraId="3BFE194C" w14:textId="64DD4447" w:rsidR="00ED2CC9" w:rsidRDefault="00ED2CC9" w:rsidP="00ED2CC9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5B491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Plant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</w:t>
            </w:r>
            <w:r w:rsidRPr="005B4919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room status (security, free from debris, obstructions and no unauthorised materials)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676867634"/>
            <w:placeholder>
              <w:docPart w:val="7A51AB9BB4A74557918BE0AC6B266846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1E1D45B7" w14:textId="5AAE8603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6727C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37636548"/>
            <w:placeholder>
              <w:docPart w:val="50BC8C5E0A6342978921A85BB5E9FC1C"/>
            </w:placeholder>
            <w:showingPlcHdr/>
            <w:text/>
          </w:sdtPr>
          <w:sdtContent>
            <w:tc>
              <w:tcPr>
                <w:tcW w:w="6946" w:type="dxa"/>
              </w:tcPr>
              <w:p w14:paraId="64082D6F" w14:textId="782B103E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ED2CC9" w14:paraId="76A15169" w14:textId="77777777" w:rsidTr="009B2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846" w:type="dxa"/>
          </w:tcPr>
          <w:p w14:paraId="1929E2C0" w14:textId="157512A5" w:rsidR="00ED2CC9" w:rsidRDefault="00ED2CC9" w:rsidP="00ED2CC9">
            <w:pPr>
              <w:spacing w:before="40" w:after="4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15</w:t>
            </w:r>
          </w:p>
        </w:tc>
        <w:tc>
          <w:tcPr>
            <w:tcW w:w="5103" w:type="dxa"/>
          </w:tcPr>
          <w:p w14:paraId="76ECA714" w14:textId="4758EDFA" w:rsidR="00ED2CC9" w:rsidRDefault="00ED2CC9" w:rsidP="00ED2CC9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Plant room heating provided</w:t>
            </w: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 xml:space="preserve"> if specified</w:t>
            </w: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, type and method of control acceptable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085131296"/>
            <w:placeholder>
              <w:docPart w:val="A139C1E46E14432BAF9DC54AF76F4C7A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6FD2A778" w14:textId="67E016EE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6727C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255675413"/>
            <w:placeholder>
              <w:docPart w:val="2537BF1406CD4747B2CAA1725A0EEA6C"/>
            </w:placeholder>
            <w:showingPlcHdr/>
            <w:text/>
          </w:sdtPr>
          <w:sdtContent>
            <w:tc>
              <w:tcPr>
                <w:tcW w:w="6946" w:type="dxa"/>
              </w:tcPr>
              <w:p w14:paraId="7F6F9483" w14:textId="595A5A1C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ED2CC9" w14:paraId="2439E235" w14:textId="77777777" w:rsidTr="009B2DEE">
        <w:trPr>
          <w:trHeight w:val="283"/>
        </w:trPr>
        <w:tc>
          <w:tcPr>
            <w:tcW w:w="846" w:type="dxa"/>
          </w:tcPr>
          <w:p w14:paraId="0FC856F6" w14:textId="1DEAB2E7" w:rsidR="00ED2CC9" w:rsidRDefault="00ED2CC9" w:rsidP="00ED2CC9">
            <w:pPr>
              <w:spacing w:before="40" w:after="4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16</w:t>
            </w:r>
          </w:p>
        </w:tc>
        <w:tc>
          <w:tcPr>
            <w:tcW w:w="5103" w:type="dxa"/>
          </w:tcPr>
          <w:p w14:paraId="13BCD956" w14:textId="4FDE04E9" w:rsidR="00ED2CC9" w:rsidRDefault="00ED2CC9" w:rsidP="00ED2CC9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9958DB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Lighting provided (external/ internal)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484393931"/>
            <w:placeholder>
              <w:docPart w:val="8A18F51678A34F379F44BF33C089AE91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4EEA7409" w14:textId="4B042C83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6727C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510720443"/>
            <w:placeholder>
              <w:docPart w:val="1F57ABD9C1324125BE81F898EE579B60"/>
            </w:placeholder>
            <w:showingPlcHdr/>
            <w:text/>
          </w:sdtPr>
          <w:sdtContent>
            <w:tc>
              <w:tcPr>
                <w:tcW w:w="6946" w:type="dxa"/>
              </w:tcPr>
              <w:p w14:paraId="1372552A" w14:textId="0300009B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ED2CC9" w14:paraId="20A18F2A" w14:textId="77777777" w:rsidTr="009B2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846" w:type="dxa"/>
          </w:tcPr>
          <w:p w14:paraId="0A34C5F8" w14:textId="6B62D5FC" w:rsidR="00ED2CC9" w:rsidRDefault="00ED2CC9" w:rsidP="00ED2CC9">
            <w:pPr>
              <w:spacing w:before="40" w:after="4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17</w:t>
            </w:r>
          </w:p>
        </w:tc>
        <w:tc>
          <w:tcPr>
            <w:tcW w:w="5103" w:type="dxa"/>
          </w:tcPr>
          <w:p w14:paraId="259B66B4" w14:textId="49B81769" w:rsidR="00ED2CC9" w:rsidRDefault="00ED2CC9" w:rsidP="00ED2CC9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6528EF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Fire/ smoke detection and approved fire extinguisher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109501728"/>
            <w:placeholder>
              <w:docPart w:val="C9E38963C1DD477596964D44EED5E858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55BFD64A" w14:textId="71E0275B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6727C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841435046"/>
            <w:placeholder>
              <w:docPart w:val="88815A5D6240492D8F48811C430B4ECA"/>
            </w:placeholder>
            <w:showingPlcHdr/>
            <w:text/>
          </w:sdtPr>
          <w:sdtContent>
            <w:tc>
              <w:tcPr>
                <w:tcW w:w="6946" w:type="dxa"/>
              </w:tcPr>
              <w:p w14:paraId="3B8CB8FD" w14:textId="623311FE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ED2CC9" w14:paraId="4597F1B6" w14:textId="77777777" w:rsidTr="009B2DEE">
        <w:trPr>
          <w:trHeight w:val="283"/>
        </w:trPr>
        <w:tc>
          <w:tcPr>
            <w:tcW w:w="846" w:type="dxa"/>
          </w:tcPr>
          <w:p w14:paraId="4904A75D" w14:textId="4A508CED" w:rsidR="00ED2CC9" w:rsidRDefault="00ED2CC9" w:rsidP="00ED2CC9">
            <w:pPr>
              <w:spacing w:before="40" w:after="4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18</w:t>
            </w:r>
          </w:p>
        </w:tc>
        <w:tc>
          <w:tcPr>
            <w:tcW w:w="5103" w:type="dxa"/>
          </w:tcPr>
          <w:p w14:paraId="52957440" w14:textId="0F3B3BD0" w:rsidR="00ED2CC9" w:rsidRDefault="00ED2CC9" w:rsidP="00ED2CC9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346DB1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Piping and instrumentation diagram (P&amp;ID) provided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422097225"/>
            <w:placeholder>
              <w:docPart w:val="E1BCF6EAFFB74F409A5825EC687C29C9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4A999071" w14:textId="66FF6EA6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6727C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922606922"/>
            <w:placeholder>
              <w:docPart w:val="EB7EEC6F42F74603980C56CC227F64FD"/>
            </w:placeholder>
            <w:showingPlcHdr/>
            <w:text/>
          </w:sdtPr>
          <w:sdtContent>
            <w:tc>
              <w:tcPr>
                <w:tcW w:w="6946" w:type="dxa"/>
              </w:tcPr>
              <w:p w14:paraId="00472D0D" w14:textId="7F9B0A43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ED2CC9" w14:paraId="34E43499" w14:textId="77777777" w:rsidTr="009B2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846" w:type="dxa"/>
          </w:tcPr>
          <w:p w14:paraId="51C230E2" w14:textId="42B9257C" w:rsidR="00ED2CC9" w:rsidRDefault="00ED2CC9" w:rsidP="00ED2CC9">
            <w:pPr>
              <w:spacing w:before="40" w:after="4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19</w:t>
            </w:r>
          </w:p>
        </w:tc>
        <w:tc>
          <w:tcPr>
            <w:tcW w:w="5103" w:type="dxa"/>
          </w:tcPr>
          <w:p w14:paraId="21DA1F8D" w14:textId="53DFE73A" w:rsidR="00ED2CC9" w:rsidRDefault="00ED2CC9" w:rsidP="00ED2CC9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Operating and maintenance manuals provided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1767680987"/>
            <w:placeholder>
              <w:docPart w:val="F37C3530208D4AC0AB45114AB7CB661C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47F928B5" w14:textId="3950E5E9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6727C7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820914549"/>
            <w:placeholder>
              <w:docPart w:val="35FECE90CC6041B59A0DEBFD0089E536"/>
            </w:placeholder>
            <w:showingPlcHdr/>
            <w:text/>
          </w:sdtPr>
          <w:sdtContent>
            <w:tc>
              <w:tcPr>
                <w:tcW w:w="6946" w:type="dxa"/>
              </w:tcPr>
              <w:p w14:paraId="3C9B8258" w14:textId="2E063B95" w:rsidR="00ED2CC9" w:rsidRDefault="00ED2CC9" w:rsidP="00ED2CC9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4277DA" w14:paraId="76B0343D" w14:textId="77777777" w:rsidTr="009B2DEE">
        <w:trPr>
          <w:trHeight w:val="283"/>
        </w:trPr>
        <w:tc>
          <w:tcPr>
            <w:tcW w:w="846" w:type="dxa"/>
          </w:tcPr>
          <w:p w14:paraId="3315B1A3" w14:textId="7C140D9F" w:rsidR="004277DA" w:rsidRDefault="004277DA" w:rsidP="004277DA">
            <w:pPr>
              <w:spacing w:before="40" w:after="4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20</w:t>
            </w:r>
          </w:p>
        </w:tc>
        <w:tc>
          <w:tcPr>
            <w:tcW w:w="5103" w:type="dxa"/>
          </w:tcPr>
          <w:p w14:paraId="624C781B" w14:textId="285B839A" w:rsidR="004277DA" w:rsidRDefault="004277DA" w:rsidP="004277DA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 w:rsidRPr="00346DB1"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Condensate drain system provided, and drained via oil/ water separator to drain point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950851676"/>
            <w:placeholder>
              <w:docPart w:val="5414DC41CFAE46A286DC4BD2BF0AD8BE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2AA87EFF" w14:textId="197D400F" w:rsidR="004277DA" w:rsidRDefault="004277DA" w:rsidP="004277DA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844A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496764684"/>
            <w:placeholder>
              <w:docPart w:val="AB8505962E2D4C5184D19500B1B0EF83"/>
            </w:placeholder>
            <w:showingPlcHdr/>
            <w:text/>
          </w:sdtPr>
          <w:sdtContent>
            <w:tc>
              <w:tcPr>
                <w:tcW w:w="6946" w:type="dxa"/>
              </w:tcPr>
              <w:p w14:paraId="1D1CD8A7" w14:textId="4C1ADDB5" w:rsidR="004277DA" w:rsidRDefault="004277DA" w:rsidP="004277DA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  <w:tr w:rsidR="004277DA" w14:paraId="42733FA4" w14:textId="77777777" w:rsidTr="009B2D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tcW w:w="846" w:type="dxa"/>
          </w:tcPr>
          <w:p w14:paraId="0F3B7F0C" w14:textId="4EF7B01D" w:rsidR="004277DA" w:rsidRDefault="004277DA" w:rsidP="004277DA">
            <w:pPr>
              <w:spacing w:before="40" w:after="40"/>
              <w:rPr>
                <w:rFonts w:eastAsia="Times New Roman" w:cs="Arial"/>
                <w:color w:val="auto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21</w:t>
            </w:r>
          </w:p>
        </w:tc>
        <w:tc>
          <w:tcPr>
            <w:tcW w:w="5103" w:type="dxa"/>
          </w:tcPr>
          <w:p w14:paraId="7885B0EB" w14:textId="0F2C23A7" w:rsidR="004277DA" w:rsidRDefault="004277DA" w:rsidP="004277DA">
            <w:pPr>
              <w:spacing w:before="60" w:after="0"/>
              <w:rPr>
                <w:rFonts w:eastAsia="Times New Roman" w:cs="Arial"/>
                <w:noProof/>
                <w:color w:val="002D72"/>
                <w:kern w:val="0"/>
                <w14:ligatures w14:val="none"/>
              </w:rPr>
            </w:pPr>
            <w:r>
              <w:rPr>
                <w:rFonts w:eastAsia="Times New Roman" w:cs="Arial"/>
                <w:noProof/>
                <w:color w:val="auto"/>
                <w:kern w:val="0"/>
                <w14:ligatures w14:val="none"/>
              </w:rPr>
              <w:t>Emergency operating procedure and contact details</w:t>
            </w:r>
          </w:p>
        </w:tc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-764838094"/>
            <w:placeholder>
              <w:docPart w:val="94D3344668274531882B839E2EC0C9AC"/>
            </w:placeholder>
            <w:showingPlcHdr/>
            <w:dropDownList>
              <w:listItem w:displayText="Pass" w:value="Pass"/>
              <w:listItem w:displayText="Fail" w:value="Fail"/>
            </w:dropDownList>
          </w:sdtPr>
          <w:sdtContent>
            <w:tc>
              <w:tcPr>
                <w:tcW w:w="1701" w:type="dxa"/>
              </w:tcPr>
              <w:p w14:paraId="3BE1251A" w14:textId="753BA39D" w:rsidR="004277DA" w:rsidRDefault="004277DA" w:rsidP="004277DA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844A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pass/ fail</w:t>
                </w:r>
              </w:p>
            </w:tc>
          </w:sdtContent>
        </w:sdt>
        <w:sdt>
          <w:sdtPr>
            <w:rPr>
              <w:rFonts w:eastAsia="Times New Roman" w:cs="Arial"/>
              <w:noProof/>
              <w:color w:val="002D72"/>
              <w:kern w:val="0"/>
              <w14:ligatures w14:val="none"/>
            </w:rPr>
            <w:id w:val="1816989675"/>
            <w:placeholder>
              <w:docPart w:val="DADC71A9DDD64FF1B0EAD0357E04B3E6"/>
            </w:placeholder>
            <w:showingPlcHdr/>
            <w:text/>
          </w:sdtPr>
          <w:sdtContent>
            <w:tc>
              <w:tcPr>
                <w:tcW w:w="6946" w:type="dxa"/>
              </w:tcPr>
              <w:p w14:paraId="4759287E" w14:textId="78D92F55" w:rsidR="004277DA" w:rsidRDefault="004277DA" w:rsidP="004277DA">
                <w:pPr>
                  <w:spacing w:before="60" w:after="0"/>
                  <w:rPr>
                    <w:rFonts w:eastAsia="Times New Roman" w:cs="Times New Roman"/>
                    <w:color w:val="auto"/>
                    <w:kern w:val="0"/>
                    <w14:ligatures w14:val="none"/>
                  </w:rPr>
                </w:pPr>
                <w:r w:rsidRPr="009958DB">
                  <w:rPr>
                    <w:rFonts w:eastAsia="Times New Roman" w:cs="Arial"/>
                    <w:noProof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</w:tr>
    </w:tbl>
    <w:p w14:paraId="320E32B0" w14:textId="7ADFDAF5" w:rsidR="00F3779C" w:rsidRDefault="000D6275" w:rsidP="00CC2D25">
      <w:pPr>
        <w:pStyle w:val="Heading2"/>
      </w:pPr>
      <w:r>
        <w:lastRenderedPageBreak/>
        <w:t>Sign off</w:t>
      </w:r>
    </w:p>
    <w:p w14:paraId="29A3F10E" w14:textId="4C5D899B" w:rsidR="007C5A46" w:rsidRPr="007C5A46" w:rsidRDefault="007C5A46" w:rsidP="007C5A46">
      <w:r w:rsidRPr="00E20F4A">
        <w:t xml:space="preserve">This is to certify that the </w:t>
      </w:r>
      <w:r>
        <w:t>above</w:t>
      </w:r>
      <w:r w:rsidRPr="00E20F4A">
        <w:t xml:space="preserve"> tests have been carried out:</w:t>
      </w:r>
    </w:p>
    <w:tbl>
      <w:tblPr>
        <w:tblStyle w:val="PlainTable1"/>
        <w:tblW w:w="14596" w:type="dxa"/>
        <w:tblLayout w:type="fixed"/>
        <w:tblLook w:val="0400" w:firstRow="0" w:lastRow="0" w:firstColumn="0" w:lastColumn="0" w:noHBand="0" w:noVBand="1"/>
      </w:tblPr>
      <w:tblGrid>
        <w:gridCol w:w="3998"/>
        <w:gridCol w:w="993"/>
        <w:gridCol w:w="2976"/>
        <w:gridCol w:w="1418"/>
        <w:gridCol w:w="2834"/>
        <w:gridCol w:w="851"/>
        <w:gridCol w:w="1526"/>
      </w:tblGrid>
      <w:tr w:rsidR="00E20F4A" w:rsidRPr="00AB3B91" w14:paraId="56E643F6" w14:textId="77777777" w:rsidTr="006A33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</w:trPr>
        <w:tc>
          <w:tcPr>
            <w:tcW w:w="3998" w:type="dxa"/>
          </w:tcPr>
          <w:p w14:paraId="34318429" w14:textId="180A92F2" w:rsidR="00E20F4A" w:rsidRPr="00AB3B91" w:rsidRDefault="00542F01" w:rsidP="00E70922">
            <w:pPr>
              <w:rPr>
                <w:sz w:val="18"/>
                <w:szCs w:val="18"/>
              </w:rPr>
            </w:pPr>
            <w:r>
              <w:t>Test undertaken by:</w:t>
            </w:r>
          </w:p>
        </w:tc>
        <w:tc>
          <w:tcPr>
            <w:tcW w:w="993" w:type="dxa"/>
          </w:tcPr>
          <w:p w14:paraId="55B79542" w14:textId="16491538" w:rsidR="00E20F4A" w:rsidRPr="00E20F4A" w:rsidRDefault="00E20F4A" w:rsidP="00E70922">
            <w:r w:rsidRPr="00E20F4A">
              <w:t>Name:</w:t>
            </w:r>
          </w:p>
        </w:tc>
        <w:sdt>
          <w:sdtPr>
            <w:rPr>
              <w:color w:val="002D72"/>
            </w:rPr>
            <w:id w:val="-832376811"/>
            <w:placeholder>
              <w:docPart w:val="6A4F66DDC9C24FA58D785C3216F18140"/>
            </w:placeholder>
            <w:text/>
          </w:sdtPr>
          <w:sdtContent>
            <w:tc>
              <w:tcPr>
                <w:tcW w:w="2976" w:type="dxa"/>
              </w:tcPr>
              <w:p w14:paraId="1051A197" w14:textId="74829921" w:rsidR="00E20F4A" w:rsidRPr="00F44D7C" w:rsidRDefault="00157B4D" w:rsidP="00157B4D">
                <w:pPr>
                  <w:rPr>
                    <w:color w:val="002D72"/>
                  </w:rPr>
                </w:pPr>
                <w:r w:rsidRPr="00105383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7C888101" w14:textId="3813D780" w:rsidR="00E20F4A" w:rsidRPr="00E20F4A" w:rsidRDefault="00E20F4A" w:rsidP="00157B4D">
            <w:r w:rsidRPr="00E20F4A">
              <w:t>Signature:</w:t>
            </w:r>
          </w:p>
        </w:tc>
        <w:sdt>
          <w:sdtPr>
            <w:rPr>
              <w:color w:val="002D72"/>
            </w:rPr>
            <w:id w:val="2119476642"/>
            <w:placeholder>
              <w:docPart w:val="7BB2B7DF26674A1A8E298E205E8F68B9"/>
            </w:placeholder>
            <w:text/>
          </w:sdtPr>
          <w:sdtContent>
            <w:tc>
              <w:tcPr>
                <w:tcW w:w="2834" w:type="dxa"/>
              </w:tcPr>
              <w:p w14:paraId="1BCA073D" w14:textId="74CEE170" w:rsidR="00E20F4A" w:rsidRPr="00F44D7C" w:rsidRDefault="00157B4D" w:rsidP="00157B4D">
                <w:pPr>
                  <w:rPr>
                    <w:color w:val="002D72"/>
                    <w:sz w:val="18"/>
                    <w:szCs w:val="18"/>
                  </w:rPr>
                </w:pPr>
                <w:r w:rsidRPr="00105383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3FE3D3D" w14:textId="62C17891" w:rsidR="00E20F4A" w:rsidRPr="00E20F4A" w:rsidRDefault="00E20F4A" w:rsidP="00157B4D">
            <w:r w:rsidRPr="00E20F4A">
              <w:t>Date:</w:t>
            </w:r>
          </w:p>
        </w:tc>
        <w:sdt>
          <w:sdtPr>
            <w:rPr>
              <w:color w:val="002D72"/>
            </w:rPr>
            <w:id w:val="-1675487603"/>
            <w:placeholder>
              <w:docPart w:val="0BB67FE92FB74450AE48BF37D6E0093B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7EE5F49E" w14:textId="3D1E1BAC" w:rsidR="00E20F4A" w:rsidRPr="00F44D7C" w:rsidRDefault="00186B47" w:rsidP="00157B4D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  <w:tr w:rsidR="00E20F4A" w:rsidRPr="00AB3B91" w14:paraId="7A651677" w14:textId="77777777" w:rsidTr="006A338E">
        <w:trPr>
          <w:trHeight w:val="284"/>
        </w:trPr>
        <w:tc>
          <w:tcPr>
            <w:tcW w:w="3998" w:type="dxa"/>
          </w:tcPr>
          <w:p w14:paraId="2E8BC481" w14:textId="0C6BDECB" w:rsidR="00E20F4A" w:rsidRPr="00AB3B91" w:rsidRDefault="00542F01" w:rsidP="00157B4D">
            <w:pPr>
              <w:rPr>
                <w:sz w:val="18"/>
                <w:szCs w:val="18"/>
              </w:rPr>
            </w:pPr>
            <w:r>
              <w:t>Test witnessed by:</w:t>
            </w:r>
          </w:p>
        </w:tc>
        <w:tc>
          <w:tcPr>
            <w:tcW w:w="993" w:type="dxa"/>
          </w:tcPr>
          <w:p w14:paraId="18C2E890" w14:textId="3BC213F3" w:rsidR="00E20F4A" w:rsidRPr="00E20F4A" w:rsidRDefault="00E20F4A" w:rsidP="00157B4D">
            <w:r w:rsidRPr="00E20F4A">
              <w:t>Name:</w:t>
            </w:r>
          </w:p>
        </w:tc>
        <w:sdt>
          <w:sdtPr>
            <w:rPr>
              <w:color w:val="002D72"/>
            </w:rPr>
            <w:id w:val="1177533051"/>
            <w:placeholder>
              <w:docPart w:val="AD877794552C4B4EB02D83C6A0822214"/>
            </w:placeholder>
            <w:text/>
          </w:sdtPr>
          <w:sdtContent>
            <w:tc>
              <w:tcPr>
                <w:tcW w:w="2976" w:type="dxa"/>
              </w:tcPr>
              <w:p w14:paraId="5FCE597A" w14:textId="36B5BB11" w:rsidR="00E20F4A" w:rsidRPr="00F44D7C" w:rsidRDefault="00157B4D" w:rsidP="00157B4D">
                <w:pPr>
                  <w:rPr>
                    <w:color w:val="002D72"/>
                  </w:rPr>
                </w:pPr>
                <w:r w:rsidRPr="00105383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1418" w:type="dxa"/>
          </w:tcPr>
          <w:p w14:paraId="2D16A5E1" w14:textId="61BDB643" w:rsidR="00E20F4A" w:rsidRPr="00E20F4A" w:rsidRDefault="00E20F4A" w:rsidP="00157B4D">
            <w:r w:rsidRPr="00E20F4A">
              <w:t>Signature:</w:t>
            </w:r>
          </w:p>
        </w:tc>
        <w:sdt>
          <w:sdtPr>
            <w:rPr>
              <w:color w:val="002D72"/>
            </w:rPr>
            <w:id w:val="375901055"/>
            <w:placeholder>
              <w:docPart w:val="7A19A6BDB7B54B74826FACF13E41FE40"/>
            </w:placeholder>
            <w:text/>
          </w:sdtPr>
          <w:sdtContent>
            <w:tc>
              <w:tcPr>
                <w:tcW w:w="2834" w:type="dxa"/>
              </w:tcPr>
              <w:p w14:paraId="58E6764A" w14:textId="7185B88A" w:rsidR="00E20F4A" w:rsidRPr="00F44D7C" w:rsidRDefault="00157B4D" w:rsidP="00157B4D">
                <w:pPr>
                  <w:rPr>
                    <w:color w:val="002D72"/>
                    <w:sz w:val="18"/>
                    <w:szCs w:val="18"/>
                  </w:rPr>
                </w:pPr>
                <w:r w:rsidRPr="00105383">
                  <w:rPr>
                    <w:rFonts w:cs="Arial"/>
                    <w:color w:val="002D72"/>
                    <w:kern w:val="0"/>
                    <w14:ligatures w14:val="none"/>
                  </w:rPr>
                  <w:t>enter text</w:t>
                </w:r>
              </w:p>
            </w:tc>
          </w:sdtContent>
        </w:sdt>
        <w:tc>
          <w:tcPr>
            <w:tcW w:w="851" w:type="dxa"/>
          </w:tcPr>
          <w:p w14:paraId="7E8FDA80" w14:textId="033499AF" w:rsidR="00E20F4A" w:rsidRPr="00E20F4A" w:rsidRDefault="00E20F4A" w:rsidP="00784AE1">
            <w:r w:rsidRPr="00E20F4A">
              <w:t>Date:</w:t>
            </w:r>
          </w:p>
        </w:tc>
        <w:sdt>
          <w:sdtPr>
            <w:rPr>
              <w:color w:val="002D72"/>
            </w:rPr>
            <w:id w:val="1417366381"/>
            <w:placeholder>
              <w:docPart w:val="57F9647587744FA986BA4AD43F6D2762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Content>
            <w:tc>
              <w:tcPr>
                <w:tcW w:w="1526" w:type="dxa"/>
              </w:tcPr>
              <w:p w14:paraId="08608899" w14:textId="0DF4AECA" w:rsidR="00E20F4A" w:rsidRPr="00F44D7C" w:rsidRDefault="00186B47" w:rsidP="00E70922">
                <w:pPr>
                  <w:rPr>
                    <w:color w:val="002D72"/>
                    <w:sz w:val="18"/>
                    <w:szCs w:val="18"/>
                  </w:rPr>
                </w:pPr>
                <w:r w:rsidRPr="00F44D7C">
                  <w:rPr>
                    <w:color w:val="002D72"/>
                  </w:rPr>
                  <w:t>enter a date</w:t>
                </w:r>
              </w:p>
            </w:tc>
          </w:sdtContent>
        </w:sdt>
      </w:tr>
    </w:tbl>
    <w:p w14:paraId="7C7B8FCA" w14:textId="4AF3D5D9" w:rsidR="00DD13EF" w:rsidRPr="00E20F4A" w:rsidRDefault="00DD13EF" w:rsidP="00E20F4A"/>
    <w:sectPr w:rsidR="00DD13EF" w:rsidRPr="00E20F4A" w:rsidSect="00F44D7C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440" w:right="1440" w:bottom="1985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0EA6E" w14:textId="77777777" w:rsidR="0070406D" w:rsidRDefault="0070406D" w:rsidP="00E13B4E">
      <w:pPr>
        <w:spacing w:after="0"/>
      </w:pPr>
      <w:r>
        <w:separator/>
      </w:r>
    </w:p>
  </w:endnote>
  <w:endnote w:type="continuationSeparator" w:id="0">
    <w:p w14:paraId="05C31278" w14:textId="77777777" w:rsidR="0070406D" w:rsidRDefault="0070406D" w:rsidP="00E13B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5967B" w14:textId="79757CAE" w:rsidR="00C719BD" w:rsidRPr="00F44D7C" w:rsidRDefault="00DE4655" w:rsidP="00BD5A13">
    <w:pPr>
      <w:pStyle w:val="Subtitle"/>
      <w:tabs>
        <w:tab w:val="center" w:pos="6804"/>
        <w:tab w:val="right" w:pos="13892"/>
      </w:tabs>
      <w:spacing w:after="0"/>
      <w:rPr>
        <w:rFonts w:cs="Arial"/>
        <w:spacing w:val="0"/>
        <w:sz w:val="24"/>
        <w:szCs w:val="24"/>
      </w:rPr>
    </w:pPr>
    <w:r>
      <w:rPr>
        <w:rFonts w:cs="Arial"/>
        <w:spacing w:val="0"/>
        <w:sz w:val="24"/>
        <w:szCs w:val="24"/>
      </w:rPr>
      <w:t>Octo</w:t>
    </w:r>
    <w:r w:rsidR="003A1C02" w:rsidRPr="003A1C02">
      <w:rPr>
        <w:rFonts w:cs="Arial"/>
        <w:spacing w:val="0"/>
        <w:sz w:val="24"/>
        <w:szCs w:val="24"/>
      </w:rPr>
      <w:t>ber</w:t>
    </w:r>
    <w:r w:rsidR="00BD5A13" w:rsidRPr="00F44D7C">
      <w:rPr>
        <w:rFonts w:cs="Arial"/>
        <w:spacing w:val="0"/>
        <w:sz w:val="24"/>
        <w:szCs w:val="24"/>
      </w:rPr>
      <w:t xml:space="preserve"> 2026</w:t>
    </w:r>
    <w:r w:rsidR="00BD5A13" w:rsidRPr="00F44D7C">
      <w:rPr>
        <w:rFonts w:cs="Arial"/>
        <w:spacing w:val="0"/>
        <w:sz w:val="24"/>
        <w:szCs w:val="24"/>
      </w:rPr>
      <w:tab/>
      <w:t>V1</w:t>
    </w:r>
    <w:r w:rsidR="00BD5A13" w:rsidRPr="00F44D7C">
      <w:rPr>
        <w:rFonts w:cs="Arial"/>
        <w:spacing w:val="0"/>
        <w:sz w:val="24"/>
        <w:szCs w:val="24"/>
      </w:rPr>
      <w:tab/>
      <w:t xml:space="preserve">Page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PAGE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0</w:t>
    </w:r>
    <w:r w:rsidR="00BD5A13" w:rsidRPr="00F44D7C">
      <w:rPr>
        <w:rFonts w:cs="Arial"/>
        <w:spacing w:val="0"/>
        <w:sz w:val="24"/>
        <w:szCs w:val="24"/>
      </w:rPr>
      <w:fldChar w:fldCharType="end"/>
    </w:r>
    <w:r w:rsidR="00BD5A13" w:rsidRPr="00F44D7C">
      <w:rPr>
        <w:rFonts w:cs="Arial"/>
        <w:spacing w:val="0"/>
        <w:sz w:val="24"/>
        <w:szCs w:val="24"/>
      </w:rPr>
      <w:t xml:space="preserve"> of </w:t>
    </w:r>
    <w:r w:rsidR="00BD5A13" w:rsidRPr="00F44D7C">
      <w:rPr>
        <w:rFonts w:cs="Arial"/>
        <w:spacing w:val="0"/>
        <w:sz w:val="24"/>
        <w:szCs w:val="24"/>
      </w:rPr>
      <w:fldChar w:fldCharType="begin"/>
    </w:r>
    <w:r w:rsidR="00BD5A13" w:rsidRPr="00F44D7C">
      <w:rPr>
        <w:rFonts w:cs="Arial"/>
        <w:spacing w:val="0"/>
        <w:sz w:val="24"/>
        <w:szCs w:val="24"/>
      </w:rPr>
      <w:instrText xml:space="preserve"> NUMPAGES  \* Arabic  \* MERGEFORMAT </w:instrText>
    </w:r>
    <w:r w:rsidR="00BD5A13" w:rsidRPr="00F44D7C">
      <w:rPr>
        <w:rFonts w:cs="Arial"/>
        <w:spacing w:val="0"/>
        <w:sz w:val="24"/>
        <w:szCs w:val="24"/>
      </w:rPr>
      <w:fldChar w:fldCharType="separate"/>
    </w:r>
    <w:r w:rsidR="00BD5A13" w:rsidRPr="00F44D7C">
      <w:rPr>
        <w:rFonts w:cs="Arial"/>
        <w:spacing w:val="0"/>
        <w:sz w:val="24"/>
        <w:szCs w:val="24"/>
      </w:rPr>
      <w:t>3</w:t>
    </w:r>
    <w:r w:rsidR="00BD5A13" w:rsidRPr="00F44D7C">
      <w:rPr>
        <w:rFonts w:cs="Arial"/>
        <w:spacing w:val="0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015EE" w14:textId="5186DCE1" w:rsidR="00C719BD" w:rsidRPr="00F44D7C" w:rsidRDefault="00DE4655" w:rsidP="00F44D7C">
    <w:pPr>
      <w:pStyle w:val="Subtitle"/>
      <w:tabs>
        <w:tab w:val="center" w:pos="6804"/>
        <w:tab w:val="right" w:pos="13892"/>
      </w:tabs>
      <w:spacing w:after="0"/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</w:pPr>
    <w:r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Octob</w:t>
    </w:r>
    <w:r w:rsidR="003A1C02" w:rsidRPr="003A1C02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er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2026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  <w:t>V1</w:t>
    </w:r>
    <w:r w:rsidR="00BD5A13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ab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Page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PAGE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1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 xml:space="preserve"> of 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begin"/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instrText xml:space="preserve"> NUMPAGES  \* Arabic  \* MERGEFORMAT </w:instrTex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separate"/>
    </w:r>
    <w:r w:rsidR="00F44D7C" w:rsidRPr="00F44D7C">
      <w:rPr>
        <w:noProof/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t>2</w:t>
    </w:r>
    <w:r w:rsidR="00F44D7C" w:rsidRPr="00F44D7C">
      <w:rPr>
        <w:color w:val="000000"/>
        <w:spacing w:val="0"/>
        <w:sz w:val="24"/>
        <w:szCs w:val="24"/>
        <w14:textFill>
          <w14:solidFill>
            <w14:srgbClr w14:val="000000">
              <w14:lumMod w14:val="65000"/>
              <w14:lumOff w14:val="35000"/>
              <w14:lumMod w14:val="85000"/>
              <w14:lumOff w14:val="15000"/>
            </w14:srgbClr>
          </w14:solidFill>
        </w14:textFill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A81CB" w14:textId="77777777" w:rsidR="0070406D" w:rsidRDefault="0070406D" w:rsidP="00E13B4E">
      <w:pPr>
        <w:spacing w:after="0"/>
      </w:pPr>
      <w:r>
        <w:separator/>
      </w:r>
    </w:p>
  </w:footnote>
  <w:footnote w:type="continuationSeparator" w:id="0">
    <w:p w14:paraId="5FDBDC22" w14:textId="77777777" w:rsidR="0070406D" w:rsidRDefault="0070406D" w:rsidP="00E13B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CA64" w14:textId="3687350A" w:rsidR="00B70E68" w:rsidRDefault="00B70E6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7C0A8AF5" wp14:editId="72AD8BEA">
              <wp:simplePos x="0" y="0"/>
              <wp:positionH relativeFrom="column">
                <wp:posOffset>4226106</wp:posOffset>
              </wp:positionH>
              <wp:positionV relativeFrom="paragraph">
                <wp:posOffset>39370</wp:posOffset>
              </wp:positionV>
              <wp:extent cx="5104130" cy="434975"/>
              <wp:effectExtent l="0" t="0" r="0" b="3175"/>
              <wp:wrapTight wrapText="bothSides">
                <wp:wrapPolygon edited="0">
                  <wp:start x="242" y="0"/>
                  <wp:lineTo x="242" y="20812"/>
                  <wp:lineTo x="21283" y="20812"/>
                  <wp:lineTo x="21283" y="0"/>
                  <wp:lineTo x="242" y="0"/>
                </wp:wrapPolygon>
              </wp:wrapTight>
              <wp:docPr id="608746717" name="Text Box 2" descr="Short title of Report (please update alt text on text box to match title)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04130" cy="434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70A00" w14:textId="765F220A" w:rsidR="00D71D24" w:rsidRPr="00D71D24" w:rsidRDefault="00D71D24" w:rsidP="00D71D24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>SHTM 02-01</w:t>
                          </w:r>
                          <w:r w:rsidR="00335251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0D6275">
                            <w:rPr>
                              <w:rStyle w:val="ui-provider"/>
                              <w:color w:val="000000" w:themeColor="text1"/>
                            </w:rPr>
                            <w:t>Part A</w:t>
                          </w:r>
                          <w:r w:rsidR="00335251">
                            <w:rPr>
                              <w:rStyle w:val="ui-provider"/>
                              <w:color w:val="000000" w:themeColor="text1"/>
                            </w:rPr>
                            <w:t>.11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</w:t>
                          </w:r>
                          <w:r w:rsidR="00406634">
                            <w:rPr>
                              <w:rStyle w:val="ui-provider"/>
                              <w:color w:val="000000" w:themeColor="text1"/>
                            </w:rPr>
                            <w:t>-</w:t>
                          </w:r>
                          <w:r w:rsidRPr="00D71D24">
                            <w:rPr>
                              <w:rStyle w:val="ui-provider"/>
                              <w:color w:val="000000" w:themeColor="text1"/>
                            </w:rPr>
                            <w:t xml:space="preserve"> Form A</w:t>
                          </w:r>
                          <w:r w:rsidR="00F1614C">
                            <w:rPr>
                              <w:rStyle w:val="ui-provider"/>
                              <w:color w:val="000000" w:themeColor="text1"/>
                            </w:rPr>
                            <w:t>11</w:t>
                          </w:r>
                        </w:p>
                        <w:p w14:paraId="2D8377D6" w14:textId="2CF09035" w:rsidR="00B70E68" w:rsidRPr="00D71D24" w:rsidRDefault="00B70E68" w:rsidP="00B70E68">
                          <w:pPr>
                            <w:pStyle w:val="BrandIdentifer"/>
                            <w:spacing w:after="0"/>
                            <w:jc w:val="right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A8A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hort title of Report (please update alt text on text box to match title)" style="position:absolute;margin-left:332.75pt;margin-top:3.1pt;width:401.9pt;height:34.25pt;z-index:-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" filled="f" stroked="f">
              <v:textbox>
                <w:txbxContent>
                  <w:p w14:paraId="7B670A00" w14:textId="765F220A" w:rsidR="00D71D24" w:rsidRPr="00D71D24" w:rsidRDefault="00D71D24" w:rsidP="00D71D24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  <w:r w:rsidRPr="00D71D24">
                      <w:rPr>
                        <w:rStyle w:val="ui-provider"/>
                        <w:color w:val="000000" w:themeColor="text1"/>
                      </w:rPr>
                      <w:t>SHTM 02-01</w:t>
                    </w:r>
                    <w:r w:rsidR="00335251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0D6275">
                      <w:rPr>
                        <w:rStyle w:val="ui-provider"/>
                        <w:color w:val="000000" w:themeColor="text1"/>
                      </w:rPr>
                      <w:t>Part A</w:t>
                    </w:r>
                    <w:r w:rsidR="00335251">
                      <w:rPr>
                        <w:rStyle w:val="ui-provider"/>
                        <w:color w:val="000000" w:themeColor="text1"/>
                      </w:rPr>
                      <w:t>.11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</w:t>
                    </w:r>
                    <w:r w:rsidR="00406634">
                      <w:rPr>
                        <w:rStyle w:val="ui-provider"/>
                        <w:color w:val="000000" w:themeColor="text1"/>
                      </w:rPr>
                      <w:t>-</w:t>
                    </w:r>
                    <w:r w:rsidRPr="00D71D24">
                      <w:rPr>
                        <w:rStyle w:val="ui-provider"/>
                        <w:color w:val="000000" w:themeColor="text1"/>
                      </w:rPr>
                      <w:t xml:space="preserve"> Form A</w:t>
                    </w:r>
                    <w:r w:rsidR="00F1614C">
                      <w:rPr>
                        <w:rStyle w:val="ui-provider"/>
                        <w:color w:val="000000" w:themeColor="text1"/>
                      </w:rPr>
                      <w:t>11</w:t>
                    </w:r>
                  </w:p>
                  <w:p w14:paraId="2D8377D6" w14:textId="2CF09035" w:rsidR="00B70E68" w:rsidRPr="00D71D24" w:rsidRDefault="00B70E68" w:rsidP="00B70E68">
                    <w:pPr>
                      <w:pStyle w:val="BrandIdentifer"/>
                      <w:spacing w:after="0"/>
                      <w:jc w:val="right"/>
                      <w:rPr>
                        <w:color w:val="000000" w:themeColor="text1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B85D" w14:textId="77777777" w:rsidR="00C719BD" w:rsidRDefault="0009044E">
    <w:pPr>
      <w:pStyle w:val="Header"/>
    </w:pPr>
    <w:r>
      <w:rPr>
        <w:noProof/>
      </w:rPr>
      <w:drawing>
        <wp:anchor distT="0" distB="0" distL="114300" distR="114300" simplePos="0" relativeHeight="251683839" behindDoc="1" locked="0" layoutInCell="1" allowOverlap="1" wp14:anchorId="6DDBB488" wp14:editId="0C374187">
          <wp:simplePos x="0" y="0"/>
          <wp:positionH relativeFrom="column">
            <wp:posOffset>-913130</wp:posOffset>
          </wp:positionH>
          <wp:positionV relativeFrom="page">
            <wp:posOffset>-104775</wp:posOffset>
          </wp:positionV>
          <wp:extent cx="11318722" cy="1200150"/>
          <wp:effectExtent l="0" t="0" r="0" b="0"/>
          <wp:wrapNone/>
          <wp:docPr id="803739205" name="Picture 1" descr="Public Services Delivery Scot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739205" name="Picture 1" descr="Public Services Delivery Scot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18722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5850">
      <w:rPr>
        <w:noProof/>
      </w:rPr>
      <w:drawing>
        <wp:anchor distT="0" distB="0" distL="114300" distR="114300" simplePos="0" relativeHeight="251684864" behindDoc="1" locked="0" layoutInCell="1" allowOverlap="1" wp14:anchorId="06384B46" wp14:editId="39334B09">
          <wp:simplePos x="0" y="0"/>
          <wp:positionH relativeFrom="margin">
            <wp:posOffset>3861435</wp:posOffset>
          </wp:positionH>
          <wp:positionV relativeFrom="paragraph">
            <wp:posOffset>-559435</wp:posOffset>
          </wp:positionV>
          <wp:extent cx="5731510" cy="782999"/>
          <wp:effectExtent l="0" t="0" r="0" b="0"/>
          <wp:wrapNone/>
          <wp:docPr id="1666276756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76756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3324" b="18974"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7829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43F6"/>
    <w:multiLevelType w:val="hybridMultilevel"/>
    <w:tmpl w:val="1BD28750"/>
    <w:lvl w:ilvl="0" w:tplc="A35A3C12">
      <w:start w:val="1"/>
      <w:numFmt w:val="bullet"/>
      <w:pStyle w:val="ListParagraph"/>
      <w:lvlText w:val="•"/>
      <w:lvlJc w:val="left"/>
      <w:pPr>
        <w:ind w:left="720" w:hanging="288"/>
      </w:pPr>
      <w:rPr>
        <w:rFonts w:ascii="Source Sans Pro SemiBold" w:hAnsi="Source Sans Pro SemiBold" w:hint="default"/>
        <w:b/>
        <w:i w:val="0"/>
        <w:color w:val="007D8A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53B79"/>
    <w:multiLevelType w:val="hybridMultilevel"/>
    <w:tmpl w:val="8182E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766E0"/>
    <w:multiLevelType w:val="hybridMultilevel"/>
    <w:tmpl w:val="FE720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72BEF"/>
    <w:multiLevelType w:val="hybridMultilevel"/>
    <w:tmpl w:val="3F668826"/>
    <w:lvl w:ilvl="0" w:tplc="1CCAC998">
      <w:start w:val="1"/>
      <w:numFmt w:val="bullet"/>
      <w:pStyle w:val="AssureNoteboxbullet"/>
      <w:lvlText w:val="●"/>
      <w:lvlJc w:val="left"/>
      <w:pPr>
        <w:ind w:left="720" w:hanging="360"/>
      </w:pPr>
      <w:rPr>
        <w:rFonts w:ascii="Arial Black" w:hAnsi="Arial Black" w:hint="default"/>
        <w:b/>
        <w:i w:val="0"/>
        <w:color w:val="156082" w:themeColor="accen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205FC"/>
    <w:multiLevelType w:val="hybridMultilevel"/>
    <w:tmpl w:val="997CB7EA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9F686B"/>
    <w:multiLevelType w:val="hybridMultilevel"/>
    <w:tmpl w:val="69821D28"/>
    <w:lvl w:ilvl="0" w:tplc="A7E6A364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B205E"/>
    <w:multiLevelType w:val="hybridMultilevel"/>
    <w:tmpl w:val="D03E69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4021D40"/>
    <w:multiLevelType w:val="hybridMultilevel"/>
    <w:tmpl w:val="8BA4A58E"/>
    <w:lvl w:ilvl="0" w:tplc="A1F22C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8F9F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6440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B271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26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42E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8CB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F83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E416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7900C17"/>
    <w:multiLevelType w:val="hybridMultilevel"/>
    <w:tmpl w:val="DB1EA452"/>
    <w:lvl w:ilvl="0" w:tplc="0AE41FF2">
      <w:start w:val="1"/>
      <w:numFmt w:val="decimal"/>
      <w:lvlText w:val="%1."/>
      <w:lvlJc w:val="left"/>
      <w:pPr>
        <w:ind w:left="1080" w:hanging="360"/>
      </w:pPr>
      <w:rPr>
        <w:rFonts w:ascii="Source Sans Pro" w:hAnsi="Source Sans Pro" w:hint="default"/>
        <w:b/>
        <w:i w:val="0"/>
        <w:color w:val="143F6A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092ED2"/>
    <w:multiLevelType w:val="hybridMultilevel"/>
    <w:tmpl w:val="AFAC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41EFB"/>
    <w:multiLevelType w:val="hybridMultilevel"/>
    <w:tmpl w:val="6BB2FD58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F233D"/>
    <w:multiLevelType w:val="hybridMultilevel"/>
    <w:tmpl w:val="861ECA12"/>
    <w:lvl w:ilvl="0" w:tplc="B706E9BA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A4C80"/>
    <w:multiLevelType w:val="hybridMultilevel"/>
    <w:tmpl w:val="4454CF7A"/>
    <w:lvl w:ilvl="0" w:tplc="42F65B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7321568"/>
    <w:multiLevelType w:val="hybridMultilevel"/>
    <w:tmpl w:val="80C0D7A8"/>
    <w:lvl w:ilvl="0" w:tplc="7834F446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143F6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931877"/>
    <w:multiLevelType w:val="hybridMultilevel"/>
    <w:tmpl w:val="74509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F45DD"/>
    <w:multiLevelType w:val="hybridMultilevel"/>
    <w:tmpl w:val="E9C0142E"/>
    <w:lvl w:ilvl="0" w:tplc="AFB40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52193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18D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A52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A7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FC0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181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9C3D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E77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DE04EA2"/>
    <w:multiLevelType w:val="hybridMultilevel"/>
    <w:tmpl w:val="9424AFA6"/>
    <w:lvl w:ilvl="0" w:tplc="BBCAEE08">
      <w:start w:val="1"/>
      <w:numFmt w:val="bullet"/>
      <w:lvlText w:val="•"/>
      <w:lvlJc w:val="left"/>
      <w:pPr>
        <w:ind w:left="720" w:hanging="288"/>
      </w:pPr>
      <w:rPr>
        <w:rFonts w:ascii="Source Sans Pro" w:hAnsi="Source Sans Pro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E57342"/>
    <w:multiLevelType w:val="hybridMultilevel"/>
    <w:tmpl w:val="C7B04596"/>
    <w:lvl w:ilvl="0" w:tplc="35EC30F4">
      <w:start w:val="1"/>
      <w:numFmt w:val="bullet"/>
      <w:lvlText w:val=""/>
      <w:lvlJc w:val="left"/>
      <w:pPr>
        <w:ind w:left="1440" w:hanging="792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EE362B1"/>
    <w:multiLevelType w:val="hybridMultilevel"/>
    <w:tmpl w:val="BD08797A"/>
    <w:lvl w:ilvl="0" w:tplc="042C5B2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002D72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82CB6D"/>
    <w:multiLevelType w:val="hybridMultilevel"/>
    <w:tmpl w:val="626C2B2E"/>
    <w:lvl w:ilvl="0" w:tplc="0AE41FF2">
      <w:start w:val="1"/>
      <w:numFmt w:val="decimal"/>
      <w:lvlText w:val="%1."/>
      <w:lvlJc w:val="left"/>
      <w:pPr>
        <w:ind w:left="360" w:hanging="360"/>
      </w:pPr>
      <w:rPr>
        <w:rFonts w:ascii="Source Sans Pro" w:hAnsi="Source Sans Pro" w:hint="default"/>
        <w:b/>
        <w:i w:val="0"/>
        <w:color w:val="143F6A"/>
      </w:rPr>
    </w:lvl>
    <w:lvl w:ilvl="1" w:tplc="4F1096BE">
      <w:start w:val="1"/>
      <w:numFmt w:val="lowerLetter"/>
      <w:lvlText w:val="%2."/>
      <w:lvlJc w:val="left"/>
      <w:pPr>
        <w:ind w:left="1440" w:hanging="360"/>
      </w:pPr>
    </w:lvl>
    <w:lvl w:ilvl="2" w:tplc="67D84B98">
      <w:start w:val="1"/>
      <w:numFmt w:val="lowerRoman"/>
      <w:lvlText w:val="%3."/>
      <w:lvlJc w:val="right"/>
      <w:pPr>
        <w:ind w:left="2160" w:hanging="180"/>
      </w:pPr>
    </w:lvl>
    <w:lvl w:ilvl="3" w:tplc="5E9A9120">
      <w:start w:val="1"/>
      <w:numFmt w:val="decimal"/>
      <w:lvlText w:val="%4."/>
      <w:lvlJc w:val="left"/>
      <w:pPr>
        <w:ind w:left="2880" w:hanging="360"/>
      </w:pPr>
    </w:lvl>
    <w:lvl w:ilvl="4" w:tplc="014AEE5C">
      <w:start w:val="1"/>
      <w:numFmt w:val="lowerLetter"/>
      <w:lvlText w:val="%5."/>
      <w:lvlJc w:val="left"/>
      <w:pPr>
        <w:ind w:left="3600" w:hanging="360"/>
      </w:pPr>
    </w:lvl>
    <w:lvl w:ilvl="5" w:tplc="DF7AD360">
      <w:start w:val="1"/>
      <w:numFmt w:val="lowerRoman"/>
      <w:lvlText w:val="%6."/>
      <w:lvlJc w:val="right"/>
      <w:pPr>
        <w:ind w:left="4320" w:hanging="180"/>
      </w:pPr>
    </w:lvl>
    <w:lvl w:ilvl="6" w:tplc="9F2A9372">
      <w:start w:val="1"/>
      <w:numFmt w:val="decimal"/>
      <w:lvlText w:val="%7."/>
      <w:lvlJc w:val="left"/>
      <w:pPr>
        <w:ind w:left="5040" w:hanging="360"/>
      </w:pPr>
    </w:lvl>
    <w:lvl w:ilvl="7" w:tplc="03960DAC">
      <w:start w:val="1"/>
      <w:numFmt w:val="lowerLetter"/>
      <w:lvlText w:val="%8."/>
      <w:lvlJc w:val="left"/>
      <w:pPr>
        <w:ind w:left="5760" w:hanging="360"/>
      </w:pPr>
    </w:lvl>
    <w:lvl w:ilvl="8" w:tplc="F952446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A42D0F"/>
    <w:multiLevelType w:val="hybridMultilevel"/>
    <w:tmpl w:val="723CCFEC"/>
    <w:lvl w:ilvl="0" w:tplc="42F65B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3712B0F"/>
    <w:multiLevelType w:val="hybridMultilevel"/>
    <w:tmpl w:val="3306D0FA"/>
    <w:lvl w:ilvl="0" w:tplc="B6241280">
      <w:start w:val="1"/>
      <w:numFmt w:val="decimal"/>
      <w:pStyle w:val="Numberedlist"/>
      <w:lvlText w:val="%1."/>
      <w:lvlJc w:val="left"/>
      <w:pPr>
        <w:ind w:left="720" w:hanging="360"/>
      </w:pPr>
      <w:rPr>
        <w:rFonts w:ascii="Source Sans Pro" w:hAnsi="Source Sans Pro" w:hint="default"/>
        <w:b w:val="0"/>
        <w:i w:val="0"/>
        <w:color w:val="007D8A"/>
        <w:sz w:val="24"/>
        <w:u w:color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DC2D97"/>
    <w:multiLevelType w:val="multilevel"/>
    <w:tmpl w:val="8B3E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703A46"/>
    <w:multiLevelType w:val="hybridMultilevel"/>
    <w:tmpl w:val="4D38BC8E"/>
    <w:lvl w:ilvl="0" w:tplc="9FE47DE6">
      <w:start w:val="1"/>
      <w:numFmt w:val="bullet"/>
      <w:lvlText w:val=""/>
      <w:lvlJc w:val="left"/>
      <w:pPr>
        <w:ind w:left="1440" w:hanging="936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0215D7"/>
    <w:multiLevelType w:val="hybridMultilevel"/>
    <w:tmpl w:val="5664B386"/>
    <w:lvl w:ilvl="0" w:tplc="6212D852">
      <w:start w:val="1"/>
      <w:numFmt w:val="bullet"/>
      <w:lvlText w:val=""/>
      <w:lvlJc w:val="left"/>
      <w:pPr>
        <w:ind w:left="720" w:hanging="288"/>
      </w:pPr>
      <w:rPr>
        <w:rFonts w:ascii="Symbol" w:hAnsi="Symbol" w:hint="default"/>
        <w:b/>
        <w:i w:val="0"/>
        <w:color w:val="002C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287983"/>
    <w:multiLevelType w:val="hybridMultilevel"/>
    <w:tmpl w:val="897A981C"/>
    <w:lvl w:ilvl="0" w:tplc="1E3E7A4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143F6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72163235">
    <w:abstractNumId w:val="19"/>
  </w:num>
  <w:num w:numId="2" w16cid:durableId="228157454">
    <w:abstractNumId w:val="9"/>
  </w:num>
  <w:num w:numId="3" w16cid:durableId="1824808539">
    <w:abstractNumId w:val="1"/>
  </w:num>
  <w:num w:numId="4" w16cid:durableId="1609701021">
    <w:abstractNumId w:val="14"/>
  </w:num>
  <w:num w:numId="5" w16cid:durableId="1894388046">
    <w:abstractNumId w:val="2"/>
  </w:num>
  <w:num w:numId="6" w16cid:durableId="105975408">
    <w:abstractNumId w:val="4"/>
  </w:num>
  <w:num w:numId="7" w16cid:durableId="679703987">
    <w:abstractNumId w:val="8"/>
  </w:num>
  <w:num w:numId="8" w16cid:durableId="2022734798">
    <w:abstractNumId w:val="6"/>
  </w:num>
  <w:num w:numId="9" w16cid:durableId="1624774875">
    <w:abstractNumId w:val="20"/>
  </w:num>
  <w:num w:numId="10" w16cid:durableId="840126106">
    <w:abstractNumId w:val="12"/>
  </w:num>
  <w:num w:numId="11" w16cid:durableId="170727541">
    <w:abstractNumId w:val="17"/>
  </w:num>
  <w:num w:numId="12" w16cid:durableId="1599217924">
    <w:abstractNumId w:val="25"/>
  </w:num>
  <w:num w:numId="13" w16cid:durableId="1204367180">
    <w:abstractNumId w:val="23"/>
  </w:num>
  <w:num w:numId="14" w16cid:durableId="1507404587">
    <w:abstractNumId w:val="10"/>
  </w:num>
  <w:num w:numId="15" w16cid:durableId="524828954">
    <w:abstractNumId w:val="5"/>
  </w:num>
  <w:num w:numId="16" w16cid:durableId="412629464">
    <w:abstractNumId w:val="13"/>
  </w:num>
  <w:num w:numId="17" w16cid:durableId="2013023498">
    <w:abstractNumId w:val="7"/>
  </w:num>
  <w:num w:numId="18" w16cid:durableId="1685669118">
    <w:abstractNumId w:val="15"/>
  </w:num>
  <w:num w:numId="19" w16cid:durableId="1581401167">
    <w:abstractNumId w:val="22"/>
  </w:num>
  <w:num w:numId="20" w16cid:durableId="221596471">
    <w:abstractNumId w:val="24"/>
  </w:num>
  <w:num w:numId="21" w16cid:durableId="1930119267">
    <w:abstractNumId w:val="16"/>
  </w:num>
  <w:num w:numId="22" w16cid:durableId="153255414">
    <w:abstractNumId w:val="11"/>
  </w:num>
  <w:num w:numId="23" w16cid:durableId="2046441355">
    <w:abstractNumId w:val="0"/>
  </w:num>
  <w:num w:numId="24" w16cid:durableId="1484662495">
    <w:abstractNumId w:val="21"/>
  </w:num>
  <w:num w:numId="25" w16cid:durableId="1870364349">
    <w:abstractNumId w:val="3"/>
  </w:num>
  <w:num w:numId="26" w16cid:durableId="204042315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attachedTemplate r:id="rId1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WmeOB7D+dfyxbwLWTdsRTFs2haj2Y8DR0JlzcEKOBpb3NoeFycskn6OP0pSm5Syp41vxEov5wLyP2kadAkZDIA==" w:salt="hWgB+bm1/wCZfRzsA+NXu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91"/>
    <w:rsid w:val="0000280B"/>
    <w:rsid w:val="000058CA"/>
    <w:rsid w:val="00005DC3"/>
    <w:rsid w:val="00015D50"/>
    <w:rsid w:val="000168F9"/>
    <w:rsid w:val="00017B19"/>
    <w:rsid w:val="00023EAD"/>
    <w:rsid w:val="00026413"/>
    <w:rsid w:val="00027339"/>
    <w:rsid w:val="00030B07"/>
    <w:rsid w:val="00032078"/>
    <w:rsid w:val="00034A4B"/>
    <w:rsid w:val="000461FF"/>
    <w:rsid w:val="00052CC4"/>
    <w:rsid w:val="000544F8"/>
    <w:rsid w:val="0005462D"/>
    <w:rsid w:val="00063524"/>
    <w:rsid w:val="00083B00"/>
    <w:rsid w:val="0008591A"/>
    <w:rsid w:val="0009044E"/>
    <w:rsid w:val="000904BE"/>
    <w:rsid w:val="000920D2"/>
    <w:rsid w:val="00096679"/>
    <w:rsid w:val="000A2238"/>
    <w:rsid w:val="000A5B3D"/>
    <w:rsid w:val="000B04B1"/>
    <w:rsid w:val="000C43C5"/>
    <w:rsid w:val="000C5EFF"/>
    <w:rsid w:val="000D6275"/>
    <w:rsid w:val="0010005E"/>
    <w:rsid w:val="001012E1"/>
    <w:rsid w:val="0010551F"/>
    <w:rsid w:val="001060B7"/>
    <w:rsid w:val="00117DDB"/>
    <w:rsid w:val="00130D77"/>
    <w:rsid w:val="00143301"/>
    <w:rsid w:val="00151531"/>
    <w:rsid w:val="00151F5B"/>
    <w:rsid w:val="001535D0"/>
    <w:rsid w:val="00153D9A"/>
    <w:rsid w:val="00154844"/>
    <w:rsid w:val="00157B4D"/>
    <w:rsid w:val="001775FE"/>
    <w:rsid w:val="00186B47"/>
    <w:rsid w:val="0019328D"/>
    <w:rsid w:val="00196448"/>
    <w:rsid w:val="001A141A"/>
    <w:rsid w:val="001A2423"/>
    <w:rsid w:val="001A3B20"/>
    <w:rsid w:val="001B0476"/>
    <w:rsid w:val="001B25D8"/>
    <w:rsid w:val="001D3705"/>
    <w:rsid w:val="001D6B45"/>
    <w:rsid w:val="001E053C"/>
    <w:rsid w:val="001F6344"/>
    <w:rsid w:val="001F79EB"/>
    <w:rsid w:val="00202E20"/>
    <w:rsid w:val="0021739A"/>
    <w:rsid w:val="00220885"/>
    <w:rsid w:val="00233642"/>
    <w:rsid w:val="00233E56"/>
    <w:rsid w:val="0023525F"/>
    <w:rsid w:val="00236B3C"/>
    <w:rsid w:val="0023745F"/>
    <w:rsid w:val="002509D1"/>
    <w:rsid w:val="00263014"/>
    <w:rsid w:val="00263021"/>
    <w:rsid w:val="0026464B"/>
    <w:rsid w:val="00271819"/>
    <w:rsid w:val="00280765"/>
    <w:rsid w:val="00284C81"/>
    <w:rsid w:val="002A07ED"/>
    <w:rsid w:val="002A0F2E"/>
    <w:rsid w:val="002A2C7B"/>
    <w:rsid w:val="002B32C9"/>
    <w:rsid w:val="002B6E0C"/>
    <w:rsid w:val="002D0FCA"/>
    <w:rsid w:val="002D59B9"/>
    <w:rsid w:val="002D63DB"/>
    <w:rsid w:val="002E7388"/>
    <w:rsid w:val="002F726C"/>
    <w:rsid w:val="00313EFE"/>
    <w:rsid w:val="003211CC"/>
    <w:rsid w:val="003244E8"/>
    <w:rsid w:val="003331FA"/>
    <w:rsid w:val="00335251"/>
    <w:rsid w:val="00343AB0"/>
    <w:rsid w:val="00345F84"/>
    <w:rsid w:val="00351A9A"/>
    <w:rsid w:val="00354E7A"/>
    <w:rsid w:val="00356BAA"/>
    <w:rsid w:val="00367470"/>
    <w:rsid w:val="003776C0"/>
    <w:rsid w:val="00391F86"/>
    <w:rsid w:val="00393283"/>
    <w:rsid w:val="0039331A"/>
    <w:rsid w:val="00394298"/>
    <w:rsid w:val="003A1C02"/>
    <w:rsid w:val="003A4196"/>
    <w:rsid w:val="003A5966"/>
    <w:rsid w:val="003A6E9F"/>
    <w:rsid w:val="003B1935"/>
    <w:rsid w:val="003B7BA3"/>
    <w:rsid w:val="003C3538"/>
    <w:rsid w:val="003C5D58"/>
    <w:rsid w:val="003D38B7"/>
    <w:rsid w:val="003D4B9A"/>
    <w:rsid w:val="003E04A1"/>
    <w:rsid w:val="003E53EA"/>
    <w:rsid w:val="003F2C19"/>
    <w:rsid w:val="003F5E6C"/>
    <w:rsid w:val="003F649C"/>
    <w:rsid w:val="00406634"/>
    <w:rsid w:val="00413760"/>
    <w:rsid w:val="00413963"/>
    <w:rsid w:val="00417AF4"/>
    <w:rsid w:val="004277DA"/>
    <w:rsid w:val="00435E72"/>
    <w:rsid w:val="00441FF9"/>
    <w:rsid w:val="00446102"/>
    <w:rsid w:val="00456975"/>
    <w:rsid w:val="00466E52"/>
    <w:rsid w:val="0047036A"/>
    <w:rsid w:val="004712E8"/>
    <w:rsid w:val="00473C45"/>
    <w:rsid w:val="004769B7"/>
    <w:rsid w:val="00484377"/>
    <w:rsid w:val="0049341D"/>
    <w:rsid w:val="004940C6"/>
    <w:rsid w:val="004A38B6"/>
    <w:rsid w:val="004A7D6D"/>
    <w:rsid w:val="004B0D96"/>
    <w:rsid w:val="004D0AF0"/>
    <w:rsid w:val="004D1B17"/>
    <w:rsid w:val="004D6732"/>
    <w:rsid w:val="004E1C7E"/>
    <w:rsid w:val="004E72E7"/>
    <w:rsid w:val="004F2D26"/>
    <w:rsid w:val="00500B05"/>
    <w:rsid w:val="00502F1F"/>
    <w:rsid w:val="00506CFD"/>
    <w:rsid w:val="00510F10"/>
    <w:rsid w:val="00510FEE"/>
    <w:rsid w:val="0051100C"/>
    <w:rsid w:val="0051558B"/>
    <w:rsid w:val="005175E0"/>
    <w:rsid w:val="005207DD"/>
    <w:rsid w:val="00523B03"/>
    <w:rsid w:val="005330F5"/>
    <w:rsid w:val="00542F01"/>
    <w:rsid w:val="00543B09"/>
    <w:rsid w:val="0054432E"/>
    <w:rsid w:val="005528D1"/>
    <w:rsid w:val="0056498C"/>
    <w:rsid w:val="00571C8B"/>
    <w:rsid w:val="00574E9B"/>
    <w:rsid w:val="00575E13"/>
    <w:rsid w:val="0058528D"/>
    <w:rsid w:val="00585A32"/>
    <w:rsid w:val="00594A83"/>
    <w:rsid w:val="005A1EE8"/>
    <w:rsid w:val="005A58AF"/>
    <w:rsid w:val="005A738F"/>
    <w:rsid w:val="005A79C7"/>
    <w:rsid w:val="005B4100"/>
    <w:rsid w:val="005C41A4"/>
    <w:rsid w:val="005D464D"/>
    <w:rsid w:val="005F482B"/>
    <w:rsid w:val="005F6022"/>
    <w:rsid w:val="006026BE"/>
    <w:rsid w:val="00622292"/>
    <w:rsid w:val="00623FE4"/>
    <w:rsid w:val="00627834"/>
    <w:rsid w:val="0063035D"/>
    <w:rsid w:val="00644254"/>
    <w:rsid w:val="0065049A"/>
    <w:rsid w:val="006518FB"/>
    <w:rsid w:val="00657664"/>
    <w:rsid w:val="00663F6A"/>
    <w:rsid w:val="0067138F"/>
    <w:rsid w:val="00677198"/>
    <w:rsid w:val="0068021F"/>
    <w:rsid w:val="00693733"/>
    <w:rsid w:val="006944F7"/>
    <w:rsid w:val="006A338E"/>
    <w:rsid w:val="006A6A52"/>
    <w:rsid w:val="006A7BF8"/>
    <w:rsid w:val="006C6366"/>
    <w:rsid w:val="006C7A05"/>
    <w:rsid w:val="006D0DBC"/>
    <w:rsid w:val="006D29ED"/>
    <w:rsid w:val="006D51E9"/>
    <w:rsid w:val="006E06A0"/>
    <w:rsid w:val="006E664A"/>
    <w:rsid w:val="006F1613"/>
    <w:rsid w:val="006F68F1"/>
    <w:rsid w:val="00704056"/>
    <w:rsid w:val="0070406D"/>
    <w:rsid w:val="00713B2F"/>
    <w:rsid w:val="007149AA"/>
    <w:rsid w:val="00717D44"/>
    <w:rsid w:val="007254FC"/>
    <w:rsid w:val="0073017A"/>
    <w:rsid w:val="00734EF4"/>
    <w:rsid w:val="00734F97"/>
    <w:rsid w:val="007355D9"/>
    <w:rsid w:val="007511CC"/>
    <w:rsid w:val="00763922"/>
    <w:rsid w:val="0077032E"/>
    <w:rsid w:val="007703F2"/>
    <w:rsid w:val="007724D0"/>
    <w:rsid w:val="00775CDB"/>
    <w:rsid w:val="00784AE1"/>
    <w:rsid w:val="00786BA4"/>
    <w:rsid w:val="00793023"/>
    <w:rsid w:val="00793AC0"/>
    <w:rsid w:val="007A387A"/>
    <w:rsid w:val="007B2A4C"/>
    <w:rsid w:val="007B506C"/>
    <w:rsid w:val="007C5A46"/>
    <w:rsid w:val="007D4341"/>
    <w:rsid w:val="007D498D"/>
    <w:rsid w:val="007E6252"/>
    <w:rsid w:val="007F4DF4"/>
    <w:rsid w:val="007F63B5"/>
    <w:rsid w:val="007F72F8"/>
    <w:rsid w:val="007F738D"/>
    <w:rsid w:val="00800528"/>
    <w:rsid w:val="00806EAF"/>
    <w:rsid w:val="00822B37"/>
    <w:rsid w:val="008234D5"/>
    <w:rsid w:val="0083739C"/>
    <w:rsid w:val="008418BA"/>
    <w:rsid w:val="00842DA4"/>
    <w:rsid w:val="008430B2"/>
    <w:rsid w:val="00844191"/>
    <w:rsid w:val="00856877"/>
    <w:rsid w:val="00862180"/>
    <w:rsid w:val="0086629F"/>
    <w:rsid w:val="00870865"/>
    <w:rsid w:val="008B0F97"/>
    <w:rsid w:val="008B1956"/>
    <w:rsid w:val="008B22EB"/>
    <w:rsid w:val="008B316A"/>
    <w:rsid w:val="008B3D58"/>
    <w:rsid w:val="008B597B"/>
    <w:rsid w:val="008C5EE9"/>
    <w:rsid w:val="008D4F6C"/>
    <w:rsid w:val="008E3AB7"/>
    <w:rsid w:val="008F2A2C"/>
    <w:rsid w:val="008F3E40"/>
    <w:rsid w:val="008F3FD4"/>
    <w:rsid w:val="00913C14"/>
    <w:rsid w:val="00914765"/>
    <w:rsid w:val="0091648E"/>
    <w:rsid w:val="00916670"/>
    <w:rsid w:val="009175BD"/>
    <w:rsid w:val="00927CBC"/>
    <w:rsid w:val="00934332"/>
    <w:rsid w:val="00946AEB"/>
    <w:rsid w:val="009473BA"/>
    <w:rsid w:val="00954251"/>
    <w:rsid w:val="00954633"/>
    <w:rsid w:val="009547F7"/>
    <w:rsid w:val="009616E6"/>
    <w:rsid w:val="00962E6A"/>
    <w:rsid w:val="00976E70"/>
    <w:rsid w:val="00980C35"/>
    <w:rsid w:val="009822D5"/>
    <w:rsid w:val="00986B37"/>
    <w:rsid w:val="00996D33"/>
    <w:rsid w:val="009A0B4D"/>
    <w:rsid w:val="009A16FE"/>
    <w:rsid w:val="009A30FC"/>
    <w:rsid w:val="009A5885"/>
    <w:rsid w:val="009A7092"/>
    <w:rsid w:val="009A735F"/>
    <w:rsid w:val="009A7956"/>
    <w:rsid w:val="009B2DEE"/>
    <w:rsid w:val="009B36CD"/>
    <w:rsid w:val="009B5410"/>
    <w:rsid w:val="009C78FB"/>
    <w:rsid w:val="009C7FAF"/>
    <w:rsid w:val="009D0133"/>
    <w:rsid w:val="009D18B7"/>
    <w:rsid w:val="009D422E"/>
    <w:rsid w:val="009E2404"/>
    <w:rsid w:val="009E3CD5"/>
    <w:rsid w:val="009E67A1"/>
    <w:rsid w:val="009F2250"/>
    <w:rsid w:val="009F389A"/>
    <w:rsid w:val="009F650B"/>
    <w:rsid w:val="009F6F19"/>
    <w:rsid w:val="00A02BD3"/>
    <w:rsid w:val="00A13122"/>
    <w:rsid w:val="00A22AEF"/>
    <w:rsid w:val="00A32A11"/>
    <w:rsid w:val="00A41A5B"/>
    <w:rsid w:val="00A479D4"/>
    <w:rsid w:val="00A5557A"/>
    <w:rsid w:val="00A80D3D"/>
    <w:rsid w:val="00A831EA"/>
    <w:rsid w:val="00A839CF"/>
    <w:rsid w:val="00A857C4"/>
    <w:rsid w:val="00A95990"/>
    <w:rsid w:val="00A972BF"/>
    <w:rsid w:val="00AA4866"/>
    <w:rsid w:val="00AB152A"/>
    <w:rsid w:val="00AB3B91"/>
    <w:rsid w:val="00AC212B"/>
    <w:rsid w:val="00AC3C41"/>
    <w:rsid w:val="00B02E03"/>
    <w:rsid w:val="00B1144E"/>
    <w:rsid w:val="00B12A13"/>
    <w:rsid w:val="00B12F2D"/>
    <w:rsid w:val="00B235A7"/>
    <w:rsid w:val="00B37F1A"/>
    <w:rsid w:val="00B4058C"/>
    <w:rsid w:val="00B44B18"/>
    <w:rsid w:val="00B44DE3"/>
    <w:rsid w:val="00B45EA0"/>
    <w:rsid w:val="00B632C8"/>
    <w:rsid w:val="00B64F3D"/>
    <w:rsid w:val="00B70E68"/>
    <w:rsid w:val="00B7233E"/>
    <w:rsid w:val="00B730E9"/>
    <w:rsid w:val="00B80155"/>
    <w:rsid w:val="00B84E3A"/>
    <w:rsid w:val="00B96012"/>
    <w:rsid w:val="00BA2ECD"/>
    <w:rsid w:val="00BA5E0B"/>
    <w:rsid w:val="00BD1F8E"/>
    <w:rsid w:val="00BD560F"/>
    <w:rsid w:val="00BD5A13"/>
    <w:rsid w:val="00BE6867"/>
    <w:rsid w:val="00BF7276"/>
    <w:rsid w:val="00C0184B"/>
    <w:rsid w:val="00C07F90"/>
    <w:rsid w:val="00C14F63"/>
    <w:rsid w:val="00C2133C"/>
    <w:rsid w:val="00C22C80"/>
    <w:rsid w:val="00C2598D"/>
    <w:rsid w:val="00C27257"/>
    <w:rsid w:val="00C4138E"/>
    <w:rsid w:val="00C4168F"/>
    <w:rsid w:val="00C43897"/>
    <w:rsid w:val="00C44436"/>
    <w:rsid w:val="00C54680"/>
    <w:rsid w:val="00C56FC4"/>
    <w:rsid w:val="00C66F85"/>
    <w:rsid w:val="00C719BD"/>
    <w:rsid w:val="00C71F9C"/>
    <w:rsid w:val="00C76FB3"/>
    <w:rsid w:val="00C83808"/>
    <w:rsid w:val="00C90582"/>
    <w:rsid w:val="00C947DD"/>
    <w:rsid w:val="00C95586"/>
    <w:rsid w:val="00C97FC1"/>
    <w:rsid w:val="00CA05A5"/>
    <w:rsid w:val="00CA4A37"/>
    <w:rsid w:val="00CB203D"/>
    <w:rsid w:val="00CB33BE"/>
    <w:rsid w:val="00CB5850"/>
    <w:rsid w:val="00CB5A4F"/>
    <w:rsid w:val="00CC2D25"/>
    <w:rsid w:val="00CD0E20"/>
    <w:rsid w:val="00CE1B8A"/>
    <w:rsid w:val="00CE2384"/>
    <w:rsid w:val="00CE381B"/>
    <w:rsid w:val="00CE39B2"/>
    <w:rsid w:val="00CE7F32"/>
    <w:rsid w:val="00CF6AE4"/>
    <w:rsid w:val="00D03A4C"/>
    <w:rsid w:val="00D13616"/>
    <w:rsid w:val="00D1635C"/>
    <w:rsid w:val="00D237F4"/>
    <w:rsid w:val="00D25114"/>
    <w:rsid w:val="00D266EA"/>
    <w:rsid w:val="00D32663"/>
    <w:rsid w:val="00D35D0A"/>
    <w:rsid w:val="00D3634F"/>
    <w:rsid w:val="00D47E44"/>
    <w:rsid w:val="00D53B4B"/>
    <w:rsid w:val="00D578B4"/>
    <w:rsid w:val="00D638B6"/>
    <w:rsid w:val="00D655C7"/>
    <w:rsid w:val="00D67D20"/>
    <w:rsid w:val="00D7006D"/>
    <w:rsid w:val="00D71D24"/>
    <w:rsid w:val="00D72556"/>
    <w:rsid w:val="00D76296"/>
    <w:rsid w:val="00D82299"/>
    <w:rsid w:val="00D92230"/>
    <w:rsid w:val="00D94283"/>
    <w:rsid w:val="00DA25EA"/>
    <w:rsid w:val="00DA2708"/>
    <w:rsid w:val="00DA680E"/>
    <w:rsid w:val="00DB1911"/>
    <w:rsid w:val="00DC1239"/>
    <w:rsid w:val="00DC1BD1"/>
    <w:rsid w:val="00DC5638"/>
    <w:rsid w:val="00DC67A5"/>
    <w:rsid w:val="00DD13EF"/>
    <w:rsid w:val="00DD2BC7"/>
    <w:rsid w:val="00DD3F84"/>
    <w:rsid w:val="00DE2BCA"/>
    <w:rsid w:val="00DE4655"/>
    <w:rsid w:val="00E000E9"/>
    <w:rsid w:val="00E10C61"/>
    <w:rsid w:val="00E13B4E"/>
    <w:rsid w:val="00E20F4A"/>
    <w:rsid w:val="00E22BAA"/>
    <w:rsid w:val="00E35FD2"/>
    <w:rsid w:val="00E43D27"/>
    <w:rsid w:val="00E55D0B"/>
    <w:rsid w:val="00E55FF2"/>
    <w:rsid w:val="00E66278"/>
    <w:rsid w:val="00E70922"/>
    <w:rsid w:val="00E749EB"/>
    <w:rsid w:val="00E75A90"/>
    <w:rsid w:val="00E76889"/>
    <w:rsid w:val="00E87BCA"/>
    <w:rsid w:val="00E90FFB"/>
    <w:rsid w:val="00E9369C"/>
    <w:rsid w:val="00EB0FE4"/>
    <w:rsid w:val="00EB374D"/>
    <w:rsid w:val="00EB449A"/>
    <w:rsid w:val="00EB5611"/>
    <w:rsid w:val="00ED05F4"/>
    <w:rsid w:val="00ED12AC"/>
    <w:rsid w:val="00ED2CC9"/>
    <w:rsid w:val="00ED5FF7"/>
    <w:rsid w:val="00EE032E"/>
    <w:rsid w:val="00EE0D4C"/>
    <w:rsid w:val="00EE6DB3"/>
    <w:rsid w:val="00EE7E62"/>
    <w:rsid w:val="00EF4541"/>
    <w:rsid w:val="00EF572C"/>
    <w:rsid w:val="00F121FE"/>
    <w:rsid w:val="00F1614C"/>
    <w:rsid w:val="00F24D21"/>
    <w:rsid w:val="00F31F0A"/>
    <w:rsid w:val="00F33CA2"/>
    <w:rsid w:val="00F3779C"/>
    <w:rsid w:val="00F4122B"/>
    <w:rsid w:val="00F44D7C"/>
    <w:rsid w:val="00F45B9F"/>
    <w:rsid w:val="00F53C99"/>
    <w:rsid w:val="00F55635"/>
    <w:rsid w:val="00F60F68"/>
    <w:rsid w:val="00F62AE4"/>
    <w:rsid w:val="00F65291"/>
    <w:rsid w:val="00F703F4"/>
    <w:rsid w:val="00F7249E"/>
    <w:rsid w:val="00F738F5"/>
    <w:rsid w:val="00F96662"/>
    <w:rsid w:val="00FA0272"/>
    <w:rsid w:val="00FA3272"/>
    <w:rsid w:val="00FB38D1"/>
    <w:rsid w:val="00FB5C6F"/>
    <w:rsid w:val="00FB622C"/>
    <w:rsid w:val="00FC7C99"/>
    <w:rsid w:val="00FD0F49"/>
    <w:rsid w:val="00FD2AA5"/>
    <w:rsid w:val="00FD2E30"/>
    <w:rsid w:val="00FD36A2"/>
    <w:rsid w:val="00FD67F8"/>
    <w:rsid w:val="00FE2390"/>
    <w:rsid w:val="00FE6028"/>
    <w:rsid w:val="00FE60E5"/>
    <w:rsid w:val="00FF1E9A"/>
    <w:rsid w:val="00FF4ED2"/>
    <w:rsid w:val="00FF5D2E"/>
    <w:rsid w:val="0555C7B1"/>
    <w:rsid w:val="133B0C2B"/>
    <w:rsid w:val="20D23272"/>
    <w:rsid w:val="44DEA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18FE8"/>
  <w15:chartTrackingRefBased/>
  <w15:docId w15:val="{ED7D94AB-34CB-4131-8C43-04D88099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EFE"/>
    <w:pPr>
      <w:spacing w:after="120"/>
    </w:pPr>
    <w:rPr>
      <w:rFonts w:ascii="Arial" w:hAnsi="Arial"/>
      <w:color w:val="262626" w:themeColor="text1" w:themeTint="D9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275"/>
    <w:pPr>
      <w:keepNext/>
      <w:keepLines/>
      <w:spacing w:before="480" w:after="200"/>
      <w:outlineLvl w:val="0"/>
    </w:pPr>
    <w:rPr>
      <w:rFonts w:eastAsiaTheme="majorEastAsia" w:cstheme="majorBidi"/>
      <w:b/>
      <w:bCs/>
      <w:color w:val="002D7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275"/>
    <w:pPr>
      <w:keepNext/>
      <w:keepLines/>
      <w:spacing w:before="280" w:after="200"/>
      <w:outlineLvl w:val="1"/>
    </w:pPr>
    <w:rPr>
      <w:rFonts w:eastAsiaTheme="majorEastAsia" w:cstheme="majorBidi"/>
      <w:b/>
      <w:bCs/>
      <w:color w:val="0096DC"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5410"/>
    <w:pPr>
      <w:keepNext/>
      <w:keepLines/>
      <w:spacing w:before="160"/>
      <w:outlineLvl w:val="2"/>
    </w:pPr>
    <w:rPr>
      <w:rFonts w:eastAsiaTheme="majorEastAsia" w:cstheme="majorBidi"/>
      <w:b/>
      <w:bCs/>
      <w:color w:val="004785"/>
      <w:sz w:val="32"/>
      <w:szCs w:val="28"/>
    </w:rPr>
  </w:style>
  <w:style w:type="paragraph" w:styleId="Heading4">
    <w:name w:val="heading 4"/>
    <w:basedOn w:val="NormalWeb"/>
    <w:next w:val="Normal"/>
    <w:link w:val="Heading4Char"/>
    <w:autoRedefine/>
    <w:uiPriority w:val="9"/>
    <w:unhideWhenUsed/>
    <w:qFormat/>
    <w:rsid w:val="00E55FF2"/>
    <w:pPr>
      <w:outlineLvl w:val="3"/>
    </w:pPr>
    <w:rPr>
      <w:rFonts w:ascii="Source Sans Pro SemiBold" w:hAnsi="Source Sans Pro SemiBold"/>
      <w:b/>
      <w:color w:val="002C77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4BE"/>
    <w:pPr>
      <w:keepNext/>
      <w:keepLines/>
      <w:spacing w:before="80" w:after="40"/>
      <w:outlineLvl w:val="4"/>
    </w:pPr>
    <w:rPr>
      <w:rFonts w:eastAsiaTheme="majorEastAsia" w:cstheme="majorBidi"/>
      <w:b/>
      <w:color w:val="FFFFFF" w:themeColor="background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46AEB"/>
    <w:pPr>
      <w:keepNext/>
      <w:keepLines/>
      <w:spacing w:before="160"/>
      <w:outlineLvl w:val="5"/>
    </w:pPr>
    <w:rPr>
      <w:rFonts w:eastAsiaTheme="majorEastAsia" w:cstheme="majorBidi"/>
      <w:b/>
      <w:bCs/>
      <w:iCs/>
      <w:color w:val="003D6E"/>
    </w:rPr>
  </w:style>
  <w:style w:type="paragraph" w:styleId="Heading7">
    <w:name w:val="heading 7"/>
    <w:basedOn w:val="Navycopy"/>
    <w:next w:val="Normal"/>
    <w:link w:val="Heading7Char"/>
    <w:uiPriority w:val="9"/>
    <w:unhideWhenUsed/>
    <w:qFormat/>
    <w:rsid w:val="00946AEB"/>
    <w:pPr>
      <w:outlineLvl w:val="6"/>
    </w:pPr>
    <w:rPr>
      <w:rFonts w:ascii="Source Sans Pro SemiBold" w:hAnsi="Source Sans Pro SemiBold"/>
    </w:rPr>
  </w:style>
  <w:style w:type="paragraph" w:styleId="Heading8">
    <w:name w:val="heading 8"/>
    <w:basedOn w:val="Normal"/>
    <w:next w:val="Normal"/>
    <w:link w:val="Heading8Char"/>
    <w:autoRedefine/>
    <w:uiPriority w:val="9"/>
    <w:unhideWhenUsed/>
    <w:qFormat/>
    <w:rsid w:val="00280765"/>
    <w:pPr>
      <w:outlineLvl w:val="7"/>
    </w:pPr>
    <w:rPr>
      <w:rFonts w:ascii="Source Sans Pro SemiBold" w:hAnsi="Source Sans Pro SemiBold"/>
      <w:color w:val="FFFFFF" w:themeColor="background1"/>
      <w:sz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E70"/>
    <w:pPr>
      <w:keepNext/>
      <w:keepLines/>
      <w:outlineLvl w:val="8"/>
    </w:pPr>
    <w:rPr>
      <w:rFonts w:eastAsiaTheme="majorEastAsia" w:cstheme="majorBidi"/>
      <w:color w:val="000000" w:themeColor="text1"/>
      <w14:textFill>
        <w14:solidFill>
          <w14:schemeClr w14:val="tx1">
            <w14:lumMod w14:val="85000"/>
            <w14:lumOff w14:val="15000"/>
            <w14:lumMod w14:val="85000"/>
            <w14:lumOff w14:val="1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6275"/>
    <w:rPr>
      <w:rFonts w:ascii="Arial" w:eastAsiaTheme="majorEastAsia" w:hAnsi="Arial" w:cstheme="majorBidi"/>
      <w:b/>
      <w:bCs/>
      <w:color w:val="002D7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D6275"/>
    <w:rPr>
      <w:rFonts w:ascii="Arial" w:eastAsiaTheme="majorEastAsia" w:hAnsi="Arial" w:cstheme="majorBidi"/>
      <w:b/>
      <w:bCs/>
      <w:color w:val="0096DC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B5410"/>
    <w:rPr>
      <w:rFonts w:ascii="Arial" w:eastAsiaTheme="majorEastAsia" w:hAnsi="Arial" w:cstheme="majorBidi"/>
      <w:b/>
      <w:bCs/>
      <w:color w:val="004785"/>
      <w:sz w:val="3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55FF2"/>
    <w:rPr>
      <w:rFonts w:ascii="Source Sans Pro SemiBold" w:hAnsi="Source Sans Pro SemiBold" w:cs="Times New Roman"/>
      <w:b/>
      <w:color w:val="002C77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0904BE"/>
    <w:rPr>
      <w:rFonts w:ascii="Arial" w:eastAsiaTheme="majorEastAsia" w:hAnsi="Arial" w:cstheme="majorBidi"/>
      <w:b/>
      <w:color w:val="FFFFFF" w:themeColor="background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46AEB"/>
    <w:rPr>
      <w:rFonts w:ascii="Source Sans Pro" w:eastAsiaTheme="majorEastAsia" w:hAnsi="Source Sans Pro" w:cstheme="majorBidi"/>
      <w:b/>
      <w:bCs/>
      <w:iCs/>
      <w:color w:val="003D6E"/>
    </w:rPr>
  </w:style>
  <w:style w:type="character" w:customStyle="1" w:styleId="Heading7Char">
    <w:name w:val="Heading 7 Char"/>
    <w:basedOn w:val="DefaultParagraphFont"/>
    <w:link w:val="Heading7"/>
    <w:uiPriority w:val="9"/>
    <w:rsid w:val="00946AEB"/>
    <w:rPr>
      <w:rFonts w:ascii="Source Sans Pro SemiBold" w:hAnsi="Source Sans Pro SemiBold"/>
      <w:color w:val="002C77"/>
    </w:rPr>
  </w:style>
  <w:style w:type="character" w:customStyle="1" w:styleId="Heading8Char">
    <w:name w:val="Heading 8 Char"/>
    <w:basedOn w:val="DefaultParagraphFont"/>
    <w:link w:val="Heading8"/>
    <w:uiPriority w:val="9"/>
    <w:rsid w:val="00280765"/>
    <w:rPr>
      <w:rFonts w:ascii="Source Sans Pro SemiBold" w:hAnsi="Source Sans Pro SemiBold"/>
      <w:color w:val="FFFFFF" w:themeColor="background1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E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470"/>
    <w:pPr>
      <w:spacing w:before="600" w:after="680"/>
      <w:contextualSpacing/>
    </w:pPr>
    <w:rPr>
      <w:rFonts w:eastAsiaTheme="majorEastAsia" w:cstheme="majorBidi"/>
      <w:b/>
      <w:color w:val="002C77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470"/>
    <w:rPr>
      <w:rFonts w:ascii="Source Sans Pro" w:eastAsiaTheme="majorEastAsia" w:hAnsi="Source Sans Pro" w:cstheme="majorBidi"/>
      <w:b/>
      <w:color w:val="002C77"/>
      <w:spacing w:val="-10"/>
      <w:kern w:val="28"/>
      <w:sz w:val="7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E70"/>
    <w:pPr>
      <w:numPr>
        <w:ilvl w:val="1"/>
      </w:numPr>
      <w:spacing w:after="160"/>
    </w:pPr>
    <w:rPr>
      <w:rFonts w:eastAsiaTheme="majorEastAsia" w:cstheme="majorBidi"/>
      <w:color w:val="000000" w:themeColor="text1"/>
      <w:spacing w:val="15"/>
      <w:sz w:val="28"/>
      <w:szCs w:val="28"/>
      <w14:textFill>
        <w14:solidFill>
          <w14:schemeClr w14:val="tx1">
            <w14:lumMod w14:val="65000"/>
            <w14:lumOff w14:val="35000"/>
            <w14:lumMod w14:val="85000"/>
            <w14:lumOff w14:val="15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sid w:val="00976E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3B03"/>
    <w:pPr>
      <w:spacing w:before="160" w:after="160" w:line="360" w:lineRule="auto"/>
      <w:jc w:val="center"/>
    </w:pPr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character" w:customStyle="1" w:styleId="QuoteChar">
    <w:name w:val="Quote Char"/>
    <w:basedOn w:val="DefaultParagraphFont"/>
    <w:link w:val="Quote"/>
    <w:uiPriority w:val="29"/>
    <w:rsid w:val="00523B03"/>
    <w:rPr>
      <w:rFonts w:ascii="Source Sans Pro SemiBold" w:hAnsi="Source Sans Pro SemiBold"/>
      <w:i/>
      <w:iCs/>
      <w:color w:val="FFFFFF" w:themeColor="background1"/>
      <w:sz w:val="28"/>
      <w14:textFill>
        <w14:solidFill>
          <w14:schemeClr w14:val="bg1">
            <w14:lumMod w14:val="75000"/>
            <w14:lumOff w14:val="25000"/>
            <w14:lumMod w14:val="85000"/>
            <w14:lumOff w14:val="15000"/>
          </w14:schemeClr>
        </w14:solidFill>
      </w14:textFill>
    </w:rPr>
  </w:style>
  <w:style w:type="paragraph" w:styleId="ListParagraph">
    <w:name w:val="List Paragraph"/>
    <w:basedOn w:val="Normal"/>
    <w:autoRedefine/>
    <w:uiPriority w:val="34"/>
    <w:qFormat/>
    <w:rsid w:val="00D655C7"/>
    <w:pPr>
      <w:numPr>
        <w:numId w:val="23"/>
      </w:numPr>
      <w:spacing w:before="240"/>
    </w:pPr>
  </w:style>
  <w:style w:type="character" w:styleId="IntenseEmphasis">
    <w:name w:val="Intense Emphasis"/>
    <w:basedOn w:val="DefaultParagraphFont"/>
    <w:uiPriority w:val="21"/>
    <w:qFormat/>
    <w:rsid w:val="00502F1F"/>
    <w:rPr>
      <w:rFonts w:ascii="Arial" w:hAnsi="Arial"/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B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after="0"/>
      <w:ind w:left="864" w:right="864"/>
      <w:jc w:val="center"/>
    </w:pPr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B03"/>
    <w:rPr>
      <w:rFonts w:ascii="Source Sans Pro SemiBold" w:hAnsi="Source Sans Pro SemiBold"/>
      <w:i/>
      <w:iCs/>
      <w:color w:val="002D72"/>
      <w14:textFill>
        <w14:solidFill>
          <w14:srgbClr w14:val="002D72">
            <w14:lumMod w14:val="75000"/>
            <w14:lumMod w14:val="85000"/>
            <w14:lumOff w14:val="15000"/>
          </w14:srgbClr>
        </w14:solidFill>
      </w14:textFill>
    </w:rPr>
  </w:style>
  <w:style w:type="character" w:styleId="IntenseReference">
    <w:name w:val="Intense Reference"/>
    <w:basedOn w:val="DefaultParagraphFont"/>
    <w:uiPriority w:val="32"/>
    <w:qFormat/>
    <w:rsid w:val="00976E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254"/>
    <w:rPr>
      <w:b/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0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28D1"/>
    <w:rPr>
      <w:color w:val="96607D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502F1F"/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B02E0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946AEB"/>
    <w:rPr>
      <w:rFonts w:ascii="Source Sans Pro" w:hAnsi="Source Sans Pro"/>
      <w:b/>
      <w:bCs/>
      <w:color w:val="002D72"/>
      <w:sz w:val="26"/>
    </w:rPr>
  </w:style>
  <w:style w:type="paragraph" w:styleId="Header">
    <w:name w:val="header"/>
    <w:aliases w:val="Title page"/>
    <w:basedOn w:val="Normal"/>
    <w:link w:val="HeaderChar"/>
    <w:uiPriority w:val="99"/>
    <w:unhideWhenUsed/>
    <w:rsid w:val="00FD2AA5"/>
    <w:pPr>
      <w:tabs>
        <w:tab w:val="center" w:pos="4680"/>
        <w:tab w:val="right" w:pos="9360"/>
      </w:tabs>
      <w:spacing w:after="0"/>
    </w:pPr>
    <w:rPr>
      <w:b/>
      <w:bCs/>
      <w:color w:val="FFFFFF" w:themeColor="background1"/>
      <w:sz w:val="56"/>
      <w:szCs w:val="56"/>
    </w:rPr>
  </w:style>
  <w:style w:type="character" w:customStyle="1" w:styleId="HeaderChar">
    <w:name w:val="Header Char"/>
    <w:aliases w:val="Title page Char"/>
    <w:basedOn w:val="DefaultParagraphFont"/>
    <w:link w:val="Header"/>
    <w:uiPriority w:val="99"/>
    <w:rsid w:val="00FD2AA5"/>
    <w:rPr>
      <w:rFonts w:ascii="Source Sans Pro" w:hAnsi="Source Sans Pro"/>
      <w:b/>
      <w:bCs/>
      <w:color w:val="FFFFFF" w:themeColor="background1"/>
      <w:sz w:val="56"/>
      <w:szCs w:val="56"/>
    </w:rPr>
  </w:style>
  <w:style w:type="paragraph" w:styleId="Footer">
    <w:name w:val="footer"/>
    <w:basedOn w:val="Normal"/>
    <w:link w:val="FooterChar"/>
    <w:uiPriority w:val="99"/>
    <w:unhideWhenUsed/>
    <w:rsid w:val="00E000E9"/>
    <w:pPr>
      <w:tabs>
        <w:tab w:val="center" w:pos="4680"/>
        <w:tab w:val="right" w:pos="9360"/>
      </w:tabs>
      <w:spacing w:after="0"/>
    </w:pPr>
    <w:rPr>
      <w:color w:val="595959" w:themeColor="text1" w:themeTint="A6"/>
    </w:rPr>
  </w:style>
  <w:style w:type="character" w:customStyle="1" w:styleId="FooterChar">
    <w:name w:val="Footer Char"/>
    <w:basedOn w:val="DefaultParagraphFont"/>
    <w:link w:val="Footer"/>
    <w:uiPriority w:val="99"/>
    <w:rsid w:val="00E000E9"/>
    <w:rPr>
      <w:rFonts w:ascii="Arial" w:hAnsi="Arial"/>
      <w:color w:val="595959" w:themeColor="text1" w:themeTint="A6"/>
    </w:rPr>
  </w:style>
  <w:style w:type="character" w:customStyle="1" w:styleId="NoSpacingChar">
    <w:name w:val="No Spacing Char"/>
    <w:basedOn w:val="DefaultParagraphFont"/>
    <w:link w:val="NoSpacing"/>
    <w:uiPriority w:val="1"/>
    <w:rsid w:val="00502F1F"/>
    <w:rPr>
      <w:rFonts w:ascii="Arial" w:hAnsi="Arial"/>
    </w:rPr>
  </w:style>
  <w:style w:type="paragraph" w:customStyle="1" w:styleId="Whitecopy">
    <w:name w:val="White copy"/>
    <w:basedOn w:val="Normal"/>
    <w:link w:val="WhitecopyChar"/>
    <w:qFormat/>
    <w:rsid w:val="00CF6AE4"/>
    <w:rPr>
      <w:color w:val="FFFFFF" w:themeColor="background1"/>
    </w:rPr>
  </w:style>
  <w:style w:type="paragraph" w:customStyle="1" w:styleId="Navycopy">
    <w:name w:val="Navy copy"/>
    <w:basedOn w:val="Whitecopy"/>
    <w:qFormat/>
    <w:rsid w:val="00946AEB"/>
    <w:rPr>
      <w:color w:val="002D72"/>
    </w:rPr>
  </w:style>
  <w:style w:type="paragraph" w:customStyle="1" w:styleId="Titlepagesubheading">
    <w:name w:val="Title page subheading"/>
    <w:basedOn w:val="Whitecopy"/>
    <w:rsid w:val="001775FE"/>
    <w:rPr>
      <w:rFonts w:ascii="Source Sans Pro SemiBold" w:hAnsi="Source Sans Pro SemiBold"/>
      <w:sz w:val="40"/>
      <w:szCs w:val="40"/>
    </w:rPr>
  </w:style>
  <w:style w:type="paragraph" w:customStyle="1" w:styleId="Hyperlinkbackcover">
    <w:name w:val="Hyperlink back cover"/>
    <w:basedOn w:val="Normal"/>
    <w:qFormat/>
    <w:rsid w:val="001775FE"/>
    <w:rPr>
      <w:b/>
      <w:bCs/>
      <w:color w:val="002D72"/>
      <w:szCs w:val="26"/>
      <w:u w:val="single"/>
      <w:lang w:val="en-US"/>
    </w:rPr>
  </w:style>
  <w:style w:type="table" w:styleId="TableGrid">
    <w:name w:val="Table Grid"/>
    <w:basedOn w:val="TableNormal"/>
    <w:uiPriority w:val="39"/>
    <w:rsid w:val="00770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DD13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502F1F"/>
    <w:rPr>
      <w:rFonts w:ascii="Arial" w:hAnsi="Arial"/>
      <w:i/>
      <w:iCs/>
      <w:color w:val="404040" w:themeColor="text1" w:themeTint="BF"/>
    </w:rPr>
  </w:style>
  <w:style w:type="paragraph" w:customStyle="1" w:styleId="TitleSubheading">
    <w:name w:val="Title Subheading"/>
    <w:basedOn w:val="Whitecopy"/>
    <w:link w:val="TitleSubheadingChar"/>
    <w:qFormat/>
    <w:rsid w:val="00734F97"/>
    <w:rPr>
      <w:sz w:val="40"/>
      <w:szCs w:val="40"/>
    </w:rPr>
  </w:style>
  <w:style w:type="character" w:customStyle="1" w:styleId="WhitecopyChar">
    <w:name w:val="White copy Char"/>
    <w:basedOn w:val="DefaultParagraphFont"/>
    <w:link w:val="Whitecopy"/>
    <w:rsid w:val="00734F97"/>
    <w:rPr>
      <w:rFonts w:ascii="Source Sans Pro" w:hAnsi="Source Sans Pro"/>
      <w:color w:val="FFFFFF" w:themeColor="background1"/>
    </w:rPr>
  </w:style>
  <w:style w:type="character" w:customStyle="1" w:styleId="TitleSubheadingChar">
    <w:name w:val="Title Subheading Char"/>
    <w:basedOn w:val="WhitecopyChar"/>
    <w:link w:val="TitleSubheading"/>
    <w:rsid w:val="00734F97"/>
    <w:rPr>
      <w:rFonts w:ascii="Source Sans Pro" w:hAnsi="Source Sans Pro"/>
      <w:color w:val="FFFFFF" w:themeColor="background1"/>
      <w:sz w:val="40"/>
      <w:szCs w:val="40"/>
    </w:rPr>
  </w:style>
  <w:style w:type="paragraph" w:customStyle="1" w:styleId="Numberedlist">
    <w:name w:val="Numbered list"/>
    <w:basedOn w:val="Normal"/>
    <w:link w:val="NumberedlistChar"/>
    <w:qFormat/>
    <w:rsid w:val="00D655C7"/>
    <w:pPr>
      <w:numPr>
        <w:numId w:val="24"/>
      </w:numPr>
    </w:pPr>
  </w:style>
  <w:style w:type="character" w:customStyle="1" w:styleId="NumberedlistChar">
    <w:name w:val="Numbered list Char"/>
    <w:basedOn w:val="DefaultParagraphFont"/>
    <w:link w:val="Numberedlist"/>
    <w:rsid w:val="00D655C7"/>
    <w:rPr>
      <w:rFonts w:ascii="Source Sans Pro" w:hAnsi="Source Sans Pro"/>
      <w:color w:val="262626" w:themeColor="text1" w:themeTint="D9"/>
    </w:rPr>
  </w:style>
  <w:style w:type="character" w:styleId="PlaceholderText">
    <w:name w:val="Placeholder Text"/>
    <w:basedOn w:val="DefaultParagraphFont"/>
    <w:uiPriority w:val="99"/>
    <w:semiHidden/>
    <w:rsid w:val="00186B47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D638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38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38B6"/>
    <w:rPr>
      <w:rFonts w:ascii="Source Sans Pro" w:hAnsi="Source Sans Pro"/>
      <w:color w:val="262626" w:themeColor="text1" w:themeTint="D9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38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38B6"/>
    <w:rPr>
      <w:rFonts w:ascii="Source Sans Pro" w:hAnsi="Source Sans Pro"/>
      <w:b/>
      <w:bCs/>
      <w:color w:val="262626" w:themeColor="text1" w:themeTint="D9"/>
      <w:sz w:val="20"/>
      <w:szCs w:val="20"/>
    </w:rPr>
  </w:style>
  <w:style w:type="paragraph" w:styleId="Revision">
    <w:name w:val="Revision"/>
    <w:hidden/>
    <w:uiPriority w:val="99"/>
    <w:semiHidden/>
    <w:rsid w:val="00BD5A13"/>
    <w:rPr>
      <w:rFonts w:ascii="Source Sans Pro" w:hAnsi="Source Sans Pro"/>
      <w:color w:val="262626" w:themeColor="text1" w:themeTint="D9"/>
    </w:rPr>
  </w:style>
  <w:style w:type="paragraph" w:customStyle="1" w:styleId="BrandIdentifer">
    <w:name w:val="Brand Identifer"/>
    <w:basedOn w:val="Normal"/>
    <w:semiHidden/>
    <w:qFormat/>
    <w:rsid w:val="00B70E68"/>
    <w:pPr>
      <w:spacing w:before="80" w:after="200"/>
      <w:ind w:left="-1247"/>
      <w:jc w:val="both"/>
    </w:pPr>
    <w:rPr>
      <w:color w:val="E97132" w:themeColor="accent2"/>
      <w:kern w:val="0"/>
      <w:szCs w:val="22"/>
      <w14:ligatures w14:val="none"/>
    </w:rPr>
  </w:style>
  <w:style w:type="character" w:customStyle="1" w:styleId="ui-provider">
    <w:name w:val="ui-provider"/>
    <w:basedOn w:val="DefaultParagraphFont"/>
    <w:semiHidden/>
    <w:rsid w:val="00B70E68"/>
  </w:style>
  <w:style w:type="paragraph" w:styleId="Caption">
    <w:name w:val="caption"/>
    <w:basedOn w:val="Normal"/>
    <w:next w:val="Normal"/>
    <w:uiPriority w:val="35"/>
    <w:unhideWhenUsed/>
    <w:qFormat/>
    <w:rsid w:val="00F3779C"/>
    <w:pPr>
      <w:spacing w:after="200"/>
    </w:pPr>
    <w:rPr>
      <w:i/>
      <w:iCs/>
      <w:color w:val="0E2841" w:themeColor="text2"/>
      <w:sz w:val="18"/>
      <w:szCs w:val="18"/>
    </w:rPr>
  </w:style>
  <w:style w:type="paragraph" w:customStyle="1" w:styleId="AssureNotebox">
    <w:name w:val="Assure Notebox"/>
    <w:basedOn w:val="Normal"/>
    <w:link w:val="AssureNoteboxChar"/>
    <w:qFormat/>
    <w:rsid w:val="00143301"/>
    <w:pPr>
      <w:pBdr>
        <w:top w:val="single" w:sz="4" w:space="3" w:color="6C2C91"/>
        <w:left w:val="single" w:sz="4" w:space="3" w:color="6C2C91"/>
        <w:bottom w:val="single" w:sz="4" w:space="3" w:color="6C2C91"/>
        <w:right w:val="single" w:sz="4" w:space="3" w:color="6C2C91"/>
      </w:pBdr>
      <w:shd w:val="pct5" w:color="auto" w:fill="auto"/>
      <w:spacing w:before="240" w:after="240" w:line="300" w:lineRule="auto"/>
    </w:pPr>
    <w:rPr>
      <w:rFonts w:eastAsia="Times New Roman" w:cs="Times New Roman"/>
      <w:color w:val="000000" w:themeColor="text1"/>
      <w:kern w:val="0"/>
      <w:szCs w:val="20"/>
      <w14:ligatures w14:val="none"/>
    </w:rPr>
  </w:style>
  <w:style w:type="character" w:customStyle="1" w:styleId="AssureNoteboxChar">
    <w:name w:val="Assure Notebox Char"/>
    <w:basedOn w:val="DefaultParagraphFont"/>
    <w:link w:val="AssureNotebox"/>
    <w:rsid w:val="00143301"/>
    <w:rPr>
      <w:rFonts w:ascii="Arial" w:eastAsia="Times New Roman" w:hAnsi="Arial" w:cs="Times New Roman"/>
      <w:color w:val="000000" w:themeColor="text1"/>
      <w:kern w:val="0"/>
      <w:szCs w:val="20"/>
      <w:shd w:val="pct5" w:color="auto" w:fill="auto"/>
      <w14:ligatures w14:val="none"/>
    </w:rPr>
  </w:style>
  <w:style w:type="paragraph" w:customStyle="1" w:styleId="AssureNoteboxbullet">
    <w:name w:val="Assure Notebox bullet"/>
    <w:basedOn w:val="AssureNotebox"/>
    <w:rsid w:val="00143301"/>
    <w:pPr>
      <w:keepNext/>
      <w:keepLines/>
      <w:numPr>
        <w:numId w:val="25"/>
      </w:numPr>
      <w:spacing w:before="40" w:after="200" w:line="276" w:lineRule="auto"/>
    </w:pPr>
  </w:style>
  <w:style w:type="table" w:customStyle="1" w:styleId="TableGrid1">
    <w:name w:val="Table Grid1"/>
    <w:basedOn w:val="TableNormal"/>
    <w:next w:val="TableGrid"/>
    <w:uiPriority w:val="59"/>
    <w:rsid w:val="00571C8B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C41A4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cottish.sharepoint.com/sites/PSDSIntranet/Shared%20Documents/2026/Our%20brand/Templates/Word%20templates/PSD%20Scot%20Word%20Template_One%20Page%20landscape.dotx?OR=81dd2b71-fb82-4b33-ac71-fed46bf0f87a&amp;CID=6c5422a2-808b-1001-ef9b-1231aa2b6b01&amp;CT=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6ED72F0BC4378A6B33A7875323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589F47-4D62-4ADA-92B6-157042B7B10F}"/>
      </w:docPartPr>
      <w:docPartBody>
        <w:p w:rsidR="001668D8" w:rsidRDefault="00AD7841" w:rsidP="00AD7841">
          <w:pPr>
            <w:pStyle w:val="B016ED72F0BC4378A6B33A78753236C51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CD6D5BC9271847E09D5EF2CE9DA63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E13215-FB25-440E-921C-E27E9F258B6A}"/>
      </w:docPartPr>
      <w:docPartBody>
        <w:p w:rsidR="001668D8" w:rsidRDefault="00DF3BD2" w:rsidP="00DF3BD2">
          <w:pPr>
            <w:pStyle w:val="CD6D5BC9271847E09D5EF2CE9DA63D28"/>
          </w:pPr>
          <w:r w:rsidRPr="00F44D7C">
            <w:rPr>
              <w:rStyle w:val="PlaceholderText"/>
              <w:color w:val="002D72"/>
            </w:rPr>
            <w:t>enter a date</w:t>
          </w:r>
        </w:p>
      </w:docPartBody>
    </w:docPart>
    <w:docPart>
      <w:docPartPr>
        <w:name w:val="B8595DEC993A48E9AF08A332251BD4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13223-A5AB-4EF1-8A0C-C461F72E09F1}"/>
      </w:docPartPr>
      <w:docPartBody>
        <w:p w:rsidR="001668D8" w:rsidRDefault="00AD7841" w:rsidP="00AD7841">
          <w:pPr>
            <w:pStyle w:val="B8595DEC993A48E9AF08A332251BD4891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6A4F66DDC9C24FA58D785C3216F18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FD2DF-4244-44B9-8418-04EBFFDF7C34}"/>
      </w:docPartPr>
      <w:docPartBody>
        <w:p w:rsidR="00F75390" w:rsidRDefault="00AD7841" w:rsidP="00AD7841">
          <w:pPr>
            <w:pStyle w:val="6A4F66DDC9C24FA58D785C3216F18140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7BB2B7DF26674A1A8E298E205E8F68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01FE3-FF86-411B-A366-A8D2D1F2E184}"/>
      </w:docPartPr>
      <w:docPartBody>
        <w:p w:rsidR="00F75390" w:rsidRDefault="00AD7841" w:rsidP="00AD7841">
          <w:pPr>
            <w:pStyle w:val="7BB2B7DF26674A1A8E298E205E8F68B9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0BB67FE92FB74450AE48BF37D6E009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2B435-DE65-4A4C-83CE-13DA09869430}"/>
      </w:docPartPr>
      <w:docPartBody>
        <w:p w:rsidR="00F75390" w:rsidRDefault="00DF3BD2" w:rsidP="00DF3BD2">
          <w:pPr>
            <w:pStyle w:val="0BB67FE92FB74450AE48BF37D6E0093B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AD877794552C4B4EB02D83C6A0822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877A7-0230-48B4-92BB-9C7B8400FD3D}"/>
      </w:docPartPr>
      <w:docPartBody>
        <w:p w:rsidR="00F75390" w:rsidRDefault="00AD7841" w:rsidP="00AD7841">
          <w:pPr>
            <w:pStyle w:val="AD877794552C4B4EB02D83C6A0822214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7A19A6BDB7B54B74826FACF13E41F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B8ED2-C810-438B-9E63-A74EE0F55A51}"/>
      </w:docPartPr>
      <w:docPartBody>
        <w:p w:rsidR="00F75390" w:rsidRDefault="00AD7841" w:rsidP="00AD7841">
          <w:pPr>
            <w:pStyle w:val="7A19A6BDB7B54B74826FACF13E41FE40"/>
          </w:pPr>
          <w:r w:rsidRPr="00F44D7C">
            <w:rPr>
              <w:color w:val="002D72"/>
            </w:rPr>
            <w:t>Click or tap here to enter text.</w:t>
          </w:r>
        </w:p>
      </w:docPartBody>
    </w:docPart>
    <w:docPart>
      <w:docPartPr>
        <w:name w:val="57F9647587744FA986BA4AD43F6D2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DA23D-75F0-454F-AE0F-53531568AF2C}"/>
      </w:docPartPr>
      <w:docPartBody>
        <w:p w:rsidR="00F75390" w:rsidRDefault="00DF3BD2" w:rsidP="00DF3BD2">
          <w:pPr>
            <w:pStyle w:val="57F9647587744FA986BA4AD43F6D2762"/>
          </w:pPr>
          <w:r w:rsidRPr="00F44D7C">
            <w:rPr>
              <w:color w:val="002D72"/>
            </w:rPr>
            <w:t>enter a date</w:t>
          </w:r>
        </w:p>
      </w:docPartBody>
    </w:docPart>
    <w:docPart>
      <w:docPartPr>
        <w:name w:val="36C92B75E71245B2BE05DEB2E65F7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03A19-309D-491B-B5CD-C59CE98D32D9}"/>
      </w:docPartPr>
      <w:docPartBody>
        <w:p w:rsidR="00DD069B" w:rsidRDefault="00D02A0D" w:rsidP="00D02A0D">
          <w:pPr>
            <w:pStyle w:val="36C92B75E71245B2BE05DEB2E65F75C2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F83E686A671242228F1B6AA2056B39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CC9E0-8947-42F6-8BC3-347C69F1FB4B}"/>
      </w:docPartPr>
      <w:docPartBody>
        <w:p w:rsidR="00DD069B" w:rsidRDefault="00D02A0D" w:rsidP="00D02A0D">
          <w:pPr>
            <w:pStyle w:val="F83E686A671242228F1B6AA2056B3908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E0001FE3F85B4CB19FBE9BF20C496F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00D82-FCDC-4D78-B0C8-C2B3E076A2FC}"/>
      </w:docPartPr>
      <w:docPartBody>
        <w:p w:rsidR="00DD069B" w:rsidRDefault="00D02A0D" w:rsidP="00D02A0D">
          <w:pPr>
            <w:pStyle w:val="E0001FE3F85B4CB19FBE9BF20C496F53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F55823D9EE66431ABCF8B944E3E80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762F7D-E309-45FF-8C0C-38E75F040E53}"/>
      </w:docPartPr>
      <w:docPartBody>
        <w:p w:rsidR="00DD069B" w:rsidRDefault="00D02A0D" w:rsidP="00D02A0D">
          <w:pPr>
            <w:pStyle w:val="F55823D9EE66431ABCF8B944E3E80D72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7C5022316E5249C396779031A7F6C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77A51-CCB9-41F2-B2DC-D4DE0E3714C5}"/>
      </w:docPartPr>
      <w:docPartBody>
        <w:p w:rsidR="00DD069B" w:rsidRDefault="00D02A0D" w:rsidP="00D02A0D">
          <w:pPr>
            <w:pStyle w:val="7C5022316E5249C396779031A7F6C7FC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D3D1B997AA6C4799BC66279526EA2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B2F5EB-9DDC-4BFC-852A-C4CF16C87F1F}"/>
      </w:docPartPr>
      <w:docPartBody>
        <w:p w:rsidR="00DD069B" w:rsidRDefault="00D02A0D" w:rsidP="00D02A0D">
          <w:pPr>
            <w:pStyle w:val="D3D1B997AA6C4799BC66279526EA292A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671104F66850444A8D3896B24C775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AADDF5-66F1-4624-83A1-D104EAD561D5}"/>
      </w:docPartPr>
      <w:docPartBody>
        <w:p w:rsidR="00DD069B" w:rsidRDefault="00D02A0D" w:rsidP="00D02A0D">
          <w:pPr>
            <w:pStyle w:val="671104F66850444A8D3896B24C775316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FDED7A9B1C4D4862B062E0DD4506B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28227-EC68-4EB5-A791-BA636539527D}"/>
      </w:docPartPr>
      <w:docPartBody>
        <w:p w:rsidR="00DD069B" w:rsidRDefault="00D02A0D" w:rsidP="00D02A0D">
          <w:pPr>
            <w:pStyle w:val="FDED7A9B1C4D4862B062E0DD4506BF5F"/>
          </w:pPr>
          <w:r w:rsidRPr="002D0FCA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59D909971F414DE8A3FB1FF0485F9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6FAA9-27AC-42B5-A71A-63F1E67DF130}"/>
      </w:docPartPr>
      <w:docPartBody>
        <w:p w:rsidR="00DD069B" w:rsidRDefault="00DF3BD2" w:rsidP="00DF3BD2">
          <w:pPr>
            <w:pStyle w:val="59D909971F414DE8A3FB1FF0485F9A861"/>
          </w:pPr>
          <w:r>
            <w:rPr>
              <w:rFonts w:cs="Arial"/>
              <w:color w:val="002D72"/>
            </w:rPr>
            <w:t>c</w:t>
          </w:r>
          <w:r w:rsidRPr="00373623">
            <w:rPr>
              <w:rFonts w:cs="Arial"/>
              <w:color w:val="002D72"/>
            </w:rPr>
            <w:t>hoose an item</w:t>
          </w:r>
        </w:p>
      </w:docPartBody>
    </w:docPart>
    <w:docPart>
      <w:docPartPr>
        <w:name w:val="1B4DB0AC1F1A4146AD745FE547DE37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688BE-2DF8-402C-8E7E-3993413E1B51}"/>
      </w:docPartPr>
      <w:docPartBody>
        <w:p w:rsidR="00DD069B" w:rsidRDefault="00DF3BD2" w:rsidP="00DF3BD2">
          <w:pPr>
            <w:pStyle w:val="1B4DB0AC1F1A4146AD745FE547DE372E1"/>
          </w:pPr>
          <w:r>
            <w:rPr>
              <w:rFonts w:cs="Arial"/>
              <w:color w:val="002D72"/>
            </w:rPr>
            <w:t>c</w:t>
          </w:r>
          <w:r w:rsidRPr="00373623">
            <w:rPr>
              <w:rFonts w:cs="Arial"/>
              <w:color w:val="002D72"/>
            </w:rPr>
            <w:t>hoose an item</w:t>
          </w:r>
        </w:p>
      </w:docPartBody>
    </w:docPart>
    <w:docPart>
      <w:docPartPr>
        <w:name w:val="6408757D099E434C947890E50B581F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EF6978-8FD6-4F69-AA15-52454A79CFF9}"/>
      </w:docPartPr>
      <w:docPartBody>
        <w:p w:rsidR="00DF3BD2" w:rsidRDefault="00DD069B" w:rsidP="00DD069B">
          <w:pPr>
            <w:pStyle w:val="6408757D099E434C947890E50B581F06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4D5082048E9A46E6BC5641ECB633A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BE98CA-770B-4EF4-8730-050B93285268}"/>
      </w:docPartPr>
      <w:docPartBody>
        <w:p w:rsidR="00DF3BD2" w:rsidRDefault="00DD069B" w:rsidP="00DD069B">
          <w:pPr>
            <w:pStyle w:val="4D5082048E9A46E6BC5641ECB633A20D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703F3ACF866541FDBB1F7702DF421F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3D154-3989-45D9-B327-4272DD2F1201}"/>
      </w:docPartPr>
      <w:docPartBody>
        <w:p w:rsidR="00DF3BD2" w:rsidRDefault="00DD069B" w:rsidP="00DD069B">
          <w:pPr>
            <w:pStyle w:val="703F3ACF866541FDBB1F7702DF421FB8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021690C6ED2A4191B43624A12B000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6F76D-E550-46EB-ACF2-7D569CF9F9DA}"/>
      </w:docPartPr>
      <w:docPartBody>
        <w:p w:rsidR="00DF3BD2" w:rsidRDefault="00DD069B" w:rsidP="00DD069B">
          <w:pPr>
            <w:pStyle w:val="021690C6ED2A4191B43624A12B00034E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F9B14DFC6A84494D8181597CA9EE0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C86DA3-0A58-4326-AD16-0A62AF706E68}"/>
      </w:docPartPr>
      <w:docPartBody>
        <w:p w:rsidR="00DF3BD2" w:rsidRDefault="00DD069B" w:rsidP="00DD069B">
          <w:pPr>
            <w:pStyle w:val="F9B14DFC6A84494D8181597CA9EE06FE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25E57DCFFF3C4620982C9A0AD9961C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F0DF5-EAD7-4C71-B386-016ACFAC104B}"/>
      </w:docPartPr>
      <w:docPartBody>
        <w:p w:rsidR="00DF3BD2" w:rsidRDefault="00DD069B" w:rsidP="00DD069B">
          <w:pPr>
            <w:pStyle w:val="25E57DCFFF3C4620982C9A0AD9961C4B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BD8DCD0283874912B10E4347FD07E9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BBD44-C924-4A75-A8A2-3C88D43DF25E}"/>
      </w:docPartPr>
      <w:docPartBody>
        <w:p w:rsidR="00DF3BD2" w:rsidRDefault="00DD069B" w:rsidP="00DD069B">
          <w:pPr>
            <w:pStyle w:val="BD8DCD0283874912B10E4347FD07E9D4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30BE923C6E424E86A86FAE7CAC8070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6D1BF1-0D99-417A-A997-13964C64850C}"/>
      </w:docPartPr>
      <w:docPartBody>
        <w:p w:rsidR="00DF3BD2" w:rsidRDefault="00DD069B" w:rsidP="00DD069B">
          <w:pPr>
            <w:pStyle w:val="30BE923C6E424E86A86FAE7CAC8070F0"/>
          </w:pPr>
          <w:r w:rsidRPr="00F44D7C">
            <w:rPr>
              <w:rStyle w:val="PlaceholderText"/>
              <w:color w:val="002D72"/>
            </w:rPr>
            <w:t>Click or tap here to enter text.</w:t>
          </w:r>
        </w:p>
      </w:docPartBody>
    </w:docPart>
    <w:docPart>
      <w:docPartPr>
        <w:name w:val="FD49658A0E0A45AB89C92F2E78C5E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1C1EE-9D07-492A-BD23-2708C2E0405E}"/>
      </w:docPartPr>
      <w:docPartBody>
        <w:p w:rsidR="00DF3BD2" w:rsidRDefault="00DD069B" w:rsidP="00DD069B">
          <w:pPr>
            <w:pStyle w:val="FD49658A0E0A45AB89C92F2E78C5ED47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E311964054334B66AF59705952B25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03993-0E2F-4053-BEBF-5969CD7D7206}"/>
      </w:docPartPr>
      <w:docPartBody>
        <w:p w:rsidR="00DF3BD2" w:rsidRDefault="00DD069B" w:rsidP="00DD069B">
          <w:pPr>
            <w:pStyle w:val="E311964054334B66AF59705952B2556E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4F62CFAE2E844401BD4D936E227A81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B3484D-D4FE-4940-B01E-317BD7FB794E}"/>
      </w:docPartPr>
      <w:docPartBody>
        <w:p w:rsidR="00DF3BD2" w:rsidRDefault="00DD069B" w:rsidP="00DD069B">
          <w:pPr>
            <w:pStyle w:val="4F62CFAE2E844401BD4D936E227A815F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D184B5CCD2404011B6251C998C2B6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4DB1E3-02B5-4B35-B2AA-14115EE8DE72}"/>
      </w:docPartPr>
      <w:docPartBody>
        <w:p w:rsidR="00DF3BD2" w:rsidRDefault="00DD069B" w:rsidP="00DD069B">
          <w:pPr>
            <w:pStyle w:val="D184B5CCD2404011B6251C998C2B6263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B90A859435C04E1B936E322F8631C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89D55-8375-4B01-ADCE-A387A34A7FAE}"/>
      </w:docPartPr>
      <w:docPartBody>
        <w:p w:rsidR="00DF3BD2" w:rsidRDefault="00DD069B" w:rsidP="00DD069B">
          <w:pPr>
            <w:pStyle w:val="B90A859435C04E1B936E322F8631CB36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DEE67DDF532D4ACEB46AE588470D2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A8D751-0002-406E-A221-CFE6FB14C50C}"/>
      </w:docPartPr>
      <w:docPartBody>
        <w:p w:rsidR="00DF3BD2" w:rsidRDefault="00DD069B" w:rsidP="00DD069B">
          <w:pPr>
            <w:pStyle w:val="DEE67DDF532D4ACEB46AE588470D2B4E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FB0561B3E1C94ADD92D0B036AF479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A222AD-AAF8-4DE2-BAB9-F2DA51C8E353}"/>
      </w:docPartPr>
      <w:docPartBody>
        <w:p w:rsidR="00DF3BD2" w:rsidRDefault="00DD069B" w:rsidP="00DD069B">
          <w:pPr>
            <w:pStyle w:val="FB0561B3E1C94ADD92D0B036AF479B18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B637B24CC5D443D8B5F81A7D75378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17641B-0B87-400F-9442-3184D7619B18}"/>
      </w:docPartPr>
      <w:docPartBody>
        <w:p w:rsidR="00DF3BD2" w:rsidRDefault="00DD069B" w:rsidP="00DD069B">
          <w:pPr>
            <w:pStyle w:val="B637B24CC5D443D8B5F81A7D753785CD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EEBD8AF98E0048B58E71F8C9400344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31218A-9AD6-474B-80A4-DB9BA2A249B7}"/>
      </w:docPartPr>
      <w:docPartBody>
        <w:p w:rsidR="00DF3BD2" w:rsidRDefault="00DD069B" w:rsidP="00DD069B">
          <w:pPr>
            <w:pStyle w:val="EEBD8AF98E0048B58E71F8C94003441D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400AC79E34A04F3A86CDD004A2DA6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01BFD1-C81D-44FC-AE4A-5DAD5F2A50A9}"/>
      </w:docPartPr>
      <w:docPartBody>
        <w:p w:rsidR="00DF3BD2" w:rsidRDefault="00DD069B" w:rsidP="00DD069B">
          <w:pPr>
            <w:pStyle w:val="400AC79E34A04F3A86CDD004A2DA6D4C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DA31F3E82E3741B1A0BAAABC28948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755D1-A593-4276-A591-7456EB7D2FA6}"/>
      </w:docPartPr>
      <w:docPartBody>
        <w:p w:rsidR="00DF3BD2" w:rsidRDefault="00DD069B" w:rsidP="00DD069B">
          <w:pPr>
            <w:pStyle w:val="DA31F3E82E3741B1A0BAAABC2894883B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F0C28CBD6C234B2EBB6D61E4A3C93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75A94-0839-40AD-97F3-41EC5E1F76BF}"/>
      </w:docPartPr>
      <w:docPartBody>
        <w:p w:rsidR="00DF3BD2" w:rsidRDefault="00DD069B" w:rsidP="00DD069B">
          <w:pPr>
            <w:pStyle w:val="F0C28CBD6C234B2EBB6D61E4A3C93F19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C70D9DB5D76D4AE087DCD3197060C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78C32F-63A1-4E4E-82E2-56B92E6D8EDC}"/>
      </w:docPartPr>
      <w:docPartBody>
        <w:p w:rsidR="00DF3BD2" w:rsidRDefault="00DD069B" w:rsidP="00DD069B">
          <w:pPr>
            <w:pStyle w:val="C70D9DB5D76D4AE087DCD3197060C083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08CD2F1517B34E1CA4E9A57A7C9C6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102D5-ADA6-4BDF-B198-3264F78B8F07}"/>
      </w:docPartPr>
      <w:docPartBody>
        <w:p w:rsidR="00DF3BD2" w:rsidRDefault="00DD069B" w:rsidP="00DD069B">
          <w:pPr>
            <w:pStyle w:val="08CD2F1517B34E1CA4E9A57A7C9C6D6B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1382DD7524BB413186BD4FD58BDAA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83C21-0843-4C2E-A10E-A2815B01F672}"/>
      </w:docPartPr>
      <w:docPartBody>
        <w:p w:rsidR="00DF3BD2" w:rsidRDefault="00DD069B" w:rsidP="00DD069B">
          <w:pPr>
            <w:pStyle w:val="1382DD7524BB413186BD4FD58BDAA057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7481A4AA8A7A4B60BB609084C513CB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BBB58-4E16-4541-B162-DF8962B33DD7}"/>
      </w:docPartPr>
      <w:docPartBody>
        <w:p w:rsidR="00DF3BD2" w:rsidRDefault="00DD069B" w:rsidP="00DD069B">
          <w:pPr>
            <w:pStyle w:val="7481A4AA8A7A4B60BB609084C513CB15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5CCDADC64B944598BA85F17A554B2A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B5EA1A-62A7-4EFF-AA53-B779B14954F0}"/>
      </w:docPartPr>
      <w:docPartBody>
        <w:p w:rsidR="00DF3BD2" w:rsidRDefault="00DD069B" w:rsidP="00DD069B">
          <w:pPr>
            <w:pStyle w:val="5CCDADC64B944598BA85F17A554B2AAA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D34AA08F1F024CA390C996B3CD8CD3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3C585-9701-4992-83F7-C7D33EF5E54C}"/>
      </w:docPartPr>
      <w:docPartBody>
        <w:p w:rsidR="00DF3BD2" w:rsidRDefault="00DD069B" w:rsidP="00DD069B">
          <w:pPr>
            <w:pStyle w:val="D34AA08F1F024CA390C996B3CD8CD30B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2238F783E9C047598C8CF1EBBFAD8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465C14-6B18-4B45-ABC6-A8F022D4AE99}"/>
      </w:docPartPr>
      <w:docPartBody>
        <w:p w:rsidR="00DF3BD2" w:rsidRDefault="00DD069B" w:rsidP="00DD069B">
          <w:pPr>
            <w:pStyle w:val="2238F783E9C047598C8CF1EBBFAD8217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2D0E06B44D30439EB802A951536DD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CAA661-BF27-41DF-B761-9F9DBC0A3607}"/>
      </w:docPartPr>
      <w:docPartBody>
        <w:p w:rsidR="00DF3BD2" w:rsidRDefault="00DD069B" w:rsidP="00DD069B">
          <w:pPr>
            <w:pStyle w:val="2D0E06B44D30439EB802A951536DDBE2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F23DD4B2A6A547D185AEB7FED9DEE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E2044-C78D-4237-B4F9-11F7E42968F2}"/>
      </w:docPartPr>
      <w:docPartBody>
        <w:p w:rsidR="00DF3BD2" w:rsidRDefault="00DD069B" w:rsidP="00DD069B">
          <w:pPr>
            <w:pStyle w:val="F23DD4B2A6A547D185AEB7FED9DEE0AC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7C0E87E27D8C47DD97E30933021FBE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8ED31-4476-4996-95A9-C28482B52F25}"/>
      </w:docPartPr>
      <w:docPartBody>
        <w:p w:rsidR="00DF3BD2" w:rsidRDefault="00DD069B" w:rsidP="00DD069B">
          <w:pPr>
            <w:pStyle w:val="7C0E87E27D8C47DD97E30933021FBEE8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D6B581CDAF4B4E6599725BAF8C15E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03B35F-D556-4A1A-9D54-6AC3C7204BF9}"/>
      </w:docPartPr>
      <w:docPartBody>
        <w:p w:rsidR="00DF3BD2" w:rsidRDefault="00DD069B" w:rsidP="00DD069B">
          <w:pPr>
            <w:pStyle w:val="D6B581CDAF4B4E6599725BAF8C15EA0B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21A972B6D2314208A9079C1254CE83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68F3F-E8F9-4C81-A823-BD06C56B6A7A}"/>
      </w:docPartPr>
      <w:docPartBody>
        <w:p w:rsidR="00DF3BD2" w:rsidRDefault="00DD069B" w:rsidP="00DD069B">
          <w:pPr>
            <w:pStyle w:val="21A972B6D2314208A9079C1254CE8394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438D2EE8ED7141969A144F10F8DBD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25717-35A8-40A9-A7FF-217615608403}"/>
      </w:docPartPr>
      <w:docPartBody>
        <w:p w:rsidR="00DF3BD2" w:rsidRDefault="00DD069B" w:rsidP="00DD069B">
          <w:pPr>
            <w:pStyle w:val="438D2EE8ED7141969A144F10F8DBD84B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CF95CBA90365402A8CCE46F4E8935A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5DE9FB-6124-4846-8640-7E5DA3E2D821}"/>
      </w:docPartPr>
      <w:docPartBody>
        <w:p w:rsidR="00DF3BD2" w:rsidRDefault="00DD069B" w:rsidP="00DD069B">
          <w:pPr>
            <w:pStyle w:val="CF95CBA90365402A8CCE46F4E8935A58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7E81767D8148440B8CF799469C5D8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7226B-5FBD-4A53-AB8C-734FAB5C0B72}"/>
      </w:docPartPr>
      <w:docPartBody>
        <w:p w:rsidR="00DF3BD2" w:rsidRDefault="00DD069B" w:rsidP="00DD069B">
          <w:pPr>
            <w:pStyle w:val="7E81767D8148440B8CF799469C5D8A89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CAE56ED1F1594C2CB03A275150CC7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2E281-69D5-4B81-B699-66639439C281}"/>
      </w:docPartPr>
      <w:docPartBody>
        <w:p w:rsidR="00DF3BD2" w:rsidRDefault="00DD069B" w:rsidP="00DD069B">
          <w:pPr>
            <w:pStyle w:val="CAE56ED1F1594C2CB03A275150CC74B9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2E054EB3BE574BAA8F00EA5853B614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3CA5A-D720-49D1-87D5-F94D83FE786C}"/>
      </w:docPartPr>
      <w:docPartBody>
        <w:p w:rsidR="00DF3BD2" w:rsidRDefault="00DD069B" w:rsidP="00DD069B">
          <w:pPr>
            <w:pStyle w:val="2E054EB3BE574BAA8F00EA5853B614DB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7557204ADF00485F9660A9C9862E8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5B1EE6-0E7E-44D1-B732-197955E802CC}"/>
      </w:docPartPr>
      <w:docPartBody>
        <w:p w:rsidR="00DF3BD2" w:rsidRDefault="00DD069B" w:rsidP="00DD069B">
          <w:pPr>
            <w:pStyle w:val="7557204ADF00485F9660A9C9862E8A1D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69A33A55436E42D6AE2C77351D4E8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731B50-2668-4867-BDE7-7C0E481B817D}"/>
      </w:docPartPr>
      <w:docPartBody>
        <w:p w:rsidR="00DF3BD2" w:rsidRDefault="00DD069B" w:rsidP="00DD069B">
          <w:pPr>
            <w:pStyle w:val="69A33A55436E42D6AE2C77351D4E8D92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3EA16B71A4D041CA809AA5CCE98A13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9FA548-7595-4DC9-AA91-3DD06A4C4A4E}"/>
      </w:docPartPr>
      <w:docPartBody>
        <w:p w:rsidR="00DF3BD2" w:rsidRDefault="00DD069B" w:rsidP="00DD069B">
          <w:pPr>
            <w:pStyle w:val="3EA16B71A4D041CA809AA5CCE98A1346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9377670610304379BA95D48CE8499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CC951-B343-4768-8F61-117E6D863CCA}"/>
      </w:docPartPr>
      <w:docPartBody>
        <w:p w:rsidR="00DF3BD2" w:rsidRDefault="00DD069B" w:rsidP="00DD069B">
          <w:pPr>
            <w:pStyle w:val="9377670610304379BA95D48CE849996C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E5D98C614DC3410A9C9489E49B6F2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DACE1-5DEA-459D-9207-8B89B437968C}"/>
      </w:docPartPr>
      <w:docPartBody>
        <w:p w:rsidR="00DF3BD2" w:rsidRDefault="00DD069B" w:rsidP="00DD069B">
          <w:pPr>
            <w:pStyle w:val="E5D98C614DC3410A9C9489E49B6F272B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7A1C7BB903EA4773BE065435EE9A1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18CC1-2F45-4163-8F96-16D4B4175D82}"/>
      </w:docPartPr>
      <w:docPartBody>
        <w:p w:rsidR="00DF3BD2" w:rsidRDefault="00DD069B" w:rsidP="00DD069B">
          <w:pPr>
            <w:pStyle w:val="7A1C7BB903EA4773BE065435EE9A1883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68088179EA334F8EB826827D29C96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E264D-B720-4611-B86C-718BF29171AE}"/>
      </w:docPartPr>
      <w:docPartBody>
        <w:p w:rsidR="00DF3BD2" w:rsidRDefault="00DD069B" w:rsidP="00DD069B">
          <w:pPr>
            <w:pStyle w:val="68088179EA334F8EB826827D29C96053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BAC7425ECA6B4446BD0C970244557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DD4EBA-2AF8-4FFD-B4DF-B99914F45891}"/>
      </w:docPartPr>
      <w:docPartBody>
        <w:p w:rsidR="00DF3BD2" w:rsidRDefault="00DD069B" w:rsidP="00DD069B">
          <w:pPr>
            <w:pStyle w:val="BAC7425ECA6B4446BD0C970244557EA0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F2D984F14D314162964E0E7CF30EAD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46036-FC12-4945-80DE-8F4A8300EA02}"/>
      </w:docPartPr>
      <w:docPartBody>
        <w:p w:rsidR="00DF3BD2" w:rsidRDefault="00DD069B" w:rsidP="00DD069B">
          <w:pPr>
            <w:pStyle w:val="F2D984F14D314162964E0E7CF30EADEC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A8829AC8A5F84D0598D67797D56B34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9F570-2EF7-4841-A255-0849151F656A}"/>
      </w:docPartPr>
      <w:docPartBody>
        <w:p w:rsidR="00DF3BD2" w:rsidRDefault="00DD069B" w:rsidP="00DD069B">
          <w:pPr>
            <w:pStyle w:val="A8829AC8A5F84D0598D67797D56B3441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2B3D7BA68E5B4566B557CB151D0B0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F8253-19AD-43AA-89FF-6D3F7A4799B9}"/>
      </w:docPartPr>
      <w:docPartBody>
        <w:p w:rsidR="00DF3BD2" w:rsidRDefault="00DD069B" w:rsidP="00DD069B">
          <w:pPr>
            <w:pStyle w:val="2B3D7BA68E5B4566B557CB151D0B0C81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EDF0A08031C0403B90B0A3E93CEB1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758A3-70D2-4DDA-962A-209BC5684B46}"/>
      </w:docPartPr>
      <w:docPartBody>
        <w:p w:rsidR="00DF3BD2" w:rsidRDefault="00DD069B" w:rsidP="00DD069B">
          <w:pPr>
            <w:pStyle w:val="EDF0A08031C0403B90B0A3E93CEB1043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E1ECFF8C6C7347C890C41DD269103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A03530-1156-425A-9FBF-06B8B117DC37}"/>
      </w:docPartPr>
      <w:docPartBody>
        <w:p w:rsidR="00DF3BD2" w:rsidRDefault="00DD069B" w:rsidP="00DD069B">
          <w:pPr>
            <w:pStyle w:val="E1ECFF8C6C7347C890C41DD2691036DF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7D36B00646AD45D5844C2C83927866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CD001-200D-409E-A17F-81212F3063B7}"/>
      </w:docPartPr>
      <w:docPartBody>
        <w:p w:rsidR="00DF3BD2" w:rsidRDefault="00DD069B" w:rsidP="00DD069B">
          <w:pPr>
            <w:pStyle w:val="7D36B00646AD45D5844C2C8392786648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5FBFCA17C1144BE5A2CE60D971FCE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9813A8-9076-4E8D-8516-BECEEF51E1F1}"/>
      </w:docPartPr>
      <w:docPartBody>
        <w:p w:rsidR="00DF3BD2" w:rsidRDefault="00DD069B" w:rsidP="00DD069B">
          <w:pPr>
            <w:pStyle w:val="5FBFCA17C1144BE5A2CE60D971FCEABA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0F4C93E8542A425386EBB1A67CF05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64D184-DC6F-42D5-B160-38DFBA7CF441}"/>
      </w:docPartPr>
      <w:docPartBody>
        <w:p w:rsidR="00DF3BD2" w:rsidRDefault="00DD069B" w:rsidP="00DD069B">
          <w:pPr>
            <w:pStyle w:val="0F4C93E8542A425386EBB1A67CF05779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9CB4714FA5ED4D29ABFF9F4445180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5C63F0-63C8-462D-9849-03B9A1C5334F}"/>
      </w:docPartPr>
      <w:docPartBody>
        <w:p w:rsidR="00DF3BD2" w:rsidRDefault="00DD069B" w:rsidP="00DD069B">
          <w:pPr>
            <w:pStyle w:val="9CB4714FA5ED4D29ABFF9F4445180B6E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838363D110684ABDAB3BD83105B16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B8995-3C03-4A4A-AD6B-0DD20C5CD8B0}"/>
      </w:docPartPr>
      <w:docPartBody>
        <w:p w:rsidR="00DF3BD2" w:rsidRDefault="00DD069B" w:rsidP="00DD069B">
          <w:pPr>
            <w:pStyle w:val="838363D110684ABDAB3BD83105B160B9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1EAECE7061354066AE7E5F9628F02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2C324-A9E4-46AC-8AB5-FFD4F5560644}"/>
      </w:docPartPr>
      <w:docPartBody>
        <w:p w:rsidR="00DF3BD2" w:rsidRDefault="00DD069B" w:rsidP="00DD069B">
          <w:pPr>
            <w:pStyle w:val="1EAECE7061354066AE7E5F9628F0249D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2FF8EC6EAD8540E7BFACA1488560A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7460F-B0A8-4E32-8A8F-C61F4080CA6E}"/>
      </w:docPartPr>
      <w:docPartBody>
        <w:p w:rsidR="00DF3BD2" w:rsidRDefault="00DD069B" w:rsidP="00DD069B">
          <w:pPr>
            <w:pStyle w:val="2FF8EC6EAD8540E7BFACA1488560A3D4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CBFC84A724AF4E3DAE27F19A4B92B8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AB1FB-8F9F-4274-829B-E397F95F1D0F}"/>
      </w:docPartPr>
      <w:docPartBody>
        <w:p w:rsidR="00DF3BD2" w:rsidRDefault="00DD069B" w:rsidP="00DD069B">
          <w:pPr>
            <w:pStyle w:val="CBFC84A724AF4E3DAE27F19A4B92B80D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6D50FE1FB0B44B3DB03BAD94F6147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31AB9-BCB6-4A0E-ABFA-6B1C7C4D36A6}"/>
      </w:docPartPr>
      <w:docPartBody>
        <w:p w:rsidR="00DF3BD2" w:rsidRDefault="00DD069B" w:rsidP="00DD069B">
          <w:pPr>
            <w:pStyle w:val="6D50FE1FB0B44B3DB03BAD94F6147DA0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E4163F18F9C04F59BD0463CE8DF8B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A61C6-C564-4C07-89FF-DFFC5292B869}"/>
      </w:docPartPr>
      <w:docPartBody>
        <w:p w:rsidR="00DF3BD2" w:rsidRDefault="00DD069B" w:rsidP="00DD069B">
          <w:pPr>
            <w:pStyle w:val="E4163F18F9C04F59BD0463CE8DF8BDFD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BC46F8C6597C4F0E847E33D1BC2403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58CD89-1E44-497C-A16E-82F3D9B0413B}"/>
      </w:docPartPr>
      <w:docPartBody>
        <w:p w:rsidR="00DF3BD2" w:rsidRDefault="00DD069B" w:rsidP="00DD069B">
          <w:pPr>
            <w:pStyle w:val="BC46F8C6597C4F0E847E33D1BC2403AF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80AE1237A9EC490AA9295C7C8749B6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D8ED4F-FA8E-41ED-923C-7088B00557DF}"/>
      </w:docPartPr>
      <w:docPartBody>
        <w:p w:rsidR="00DF3BD2" w:rsidRDefault="00DD069B" w:rsidP="00DD069B">
          <w:pPr>
            <w:pStyle w:val="80AE1237A9EC490AA9295C7C8749B677"/>
          </w:pPr>
          <w:r w:rsidRPr="00373623">
            <w:rPr>
              <w:rFonts w:cs="Arial"/>
              <w:color w:val="002D72"/>
            </w:rPr>
            <w:t>Click or tap here to enter text.</w:t>
          </w:r>
        </w:p>
      </w:docPartBody>
    </w:docPart>
    <w:docPart>
      <w:docPartPr>
        <w:name w:val="BDA50FEF5B734BF485DB2B70AED32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32C78-1DEE-450C-A847-BA06D40C456D}"/>
      </w:docPartPr>
      <w:docPartBody>
        <w:p w:rsidR="00DF3BD2" w:rsidRDefault="00DF3BD2" w:rsidP="00DF3BD2">
          <w:pPr>
            <w:pStyle w:val="BDA50FEF5B734BF485DB2B70AED327A41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A20A6EF72D2446E391886E2307E51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D2240-8BA4-42F7-B46E-7679955E83E2}"/>
      </w:docPartPr>
      <w:docPartBody>
        <w:p w:rsidR="00DF3BD2" w:rsidRDefault="00DF3BD2" w:rsidP="00DF3BD2">
          <w:pPr>
            <w:pStyle w:val="A20A6EF72D2446E391886E2307E5122A1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DF782804F2324D988409565E738BB9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78816E-9494-4907-9C4D-B60C9FE79DD2}"/>
      </w:docPartPr>
      <w:docPartBody>
        <w:p w:rsidR="00A94A7A" w:rsidRDefault="00DF3BD2" w:rsidP="00DF3BD2">
          <w:pPr>
            <w:pStyle w:val="DF782804F2324D988409565E738BB930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B432B97169F74B01A76DAF28A2178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FFD8C-07B8-406B-8E12-A117034F0242}"/>
      </w:docPartPr>
      <w:docPartBody>
        <w:p w:rsidR="00A94A7A" w:rsidRDefault="00DF3BD2" w:rsidP="00DF3BD2">
          <w:pPr>
            <w:pStyle w:val="B432B97169F74B01A76DAF28A2178832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24E921B84BD24DA7BE985E228A7A0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28D5D-88A5-4B1C-AC46-438C3DB1EE9A}"/>
      </w:docPartPr>
      <w:docPartBody>
        <w:p w:rsidR="00A94A7A" w:rsidRDefault="00DF3BD2" w:rsidP="00DF3BD2">
          <w:pPr>
            <w:pStyle w:val="24E921B84BD24DA7BE985E228A7A0CB7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653B1A3D879F4C1A925AC26230C58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C8DED7-C7F8-4183-864C-FEA6608E1FB2}"/>
      </w:docPartPr>
      <w:docPartBody>
        <w:p w:rsidR="00A94A7A" w:rsidRDefault="00DF3BD2" w:rsidP="00DF3BD2">
          <w:pPr>
            <w:pStyle w:val="653B1A3D879F4C1A925AC26230C58927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16681D81B3FF475FBD7B9D6D1CD0E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C9FAD-6761-48D8-9966-16FAE5A3E4C2}"/>
      </w:docPartPr>
      <w:docPartBody>
        <w:p w:rsidR="00A94A7A" w:rsidRDefault="00DF3BD2" w:rsidP="00DF3BD2">
          <w:pPr>
            <w:pStyle w:val="16681D81B3FF475FBD7B9D6D1CD0E266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E37B2545CF85477686B0BEB42CDC24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2C12A-B916-436F-A2C2-92C09057E0D8}"/>
      </w:docPartPr>
      <w:docPartBody>
        <w:p w:rsidR="00A94A7A" w:rsidRDefault="00DF3BD2" w:rsidP="00DF3BD2">
          <w:pPr>
            <w:pStyle w:val="E37B2545CF85477686B0BEB42CDC248E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807F29069A5C40E7A905A9BFCBDCB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B0433-FE4D-4C56-813B-DED16F25B459}"/>
      </w:docPartPr>
      <w:docPartBody>
        <w:p w:rsidR="00A94A7A" w:rsidRDefault="00DF3BD2" w:rsidP="00DF3BD2">
          <w:pPr>
            <w:pStyle w:val="807F29069A5C40E7A905A9BFCBDCB368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0B9C23C3D85C4496A3E00FBA36C5F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D3180-38BE-4CFB-9196-20550F499ED1}"/>
      </w:docPartPr>
      <w:docPartBody>
        <w:p w:rsidR="00A94A7A" w:rsidRDefault="00DF3BD2" w:rsidP="00DF3BD2">
          <w:pPr>
            <w:pStyle w:val="0B9C23C3D85C4496A3E00FBA36C5FCCD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7B522C7844D04956A2A76B23DD4C2C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5CE15-D687-4EED-B3F5-1D6E48734621}"/>
      </w:docPartPr>
      <w:docPartBody>
        <w:p w:rsidR="00A94A7A" w:rsidRDefault="00DF3BD2" w:rsidP="00DF3BD2">
          <w:pPr>
            <w:pStyle w:val="7B522C7844D04956A2A76B23DD4C2C1E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63CCDF02DFC941C4BEF01C8090F962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BD3D3-4DE9-4592-B423-3CBACF6F6AFC}"/>
      </w:docPartPr>
      <w:docPartBody>
        <w:p w:rsidR="00A94A7A" w:rsidRDefault="00DF3BD2" w:rsidP="00DF3BD2">
          <w:pPr>
            <w:pStyle w:val="63CCDF02DFC941C4BEF01C8090F962B6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F521E6D845EB454181316C265C311F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26878A-33FB-407D-A3C8-BC452B501CC5}"/>
      </w:docPartPr>
      <w:docPartBody>
        <w:p w:rsidR="00A94A7A" w:rsidRDefault="00DF3BD2" w:rsidP="00DF3BD2">
          <w:pPr>
            <w:pStyle w:val="F521E6D845EB454181316C265C311F2B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422CA6EB4EAC43119D9A9FE8F4BE1D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35CF79-C16F-4668-A576-54844183EEA6}"/>
      </w:docPartPr>
      <w:docPartBody>
        <w:p w:rsidR="00A94A7A" w:rsidRDefault="00DF3BD2" w:rsidP="00DF3BD2">
          <w:pPr>
            <w:pStyle w:val="422CA6EB4EAC43119D9A9FE8F4BE1D9E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7BAC2B40D83E4027836677DFC33D9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49EAE2-EC3C-4642-932B-ADFF272D080C}"/>
      </w:docPartPr>
      <w:docPartBody>
        <w:p w:rsidR="00A94A7A" w:rsidRDefault="00DF3BD2" w:rsidP="00DF3BD2">
          <w:pPr>
            <w:pStyle w:val="7BAC2B40D83E4027836677DFC33D9B5F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432C7B53A9D04DDA803B61F9CFCA8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8C242-94DB-478E-AD36-9232BC6EF2B5}"/>
      </w:docPartPr>
      <w:docPartBody>
        <w:p w:rsidR="00A94A7A" w:rsidRDefault="00DF3BD2" w:rsidP="00DF3BD2">
          <w:pPr>
            <w:pStyle w:val="432C7B53A9D04DDA803B61F9CFCA832A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4497FDE972E84C588578A480D94A5D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46893-8346-4BB6-8A59-A5619C028150}"/>
      </w:docPartPr>
      <w:docPartBody>
        <w:p w:rsidR="00A94A7A" w:rsidRDefault="00DF3BD2" w:rsidP="00DF3BD2">
          <w:pPr>
            <w:pStyle w:val="4497FDE972E84C588578A480D94A5D12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29FB1EA9A0BE4FB086157D5E9343B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EFD16-706E-4975-92F0-4F0DAE77EE11}"/>
      </w:docPartPr>
      <w:docPartBody>
        <w:p w:rsidR="00A94A7A" w:rsidRDefault="00DF3BD2" w:rsidP="00DF3BD2">
          <w:pPr>
            <w:pStyle w:val="29FB1EA9A0BE4FB086157D5E9343B50E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06C45AB05FF14AC688782001CEEC44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177D3-F099-4409-BFBD-3C27055B4CB0}"/>
      </w:docPartPr>
      <w:docPartBody>
        <w:p w:rsidR="00A94A7A" w:rsidRDefault="00DF3BD2" w:rsidP="00DF3BD2">
          <w:pPr>
            <w:pStyle w:val="06C45AB05FF14AC688782001CEEC4459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7131011F3A4145F6AB1F6E0EC36EE6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4D63D-D559-48C7-B136-A3758C3CC43E}"/>
      </w:docPartPr>
      <w:docPartBody>
        <w:p w:rsidR="00A94A7A" w:rsidRDefault="00DF3BD2" w:rsidP="00DF3BD2">
          <w:pPr>
            <w:pStyle w:val="7131011F3A4145F6AB1F6E0EC36EE648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036F147FFD4C40DE8056E95C9FB2FD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2484B2-5F73-4232-A133-D59AEEC07C22}"/>
      </w:docPartPr>
      <w:docPartBody>
        <w:p w:rsidR="00A94A7A" w:rsidRDefault="00DF3BD2" w:rsidP="00DF3BD2">
          <w:pPr>
            <w:pStyle w:val="036F147FFD4C40DE8056E95C9FB2FD46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2C688EECB3DB42B995B949F6F1D9D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E5155-528F-452E-ABDB-FE49ACD87E1E}"/>
      </w:docPartPr>
      <w:docPartBody>
        <w:p w:rsidR="00A94A7A" w:rsidRDefault="00DF3BD2" w:rsidP="00DF3BD2">
          <w:pPr>
            <w:pStyle w:val="2C688EECB3DB42B995B949F6F1D9DDF5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F1EEF2B8597A4289A6DCF98F196F8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71F05A-AF98-4D6C-A4FF-930C7656E96B}"/>
      </w:docPartPr>
      <w:docPartBody>
        <w:p w:rsidR="00A94A7A" w:rsidRDefault="00DF3BD2" w:rsidP="00DF3BD2">
          <w:pPr>
            <w:pStyle w:val="F1EEF2B8597A4289A6DCF98F196F8D42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6E64964BC82A4EBC9DCC1069219A5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0D6DB-AA55-486D-9C09-A8B0D1690DD7}"/>
      </w:docPartPr>
      <w:docPartBody>
        <w:p w:rsidR="00A94A7A" w:rsidRDefault="00DF3BD2" w:rsidP="00DF3BD2">
          <w:pPr>
            <w:pStyle w:val="6E64964BC82A4EBC9DCC1069219A550B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ABB7EEE5837042EBBDA3DBCC3EC42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0FCA5-314E-4CCC-A14F-9C30FD95F283}"/>
      </w:docPartPr>
      <w:docPartBody>
        <w:p w:rsidR="00A94A7A" w:rsidRDefault="00DF3BD2" w:rsidP="00DF3BD2">
          <w:pPr>
            <w:pStyle w:val="ABB7EEE5837042EBBDA3DBCC3EC42E7C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DB879408985E4277BFF10F89F9992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A7AB7-47B8-4E74-8FEE-AC6B3CBE2152}"/>
      </w:docPartPr>
      <w:docPartBody>
        <w:p w:rsidR="00A94A7A" w:rsidRDefault="00DF3BD2" w:rsidP="00DF3BD2">
          <w:pPr>
            <w:pStyle w:val="DB879408985E4277BFF10F89F999271B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7A51AB9BB4A74557918BE0AC6B2668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9F1772-C2D6-4F99-98F1-D6E4C8A14CA7}"/>
      </w:docPartPr>
      <w:docPartBody>
        <w:p w:rsidR="00A94A7A" w:rsidRDefault="00DF3BD2" w:rsidP="00DF3BD2">
          <w:pPr>
            <w:pStyle w:val="7A51AB9BB4A74557918BE0AC6B266846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50BC8C5E0A6342978921A85BB5E9F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2D4077-CB19-4C6E-A015-9275ED5D7DA0}"/>
      </w:docPartPr>
      <w:docPartBody>
        <w:p w:rsidR="00A94A7A" w:rsidRDefault="00DF3BD2" w:rsidP="00DF3BD2">
          <w:pPr>
            <w:pStyle w:val="50BC8C5E0A6342978921A85BB5E9FC1C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A139C1E46E14432BAF9DC54AF76F4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BCE4B-5B65-4F1C-8259-617A563599FF}"/>
      </w:docPartPr>
      <w:docPartBody>
        <w:p w:rsidR="00A94A7A" w:rsidRDefault="00DF3BD2" w:rsidP="00DF3BD2">
          <w:pPr>
            <w:pStyle w:val="A139C1E46E14432BAF9DC54AF76F4C7A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2537BF1406CD4747B2CAA1725A0EE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AB35AF-4ECD-43FD-A02A-C7E29E770CB3}"/>
      </w:docPartPr>
      <w:docPartBody>
        <w:p w:rsidR="00A94A7A" w:rsidRDefault="00DF3BD2" w:rsidP="00DF3BD2">
          <w:pPr>
            <w:pStyle w:val="2537BF1406CD4747B2CAA1725A0EEA6C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8A18F51678A34F379F44BF33C089A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E40DC-8029-4811-84A4-BF7152F29C1C}"/>
      </w:docPartPr>
      <w:docPartBody>
        <w:p w:rsidR="00A94A7A" w:rsidRDefault="00DF3BD2" w:rsidP="00DF3BD2">
          <w:pPr>
            <w:pStyle w:val="8A18F51678A34F379F44BF33C089AE91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1F57ABD9C1324125BE81F898EE579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2CE52-EE02-4FC6-B991-32C1638E6EDD}"/>
      </w:docPartPr>
      <w:docPartBody>
        <w:p w:rsidR="00A94A7A" w:rsidRDefault="00DF3BD2" w:rsidP="00DF3BD2">
          <w:pPr>
            <w:pStyle w:val="1F57ABD9C1324125BE81F898EE579B60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C9E38963C1DD477596964D44EED5E8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C6B4C2-9925-4B69-9767-FA69BF49394D}"/>
      </w:docPartPr>
      <w:docPartBody>
        <w:p w:rsidR="00A94A7A" w:rsidRDefault="00DF3BD2" w:rsidP="00DF3BD2">
          <w:pPr>
            <w:pStyle w:val="C9E38963C1DD477596964D44EED5E858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88815A5D6240492D8F48811C430B4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8B4B4F-8031-469A-A686-3F65E4AEFC15}"/>
      </w:docPartPr>
      <w:docPartBody>
        <w:p w:rsidR="00A94A7A" w:rsidRDefault="00DF3BD2" w:rsidP="00DF3BD2">
          <w:pPr>
            <w:pStyle w:val="88815A5D6240492D8F48811C430B4ECA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E1BCF6EAFFB74F409A5825EC687C29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4FBF38-094B-4085-A985-805047E50164}"/>
      </w:docPartPr>
      <w:docPartBody>
        <w:p w:rsidR="00A94A7A" w:rsidRDefault="00DF3BD2" w:rsidP="00DF3BD2">
          <w:pPr>
            <w:pStyle w:val="E1BCF6EAFFB74F409A5825EC687C29C9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EB7EEC6F42F74603980C56CC227F6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D033F-4E73-45D0-83BB-6DBB0572E3FD}"/>
      </w:docPartPr>
      <w:docPartBody>
        <w:p w:rsidR="00A94A7A" w:rsidRDefault="00DF3BD2" w:rsidP="00DF3BD2">
          <w:pPr>
            <w:pStyle w:val="EB7EEC6F42F74603980C56CC227F64FD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F37C3530208D4AC0AB45114AB7CB6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DD2BFB-6613-4550-BF41-0508238EECC3}"/>
      </w:docPartPr>
      <w:docPartBody>
        <w:p w:rsidR="00A94A7A" w:rsidRDefault="00DF3BD2" w:rsidP="00DF3BD2">
          <w:pPr>
            <w:pStyle w:val="F37C3530208D4AC0AB45114AB7CB661C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35FECE90CC6041B59A0DEBFD0089E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44A57-3F0D-43C5-BE1F-53A800B44C83}"/>
      </w:docPartPr>
      <w:docPartBody>
        <w:p w:rsidR="00A94A7A" w:rsidRDefault="00DF3BD2" w:rsidP="00DF3BD2">
          <w:pPr>
            <w:pStyle w:val="35FECE90CC6041B59A0DEBFD0089E536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5414DC41CFAE46A286DC4BD2BF0AD8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A6B973-564E-4CBD-A633-B1C5D73E668C}"/>
      </w:docPartPr>
      <w:docPartBody>
        <w:p w:rsidR="00A94A7A" w:rsidRDefault="00DF3BD2" w:rsidP="00DF3BD2">
          <w:pPr>
            <w:pStyle w:val="5414DC41CFAE46A286DC4BD2BF0AD8BE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AB8505962E2D4C5184D19500B1B0E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CD8E45-1418-4B76-9CC7-CC1F6840CD11}"/>
      </w:docPartPr>
      <w:docPartBody>
        <w:p w:rsidR="00A94A7A" w:rsidRDefault="00DF3BD2" w:rsidP="00DF3BD2">
          <w:pPr>
            <w:pStyle w:val="AB8505962E2D4C5184D19500B1B0EF83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  <w:docPart>
      <w:docPartPr>
        <w:name w:val="94D3344668274531882B839E2EC0C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EA57-4613-4D8C-9EB6-DF54744F81A1}"/>
      </w:docPartPr>
      <w:docPartBody>
        <w:p w:rsidR="00A94A7A" w:rsidRDefault="00DF3BD2" w:rsidP="00DF3BD2">
          <w:pPr>
            <w:pStyle w:val="94D3344668274531882B839E2EC0C9AC"/>
          </w:pPr>
          <w:r>
            <w:rPr>
              <w:rFonts w:eastAsia="Times New Roman" w:cs="Arial"/>
              <w:noProof/>
              <w:color w:val="002D72"/>
              <w:kern w:val="0"/>
              <w14:ligatures w14:val="none"/>
            </w:rPr>
            <w:t>p</w:t>
          </w:r>
          <w:r w:rsidRPr="00C52FC5">
            <w:rPr>
              <w:rFonts w:eastAsia="Times New Roman" w:cs="Arial"/>
              <w:noProof/>
              <w:color w:val="002D72"/>
              <w:kern w:val="0"/>
              <w14:ligatures w14:val="none"/>
            </w:rPr>
            <w:t>ass/ fail</w:t>
          </w:r>
        </w:p>
      </w:docPartBody>
    </w:docPart>
    <w:docPart>
      <w:docPartPr>
        <w:name w:val="DADC71A9DDD64FF1B0EAD0357E04B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8A7B3-8818-45EB-B835-25D26D39698C}"/>
      </w:docPartPr>
      <w:docPartBody>
        <w:p w:rsidR="00A94A7A" w:rsidRDefault="00DF3BD2" w:rsidP="00DF3BD2">
          <w:pPr>
            <w:pStyle w:val="DADC71A9DDD64FF1B0EAD0357E04B3E6"/>
          </w:pPr>
          <w:r w:rsidRPr="009958DB">
            <w:rPr>
              <w:rFonts w:eastAsia="Times New Roman" w:cs="Arial"/>
              <w:noProof/>
              <w:color w:val="002D72"/>
              <w:kern w:val="0"/>
              <w14:ligatures w14:val="none"/>
            </w:rPr>
            <w:t>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0E8"/>
    <w:rsid w:val="000461FF"/>
    <w:rsid w:val="000B7898"/>
    <w:rsid w:val="000C43C5"/>
    <w:rsid w:val="001668D8"/>
    <w:rsid w:val="001E19BC"/>
    <w:rsid w:val="002D55CF"/>
    <w:rsid w:val="003140E8"/>
    <w:rsid w:val="00325F09"/>
    <w:rsid w:val="00345498"/>
    <w:rsid w:val="00491BD8"/>
    <w:rsid w:val="00574E9B"/>
    <w:rsid w:val="0059135C"/>
    <w:rsid w:val="00606A86"/>
    <w:rsid w:val="006D7DB1"/>
    <w:rsid w:val="00827BBB"/>
    <w:rsid w:val="00870865"/>
    <w:rsid w:val="00932A7A"/>
    <w:rsid w:val="009C481F"/>
    <w:rsid w:val="009E67A1"/>
    <w:rsid w:val="00A04CC8"/>
    <w:rsid w:val="00A5557A"/>
    <w:rsid w:val="00A831EA"/>
    <w:rsid w:val="00A94A7A"/>
    <w:rsid w:val="00AA01C5"/>
    <w:rsid w:val="00AA4866"/>
    <w:rsid w:val="00AD7841"/>
    <w:rsid w:val="00B54F51"/>
    <w:rsid w:val="00BA2ECD"/>
    <w:rsid w:val="00C37839"/>
    <w:rsid w:val="00C947DD"/>
    <w:rsid w:val="00C94F58"/>
    <w:rsid w:val="00CD41B9"/>
    <w:rsid w:val="00D02A0D"/>
    <w:rsid w:val="00D3634F"/>
    <w:rsid w:val="00DA680E"/>
    <w:rsid w:val="00DD069B"/>
    <w:rsid w:val="00DF3BD2"/>
    <w:rsid w:val="00E74BC4"/>
    <w:rsid w:val="00F001D6"/>
    <w:rsid w:val="00F75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3BD2"/>
    <w:rPr>
      <w:color w:val="666666"/>
    </w:rPr>
  </w:style>
  <w:style w:type="paragraph" w:customStyle="1" w:styleId="B016ED72F0BC4378A6B33A78753236C51">
    <w:name w:val="B016ED72F0BC4378A6B33A78753236C51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8595DEC993A48E9AF08A332251BD4891">
    <w:name w:val="B8595DEC993A48E9AF08A332251BD4891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CD6D5BC9271847E09D5EF2CE9DA63D28">
    <w:name w:val="CD6D5BC9271847E09D5EF2CE9DA63D28"/>
    <w:rsid w:val="00DF3BD2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6A4F66DDC9C24FA58D785C3216F18140">
    <w:name w:val="6A4F66DDC9C24FA58D785C3216F18140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BB2B7DF26674A1A8E298E205E8F68B9">
    <w:name w:val="7BB2B7DF26674A1A8E298E205E8F68B9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D877794552C4B4EB02D83C6A0822214">
    <w:name w:val="AD877794552C4B4EB02D83C6A0822214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7A19A6BDB7B54B74826FACF13E41FE40">
    <w:name w:val="7A19A6BDB7B54B74826FACF13E41FE40"/>
    <w:rsid w:val="00AD7841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9D909971F414DE8A3FB1FF0485F9A861">
    <w:name w:val="59D909971F414DE8A3FB1FF0485F9A861"/>
    <w:rsid w:val="00DF3BD2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1B4DB0AC1F1A4146AD745FE547DE372E1">
    <w:name w:val="1B4DB0AC1F1A4146AD745FE547DE372E1"/>
    <w:rsid w:val="00DF3BD2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BDA50FEF5B734BF485DB2B70AED327A41">
    <w:name w:val="BDA50FEF5B734BF485DB2B70AED327A41"/>
    <w:rsid w:val="00DF3BD2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A20A6EF72D2446E391886E2307E5122A1">
    <w:name w:val="A20A6EF72D2446E391886E2307E5122A1"/>
    <w:rsid w:val="00DF3BD2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0BB67FE92FB74450AE48BF37D6E0093B">
    <w:name w:val="0BB67FE92FB74450AE48BF37D6E0093B"/>
    <w:rsid w:val="00DF3BD2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57F9647587744FA986BA4AD43F6D2762">
    <w:name w:val="57F9647587744FA986BA4AD43F6D2762"/>
    <w:rsid w:val="00DF3BD2"/>
    <w:pPr>
      <w:spacing w:after="120" w:line="240" w:lineRule="auto"/>
    </w:pPr>
    <w:rPr>
      <w:rFonts w:ascii="Arial" w:eastAsiaTheme="minorHAnsi" w:hAnsi="Arial"/>
      <w:color w:val="262626" w:themeColor="text1" w:themeTint="D9"/>
      <w:lang w:eastAsia="en-US"/>
    </w:rPr>
  </w:style>
  <w:style w:type="paragraph" w:customStyle="1" w:styleId="DF782804F2324D988409565E738BB930">
    <w:name w:val="DF782804F2324D988409565E738BB930"/>
    <w:rsid w:val="00DF3BD2"/>
  </w:style>
  <w:style w:type="paragraph" w:customStyle="1" w:styleId="B432B97169F74B01A76DAF28A2178832">
    <w:name w:val="B432B97169F74B01A76DAF28A2178832"/>
    <w:rsid w:val="00DF3BD2"/>
  </w:style>
  <w:style w:type="paragraph" w:customStyle="1" w:styleId="24E921B84BD24DA7BE985E228A7A0CB7">
    <w:name w:val="24E921B84BD24DA7BE985E228A7A0CB7"/>
    <w:rsid w:val="00DF3BD2"/>
  </w:style>
  <w:style w:type="paragraph" w:customStyle="1" w:styleId="653B1A3D879F4C1A925AC26230C58927">
    <w:name w:val="653B1A3D879F4C1A925AC26230C58927"/>
    <w:rsid w:val="00DF3BD2"/>
  </w:style>
  <w:style w:type="paragraph" w:customStyle="1" w:styleId="16681D81B3FF475FBD7B9D6D1CD0E266">
    <w:name w:val="16681D81B3FF475FBD7B9D6D1CD0E266"/>
    <w:rsid w:val="00DF3BD2"/>
  </w:style>
  <w:style w:type="paragraph" w:customStyle="1" w:styleId="E37B2545CF85477686B0BEB42CDC248E">
    <w:name w:val="E37B2545CF85477686B0BEB42CDC248E"/>
    <w:rsid w:val="00DF3BD2"/>
  </w:style>
  <w:style w:type="paragraph" w:customStyle="1" w:styleId="807F29069A5C40E7A905A9BFCBDCB368">
    <w:name w:val="807F29069A5C40E7A905A9BFCBDCB368"/>
    <w:rsid w:val="00DF3BD2"/>
  </w:style>
  <w:style w:type="paragraph" w:customStyle="1" w:styleId="0B9C23C3D85C4496A3E00FBA36C5FCCD">
    <w:name w:val="0B9C23C3D85C4496A3E00FBA36C5FCCD"/>
    <w:rsid w:val="00DF3BD2"/>
  </w:style>
  <w:style w:type="paragraph" w:customStyle="1" w:styleId="7B522C7844D04956A2A76B23DD4C2C1E">
    <w:name w:val="7B522C7844D04956A2A76B23DD4C2C1E"/>
    <w:rsid w:val="00DF3BD2"/>
  </w:style>
  <w:style w:type="paragraph" w:customStyle="1" w:styleId="63CCDF02DFC941C4BEF01C8090F962B6">
    <w:name w:val="63CCDF02DFC941C4BEF01C8090F962B6"/>
    <w:rsid w:val="00DF3BD2"/>
  </w:style>
  <w:style w:type="paragraph" w:customStyle="1" w:styleId="F521E6D845EB454181316C265C311F2B">
    <w:name w:val="F521E6D845EB454181316C265C311F2B"/>
    <w:rsid w:val="00DF3BD2"/>
  </w:style>
  <w:style w:type="paragraph" w:customStyle="1" w:styleId="422CA6EB4EAC43119D9A9FE8F4BE1D9E">
    <w:name w:val="422CA6EB4EAC43119D9A9FE8F4BE1D9E"/>
    <w:rsid w:val="00DF3BD2"/>
  </w:style>
  <w:style w:type="paragraph" w:customStyle="1" w:styleId="7BAC2B40D83E4027836677DFC33D9B5F">
    <w:name w:val="7BAC2B40D83E4027836677DFC33D9B5F"/>
    <w:rsid w:val="00DF3BD2"/>
  </w:style>
  <w:style w:type="paragraph" w:customStyle="1" w:styleId="432C7B53A9D04DDA803B61F9CFCA832A">
    <w:name w:val="432C7B53A9D04DDA803B61F9CFCA832A"/>
    <w:rsid w:val="00DF3BD2"/>
  </w:style>
  <w:style w:type="paragraph" w:customStyle="1" w:styleId="4497FDE972E84C588578A480D94A5D12">
    <w:name w:val="4497FDE972E84C588578A480D94A5D12"/>
    <w:rsid w:val="00DF3BD2"/>
  </w:style>
  <w:style w:type="paragraph" w:customStyle="1" w:styleId="29FB1EA9A0BE4FB086157D5E9343B50E">
    <w:name w:val="29FB1EA9A0BE4FB086157D5E9343B50E"/>
    <w:rsid w:val="00DF3BD2"/>
  </w:style>
  <w:style w:type="paragraph" w:customStyle="1" w:styleId="06C45AB05FF14AC688782001CEEC4459">
    <w:name w:val="06C45AB05FF14AC688782001CEEC4459"/>
    <w:rsid w:val="00DF3BD2"/>
  </w:style>
  <w:style w:type="paragraph" w:customStyle="1" w:styleId="7131011F3A4145F6AB1F6E0EC36EE648">
    <w:name w:val="7131011F3A4145F6AB1F6E0EC36EE648"/>
    <w:rsid w:val="00DF3BD2"/>
  </w:style>
  <w:style w:type="paragraph" w:customStyle="1" w:styleId="036F147FFD4C40DE8056E95C9FB2FD46">
    <w:name w:val="036F147FFD4C40DE8056E95C9FB2FD46"/>
    <w:rsid w:val="00DF3BD2"/>
  </w:style>
  <w:style w:type="paragraph" w:customStyle="1" w:styleId="2C688EECB3DB42B995B949F6F1D9DDF5">
    <w:name w:val="2C688EECB3DB42B995B949F6F1D9DDF5"/>
    <w:rsid w:val="00DF3BD2"/>
  </w:style>
  <w:style w:type="paragraph" w:customStyle="1" w:styleId="F1EEF2B8597A4289A6DCF98F196F8D42">
    <w:name w:val="F1EEF2B8597A4289A6DCF98F196F8D42"/>
    <w:rsid w:val="00DF3BD2"/>
  </w:style>
  <w:style w:type="paragraph" w:customStyle="1" w:styleId="6E64964BC82A4EBC9DCC1069219A550B">
    <w:name w:val="6E64964BC82A4EBC9DCC1069219A550B"/>
    <w:rsid w:val="00DF3BD2"/>
  </w:style>
  <w:style w:type="paragraph" w:customStyle="1" w:styleId="ABB7EEE5837042EBBDA3DBCC3EC42E7C">
    <w:name w:val="ABB7EEE5837042EBBDA3DBCC3EC42E7C"/>
    <w:rsid w:val="00DF3BD2"/>
  </w:style>
  <w:style w:type="paragraph" w:customStyle="1" w:styleId="DB879408985E4277BFF10F89F999271B">
    <w:name w:val="DB879408985E4277BFF10F89F999271B"/>
    <w:rsid w:val="00DF3BD2"/>
  </w:style>
  <w:style w:type="paragraph" w:customStyle="1" w:styleId="7A51AB9BB4A74557918BE0AC6B266846">
    <w:name w:val="7A51AB9BB4A74557918BE0AC6B266846"/>
    <w:rsid w:val="00DF3BD2"/>
  </w:style>
  <w:style w:type="paragraph" w:customStyle="1" w:styleId="50BC8C5E0A6342978921A85BB5E9FC1C">
    <w:name w:val="50BC8C5E0A6342978921A85BB5E9FC1C"/>
    <w:rsid w:val="00DF3BD2"/>
  </w:style>
  <w:style w:type="paragraph" w:customStyle="1" w:styleId="A139C1E46E14432BAF9DC54AF76F4C7A">
    <w:name w:val="A139C1E46E14432BAF9DC54AF76F4C7A"/>
    <w:rsid w:val="00DF3BD2"/>
  </w:style>
  <w:style w:type="paragraph" w:customStyle="1" w:styleId="2537BF1406CD4747B2CAA1725A0EEA6C">
    <w:name w:val="2537BF1406CD4747B2CAA1725A0EEA6C"/>
    <w:rsid w:val="00DF3BD2"/>
  </w:style>
  <w:style w:type="paragraph" w:customStyle="1" w:styleId="8A18F51678A34F379F44BF33C089AE91">
    <w:name w:val="8A18F51678A34F379F44BF33C089AE91"/>
    <w:rsid w:val="00DF3BD2"/>
  </w:style>
  <w:style w:type="paragraph" w:customStyle="1" w:styleId="1F57ABD9C1324125BE81F898EE579B60">
    <w:name w:val="1F57ABD9C1324125BE81F898EE579B60"/>
    <w:rsid w:val="00DF3BD2"/>
  </w:style>
  <w:style w:type="paragraph" w:customStyle="1" w:styleId="C9E38963C1DD477596964D44EED5E858">
    <w:name w:val="C9E38963C1DD477596964D44EED5E858"/>
    <w:rsid w:val="00DF3BD2"/>
  </w:style>
  <w:style w:type="paragraph" w:customStyle="1" w:styleId="88815A5D6240492D8F48811C430B4ECA">
    <w:name w:val="88815A5D6240492D8F48811C430B4ECA"/>
    <w:rsid w:val="00DF3BD2"/>
  </w:style>
  <w:style w:type="paragraph" w:customStyle="1" w:styleId="36C92B75E71245B2BE05DEB2E65F75C2">
    <w:name w:val="36C92B75E71245B2BE05DEB2E65F75C2"/>
    <w:rsid w:val="00D02A0D"/>
  </w:style>
  <w:style w:type="paragraph" w:customStyle="1" w:styleId="F83E686A671242228F1B6AA2056B3908">
    <w:name w:val="F83E686A671242228F1B6AA2056B3908"/>
    <w:rsid w:val="00D02A0D"/>
  </w:style>
  <w:style w:type="paragraph" w:customStyle="1" w:styleId="E0001FE3F85B4CB19FBE9BF20C496F53">
    <w:name w:val="E0001FE3F85B4CB19FBE9BF20C496F53"/>
    <w:rsid w:val="00D02A0D"/>
  </w:style>
  <w:style w:type="paragraph" w:customStyle="1" w:styleId="F55823D9EE66431ABCF8B944E3E80D72">
    <w:name w:val="F55823D9EE66431ABCF8B944E3E80D72"/>
    <w:rsid w:val="00D02A0D"/>
  </w:style>
  <w:style w:type="paragraph" w:customStyle="1" w:styleId="7C5022316E5249C396779031A7F6C7FC">
    <w:name w:val="7C5022316E5249C396779031A7F6C7FC"/>
    <w:rsid w:val="00D02A0D"/>
  </w:style>
  <w:style w:type="paragraph" w:customStyle="1" w:styleId="D3D1B997AA6C4799BC66279526EA292A">
    <w:name w:val="D3D1B997AA6C4799BC66279526EA292A"/>
    <w:rsid w:val="00D02A0D"/>
  </w:style>
  <w:style w:type="paragraph" w:customStyle="1" w:styleId="671104F66850444A8D3896B24C775316">
    <w:name w:val="671104F66850444A8D3896B24C775316"/>
    <w:rsid w:val="00D02A0D"/>
  </w:style>
  <w:style w:type="paragraph" w:customStyle="1" w:styleId="FDED7A9B1C4D4862B062E0DD4506BF5F">
    <w:name w:val="FDED7A9B1C4D4862B062E0DD4506BF5F"/>
    <w:rsid w:val="00D02A0D"/>
  </w:style>
  <w:style w:type="paragraph" w:customStyle="1" w:styleId="E1BCF6EAFFB74F409A5825EC687C29C9">
    <w:name w:val="E1BCF6EAFFB74F409A5825EC687C29C9"/>
    <w:rsid w:val="00DF3BD2"/>
  </w:style>
  <w:style w:type="paragraph" w:customStyle="1" w:styleId="EB7EEC6F42F74603980C56CC227F64FD">
    <w:name w:val="EB7EEC6F42F74603980C56CC227F64FD"/>
    <w:rsid w:val="00DF3BD2"/>
  </w:style>
  <w:style w:type="paragraph" w:customStyle="1" w:styleId="F37C3530208D4AC0AB45114AB7CB661C">
    <w:name w:val="F37C3530208D4AC0AB45114AB7CB661C"/>
    <w:rsid w:val="00DF3BD2"/>
  </w:style>
  <w:style w:type="paragraph" w:customStyle="1" w:styleId="35FECE90CC6041B59A0DEBFD0089E536">
    <w:name w:val="35FECE90CC6041B59A0DEBFD0089E536"/>
    <w:rsid w:val="00DF3BD2"/>
  </w:style>
  <w:style w:type="paragraph" w:customStyle="1" w:styleId="5414DC41CFAE46A286DC4BD2BF0AD8BE">
    <w:name w:val="5414DC41CFAE46A286DC4BD2BF0AD8BE"/>
    <w:rsid w:val="00DF3BD2"/>
  </w:style>
  <w:style w:type="paragraph" w:customStyle="1" w:styleId="AB8505962E2D4C5184D19500B1B0EF83">
    <w:name w:val="AB8505962E2D4C5184D19500B1B0EF83"/>
    <w:rsid w:val="00DF3BD2"/>
  </w:style>
  <w:style w:type="paragraph" w:customStyle="1" w:styleId="94D3344668274531882B839E2EC0C9AC">
    <w:name w:val="94D3344668274531882B839E2EC0C9AC"/>
    <w:rsid w:val="00DF3BD2"/>
  </w:style>
  <w:style w:type="paragraph" w:customStyle="1" w:styleId="DADC71A9DDD64FF1B0EAD0357E04B3E6">
    <w:name w:val="DADC71A9DDD64FF1B0EAD0357E04B3E6"/>
    <w:rsid w:val="00DF3BD2"/>
  </w:style>
  <w:style w:type="paragraph" w:customStyle="1" w:styleId="6408757D099E434C947890E50B581F06">
    <w:name w:val="6408757D099E434C947890E50B581F06"/>
    <w:rsid w:val="00DD069B"/>
  </w:style>
  <w:style w:type="paragraph" w:customStyle="1" w:styleId="4D5082048E9A46E6BC5641ECB633A20D">
    <w:name w:val="4D5082048E9A46E6BC5641ECB633A20D"/>
    <w:rsid w:val="00DD069B"/>
  </w:style>
  <w:style w:type="paragraph" w:customStyle="1" w:styleId="703F3ACF866541FDBB1F7702DF421FB8">
    <w:name w:val="703F3ACF866541FDBB1F7702DF421FB8"/>
    <w:rsid w:val="00DD069B"/>
  </w:style>
  <w:style w:type="paragraph" w:customStyle="1" w:styleId="021690C6ED2A4191B43624A12B00034E">
    <w:name w:val="021690C6ED2A4191B43624A12B00034E"/>
    <w:rsid w:val="00DD069B"/>
  </w:style>
  <w:style w:type="paragraph" w:customStyle="1" w:styleId="F9B14DFC6A84494D8181597CA9EE06FE">
    <w:name w:val="F9B14DFC6A84494D8181597CA9EE06FE"/>
    <w:rsid w:val="00DD069B"/>
  </w:style>
  <w:style w:type="paragraph" w:customStyle="1" w:styleId="25E57DCFFF3C4620982C9A0AD9961C4B">
    <w:name w:val="25E57DCFFF3C4620982C9A0AD9961C4B"/>
    <w:rsid w:val="00DD069B"/>
  </w:style>
  <w:style w:type="paragraph" w:customStyle="1" w:styleId="BD8DCD0283874912B10E4347FD07E9D4">
    <w:name w:val="BD8DCD0283874912B10E4347FD07E9D4"/>
    <w:rsid w:val="00DD069B"/>
  </w:style>
  <w:style w:type="paragraph" w:customStyle="1" w:styleId="30BE923C6E424E86A86FAE7CAC8070F0">
    <w:name w:val="30BE923C6E424E86A86FAE7CAC8070F0"/>
    <w:rsid w:val="00DD069B"/>
  </w:style>
  <w:style w:type="paragraph" w:customStyle="1" w:styleId="FD49658A0E0A45AB89C92F2E78C5ED47">
    <w:name w:val="FD49658A0E0A45AB89C92F2E78C5ED47"/>
    <w:rsid w:val="00DD069B"/>
  </w:style>
  <w:style w:type="paragraph" w:customStyle="1" w:styleId="E311964054334B66AF59705952B2556E">
    <w:name w:val="E311964054334B66AF59705952B2556E"/>
    <w:rsid w:val="00DD069B"/>
  </w:style>
  <w:style w:type="paragraph" w:customStyle="1" w:styleId="4F62CFAE2E844401BD4D936E227A815F">
    <w:name w:val="4F62CFAE2E844401BD4D936E227A815F"/>
    <w:rsid w:val="00DD069B"/>
  </w:style>
  <w:style w:type="paragraph" w:customStyle="1" w:styleId="D184B5CCD2404011B6251C998C2B6263">
    <w:name w:val="D184B5CCD2404011B6251C998C2B6263"/>
    <w:rsid w:val="00DD069B"/>
  </w:style>
  <w:style w:type="paragraph" w:customStyle="1" w:styleId="B90A859435C04E1B936E322F8631CB36">
    <w:name w:val="B90A859435C04E1B936E322F8631CB36"/>
    <w:rsid w:val="00DD069B"/>
  </w:style>
  <w:style w:type="paragraph" w:customStyle="1" w:styleId="DEE67DDF532D4ACEB46AE588470D2B4E">
    <w:name w:val="DEE67DDF532D4ACEB46AE588470D2B4E"/>
    <w:rsid w:val="00DD069B"/>
  </w:style>
  <w:style w:type="paragraph" w:customStyle="1" w:styleId="FB0561B3E1C94ADD92D0B036AF479B18">
    <w:name w:val="FB0561B3E1C94ADD92D0B036AF479B18"/>
    <w:rsid w:val="00DD069B"/>
  </w:style>
  <w:style w:type="paragraph" w:customStyle="1" w:styleId="B637B24CC5D443D8B5F81A7D753785CD">
    <w:name w:val="B637B24CC5D443D8B5F81A7D753785CD"/>
    <w:rsid w:val="00DD069B"/>
  </w:style>
  <w:style w:type="paragraph" w:customStyle="1" w:styleId="EEBD8AF98E0048B58E71F8C94003441D">
    <w:name w:val="EEBD8AF98E0048B58E71F8C94003441D"/>
    <w:rsid w:val="00DD069B"/>
  </w:style>
  <w:style w:type="paragraph" w:customStyle="1" w:styleId="400AC79E34A04F3A86CDD004A2DA6D4C">
    <w:name w:val="400AC79E34A04F3A86CDD004A2DA6D4C"/>
    <w:rsid w:val="00DD069B"/>
  </w:style>
  <w:style w:type="paragraph" w:customStyle="1" w:styleId="DA31F3E82E3741B1A0BAAABC2894883B">
    <w:name w:val="DA31F3E82E3741B1A0BAAABC2894883B"/>
    <w:rsid w:val="00DD069B"/>
  </w:style>
  <w:style w:type="paragraph" w:customStyle="1" w:styleId="F0C28CBD6C234B2EBB6D61E4A3C93F19">
    <w:name w:val="F0C28CBD6C234B2EBB6D61E4A3C93F19"/>
    <w:rsid w:val="00DD069B"/>
  </w:style>
  <w:style w:type="paragraph" w:customStyle="1" w:styleId="C70D9DB5D76D4AE087DCD3197060C083">
    <w:name w:val="C70D9DB5D76D4AE087DCD3197060C083"/>
    <w:rsid w:val="00DD069B"/>
  </w:style>
  <w:style w:type="paragraph" w:customStyle="1" w:styleId="08CD2F1517B34E1CA4E9A57A7C9C6D6B">
    <w:name w:val="08CD2F1517B34E1CA4E9A57A7C9C6D6B"/>
    <w:rsid w:val="00DD069B"/>
  </w:style>
  <w:style w:type="paragraph" w:customStyle="1" w:styleId="1382DD7524BB413186BD4FD58BDAA057">
    <w:name w:val="1382DD7524BB413186BD4FD58BDAA057"/>
    <w:rsid w:val="00DD069B"/>
  </w:style>
  <w:style w:type="paragraph" w:customStyle="1" w:styleId="7481A4AA8A7A4B60BB609084C513CB15">
    <w:name w:val="7481A4AA8A7A4B60BB609084C513CB15"/>
    <w:rsid w:val="00DD069B"/>
  </w:style>
  <w:style w:type="paragraph" w:customStyle="1" w:styleId="5CCDADC64B944598BA85F17A554B2AAA">
    <w:name w:val="5CCDADC64B944598BA85F17A554B2AAA"/>
    <w:rsid w:val="00DD069B"/>
  </w:style>
  <w:style w:type="paragraph" w:customStyle="1" w:styleId="D34AA08F1F024CA390C996B3CD8CD30B">
    <w:name w:val="D34AA08F1F024CA390C996B3CD8CD30B"/>
    <w:rsid w:val="00DD069B"/>
  </w:style>
  <w:style w:type="paragraph" w:customStyle="1" w:styleId="2238F783E9C047598C8CF1EBBFAD8217">
    <w:name w:val="2238F783E9C047598C8CF1EBBFAD8217"/>
    <w:rsid w:val="00DD069B"/>
  </w:style>
  <w:style w:type="paragraph" w:customStyle="1" w:styleId="2D0E06B44D30439EB802A951536DDBE2">
    <w:name w:val="2D0E06B44D30439EB802A951536DDBE2"/>
    <w:rsid w:val="00DD069B"/>
  </w:style>
  <w:style w:type="paragraph" w:customStyle="1" w:styleId="F23DD4B2A6A547D185AEB7FED9DEE0AC">
    <w:name w:val="F23DD4B2A6A547D185AEB7FED9DEE0AC"/>
    <w:rsid w:val="00DD069B"/>
  </w:style>
  <w:style w:type="paragraph" w:customStyle="1" w:styleId="7C0E87E27D8C47DD97E30933021FBEE8">
    <w:name w:val="7C0E87E27D8C47DD97E30933021FBEE8"/>
    <w:rsid w:val="00DD069B"/>
  </w:style>
  <w:style w:type="paragraph" w:customStyle="1" w:styleId="D6B581CDAF4B4E6599725BAF8C15EA0B">
    <w:name w:val="D6B581CDAF4B4E6599725BAF8C15EA0B"/>
    <w:rsid w:val="00DD069B"/>
  </w:style>
  <w:style w:type="paragraph" w:customStyle="1" w:styleId="21A972B6D2314208A9079C1254CE8394">
    <w:name w:val="21A972B6D2314208A9079C1254CE8394"/>
    <w:rsid w:val="00DD069B"/>
  </w:style>
  <w:style w:type="paragraph" w:customStyle="1" w:styleId="438D2EE8ED7141969A144F10F8DBD84B">
    <w:name w:val="438D2EE8ED7141969A144F10F8DBD84B"/>
    <w:rsid w:val="00DD069B"/>
  </w:style>
  <w:style w:type="paragraph" w:customStyle="1" w:styleId="CF95CBA90365402A8CCE46F4E8935A58">
    <w:name w:val="CF95CBA90365402A8CCE46F4E8935A58"/>
    <w:rsid w:val="00DD069B"/>
  </w:style>
  <w:style w:type="paragraph" w:customStyle="1" w:styleId="7E81767D8148440B8CF799469C5D8A89">
    <w:name w:val="7E81767D8148440B8CF799469C5D8A89"/>
    <w:rsid w:val="00DD069B"/>
  </w:style>
  <w:style w:type="paragraph" w:customStyle="1" w:styleId="CAE56ED1F1594C2CB03A275150CC74B9">
    <w:name w:val="CAE56ED1F1594C2CB03A275150CC74B9"/>
    <w:rsid w:val="00DD069B"/>
  </w:style>
  <w:style w:type="paragraph" w:customStyle="1" w:styleId="2E054EB3BE574BAA8F00EA5853B614DB">
    <w:name w:val="2E054EB3BE574BAA8F00EA5853B614DB"/>
    <w:rsid w:val="00DD069B"/>
  </w:style>
  <w:style w:type="paragraph" w:customStyle="1" w:styleId="7557204ADF00485F9660A9C9862E8A1D">
    <w:name w:val="7557204ADF00485F9660A9C9862E8A1D"/>
    <w:rsid w:val="00DD069B"/>
  </w:style>
  <w:style w:type="paragraph" w:customStyle="1" w:styleId="69A33A55436E42D6AE2C77351D4E8D92">
    <w:name w:val="69A33A55436E42D6AE2C77351D4E8D92"/>
    <w:rsid w:val="00DD069B"/>
  </w:style>
  <w:style w:type="paragraph" w:customStyle="1" w:styleId="3EA16B71A4D041CA809AA5CCE98A1346">
    <w:name w:val="3EA16B71A4D041CA809AA5CCE98A1346"/>
    <w:rsid w:val="00DD069B"/>
  </w:style>
  <w:style w:type="paragraph" w:customStyle="1" w:styleId="9377670610304379BA95D48CE849996C">
    <w:name w:val="9377670610304379BA95D48CE849996C"/>
    <w:rsid w:val="00DD069B"/>
  </w:style>
  <w:style w:type="paragraph" w:customStyle="1" w:styleId="E5D98C614DC3410A9C9489E49B6F272B">
    <w:name w:val="E5D98C614DC3410A9C9489E49B6F272B"/>
    <w:rsid w:val="00DD069B"/>
  </w:style>
  <w:style w:type="paragraph" w:customStyle="1" w:styleId="7A1C7BB903EA4773BE065435EE9A1883">
    <w:name w:val="7A1C7BB903EA4773BE065435EE9A1883"/>
    <w:rsid w:val="00DD069B"/>
  </w:style>
  <w:style w:type="paragraph" w:customStyle="1" w:styleId="68088179EA334F8EB826827D29C96053">
    <w:name w:val="68088179EA334F8EB826827D29C96053"/>
    <w:rsid w:val="00DD069B"/>
  </w:style>
  <w:style w:type="paragraph" w:customStyle="1" w:styleId="BAC7425ECA6B4446BD0C970244557EA0">
    <w:name w:val="BAC7425ECA6B4446BD0C970244557EA0"/>
    <w:rsid w:val="00DD069B"/>
  </w:style>
  <w:style w:type="paragraph" w:customStyle="1" w:styleId="F2D984F14D314162964E0E7CF30EADEC">
    <w:name w:val="F2D984F14D314162964E0E7CF30EADEC"/>
    <w:rsid w:val="00DD069B"/>
  </w:style>
  <w:style w:type="paragraph" w:customStyle="1" w:styleId="A8829AC8A5F84D0598D67797D56B3441">
    <w:name w:val="A8829AC8A5F84D0598D67797D56B3441"/>
    <w:rsid w:val="00DD069B"/>
  </w:style>
  <w:style w:type="paragraph" w:customStyle="1" w:styleId="2B3D7BA68E5B4566B557CB151D0B0C81">
    <w:name w:val="2B3D7BA68E5B4566B557CB151D0B0C81"/>
    <w:rsid w:val="00DD069B"/>
  </w:style>
  <w:style w:type="paragraph" w:customStyle="1" w:styleId="EDF0A08031C0403B90B0A3E93CEB1043">
    <w:name w:val="EDF0A08031C0403B90B0A3E93CEB1043"/>
    <w:rsid w:val="00DD069B"/>
  </w:style>
  <w:style w:type="paragraph" w:customStyle="1" w:styleId="E1ECFF8C6C7347C890C41DD2691036DF">
    <w:name w:val="E1ECFF8C6C7347C890C41DD2691036DF"/>
    <w:rsid w:val="00DD069B"/>
  </w:style>
  <w:style w:type="paragraph" w:customStyle="1" w:styleId="7D36B00646AD45D5844C2C8392786648">
    <w:name w:val="7D36B00646AD45D5844C2C8392786648"/>
    <w:rsid w:val="00DD069B"/>
  </w:style>
  <w:style w:type="paragraph" w:customStyle="1" w:styleId="5FBFCA17C1144BE5A2CE60D971FCEABA">
    <w:name w:val="5FBFCA17C1144BE5A2CE60D971FCEABA"/>
    <w:rsid w:val="00DD069B"/>
  </w:style>
  <w:style w:type="paragraph" w:customStyle="1" w:styleId="0F4C93E8542A425386EBB1A67CF05779">
    <w:name w:val="0F4C93E8542A425386EBB1A67CF05779"/>
    <w:rsid w:val="00DD069B"/>
  </w:style>
  <w:style w:type="paragraph" w:customStyle="1" w:styleId="9CB4714FA5ED4D29ABFF9F4445180B6E">
    <w:name w:val="9CB4714FA5ED4D29ABFF9F4445180B6E"/>
    <w:rsid w:val="00DD069B"/>
  </w:style>
  <w:style w:type="paragraph" w:customStyle="1" w:styleId="838363D110684ABDAB3BD83105B160B9">
    <w:name w:val="838363D110684ABDAB3BD83105B160B9"/>
    <w:rsid w:val="00DD069B"/>
  </w:style>
  <w:style w:type="paragraph" w:customStyle="1" w:styleId="1EAECE7061354066AE7E5F9628F0249D">
    <w:name w:val="1EAECE7061354066AE7E5F9628F0249D"/>
    <w:rsid w:val="00DD069B"/>
  </w:style>
  <w:style w:type="paragraph" w:customStyle="1" w:styleId="2FF8EC6EAD8540E7BFACA1488560A3D4">
    <w:name w:val="2FF8EC6EAD8540E7BFACA1488560A3D4"/>
    <w:rsid w:val="00DD069B"/>
  </w:style>
  <w:style w:type="paragraph" w:customStyle="1" w:styleId="CBFC84A724AF4E3DAE27F19A4B92B80D">
    <w:name w:val="CBFC84A724AF4E3DAE27F19A4B92B80D"/>
    <w:rsid w:val="00DD069B"/>
  </w:style>
  <w:style w:type="paragraph" w:customStyle="1" w:styleId="6D50FE1FB0B44B3DB03BAD94F6147DA0">
    <w:name w:val="6D50FE1FB0B44B3DB03BAD94F6147DA0"/>
    <w:rsid w:val="00DD069B"/>
  </w:style>
  <w:style w:type="paragraph" w:customStyle="1" w:styleId="E4163F18F9C04F59BD0463CE8DF8BDFD">
    <w:name w:val="E4163F18F9C04F59BD0463CE8DF8BDFD"/>
    <w:rsid w:val="00DD069B"/>
  </w:style>
  <w:style w:type="paragraph" w:customStyle="1" w:styleId="BC46F8C6597C4F0E847E33D1BC2403AF">
    <w:name w:val="BC46F8C6597C4F0E847E33D1BC2403AF"/>
    <w:rsid w:val="00DD069B"/>
  </w:style>
  <w:style w:type="paragraph" w:customStyle="1" w:styleId="80AE1237A9EC490AA9295C7C8749B677">
    <w:name w:val="80AE1237A9EC490AA9295C7C8749B677"/>
    <w:rsid w:val="00DD06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12C1B0E84E64DA5588A9376118609" ma:contentTypeVersion="11" ma:contentTypeDescription="Create a new document." ma:contentTypeScope="" ma:versionID="060c08b96e778e33ac1ef56e8fa81068">
  <xsd:schema xmlns:xsd="http://www.w3.org/2001/XMLSchema" xmlns:xs="http://www.w3.org/2001/XMLSchema" xmlns:p="http://schemas.microsoft.com/office/2006/metadata/properties" xmlns:ns2="ff08c96f-3f37-409f-879e-62cc548a9318" xmlns:ns3="0233f42a-570d-4c63-b07b-d184f9fe113d" targetNamespace="http://schemas.microsoft.com/office/2006/metadata/properties" ma:root="true" ma:fieldsID="82d2a83dbd468810495d5bce68f85061" ns2:_="" ns3:_="">
    <xsd:import namespace="ff08c96f-3f37-409f-879e-62cc548a9318"/>
    <xsd:import namespace="0233f42a-570d-4c63-b07b-d184f9fe1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8c96f-3f37-409f-879e-62cc548a9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ac32b6-d060-42fb-93c0-6c46742e1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3f42a-570d-4c63-b07b-d184f9fe113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1038012-8867-4f8f-ab40-f66b25d74aee}" ma:internalName="TaxCatchAll" ma:showField="CatchAllData" ma:web="0233f42a-570d-4c63-b07b-d184f9fe11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08c96f-3f37-409f-879e-62cc548a9318">
      <Terms xmlns="http://schemas.microsoft.com/office/infopath/2007/PartnerControls"/>
    </lcf76f155ced4ddcb4097134ff3c332f>
    <TaxCatchAll xmlns="0233f42a-570d-4c63-b07b-d184f9fe113d" xsi:nil="true"/>
  </documentManagement>
</p:properties>
</file>

<file path=customXml/itemProps1.xml><?xml version="1.0" encoding="utf-8"?>
<ds:datastoreItem xmlns:ds="http://schemas.openxmlformats.org/officeDocument/2006/customXml" ds:itemID="{B9BE5BBB-D944-4755-ADC6-11B95C6F9A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DA72A8-4CF0-4647-9AAF-773697880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8c96f-3f37-409f-879e-62cc548a9318"/>
    <ds:schemaRef ds:uri="0233f42a-570d-4c63-b07b-d184f9fe1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6D9CA8-4597-4BA2-89D9-682DF1780A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6E29AF-C6D3-48EA-B594-305BEA160E33}">
  <ds:schemaRefs>
    <ds:schemaRef ds:uri="http://schemas.microsoft.com/office/2006/metadata/properties"/>
    <ds:schemaRef ds:uri="http://schemas.microsoft.com/office/infopath/2007/PartnerControls"/>
    <ds:schemaRef ds:uri="ff08c96f-3f37-409f-879e-62cc548a9318"/>
    <ds:schemaRef ds:uri="0233f42a-570d-4c63-b07b-d184f9fe113d"/>
  </ds:schemaRefs>
</ds:datastoreItem>
</file>

<file path=docMetadata/LabelInfo.xml><?xml version="1.0" encoding="utf-8"?>
<clbl:labelList xmlns:clbl="http://schemas.microsoft.com/office/2020/mipLabelMetadata">
  <clbl:label id="{b4199b9c-a89e-442f-9799-431511f14748}" enabled="1" method="Privileged" siteId="{10efe0bd-a030-4bca-809c-b5e6745e499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PSD%20Scot%20Word%20Template_One%20Page%20landscape.dotx?OR=81dd2b71-fb82-4b33-ac71-fed46bf0f87a&amp;CID=6c5422a2-808b-1001-ef9b-1231aa2b6b01&amp;CT=</Template>
  <TotalTime>30</TotalTime>
  <Pages>5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SHTM 02-01 Part A Form A11 v1 Oct 26</vt:lpstr>
    </vt:vector>
  </TitlesOfParts>
  <Manager/>
  <Company/>
  <LinksUpToDate>false</LinksUpToDate>
  <CharactersWithSpaces>3877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SHTM 02-01 Part A Form A11 v1 Oct 26</dc:title>
  <dc:subject/>
  <dc:creator>Colin McKie</dc:creator>
  <cp:keywords/>
  <dc:description/>
  <cp:lastModifiedBy>Tracy Glen</cp:lastModifiedBy>
  <cp:revision>34</cp:revision>
  <dcterms:created xsi:type="dcterms:W3CDTF">2026-10-01T08:02:00Z</dcterms:created>
  <dcterms:modified xsi:type="dcterms:W3CDTF">2026-10-09T10:14:00Z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0x0101000D112C1B0E84E64DA5588A9376118609</vt:lpwstr>
  </property>
</Properties>
</file>