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638C02FA" w:rsidR="004A38B6" w:rsidRPr="000D6275" w:rsidRDefault="00373623" w:rsidP="000D6275">
      <w:pPr>
        <w:pStyle w:val="Heading1"/>
      </w:pPr>
      <w:r w:rsidRPr="00373623">
        <w:t xml:space="preserve">Plant performance, operation and siting </w:t>
      </w:r>
      <w:r w:rsidR="001B394D">
        <w:t>-</w:t>
      </w:r>
      <w:r w:rsidRPr="00373623">
        <w:t xml:space="preserve"> </w:t>
      </w:r>
      <w:r w:rsidR="00B82692" w:rsidRPr="00B82692">
        <w:t>Synthetic air systems</w:t>
      </w:r>
      <w:r w:rsidR="00B82692">
        <w:t xml:space="preserve"> </w:t>
      </w:r>
      <w:r w:rsidR="001B394D">
        <w:t>-</w:t>
      </w:r>
      <w:r w:rsidR="00B82692" w:rsidRPr="00B82692">
        <w:t xml:space="preserve"> Form A12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050B01" w:rsidRPr="00AB3B91" w14:paraId="624B25BF" w14:textId="77777777" w:rsidTr="00932DA0">
        <w:trPr>
          <w:cantSplit/>
          <w:trHeight w:val="397"/>
        </w:trPr>
        <w:tc>
          <w:tcPr>
            <w:tcW w:w="2439" w:type="dxa"/>
          </w:tcPr>
          <w:p w14:paraId="364D5ADD" w14:textId="77777777" w:rsidR="00050B01" w:rsidRPr="00AB3B91" w:rsidRDefault="00050B01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08AA685F35F3422BAE95AC73D43F0B7A"/>
            </w:placeholder>
            <w:text/>
          </w:sdtPr>
          <w:sdtContent>
            <w:tc>
              <w:tcPr>
                <w:tcW w:w="5670" w:type="dxa"/>
              </w:tcPr>
              <w:p w14:paraId="50A3B3A4" w14:textId="4D0DA7C0" w:rsidR="00050B01" w:rsidRPr="00AB3B91" w:rsidRDefault="00AB1577" w:rsidP="00AB1577">
                <w:r w:rsidRPr="00DB4C1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332F6EE0" w14:textId="77777777" w:rsidR="00050B01" w:rsidRPr="00AB3B91" w:rsidRDefault="00050B01" w:rsidP="00AB1577">
            <w:r w:rsidRPr="00AB3B91">
              <w:t>Date:</w:t>
            </w:r>
          </w:p>
        </w:tc>
        <w:sdt>
          <w:sdtPr>
            <w:id w:val="-1053234307"/>
            <w:placeholder>
              <w:docPart w:val="3FF27263F34F407CBA3E293358625D61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DBD481D" w14:textId="77777777" w:rsidR="00050B01" w:rsidRPr="00AB3B91" w:rsidRDefault="00050B01" w:rsidP="00AB1577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218457FB" w14:textId="77777777" w:rsidR="00050B01" w:rsidRPr="00AB3B91" w:rsidRDefault="00050B01" w:rsidP="00AB1577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1E22AE38BEEF4C9FB7F249572D01993C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6D2FEAAF" w14:textId="01047AEB" w:rsidR="00050B01" w:rsidRPr="00AB3B91" w:rsidRDefault="00AB1577" w:rsidP="00AB1577">
                <w:pPr>
                  <w:rPr>
                    <w:sz w:val="18"/>
                    <w:szCs w:val="18"/>
                  </w:rPr>
                </w:pPr>
                <w:r w:rsidRPr="00DB4C1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0ACF7AF0" w14:textId="191EC4F4" w:rsidR="00050B01" w:rsidRDefault="00C812F3" w:rsidP="00C812F3">
      <w:pPr>
        <w:pStyle w:val="Heading2"/>
      </w:pPr>
      <w:r>
        <w:t>System details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E843A0" w:rsidRPr="00E843A0" w14:paraId="2577811F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336E31C1" w14:textId="7AB582CF" w:rsidR="00E843A0" w:rsidRPr="00E843A0" w:rsidRDefault="00E843A0" w:rsidP="00AB157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E843A0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Location: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D10B3CECF2194D7E959FC896F176446D"/>
                </w:placeholder>
              </w:sdtPr>
              <w:sdtContent>
                <w:r w:rsidR="00AB1577" w:rsidRPr="00DB4C1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E843A0" w:rsidRPr="00E843A0" w14:paraId="6ACAA079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74A14B17" w14:textId="586070C8" w:rsidR="00E843A0" w:rsidRPr="00E843A0" w:rsidRDefault="00E843A0" w:rsidP="00AB157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Manufacturer/ model: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331485635"/>
                <w:placeholder>
                  <w:docPart w:val="F59D0C2F50C048FF8DB321A0FC3D4A39"/>
                </w:placeholder>
                <w:text/>
              </w:sdtPr>
              <w:sdtContent>
                <w:r w:rsidR="00AB1577" w:rsidRPr="00DB4C1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E843A0" w:rsidRPr="00E843A0" w14:paraId="620E1A06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7A7B2A2E" w14:textId="77777777" w:rsidR="00E843A0" w:rsidRPr="00E843A0" w:rsidRDefault="00E843A0" w:rsidP="00AB157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Times New Roman"/>
                <w:color w:val="auto"/>
                <w:kern w:val="0"/>
                <w14:ligatures w14:val="none"/>
              </w:rPr>
              <w:t>Type: Bulk liquid oxygen and nitrogen supply</w:t>
            </w:r>
          </w:p>
        </w:tc>
      </w:tr>
      <w:tr w:rsidR="00E843A0" w:rsidRPr="00E843A0" w14:paraId="48F59747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520946FF" w14:textId="75BA577C" w:rsidR="00E843A0" w:rsidRPr="00E843A0" w:rsidRDefault="00E843A0" w:rsidP="00AB1577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Function: </w:t>
            </w: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829937117"/>
                <w:placeholder>
                  <w:docPart w:val="4C576060083F4897B66288BD5D4240AE"/>
                </w:placeholder>
                <w:showingPlcHdr/>
                <w:dropDownList>
                  <w:listItem w:displayText="Primary" w:value="Primary"/>
                  <w:listItem w:displayText="Secondary" w:value="Secondary"/>
                  <w:listItem w:displayText="Emergency reserve" w:value="Emergency reserve"/>
                </w:dropDownList>
              </w:sdtPr>
              <w:sdtContent>
                <w:r w:rsidR="00D24E77"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  <w:t>c</w:t>
                </w:r>
                <w:r w:rsidRPr="00E843A0">
                  <w:rPr>
                    <w:rFonts w:cs="Arial"/>
                    <w:color w:val="002D72"/>
                  </w:rPr>
                  <w:t>hoose an item</w:t>
                </w:r>
              </w:sdtContent>
            </w:sdt>
          </w:p>
        </w:tc>
      </w:tr>
    </w:tbl>
    <w:p w14:paraId="4A7180C9" w14:textId="083B2B4F" w:rsidR="002D0FCA" w:rsidRDefault="00373623" w:rsidP="002D0FCA">
      <w:pPr>
        <w:pStyle w:val="Heading2"/>
        <w:rPr>
          <w:rFonts w:eastAsia="Times New Roman"/>
        </w:rPr>
      </w:pPr>
      <w:r w:rsidRPr="00373623">
        <w:rPr>
          <w:rFonts w:eastAsia="Times New Roman"/>
        </w:rPr>
        <w:t>Performance, operation and siting</w:t>
      </w:r>
      <w:r>
        <w:rPr>
          <w:rFonts w:eastAsia="Times New Roman"/>
        </w:rPr>
        <w:t xml:space="preserve"> check</w:t>
      </w:r>
      <w:r w:rsidR="00D24E77">
        <w:rPr>
          <w:rFonts w:eastAsia="Times New Roman"/>
        </w:rPr>
        <w:t>list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846"/>
        <w:gridCol w:w="7654"/>
        <w:gridCol w:w="2268"/>
        <w:gridCol w:w="3828"/>
      </w:tblGrid>
      <w:tr w:rsidR="00E843A0" w:rsidRPr="00E843A0" w14:paraId="6C77A756" w14:textId="77777777" w:rsidTr="00932D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4"/>
          <w:tblHeader/>
        </w:trPr>
        <w:tc>
          <w:tcPr>
            <w:tcW w:w="846" w:type="dxa"/>
          </w:tcPr>
          <w:p w14:paraId="235BC3E2" w14:textId="77777777" w:rsidR="00E843A0" w:rsidRPr="00E843A0" w:rsidRDefault="00E843A0" w:rsidP="00AB1577">
            <w:pPr>
              <w:spacing w:before="40" w:after="40"/>
              <w:jc w:val="center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Item</w:t>
            </w:r>
          </w:p>
        </w:tc>
        <w:tc>
          <w:tcPr>
            <w:tcW w:w="7654" w:type="dxa"/>
          </w:tcPr>
          <w:p w14:paraId="127674B8" w14:textId="77777777" w:rsidR="00E843A0" w:rsidRPr="00E843A0" w:rsidRDefault="00E843A0" w:rsidP="00AB1577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Function/ operation</w:t>
            </w:r>
          </w:p>
        </w:tc>
        <w:tc>
          <w:tcPr>
            <w:tcW w:w="2268" w:type="dxa"/>
          </w:tcPr>
          <w:p w14:paraId="6568727C" w14:textId="77777777" w:rsidR="00E843A0" w:rsidRPr="00E843A0" w:rsidRDefault="00E843A0" w:rsidP="00AB1577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3828" w:type="dxa"/>
          </w:tcPr>
          <w:p w14:paraId="72FCEF5D" w14:textId="77777777" w:rsidR="00E843A0" w:rsidRPr="00E843A0" w:rsidRDefault="00E843A0" w:rsidP="00AB1577">
            <w:pPr>
              <w:spacing w:before="40" w:after="40"/>
              <w:rPr>
                <w:rFonts w:eastAsia="Times New Roman" w:cs="Arial"/>
                <w:iCs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Comments</w:t>
            </w:r>
          </w:p>
        </w:tc>
      </w:tr>
      <w:tr w:rsidR="00AB1577" w:rsidRPr="00E843A0" w14:paraId="358AD3B1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455B8574" w14:textId="77777777" w:rsidR="00AB1577" w:rsidRPr="00E843A0" w:rsidRDefault="00AB1577" w:rsidP="00AB15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7654" w:type="dxa"/>
          </w:tcPr>
          <w:p w14:paraId="631B8CAE" w14:textId="77777777" w:rsidR="00AB1577" w:rsidRPr="00E843A0" w:rsidRDefault="00AB1577" w:rsidP="00AB15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Power supplies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9588610"/>
            <w:placeholder>
              <w:docPart w:val="4C846B32D63D45CDB3AE1FB22E94D5E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2F0CB60" w14:textId="0D067DBB" w:rsidR="00AB1577" w:rsidRPr="00E843A0" w:rsidRDefault="00D24E77" w:rsidP="00AB15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</w:t>
                </w:r>
                <w:r w:rsidR="00AB1577" w:rsidRPr="00E843A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405599476"/>
            <w:placeholder>
              <w:docPart w:val="037BDBA0CE794F9EA866366B49DED604"/>
            </w:placeholder>
            <w:showingPlcHdr/>
            <w:text/>
          </w:sdtPr>
          <w:sdtContent>
            <w:tc>
              <w:tcPr>
                <w:tcW w:w="3828" w:type="dxa"/>
              </w:tcPr>
              <w:p w14:paraId="5AB6E562" w14:textId="0B500DC7" w:rsidR="00AB1577" w:rsidRPr="00E843A0" w:rsidRDefault="00AB1577" w:rsidP="00AB15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93DE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08219F18" w14:textId="77777777" w:rsidTr="00932DA0">
        <w:trPr>
          <w:trHeight w:val="340"/>
        </w:trPr>
        <w:tc>
          <w:tcPr>
            <w:tcW w:w="846" w:type="dxa"/>
          </w:tcPr>
          <w:p w14:paraId="29E80724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7654" w:type="dxa"/>
          </w:tcPr>
          <w:p w14:paraId="4566C1C0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General operation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79279505"/>
            <w:placeholder>
              <w:docPart w:val="A2D562F920BF422EB133501E0FEE49A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1223BC24" w14:textId="13BBCB64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86134949"/>
            <w:placeholder>
              <w:docPart w:val="1547194F0EF347D9B77854F314BF307B"/>
            </w:placeholder>
            <w:showingPlcHdr/>
            <w:text/>
          </w:sdtPr>
          <w:sdtContent>
            <w:tc>
              <w:tcPr>
                <w:tcW w:w="3828" w:type="dxa"/>
              </w:tcPr>
              <w:p w14:paraId="7FF57F4D" w14:textId="630E24E2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93DE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1CD408A0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0CE10169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7654" w:type="dxa"/>
          </w:tcPr>
          <w:p w14:paraId="2EFFDAA2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Leakage on joints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22162170"/>
            <w:placeholder>
              <w:docPart w:val="A355565DE39C4012BB97CBFCFF43E6EA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28734940" w14:textId="34BBE868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34600767"/>
            <w:placeholder>
              <w:docPart w:val="C68BB8FDDAD94C9EB433DE6994C9BFFE"/>
            </w:placeholder>
            <w:showingPlcHdr/>
            <w:text/>
          </w:sdtPr>
          <w:sdtContent>
            <w:tc>
              <w:tcPr>
                <w:tcW w:w="3828" w:type="dxa"/>
              </w:tcPr>
              <w:p w14:paraId="69CDF244" w14:textId="4FE8E427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93DE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01B3789E" w14:textId="77777777" w:rsidTr="00932DA0">
        <w:trPr>
          <w:trHeight w:val="340"/>
        </w:trPr>
        <w:tc>
          <w:tcPr>
            <w:tcW w:w="846" w:type="dxa"/>
          </w:tcPr>
          <w:p w14:paraId="0D5BA783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4</w:t>
            </w:r>
          </w:p>
        </w:tc>
        <w:tc>
          <w:tcPr>
            <w:tcW w:w="7654" w:type="dxa"/>
          </w:tcPr>
          <w:p w14:paraId="103607B6" w14:textId="28B39D6A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Indication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-</w:t>
            </w: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system condition panel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761495775"/>
            <w:placeholder>
              <w:docPart w:val="76AE7FDE462D4A7E828145C9078E240D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03D290A9" w14:textId="279EC208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528330255"/>
            <w:placeholder>
              <w:docPart w:val="401D0E8A2E8D41D8B4C83A219584C41C"/>
            </w:placeholder>
            <w:showingPlcHdr/>
            <w:text/>
          </w:sdtPr>
          <w:sdtContent>
            <w:tc>
              <w:tcPr>
                <w:tcW w:w="3828" w:type="dxa"/>
              </w:tcPr>
              <w:p w14:paraId="40045812" w14:textId="424F378C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93DE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386CB2EE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5D270336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5</w:t>
            </w:r>
          </w:p>
        </w:tc>
        <w:tc>
          <w:tcPr>
            <w:tcW w:w="7654" w:type="dxa"/>
          </w:tcPr>
          <w:p w14:paraId="3CB32934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Central alarm panel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0690063"/>
            <w:placeholder>
              <w:docPart w:val="5B1AAE5981604F49B997CCB5EB2D689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404080AA" w14:textId="48BBF86E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99540612"/>
            <w:placeholder>
              <w:docPart w:val="24B3D9D855024D5A8D7151AEB3D7D9CE"/>
            </w:placeholder>
            <w:showingPlcHdr/>
            <w:text/>
          </w:sdtPr>
          <w:sdtContent>
            <w:tc>
              <w:tcPr>
                <w:tcW w:w="3828" w:type="dxa"/>
              </w:tcPr>
              <w:p w14:paraId="0594CC42" w14:textId="33BDCCB4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93DE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5FD3730C" w14:textId="77777777" w:rsidTr="00932DA0">
        <w:trPr>
          <w:trHeight w:val="340"/>
        </w:trPr>
        <w:tc>
          <w:tcPr>
            <w:tcW w:w="846" w:type="dxa"/>
          </w:tcPr>
          <w:p w14:paraId="3D191BB8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6</w:t>
            </w:r>
          </w:p>
        </w:tc>
        <w:tc>
          <w:tcPr>
            <w:tcW w:w="7654" w:type="dxa"/>
          </w:tcPr>
          <w:p w14:paraId="074931B9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Safety valve exhaust pipes discharge to a safe location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18539814"/>
            <w:placeholder>
              <w:docPart w:val="576EB0A3FA2D497DBAB94CAF91E7068B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1E052B73" w14:textId="64AC1C25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31432130"/>
            <w:placeholder>
              <w:docPart w:val="471ABDC64F114D6F8765EBB38D0EC8BD"/>
            </w:placeholder>
            <w:showingPlcHdr/>
            <w:text/>
          </w:sdtPr>
          <w:sdtContent>
            <w:tc>
              <w:tcPr>
                <w:tcW w:w="3828" w:type="dxa"/>
              </w:tcPr>
              <w:p w14:paraId="476098D1" w14:textId="0E45D31C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E843A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16089260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4DF18D7E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lastRenderedPageBreak/>
              <w:t>7</w:t>
            </w:r>
          </w:p>
        </w:tc>
        <w:tc>
          <w:tcPr>
            <w:tcW w:w="7654" w:type="dxa"/>
          </w:tcPr>
          <w:p w14:paraId="46CDF776" w14:textId="3AA7537C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Separation distances in compliance with Table 5.2 and </w:t>
            </w:r>
            <w:r w:rsidRPr="00D03F96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British Compressed Gases Association (</w:t>
            </w: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BCGA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)</w:t>
            </w: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CP36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36037675"/>
            <w:placeholder>
              <w:docPart w:val="A204312327E54FAC85DE62AA92F82204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669B37CA" w14:textId="108A440F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09515671"/>
            <w:placeholder>
              <w:docPart w:val="180C4C3A64614DF4B17074E44C04DFC9"/>
            </w:placeholder>
            <w:showingPlcHdr/>
            <w:text/>
          </w:sdtPr>
          <w:sdtContent>
            <w:tc>
              <w:tcPr>
                <w:tcW w:w="3828" w:type="dxa"/>
              </w:tcPr>
              <w:p w14:paraId="6BB83CFC" w14:textId="27C0A17B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E843A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7496DE37" w14:textId="77777777" w:rsidTr="00932DA0">
        <w:trPr>
          <w:trHeight w:val="340"/>
        </w:trPr>
        <w:tc>
          <w:tcPr>
            <w:tcW w:w="846" w:type="dxa"/>
          </w:tcPr>
          <w:p w14:paraId="61E4260B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8</w:t>
            </w:r>
          </w:p>
        </w:tc>
        <w:tc>
          <w:tcPr>
            <w:tcW w:w="7654" w:type="dxa"/>
          </w:tcPr>
          <w:p w14:paraId="0894648B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Compound and blending station room provided with hazard/ warning signs in accordance with Appendix E of SHTM 02-01 Part A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24644335"/>
            <w:placeholder>
              <w:docPart w:val="E8F426D29C1B49FBA4D78E9EB5F43F1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FE1D53B" w14:textId="4D4A20DF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6428597"/>
            <w:placeholder>
              <w:docPart w:val="9FDA299AEFCC4341BB3EC40FAFDF30E6"/>
            </w:placeholder>
            <w:showingPlcHdr/>
            <w:text/>
          </w:sdtPr>
          <w:sdtContent>
            <w:tc>
              <w:tcPr>
                <w:tcW w:w="3828" w:type="dxa"/>
              </w:tcPr>
              <w:p w14:paraId="55BDFCC4" w14:textId="23FFAA07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E843A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4AEEE528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5AD7DD37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9</w:t>
            </w:r>
          </w:p>
        </w:tc>
        <w:tc>
          <w:tcPr>
            <w:tcW w:w="7654" w:type="dxa"/>
          </w:tcPr>
          <w:p w14:paraId="264E5CED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Access to and within compound and blending station room acceptable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14530311"/>
            <w:placeholder>
              <w:docPart w:val="C00AAD4BDD144FCAA957FC652AE2F9F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274FB0B0" w14:textId="33C76699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65933464"/>
            <w:placeholder>
              <w:docPart w:val="2D248F0B30B14E6E91A407A998982E59"/>
            </w:placeholder>
            <w:showingPlcHdr/>
            <w:text/>
          </w:sdtPr>
          <w:sdtContent>
            <w:tc>
              <w:tcPr>
                <w:tcW w:w="3828" w:type="dxa"/>
              </w:tcPr>
              <w:p w14:paraId="373A1971" w14:textId="222A86D1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E843A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4B2A2B02" w14:textId="77777777" w:rsidTr="00932DA0">
        <w:trPr>
          <w:trHeight w:val="340"/>
        </w:trPr>
        <w:tc>
          <w:tcPr>
            <w:tcW w:w="846" w:type="dxa"/>
          </w:tcPr>
          <w:p w14:paraId="49DA18F5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10</w:t>
            </w:r>
          </w:p>
        </w:tc>
        <w:tc>
          <w:tcPr>
            <w:tcW w:w="7654" w:type="dxa"/>
          </w:tcPr>
          <w:p w14:paraId="4EFC3848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Lighting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2666107"/>
            <w:placeholder>
              <w:docPart w:val="1A908840A46C4EDA917AD5391826ED3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3D0814B9" w14:textId="0F12EA36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10720443"/>
            <w:placeholder>
              <w:docPart w:val="FE1A3BEC456B4CEBA45442B319408712"/>
            </w:placeholder>
            <w:showingPlcHdr/>
            <w:text/>
          </w:sdtPr>
          <w:sdtContent>
            <w:tc>
              <w:tcPr>
                <w:tcW w:w="3828" w:type="dxa"/>
              </w:tcPr>
              <w:p w14:paraId="7A0FCCA1" w14:textId="5482C336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E843A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D24E77" w:rsidRPr="00E843A0" w14:paraId="71B14A51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846" w:type="dxa"/>
          </w:tcPr>
          <w:p w14:paraId="2BC0C292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11</w:t>
            </w:r>
          </w:p>
        </w:tc>
        <w:tc>
          <w:tcPr>
            <w:tcW w:w="7654" w:type="dxa"/>
          </w:tcPr>
          <w:p w14:paraId="1CF52286" w14:textId="77777777" w:rsidR="00D24E77" w:rsidRPr="00E843A0" w:rsidRDefault="00D24E77" w:rsidP="00D24E77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843A0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schematic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66735495"/>
            <w:placeholder>
              <w:docPart w:val="D7291B1F6F2A477A8522BDD04F07E60D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268" w:type="dxa"/>
              </w:tcPr>
              <w:p w14:paraId="033A2D19" w14:textId="3F560C31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9878DC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82500550"/>
            <w:placeholder>
              <w:docPart w:val="B12C04150D8647F387E2A9125EECA2BA"/>
            </w:placeholder>
            <w:showingPlcHdr/>
            <w:text/>
          </w:sdtPr>
          <w:sdtContent>
            <w:tc>
              <w:tcPr>
                <w:tcW w:w="3828" w:type="dxa"/>
              </w:tcPr>
              <w:p w14:paraId="69E0D752" w14:textId="3787CCCE" w:rsidR="00D24E77" w:rsidRPr="00E843A0" w:rsidRDefault="00D24E77" w:rsidP="00D24E77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E843A0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1345304B" w14:textId="77777777" w:rsidR="00852437" w:rsidRPr="00852437" w:rsidRDefault="00852437" w:rsidP="00852437"/>
    <w:p w14:paraId="320E32B0" w14:textId="206C470B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AB1577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AB1577">
            <w:r w:rsidRPr="00E20F4A">
              <w:t>Name: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32376811"/>
            <w:placeholder>
              <w:docPart w:val="CE5F5E3E191C4109BEF40AF5AB5F2CA8"/>
            </w:placeholder>
            <w:text/>
          </w:sdtPr>
          <w:sdtContent>
            <w:tc>
              <w:tcPr>
                <w:tcW w:w="2976" w:type="dxa"/>
              </w:tcPr>
              <w:p w14:paraId="1051A197" w14:textId="7A9AD52C" w:rsidR="00E20F4A" w:rsidRPr="00F44D7C" w:rsidRDefault="00AB1577" w:rsidP="00AB1577">
                <w:pPr>
                  <w:rPr>
                    <w:color w:val="002D72"/>
                  </w:rPr>
                </w:pPr>
                <w:r w:rsidRPr="00AB157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AB1577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B157936FD8D4424588F801EFD56A43EB"/>
            </w:placeholder>
            <w:text/>
          </w:sdtPr>
          <w:sdtContent>
            <w:tc>
              <w:tcPr>
                <w:tcW w:w="2834" w:type="dxa"/>
              </w:tcPr>
              <w:p w14:paraId="1BCA073D" w14:textId="0388E3DC" w:rsidR="00E20F4A" w:rsidRPr="00F44D7C" w:rsidRDefault="00AB1577" w:rsidP="00AB1577">
                <w:pPr>
                  <w:rPr>
                    <w:color w:val="002D72"/>
                    <w:sz w:val="18"/>
                    <w:szCs w:val="18"/>
                  </w:rPr>
                </w:pPr>
                <w:r w:rsidRPr="00A37F66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AB1577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5020BF80FB45412BAA474E883E2AC169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7B7ADC19" w:rsidR="00E20F4A" w:rsidRPr="00F44D7C" w:rsidRDefault="00AB1577" w:rsidP="00AB1577">
                <w:pPr>
                  <w:rPr>
                    <w:color w:val="002D72"/>
                    <w:sz w:val="18"/>
                    <w:szCs w:val="18"/>
                  </w:rPr>
                </w:pPr>
                <w:r w:rsidRPr="00DB4C18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AB1577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AB1577">
            <w:r w:rsidRPr="00E20F4A">
              <w:t>Name: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77533051"/>
            <w:placeholder>
              <w:docPart w:val="68A8B02C82AC4A96ABC3536479F43467"/>
            </w:placeholder>
            <w:text/>
          </w:sdtPr>
          <w:sdtContent>
            <w:tc>
              <w:tcPr>
                <w:tcW w:w="2976" w:type="dxa"/>
              </w:tcPr>
              <w:p w14:paraId="5FCE597A" w14:textId="3DE1CECB" w:rsidR="00E20F4A" w:rsidRPr="00F44D7C" w:rsidRDefault="00AB1577" w:rsidP="00AB1577">
                <w:pPr>
                  <w:rPr>
                    <w:color w:val="002D72"/>
                  </w:rPr>
                </w:pPr>
                <w:r w:rsidRPr="00AB157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AB1577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51E06427BB7043C894BCF88FA45D6163"/>
            </w:placeholder>
            <w:text/>
          </w:sdtPr>
          <w:sdtContent>
            <w:tc>
              <w:tcPr>
                <w:tcW w:w="2834" w:type="dxa"/>
              </w:tcPr>
              <w:p w14:paraId="58E6764A" w14:textId="4D1281D8" w:rsidR="00E20F4A" w:rsidRPr="00F44D7C" w:rsidRDefault="00AB1577" w:rsidP="00AB1577">
                <w:pPr>
                  <w:rPr>
                    <w:color w:val="002D72"/>
                    <w:sz w:val="18"/>
                    <w:szCs w:val="18"/>
                  </w:rPr>
                </w:pPr>
                <w:r w:rsidRPr="00A37F66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DB92EDBEAFBD4412826F45E1D909E72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701EC1B6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6F962" w14:textId="77777777" w:rsidR="00522775" w:rsidRDefault="00522775" w:rsidP="00E13B4E">
      <w:pPr>
        <w:spacing w:after="0"/>
      </w:pPr>
      <w:r>
        <w:separator/>
      </w:r>
    </w:p>
  </w:endnote>
  <w:endnote w:type="continuationSeparator" w:id="0">
    <w:p w14:paraId="144D78A5" w14:textId="77777777" w:rsidR="00522775" w:rsidRDefault="00522775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16ADE5B2" w:rsidR="00C719BD" w:rsidRPr="00F44D7C" w:rsidRDefault="00C812F3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C812F3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6D64EC9A" w:rsidR="00C719BD" w:rsidRPr="00F44D7C" w:rsidRDefault="00C812F3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C812F3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C9A94" w14:textId="77777777" w:rsidR="00522775" w:rsidRDefault="00522775" w:rsidP="00E13B4E">
      <w:pPr>
        <w:spacing w:after="0"/>
      </w:pPr>
      <w:r>
        <w:separator/>
      </w:r>
    </w:p>
  </w:footnote>
  <w:footnote w:type="continuationSeparator" w:id="0">
    <w:p w14:paraId="798EFD5B" w14:textId="77777777" w:rsidR="00522775" w:rsidRDefault="00522775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45EC1F86">
              <wp:simplePos x="0" y="0"/>
              <wp:positionH relativeFrom="column">
                <wp:posOffset>4171678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03DCA26C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93702D">
                            <w:rPr>
                              <w:rStyle w:val="ui-provider"/>
                              <w:color w:val="000000" w:themeColor="text1"/>
                            </w:rPr>
                            <w:t>.12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A83DE0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852437">
                            <w:rPr>
                              <w:rStyle w:val="ui-provider"/>
                              <w:color w:val="000000" w:themeColor="text1"/>
                            </w:rPr>
                            <w:t>1</w:t>
                          </w:r>
                          <w:r w:rsidR="00E843A0">
                            <w:rPr>
                              <w:rStyle w:val="ui-provider"/>
                              <w:color w:val="000000" w:themeColor="text1"/>
                            </w:rPr>
                            <w:t>2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8.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" filled="f" stroked="f">
              <v:textbox>
                <w:txbxContent>
                  <w:p w14:paraId="7B670A00" w14:textId="03DCA26C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93702D">
                      <w:rPr>
                        <w:rStyle w:val="ui-provider"/>
                        <w:color w:val="000000" w:themeColor="text1"/>
                      </w:rPr>
                      <w:t>.12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A83DE0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852437">
                      <w:rPr>
                        <w:rStyle w:val="ui-provider"/>
                        <w:color w:val="000000" w:themeColor="text1"/>
                      </w:rPr>
                      <w:t>1</w:t>
                    </w:r>
                    <w:r w:rsidR="00E843A0">
                      <w:rPr>
                        <w:rStyle w:val="ui-provider"/>
                        <w:color w:val="000000" w:themeColor="text1"/>
                      </w:rPr>
                      <w:t>2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KkonPAMBowA8IbCZGYnn8OsxTxENYdqjSSJYodqrVI3gJ/KLe5GkJbMZrKruERkaNzMHNBYoEaQM9412kEeN5w==" w:salt="+z198+1AyHA/kPCzAGBVF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2078"/>
    <w:rsid w:val="00034A4B"/>
    <w:rsid w:val="000461FF"/>
    <w:rsid w:val="00050B01"/>
    <w:rsid w:val="00052CC4"/>
    <w:rsid w:val="000544F8"/>
    <w:rsid w:val="0005462D"/>
    <w:rsid w:val="00063524"/>
    <w:rsid w:val="00083B00"/>
    <w:rsid w:val="0009044E"/>
    <w:rsid w:val="000904BE"/>
    <w:rsid w:val="000920D2"/>
    <w:rsid w:val="00096679"/>
    <w:rsid w:val="000A5B3D"/>
    <w:rsid w:val="000B04B1"/>
    <w:rsid w:val="000C5EFF"/>
    <w:rsid w:val="000C6BD2"/>
    <w:rsid w:val="000D6275"/>
    <w:rsid w:val="001012E1"/>
    <w:rsid w:val="0010551F"/>
    <w:rsid w:val="00117DDB"/>
    <w:rsid w:val="00130D77"/>
    <w:rsid w:val="00153D9A"/>
    <w:rsid w:val="00154844"/>
    <w:rsid w:val="001775FE"/>
    <w:rsid w:val="00186B47"/>
    <w:rsid w:val="0019328D"/>
    <w:rsid w:val="00196448"/>
    <w:rsid w:val="001A141A"/>
    <w:rsid w:val="001A2423"/>
    <w:rsid w:val="001B394D"/>
    <w:rsid w:val="001B51DC"/>
    <w:rsid w:val="001D3705"/>
    <w:rsid w:val="001D6B45"/>
    <w:rsid w:val="001E053C"/>
    <w:rsid w:val="001F6344"/>
    <w:rsid w:val="001F79EB"/>
    <w:rsid w:val="00202E20"/>
    <w:rsid w:val="0021739A"/>
    <w:rsid w:val="00220885"/>
    <w:rsid w:val="00233642"/>
    <w:rsid w:val="00233E56"/>
    <w:rsid w:val="0023745F"/>
    <w:rsid w:val="002509D1"/>
    <w:rsid w:val="00263014"/>
    <w:rsid w:val="00263021"/>
    <w:rsid w:val="00271819"/>
    <w:rsid w:val="00280765"/>
    <w:rsid w:val="002A07ED"/>
    <w:rsid w:val="002A0F2E"/>
    <w:rsid w:val="002A2C7B"/>
    <w:rsid w:val="002B6E0C"/>
    <w:rsid w:val="002D0FCA"/>
    <w:rsid w:val="002D59B9"/>
    <w:rsid w:val="002E0EAE"/>
    <w:rsid w:val="002E7388"/>
    <w:rsid w:val="003211CC"/>
    <w:rsid w:val="003244E8"/>
    <w:rsid w:val="003331FA"/>
    <w:rsid w:val="00343AB0"/>
    <w:rsid w:val="0034781B"/>
    <w:rsid w:val="00356BAA"/>
    <w:rsid w:val="00367470"/>
    <w:rsid w:val="00373623"/>
    <w:rsid w:val="003776C0"/>
    <w:rsid w:val="00391F86"/>
    <w:rsid w:val="00393283"/>
    <w:rsid w:val="00394298"/>
    <w:rsid w:val="003A4196"/>
    <w:rsid w:val="003A4DF0"/>
    <w:rsid w:val="003A6E9F"/>
    <w:rsid w:val="003B7BA3"/>
    <w:rsid w:val="003C3538"/>
    <w:rsid w:val="003C5D58"/>
    <w:rsid w:val="003D4B9A"/>
    <w:rsid w:val="003E53EA"/>
    <w:rsid w:val="003F649C"/>
    <w:rsid w:val="00413963"/>
    <w:rsid w:val="00417AF4"/>
    <w:rsid w:val="00435E72"/>
    <w:rsid w:val="00441FF9"/>
    <w:rsid w:val="00446102"/>
    <w:rsid w:val="00456975"/>
    <w:rsid w:val="0047036A"/>
    <w:rsid w:val="004712E8"/>
    <w:rsid w:val="00473C45"/>
    <w:rsid w:val="00484377"/>
    <w:rsid w:val="0049341D"/>
    <w:rsid w:val="004940C6"/>
    <w:rsid w:val="004A38B6"/>
    <w:rsid w:val="004A7D6D"/>
    <w:rsid w:val="004B0D96"/>
    <w:rsid w:val="004C77F6"/>
    <w:rsid w:val="004D1B17"/>
    <w:rsid w:val="004F2D26"/>
    <w:rsid w:val="00502F1F"/>
    <w:rsid w:val="00510F10"/>
    <w:rsid w:val="00510FEE"/>
    <w:rsid w:val="0051100C"/>
    <w:rsid w:val="0051558B"/>
    <w:rsid w:val="005175E0"/>
    <w:rsid w:val="005207DD"/>
    <w:rsid w:val="00522775"/>
    <w:rsid w:val="00523B03"/>
    <w:rsid w:val="005330F5"/>
    <w:rsid w:val="0053622F"/>
    <w:rsid w:val="00542F01"/>
    <w:rsid w:val="00543B09"/>
    <w:rsid w:val="0055094B"/>
    <w:rsid w:val="005528D1"/>
    <w:rsid w:val="0056498C"/>
    <w:rsid w:val="00574E9B"/>
    <w:rsid w:val="00575E13"/>
    <w:rsid w:val="00585A32"/>
    <w:rsid w:val="00594A83"/>
    <w:rsid w:val="005A1EE8"/>
    <w:rsid w:val="005A58AF"/>
    <w:rsid w:val="005B4100"/>
    <w:rsid w:val="005D464D"/>
    <w:rsid w:val="006026BE"/>
    <w:rsid w:val="00622292"/>
    <w:rsid w:val="00623FE4"/>
    <w:rsid w:val="00644254"/>
    <w:rsid w:val="0065049A"/>
    <w:rsid w:val="006518FB"/>
    <w:rsid w:val="00657664"/>
    <w:rsid w:val="00663F6A"/>
    <w:rsid w:val="0067138F"/>
    <w:rsid w:val="00677198"/>
    <w:rsid w:val="0068021F"/>
    <w:rsid w:val="006944F7"/>
    <w:rsid w:val="006A338E"/>
    <w:rsid w:val="006A6A52"/>
    <w:rsid w:val="006A7BF8"/>
    <w:rsid w:val="006C6366"/>
    <w:rsid w:val="006C7A05"/>
    <w:rsid w:val="006D0DBC"/>
    <w:rsid w:val="006E0D35"/>
    <w:rsid w:val="006F161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84AE1"/>
    <w:rsid w:val="00786BA4"/>
    <w:rsid w:val="00793023"/>
    <w:rsid w:val="00793AC0"/>
    <w:rsid w:val="00795AD8"/>
    <w:rsid w:val="007A387A"/>
    <w:rsid w:val="007B2A4C"/>
    <w:rsid w:val="007B506C"/>
    <w:rsid w:val="007C5A46"/>
    <w:rsid w:val="007D4341"/>
    <w:rsid w:val="007D498D"/>
    <w:rsid w:val="007E6252"/>
    <w:rsid w:val="007F1B57"/>
    <w:rsid w:val="007F72F8"/>
    <w:rsid w:val="007F738D"/>
    <w:rsid w:val="00800528"/>
    <w:rsid w:val="00806EAF"/>
    <w:rsid w:val="00822B37"/>
    <w:rsid w:val="008234D5"/>
    <w:rsid w:val="00826EB5"/>
    <w:rsid w:val="0083739C"/>
    <w:rsid w:val="008418BA"/>
    <w:rsid w:val="00842DA4"/>
    <w:rsid w:val="00844191"/>
    <w:rsid w:val="00852437"/>
    <w:rsid w:val="00856877"/>
    <w:rsid w:val="00862180"/>
    <w:rsid w:val="00870865"/>
    <w:rsid w:val="008931E0"/>
    <w:rsid w:val="008B0F97"/>
    <w:rsid w:val="008B1956"/>
    <w:rsid w:val="008B22EB"/>
    <w:rsid w:val="008B3D58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4332"/>
    <w:rsid w:val="0093702D"/>
    <w:rsid w:val="00946AEB"/>
    <w:rsid w:val="00954251"/>
    <w:rsid w:val="00954633"/>
    <w:rsid w:val="009547F7"/>
    <w:rsid w:val="00962E6A"/>
    <w:rsid w:val="00976E70"/>
    <w:rsid w:val="009774C6"/>
    <w:rsid w:val="009822D5"/>
    <w:rsid w:val="00986B37"/>
    <w:rsid w:val="00993682"/>
    <w:rsid w:val="009958DB"/>
    <w:rsid w:val="00996D33"/>
    <w:rsid w:val="009A0B4D"/>
    <w:rsid w:val="009A16FE"/>
    <w:rsid w:val="009A30FC"/>
    <w:rsid w:val="009A5885"/>
    <w:rsid w:val="009A7956"/>
    <w:rsid w:val="009B36CD"/>
    <w:rsid w:val="009C78FB"/>
    <w:rsid w:val="009D0133"/>
    <w:rsid w:val="009D422E"/>
    <w:rsid w:val="009E2404"/>
    <w:rsid w:val="009E3CD5"/>
    <w:rsid w:val="009E67A1"/>
    <w:rsid w:val="009F2250"/>
    <w:rsid w:val="009F389A"/>
    <w:rsid w:val="009F650B"/>
    <w:rsid w:val="00A32A11"/>
    <w:rsid w:val="00A41A5B"/>
    <w:rsid w:val="00A479D4"/>
    <w:rsid w:val="00A5557A"/>
    <w:rsid w:val="00A80D3D"/>
    <w:rsid w:val="00A831EA"/>
    <w:rsid w:val="00A839CF"/>
    <w:rsid w:val="00A83DE0"/>
    <w:rsid w:val="00A857C4"/>
    <w:rsid w:val="00A95990"/>
    <w:rsid w:val="00A972BF"/>
    <w:rsid w:val="00AA4866"/>
    <w:rsid w:val="00AB152A"/>
    <w:rsid w:val="00AB1577"/>
    <w:rsid w:val="00AB3B91"/>
    <w:rsid w:val="00AC212B"/>
    <w:rsid w:val="00AC3C41"/>
    <w:rsid w:val="00B02E03"/>
    <w:rsid w:val="00B1144E"/>
    <w:rsid w:val="00B12630"/>
    <w:rsid w:val="00B4058C"/>
    <w:rsid w:val="00B44DE3"/>
    <w:rsid w:val="00B561D7"/>
    <w:rsid w:val="00B632C8"/>
    <w:rsid w:val="00B64F3D"/>
    <w:rsid w:val="00B70E68"/>
    <w:rsid w:val="00B730E9"/>
    <w:rsid w:val="00B80155"/>
    <w:rsid w:val="00B82692"/>
    <w:rsid w:val="00B96012"/>
    <w:rsid w:val="00BA5E0B"/>
    <w:rsid w:val="00BD560F"/>
    <w:rsid w:val="00BD5A13"/>
    <w:rsid w:val="00BF7276"/>
    <w:rsid w:val="00C0184B"/>
    <w:rsid w:val="00C07F90"/>
    <w:rsid w:val="00C2133C"/>
    <w:rsid w:val="00C2598D"/>
    <w:rsid w:val="00C4168F"/>
    <w:rsid w:val="00C43897"/>
    <w:rsid w:val="00C54680"/>
    <w:rsid w:val="00C66F85"/>
    <w:rsid w:val="00C719BD"/>
    <w:rsid w:val="00C812F3"/>
    <w:rsid w:val="00C83808"/>
    <w:rsid w:val="00C90582"/>
    <w:rsid w:val="00C947DD"/>
    <w:rsid w:val="00C97FC1"/>
    <w:rsid w:val="00CA4A37"/>
    <w:rsid w:val="00CB203D"/>
    <w:rsid w:val="00CB33BE"/>
    <w:rsid w:val="00CB5850"/>
    <w:rsid w:val="00CB5A4F"/>
    <w:rsid w:val="00CC2D25"/>
    <w:rsid w:val="00CE1B8A"/>
    <w:rsid w:val="00CE2384"/>
    <w:rsid w:val="00CE381B"/>
    <w:rsid w:val="00CE7F32"/>
    <w:rsid w:val="00CF6AE4"/>
    <w:rsid w:val="00D03F96"/>
    <w:rsid w:val="00D13616"/>
    <w:rsid w:val="00D1635C"/>
    <w:rsid w:val="00D237F4"/>
    <w:rsid w:val="00D24E77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83140"/>
    <w:rsid w:val="00D92230"/>
    <w:rsid w:val="00D94283"/>
    <w:rsid w:val="00DA2708"/>
    <w:rsid w:val="00DA680E"/>
    <w:rsid w:val="00DB1911"/>
    <w:rsid w:val="00DC1239"/>
    <w:rsid w:val="00DC5638"/>
    <w:rsid w:val="00DC67A5"/>
    <w:rsid w:val="00DD13EF"/>
    <w:rsid w:val="00DD3F84"/>
    <w:rsid w:val="00E000E9"/>
    <w:rsid w:val="00E10C61"/>
    <w:rsid w:val="00E13B4E"/>
    <w:rsid w:val="00E20F4A"/>
    <w:rsid w:val="00E22BAA"/>
    <w:rsid w:val="00E35FD2"/>
    <w:rsid w:val="00E55FF2"/>
    <w:rsid w:val="00E562AF"/>
    <w:rsid w:val="00E66278"/>
    <w:rsid w:val="00E67C9F"/>
    <w:rsid w:val="00E70922"/>
    <w:rsid w:val="00E76889"/>
    <w:rsid w:val="00E843A0"/>
    <w:rsid w:val="00E87BCA"/>
    <w:rsid w:val="00E90FFB"/>
    <w:rsid w:val="00E9369C"/>
    <w:rsid w:val="00EB5611"/>
    <w:rsid w:val="00ED05F4"/>
    <w:rsid w:val="00ED12AC"/>
    <w:rsid w:val="00ED5FF7"/>
    <w:rsid w:val="00EE032E"/>
    <w:rsid w:val="00EE207C"/>
    <w:rsid w:val="00EE6DB3"/>
    <w:rsid w:val="00EE7E62"/>
    <w:rsid w:val="00EF4541"/>
    <w:rsid w:val="00EF572C"/>
    <w:rsid w:val="00F121FE"/>
    <w:rsid w:val="00F30A85"/>
    <w:rsid w:val="00F319C2"/>
    <w:rsid w:val="00F31F0A"/>
    <w:rsid w:val="00F33CA2"/>
    <w:rsid w:val="00F3779C"/>
    <w:rsid w:val="00F44D7C"/>
    <w:rsid w:val="00F45B9F"/>
    <w:rsid w:val="00F55635"/>
    <w:rsid w:val="00F645A9"/>
    <w:rsid w:val="00F65291"/>
    <w:rsid w:val="00F703F4"/>
    <w:rsid w:val="00F738F5"/>
    <w:rsid w:val="00FA0272"/>
    <w:rsid w:val="00FB5C6F"/>
    <w:rsid w:val="00FB622C"/>
    <w:rsid w:val="00FC7C99"/>
    <w:rsid w:val="00FD0F49"/>
    <w:rsid w:val="00FD2AA5"/>
    <w:rsid w:val="00FD36A2"/>
    <w:rsid w:val="00FD67F8"/>
    <w:rsid w:val="00FE6028"/>
    <w:rsid w:val="00FF0CDC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0B3CECF2194D7E959FC896F1764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C52B1-C56B-4223-B49C-7F1E3C22C006}"/>
      </w:docPartPr>
      <w:docPartBody>
        <w:p w:rsidR="00544DAF" w:rsidRDefault="00C702AE" w:rsidP="00C702AE">
          <w:pPr>
            <w:pStyle w:val="D10B3CECF2194D7E959FC896F176446D1"/>
          </w:pPr>
          <w:r w:rsidRPr="00E843A0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59D0C2F50C048FF8DB321A0FC3D4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4D479-DA5A-46CE-BEAF-1717DECBAA6D}"/>
      </w:docPartPr>
      <w:docPartBody>
        <w:p w:rsidR="00544DAF" w:rsidRDefault="00C702AE" w:rsidP="00C702AE">
          <w:pPr>
            <w:pStyle w:val="F59D0C2F50C048FF8DB321A0FC3D4A391"/>
          </w:pPr>
          <w:r w:rsidRPr="00E843A0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4C576060083F4897B66288BD5D424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D8E23-BCEF-4227-964F-9D4C76338DF0}"/>
      </w:docPartPr>
      <w:docPartBody>
        <w:p w:rsidR="00544DAF" w:rsidRDefault="00E4626D" w:rsidP="00E4626D">
          <w:pPr>
            <w:pStyle w:val="4C576060083F4897B66288BD5D4240AE1"/>
          </w:pPr>
          <w:r>
            <w:rPr>
              <w:rFonts w:eastAsia="Times New Roman" w:cs="Times New Roman"/>
              <w:color w:val="auto"/>
              <w:kern w:val="0"/>
              <w14:ligatures w14:val="none"/>
            </w:rPr>
            <w:t>c</w:t>
          </w:r>
          <w:r w:rsidRPr="00E843A0">
            <w:rPr>
              <w:rFonts w:cs="Arial"/>
              <w:color w:val="002D72"/>
            </w:rPr>
            <w:t>hoose an item</w:t>
          </w:r>
        </w:p>
      </w:docPartBody>
    </w:docPart>
    <w:docPart>
      <w:docPartPr>
        <w:name w:val="08AA685F35F3422BAE95AC73D43F0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6FA18-702D-4D3A-8771-897B42983C26}"/>
      </w:docPartPr>
      <w:docPartBody>
        <w:p w:rsidR="00850674" w:rsidRDefault="00C702AE" w:rsidP="00C702AE">
          <w:pPr>
            <w:pStyle w:val="08AA685F35F3422BAE95AC73D43F0B7A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3FF27263F34F407CBA3E293358625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6B1B7-A379-44D6-A85C-0541ED11A35A}"/>
      </w:docPartPr>
      <w:docPartBody>
        <w:p w:rsidR="00850674" w:rsidRDefault="00E4626D" w:rsidP="00E4626D">
          <w:pPr>
            <w:pStyle w:val="3FF27263F34F407CBA3E293358625D611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1E22AE38BEEF4C9FB7F249572D019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ACD2B-37B1-431A-90AC-A5AADE766ED7}"/>
      </w:docPartPr>
      <w:docPartBody>
        <w:p w:rsidR="00850674" w:rsidRDefault="00C702AE" w:rsidP="00C702AE">
          <w:pPr>
            <w:pStyle w:val="1E22AE38BEEF4C9FB7F249572D01993C1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CE5F5E3E191C4109BEF40AF5AB5F2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FBD5C-5EEB-4547-A4E4-C1FA395E4930}"/>
      </w:docPartPr>
      <w:docPartBody>
        <w:p w:rsidR="00CD34EE" w:rsidRDefault="00C702AE" w:rsidP="00C702AE">
          <w:pPr>
            <w:pStyle w:val="CE5F5E3E191C4109BEF40AF5AB5F2CA8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B157936FD8D4424588F801EFD56A4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86376-6B67-4257-B27E-DAEA691BDCBC}"/>
      </w:docPartPr>
      <w:docPartBody>
        <w:p w:rsidR="00CD34EE" w:rsidRDefault="00C702AE" w:rsidP="00C702AE">
          <w:pPr>
            <w:pStyle w:val="B157936FD8D4424588F801EFD56A43EB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5020BF80FB45412BAA474E883E2AC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79E8B-65D9-44F4-860C-486F4C64A55D}"/>
      </w:docPartPr>
      <w:docPartBody>
        <w:p w:rsidR="00CD34EE" w:rsidRDefault="00C702AE" w:rsidP="00C702AE">
          <w:pPr>
            <w:pStyle w:val="5020BF80FB45412BAA474E883E2AC169"/>
          </w:pPr>
          <w:r w:rsidRPr="00F44D7C">
            <w:rPr>
              <w:color w:val="002D72"/>
            </w:rPr>
            <w:t>Click or tap to enter a date.</w:t>
          </w:r>
        </w:p>
      </w:docPartBody>
    </w:docPart>
    <w:docPart>
      <w:docPartPr>
        <w:name w:val="68A8B02C82AC4A96ABC3536479F43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18D19-58A9-4821-98C3-6E4ADAB81F7B}"/>
      </w:docPartPr>
      <w:docPartBody>
        <w:p w:rsidR="00CD34EE" w:rsidRDefault="00C702AE" w:rsidP="00C702AE">
          <w:pPr>
            <w:pStyle w:val="68A8B02C82AC4A96ABC3536479F43467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51E06427BB7043C894BCF88FA45D6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1E41F-A8CE-44EB-BF0B-7DDFAECE4BAA}"/>
      </w:docPartPr>
      <w:docPartBody>
        <w:p w:rsidR="00CD34EE" w:rsidRDefault="00C702AE" w:rsidP="00C702AE">
          <w:pPr>
            <w:pStyle w:val="51E06427BB7043C894BCF88FA45D6163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DB92EDBEAFBD4412826F45E1D909E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A0B3F-85A0-4302-A876-C59F8A15E59C}"/>
      </w:docPartPr>
      <w:docPartBody>
        <w:p w:rsidR="00CD34EE" w:rsidRDefault="00E4626D" w:rsidP="00E4626D">
          <w:pPr>
            <w:pStyle w:val="DB92EDBEAFBD4412826F45E1D909E725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4C846B32D63D45CDB3AE1FB22E94D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9E06E-B11B-4A8C-9944-86B1C1AAA40E}"/>
      </w:docPartPr>
      <w:docPartBody>
        <w:p w:rsidR="00DB7253" w:rsidRDefault="00E4626D" w:rsidP="00E4626D">
          <w:pPr>
            <w:pStyle w:val="4C846B32D63D45CDB3AE1FB22E94D5E9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037BDBA0CE794F9EA866366B49DED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FDB8D-4F4C-493B-AA9C-A30D37AA8787}"/>
      </w:docPartPr>
      <w:docPartBody>
        <w:p w:rsidR="00DB7253" w:rsidRDefault="00E4626D" w:rsidP="00E4626D">
          <w:pPr>
            <w:pStyle w:val="037BDBA0CE794F9EA866366B49DED604"/>
          </w:pPr>
          <w:r w:rsidRPr="00693DE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2D562F920BF422EB133501E0FEE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ACCCD-5683-4BFC-9F47-73AD2F1429D1}"/>
      </w:docPartPr>
      <w:docPartBody>
        <w:p w:rsidR="00CB2EB3" w:rsidRDefault="00E4626D" w:rsidP="00E4626D">
          <w:pPr>
            <w:pStyle w:val="A2D562F920BF422EB133501E0FEE49AC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1547194F0EF347D9B77854F314BF3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785DB-4D70-4CA4-BC42-908362795317}"/>
      </w:docPartPr>
      <w:docPartBody>
        <w:p w:rsidR="00CB2EB3" w:rsidRDefault="00E4626D" w:rsidP="00E4626D">
          <w:pPr>
            <w:pStyle w:val="1547194F0EF347D9B77854F314BF307B"/>
          </w:pPr>
          <w:r w:rsidRPr="00693DE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355565DE39C4012BB97CBFCFF43E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4EE13-D365-4630-A278-9721167852CB}"/>
      </w:docPartPr>
      <w:docPartBody>
        <w:p w:rsidR="00CB2EB3" w:rsidRDefault="00E4626D" w:rsidP="00E4626D">
          <w:pPr>
            <w:pStyle w:val="A355565DE39C4012BB97CBFCFF43E6EA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C68BB8FDDAD94C9EB433DE6994C9B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06EE1-196B-4596-9106-3B556D3FDC44}"/>
      </w:docPartPr>
      <w:docPartBody>
        <w:p w:rsidR="00CB2EB3" w:rsidRDefault="00E4626D" w:rsidP="00E4626D">
          <w:pPr>
            <w:pStyle w:val="C68BB8FDDAD94C9EB433DE6994C9BFFE"/>
          </w:pPr>
          <w:r w:rsidRPr="00693DE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6AE7FDE462D4A7E828145C9078E2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E3406-A3D1-44BD-AD76-C70D59600CD1}"/>
      </w:docPartPr>
      <w:docPartBody>
        <w:p w:rsidR="00CB2EB3" w:rsidRDefault="00E4626D" w:rsidP="00E4626D">
          <w:pPr>
            <w:pStyle w:val="76AE7FDE462D4A7E828145C9078E240D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401D0E8A2E8D41D8B4C83A219584C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41E8D-18EA-4ADF-BA3C-C99BAFD5CFF1}"/>
      </w:docPartPr>
      <w:docPartBody>
        <w:p w:rsidR="00CB2EB3" w:rsidRDefault="00E4626D" w:rsidP="00E4626D">
          <w:pPr>
            <w:pStyle w:val="401D0E8A2E8D41D8B4C83A219584C41C"/>
          </w:pPr>
          <w:r w:rsidRPr="00693DE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B1AAE5981604F49B997CCB5EB2D6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2C571-B658-40B4-96EE-B8AF57619050}"/>
      </w:docPartPr>
      <w:docPartBody>
        <w:p w:rsidR="00CB2EB3" w:rsidRDefault="00E4626D" w:rsidP="00E4626D">
          <w:pPr>
            <w:pStyle w:val="5B1AAE5981604F49B997CCB5EB2D689F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24B3D9D855024D5A8D7151AEB3D7D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172AA-3A99-440F-92BC-F71D551EA2A8}"/>
      </w:docPartPr>
      <w:docPartBody>
        <w:p w:rsidR="00CB2EB3" w:rsidRDefault="00E4626D" w:rsidP="00E4626D">
          <w:pPr>
            <w:pStyle w:val="24B3D9D855024D5A8D7151AEB3D7D9CE"/>
          </w:pPr>
          <w:r w:rsidRPr="00693DE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76EB0A3FA2D497DBAB94CAF91E70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0381B-A498-43F6-9577-14D1BCBF8D4F}"/>
      </w:docPartPr>
      <w:docPartBody>
        <w:p w:rsidR="00CB2EB3" w:rsidRDefault="00E4626D" w:rsidP="00E4626D">
          <w:pPr>
            <w:pStyle w:val="576EB0A3FA2D497DBAB94CAF91E7068B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471ABDC64F114D6F8765EBB38D0EC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F8546-C27A-476D-BE08-F7D87D7D102D}"/>
      </w:docPartPr>
      <w:docPartBody>
        <w:p w:rsidR="00CB2EB3" w:rsidRDefault="00E4626D" w:rsidP="00E4626D">
          <w:pPr>
            <w:pStyle w:val="471ABDC64F114D6F8765EBB38D0EC8BD"/>
          </w:pP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204312327E54FAC85DE62AA92F82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3489D-C5B9-46A0-87C3-C2E65C6DDBD6}"/>
      </w:docPartPr>
      <w:docPartBody>
        <w:p w:rsidR="00CB2EB3" w:rsidRDefault="00E4626D" w:rsidP="00E4626D">
          <w:pPr>
            <w:pStyle w:val="A204312327E54FAC85DE62AA92F82204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180C4C3A64614DF4B17074E44C04D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77A73-E008-4C35-8A30-EA9D0D3DC2E3}"/>
      </w:docPartPr>
      <w:docPartBody>
        <w:p w:rsidR="00CB2EB3" w:rsidRDefault="00E4626D" w:rsidP="00E4626D">
          <w:pPr>
            <w:pStyle w:val="180C4C3A64614DF4B17074E44C04DFC9"/>
          </w:pP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8F426D29C1B49FBA4D78E9EB5F43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FB0C6-36D5-47F4-A789-322013F535DB}"/>
      </w:docPartPr>
      <w:docPartBody>
        <w:p w:rsidR="00CB2EB3" w:rsidRDefault="00E4626D" w:rsidP="00E4626D">
          <w:pPr>
            <w:pStyle w:val="E8F426D29C1B49FBA4D78E9EB5F43F10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9FDA299AEFCC4341BB3EC40FAFDF3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07955-8C4D-4254-8B6D-7CB004692489}"/>
      </w:docPartPr>
      <w:docPartBody>
        <w:p w:rsidR="00CB2EB3" w:rsidRDefault="00E4626D" w:rsidP="00E4626D">
          <w:pPr>
            <w:pStyle w:val="9FDA299AEFCC4341BB3EC40FAFDF30E6"/>
          </w:pP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00AAD4BDD144FCAA957FC652AE2F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AD8B1-11E5-4CA6-A380-9DF84F2F5F70}"/>
      </w:docPartPr>
      <w:docPartBody>
        <w:p w:rsidR="00CB2EB3" w:rsidRDefault="00E4626D" w:rsidP="00E4626D">
          <w:pPr>
            <w:pStyle w:val="C00AAD4BDD144FCAA957FC652AE2F9FF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2D248F0B30B14E6E91A407A998982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203D6-EDBC-40A3-A312-59A7D54D1D66}"/>
      </w:docPartPr>
      <w:docPartBody>
        <w:p w:rsidR="00CB2EB3" w:rsidRDefault="00E4626D" w:rsidP="00E4626D">
          <w:pPr>
            <w:pStyle w:val="2D248F0B30B14E6E91A407A998982E59"/>
          </w:pP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A908840A46C4EDA917AD5391826E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81D85-9A0F-4A4F-9B1F-0D38D27A7C67}"/>
      </w:docPartPr>
      <w:docPartBody>
        <w:p w:rsidR="00CB2EB3" w:rsidRDefault="00E4626D" w:rsidP="00E4626D">
          <w:pPr>
            <w:pStyle w:val="1A908840A46C4EDA917AD5391826ED37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FE1A3BEC456B4CEBA45442B319408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73596-E657-431E-9CBB-B3E3F3A3237F}"/>
      </w:docPartPr>
      <w:docPartBody>
        <w:p w:rsidR="00CB2EB3" w:rsidRDefault="00E4626D" w:rsidP="00E4626D">
          <w:pPr>
            <w:pStyle w:val="FE1A3BEC456B4CEBA45442B319408712"/>
          </w:pP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7291B1F6F2A477A8522BDD04F07E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2C19A-272F-4F18-B003-66371BD5ABCF}"/>
      </w:docPartPr>
      <w:docPartBody>
        <w:p w:rsidR="00CB2EB3" w:rsidRDefault="00E4626D" w:rsidP="00E4626D">
          <w:pPr>
            <w:pStyle w:val="D7291B1F6F2A477A8522BDD04F07E60D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B12C04150D8647F387E2A9125EECA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9CD81-DB8C-4AC7-8F28-3B2D06729737}"/>
      </w:docPartPr>
      <w:docPartBody>
        <w:p w:rsidR="00CB2EB3" w:rsidRDefault="00E4626D" w:rsidP="00E4626D">
          <w:pPr>
            <w:pStyle w:val="B12C04150D8647F387E2A9125EECA2BA"/>
          </w:pPr>
          <w:r w:rsidRPr="00E843A0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55ADA"/>
    <w:rsid w:val="001078C6"/>
    <w:rsid w:val="001E19BC"/>
    <w:rsid w:val="002D55CF"/>
    <w:rsid w:val="003140E8"/>
    <w:rsid w:val="003C419A"/>
    <w:rsid w:val="00544DAF"/>
    <w:rsid w:val="005518BE"/>
    <w:rsid w:val="00574E9B"/>
    <w:rsid w:val="005C7628"/>
    <w:rsid w:val="00741D3A"/>
    <w:rsid w:val="00795AD8"/>
    <w:rsid w:val="00827BBB"/>
    <w:rsid w:val="00850674"/>
    <w:rsid w:val="00870865"/>
    <w:rsid w:val="00895F79"/>
    <w:rsid w:val="009E67A1"/>
    <w:rsid w:val="00A5557A"/>
    <w:rsid w:val="00A831EA"/>
    <w:rsid w:val="00AA4866"/>
    <w:rsid w:val="00C07219"/>
    <w:rsid w:val="00C37839"/>
    <w:rsid w:val="00C702AE"/>
    <w:rsid w:val="00C947DD"/>
    <w:rsid w:val="00CB2EB3"/>
    <w:rsid w:val="00CD34EE"/>
    <w:rsid w:val="00D83140"/>
    <w:rsid w:val="00DA680E"/>
    <w:rsid w:val="00DB7253"/>
    <w:rsid w:val="00E4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626D"/>
    <w:rPr>
      <w:color w:val="666666"/>
    </w:rPr>
  </w:style>
  <w:style w:type="paragraph" w:customStyle="1" w:styleId="08AA685F35F3422BAE95AC73D43F0B7A1">
    <w:name w:val="08AA685F35F3422BAE95AC73D43F0B7A1"/>
    <w:rsid w:val="00C702A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E22AE38BEEF4C9FB7F249572D01993C1">
    <w:name w:val="1E22AE38BEEF4C9FB7F249572D01993C1"/>
    <w:rsid w:val="00C702A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10B3CECF2194D7E959FC896F176446D1">
    <w:name w:val="D10B3CECF2194D7E959FC896F176446D1"/>
    <w:rsid w:val="00C702A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59D0C2F50C048FF8DB321A0FC3D4A391">
    <w:name w:val="F59D0C2F50C048FF8DB321A0FC3D4A391"/>
    <w:rsid w:val="00C702A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E5F5E3E191C4109BEF40AF5AB5F2CA8">
    <w:name w:val="CE5F5E3E191C4109BEF40AF5AB5F2CA8"/>
    <w:rsid w:val="00C702A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157936FD8D4424588F801EFD56A43EB">
    <w:name w:val="B157936FD8D4424588F801EFD56A43EB"/>
    <w:rsid w:val="00C702A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020BF80FB45412BAA474E883E2AC169">
    <w:name w:val="5020BF80FB45412BAA474E883E2AC169"/>
    <w:rsid w:val="00C702A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8A8B02C82AC4A96ABC3536479F43467">
    <w:name w:val="68A8B02C82AC4A96ABC3536479F43467"/>
    <w:rsid w:val="00C702A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1E06427BB7043C894BCF88FA45D6163">
    <w:name w:val="51E06427BB7043C894BCF88FA45D6163"/>
    <w:rsid w:val="00C702AE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FF27263F34F407CBA3E293358625D611">
    <w:name w:val="3FF27263F34F407CBA3E293358625D611"/>
    <w:rsid w:val="00E4626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C576060083F4897B66288BD5D4240AE1">
    <w:name w:val="4C576060083F4897B66288BD5D4240AE1"/>
    <w:rsid w:val="00E4626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C846B32D63D45CDB3AE1FB22E94D5E9">
    <w:name w:val="4C846B32D63D45CDB3AE1FB22E94D5E9"/>
    <w:rsid w:val="00E4626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37BDBA0CE794F9EA866366B49DED604">
    <w:name w:val="037BDBA0CE794F9EA866366B49DED604"/>
    <w:rsid w:val="00E4626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B92EDBEAFBD4412826F45E1D909E725">
    <w:name w:val="DB92EDBEAFBD4412826F45E1D909E725"/>
    <w:rsid w:val="00E4626D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2D562F920BF422EB133501E0FEE49AC">
    <w:name w:val="A2D562F920BF422EB133501E0FEE49AC"/>
    <w:rsid w:val="00E4626D"/>
  </w:style>
  <w:style w:type="paragraph" w:customStyle="1" w:styleId="1547194F0EF347D9B77854F314BF307B">
    <w:name w:val="1547194F0EF347D9B77854F314BF307B"/>
    <w:rsid w:val="00E4626D"/>
  </w:style>
  <w:style w:type="paragraph" w:customStyle="1" w:styleId="A355565DE39C4012BB97CBFCFF43E6EA">
    <w:name w:val="A355565DE39C4012BB97CBFCFF43E6EA"/>
    <w:rsid w:val="00E4626D"/>
  </w:style>
  <w:style w:type="paragraph" w:customStyle="1" w:styleId="C68BB8FDDAD94C9EB433DE6994C9BFFE">
    <w:name w:val="C68BB8FDDAD94C9EB433DE6994C9BFFE"/>
    <w:rsid w:val="00E4626D"/>
  </w:style>
  <w:style w:type="paragraph" w:customStyle="1" w:styleId="76AE7FDE462D4A7E828145C9078E240D">
    <w:name w:val="76AE7FDE462D4A7E828145C9078E240D"/>
    <w:rsid w:val="00E4626D"/>
  </w:style>
  <w:style w:type="paragraph" w:customStyle="1" w:styleId="401D0E8A2E8D41D8B4C83A219584C41C">
    <w:name w:val="401D0E8A2E8D41D8B4C83A219584C41C"/>
    <w:rsid w:val="00E4626D"/>
  </w:style>
  <w:style w:type="paragraph" w:customStyle="1" w:styleId="5B1AAE5981604F49B997CCB5EB2D689F">
    <w:name w:val="5B1AAE5981604F49B997CCB5EB2D689F"/>
    <w:rsid w:val="00E4626D"/>
  </w:style>
  <w:style w:type="paragraph" w:customStyle="1" w:styleId="24B3D9D855024D5A8D7151AEB3D7D9CE">
    <w:name w:val="24B3D9D855024D5A8D7151AEB3D7D9CE"/>
    <w:rsid w:val="00E4626D"/>
  </w:style>
  <w:style w:type="paragraph" w:customStyle="1" w:styleId="576EB0A3FA2D497DBAB94CAF91E7068B">
    <w:name w:val="576EB0A3FA2D497DBAB94CAF91E7068B"/>
    <w:rsid w:val="00E4626D"/>
  </w:style>
  <w:style w:type="paragraph" w:customStyle="1" w:styleId="471ABDC64F114D6F8765EBB38D0EC8BD">
    <w:name w:val="471ABDC64F114D6F8765EBB38D0EC8BD"/>
    <w:rsid w:val="00E4626D"/>
  </w:style>
  <w:style w:type="paragraph" w:customStyle="1" w:styleId="A204312327E54FAC85DE62AA92F82204">
    <w:name w:val="A204312327E54FAC85DE62AA92F82204"/>
    <w:rsid w:val="00E4626D"/>
  </w:style>
  <w:style w:type="paragraph" w:customStyle="1" w:styleId="180C4C3A64614DF4B17074E44C04DFC9">
    <w:name w:val="180C4C3A64614DF4B17074E44C04DFC9"/>
    <w:rsid w:val="00E4626D"/>
  </w:style>
  <w:style w:type="paragraph" w:customStyle="1" w:styleId="E8F426D29C1B49FBA4D78E9EB5F43F10">
    <w:name w:val="E8F426D29C1B49FBA4D78E9EB5F43F10"/>
    <w:rsid w:val="00E4626D"/>
  </w:style>
  <w:style w:type="paragraph" w:customStyle="1" w:styleId="9FDA299AEFCC4341BB3EC40FAFDF30E6">
    <w:name w:val="9FDA299AEFCC4341BB3EC40FAFDF30E6"/>
    <w:rsid w:val="00E4626D"/>
  </w:style>
  <w:style w:type="paragraph" w:customStyle="1" w:styleId="C00AAD4BDD144FCAA957FC652AE2F9FF">
    <w:name w:val="C00AAD4BDD144FCAA957FC652AE2F9FF"/>
    <w:rsid w:val="00E4626D"/>
  </w:style>
  <w:style w:type="paragraph" w:customStyle="1" w:styleId="2D248F0B30B14E6E91A407A998982E59">
    <w:name w:val="2D248F0B30B14E6E91A407A998982E59"/>
    <w:rsid w:val="00E4626D"/>
  </w:style>
  <w:style w:type="paragraph" w:customStyle="1" w:styleId="1A908840A46C4EDA917AD5391826ED37">
    <w:name w:val="1A908840A46C4EDA917AD5391826ED37"/>
    <w:rsid w:val="00E4626D"/>
  </w:style>
  <w:style w:type="paragraph" w:customStyle="1" w:styleId="FE1A3BEC456B4CEBA45442B319408712">
    <w:name w:val="FE1A3BEC456B4CEBA45442B319408712"/>
    <w:rsid w:val="00E4626D"/>
  </w:style>
  <w:style w:type="paragraph" w:customStyle="1" w:styleId="D7291B1F6F2A477A8522BDD04F07E60D">
    <w:name w:val="D7291B1F6F2A477A8522BDD04F07E60D"/>
    <w:rsid w:val="00E4626D"/>
  </w:style>
  <w:style w:type="paragraph" w:customStyle="1" w:styleId="B12C04150D8647F387E2A9125EECA2BA">
    <w:name w:val="B12C04150D8647F387E2A9125EECA2BA"/>
    <w:rsid w:val="00E462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Props1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47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A12 v1 Oct 26</vt:lpstr>
    </vt:vector>
  </TitlesOfParts>
  <Manager/>
  <Company/>
  <LinksUpToDate>false</LinksUpToDate>
  <CharactersWithSpaces>1476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A12 v1 Oct 26</dc:title>
  <dc:subject/>
  <dc:creator>Colin McKie</dc:creator>
  <cp:keywords/>
  <dc:description/>
  <cp:lastModifiedBy>Tracy Glen</cp:lastModifiedBy>
  <cp:revision>18</cp:revision>
  <dcterms:created xsi:type="dcterms:W3CDTF">2026-08-12T13:23:00Z</dcterms:created>
  <dcterms:modified xsi:type="dcterms:W3CDTF">2026-10-09T10:15:00Z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