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00825286" w:rsidR="004A38B6" w:rsidRPr="000D6275" w:rsidRDefault="00373623" w:rsidP="000D6275">
      <w:pPr>
        <w:pStyle w:val="Heading1"/>
      </w:pPr>
      <w:r w:rsidRPr="00373623">
        <w:t xml:space="preserve">Plant performance, operation and siting </w:t>
      </w:r>
      <w:r w:rsidR="0080593C">
        <w:t>-</w:t>
      </w:r>
      <w:r w:rsidRPr="00373623">
        <w:t xml:space="preserve"> </w:t>
      </w:r>
      <w:r w:rsidR="00CB26E8" w:rsidRPr="00CB26E8">
        <w:t>Medical vacuum plant</w:t>
      </w:r>
      <w:r w:rsidR="00CB26E8">
        <w:t xml:space="preserve"> </w:t>
      </w:r>
      <w:r w:rsidR="0080593C">
        <w:t>-</w:t>
      </w:r>
      <w:r w:rsidR="00CB26E8" w:rsidRPr="00CB26E8">
        <w:t xml:space="preserve"> Form A13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E51B28" w:rsidRPr="00AB3B91" w14:paraId="44BB787C" w14:textId="77777777" w:rsidTr="00932DA0">
        <w:trPr>
          <w:cantSplit/>
          <w:trHeight w:val="397"/>
        </w:trPr>
        <w:tc>
          <w:tcPr>
            <w:tcW w:w="2439" w:type="dxa"/>
          </w:tcPr>
          <w:p w14:paraId="4316E5AC" w14:textId="77777777" w:rsidR="00E51B28" w:rsidRPr="00AB3B91" w:rsidRDefault="00E51B28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C40B413479AB4AD5B1275A07C86F4F65"/>
            </w:placeholder>
            <w:text/>
          </w:sdtPr>
          <w:sdtContent>
            <w:tc>
              <w:tcPr>
                <w:tcW w:w="5670" w:type="dxa"/>
              </w:tcPr>
              <w:p w14:paraId="6075D66B" w14:textId="6EE7BD17" w:rsidR="00E51B28" w:rsidRPr="00AB3B91" w:rsidRDefault="00CE15F2" w:rsidP="00CE15F2">
                <w:r w:rsidRPr="009324A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3AFA608" w14:textId="77777777" w:rsidR="00E51B28" w:rsidRPr="00AB3B91" w:rsidRDefault="00E51B28" w:rsidP="00CE15F2">
            <w:r w:rsidRPr="00AB3B91">
              <w:t>Date:</w:t>
            </w:r>
          </w:p>
        </w:tc>
        <w:sdt>
          <w:sdtPr>
            <w:id w:val="-1053234307"/>
            <w:placeholder>
              <w:docPart w:val="B31030887C9B44189F35894C73B5C67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24814E9C" w14:textId="77777777" w:rsidR="00E51B28" w:rsidRPr="00AB3B91" w:rsidRDefault="00E51B28" w:rsidP="00CE15F2">
                <w:r w:rsidRPr="0080593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0FB17803" w14:textId="77777777" w:rsidR="00E51B28" w:rsidRPr="00AB3B91" w:rsidRDefault="00E51B28" w:rsidP="00CE15F2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CE64182205474FDD9782881E9B64A022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2655CD8E" w14:textId="68A166EC" w:rsidR="00E51B28" w:rsidRPr="00AB3B91" w:rsidRDefault="00CE15F2" w:rsidP="00CE15F2">
                <w:pPr>
                  <w:rPr>
                    <w:sz w:val="18"/>
                    <w:szCs w:val="18"/>
                  </w:rPr>
                </w:pPr>
                <w:r w:rsidRPr="009324A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9A48119" w14:textId="1F4B18B8" w:rsidR="00E51B28" w:rsidRDefault="00957A25" w:rsidP="00957A25">
      <w:pPr>
        <w:pStyle w:val="Heading2"/>
      </w:pPr>
      <w:r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CB26E8" w:rsidRPr="00CB26E8" w14:paraId="04889239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6BDC7BDC" w14:textId="025A9AA0" w:rsidR="00CB26E8" w:rsidRPr="00CB26E8" w:rsidRDefault="00CB26E8" w:rsidP="00CE15F2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CB26E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Location: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BAFCDBA4D4834474AEEC434A70863903"/>
                </w:placeholder>
              </w:sdtPr>
              <w:sdtContent>
                <w:r w:rsidR="00CE15F2" w:rsidRPr="009324A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CB26E8" w:rsidRPr="00CB26E8" w14:paraId="6AA4FD8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65E4C62" w14:textId="3FE86292" w:rsidR="00CB26E8" w:rsidRPr="00CB26E8" w:rsidRDefault="00CB26E8" w:rsidP="00CE15F2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Manufacturer/ model: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87985641"/>
                <w:placeholder>
                  <w:docPart w:val="1C4FDD4E60984141B1AAF9BF2DA7F69C"/>
                </w:placeholder>
                <w:text/>
              </w:sdtPr>
              <w:sdtContent>
                <w:r w:rsidR="00CE15F2" w:rsidRPr="009324A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CB26E8" w:rsidRPr="00CB26E8" w14:paraId="09D7E7E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569E16A7" w14:textId="77777777" w:rsidR="00CB26E8" w:rsidRPr="00CB26E8" w:rsidRDefault="00CB26E8" w:rsidP="00CE15F2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Times New Roman"/>
                <w:color w:val="auto"/>
                <w:kern w:val="0"/>
                <w14:ligatures w14:val="none"/>
              </w:rPr>
              <w:t>Type: Medical vacuum plant</w:t>
            </w:r>
          </w:p>
        </w:tc>
      </w:tr>
      <w:tr w:rsidR="00CB26E8" w:rsidRPr="00CB26E8" w14:paraId="54F7EF47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3AE742BC" w14:textId="1D0D0676" w:rsidR="00CB26E8" w:rsidRPr="00CB26E8" w:rsidRDefault="00CB26E8" w:rsidP="00CE15F2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Function: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829937117"/>
                <w:placeholder>
                  <w:docPart w:val="BFA12FC516EB4D239B6F326540EF65DA"/>
                </w:placeholder>
                <w:showingPlcHdr/>
                <w:dropDownList>
                  <w:listItem w:displayText="Primary" w:value="Primary"/>
                  <w:listItem w:displayText="Secondary" w:value="Secondary"/>
                  <w:listItem w:displayText="Emergency reserve" w:value="Emergency reserve"/>
                </w:dropDownList>
              </w:sdtPr>
              <w:sdtContent>
                <w:r w:rsidR="00150690">
                  <w:rPr>
                    <w:rFonts w:cs="Arial"/>
                    <w:color w:val="002D72"/>
                  </w:rPr>
                  <w:t>c</w:t>
                </w:r>
                <w:r w:rsidRPr="0080593C">
                  <w:rPr>
                    <w:rFonts w:cs="Arial"/>
                    <w:color w:val="002D72"/>
                  </w:rPr>
                  <w:t>hoose a function</w:t>
                </w:r>
              </w:sdtContent>
            </w:sdt>
          </w:p>
        </w:tc>
      </w:tr>
      <w:tr w:rsidR="00240D6A" w:rsidRPr="00CB26E8" w14:paraId="23B6CC7D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100ED2B9" w14:textId="6FA6E7CA" w:rsidR="00240D6A" w:rsidRPr="00CB26E8" w:rsidRDefault="00240D6A" w:rsidP="00CE15F2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Design flow:</w:t>
            </w:r>
            <w:r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  <w:t xml:space="preserve"> </w:t>
            </w: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1332496869"/>
                <w:placeholder>
                  <w:docPart w:val="34772188D1F64DD896DED709E626A2FF"/>
                </w:placeholder>
                <w:text/>
              </w:sdtPr>
              <w:sdtContent>
                <w:r w:rsidR="00CE15F2" w:rsidRPr="009324A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240D6A" w:rsidRPr="00CB26E8" w14:paraId="4D73B006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56C48D75" w14:textId="16679DFB" w:rsidR="00240D6A" w:rsidRPr="00CB26E8" w:rsidRDefault="00240D6A" w:rsidP="00240D6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Test flow: </w:t>
            </w: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260956976"/>
                <w:placeholder>
                  <w:docPart w:val="25D220AC2E574491B60EF90BF7FF3794"/>
                </w:placeholder>
                <w:showingPlcHdr/>
                <w:text/>
              </w:sdtPr>
              <w:sdtContent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0A56642F" w14:textId="77777777" w:rsidR="001942EB" w:rsidRDefault="001942EB" w:rsidP="001942EB"/>
    <w:p w14:paraId="63F07CF3" w14:textId="77777777" w:rsidR="001942EB" w:rsidRDefault="001942EB">
      <w:pPr>
        <w:spacing w:after="0"/>
        <w:rPr>
          <w:rFonts w:eastAsia="Times New Roman" w:cs="Arial"/>
          <w:b/>
          <w:bCs/>
          <w:color w:val="002B72"/>
          <w:sz w:val="32"/>
        </w:rPr>
      </w:pPr>
      <w:r>
        <w:rPr>
          <w:rFonts w:eastAsia="Times New Roman" w:cs="Arial"/>
          <w:sz w:val="32"/>
        </w:rPr>
        <w:br w:type="page"/>
      </w:r>
    </w:p>
    <w:p w14:paraId="4A7180C9" w14:textId="2F4E250F" w:rsidR="002D0FCA" w:rsidRPr="002927EE" w:rsidRDefault="00CB26E8" w:rsidP="002927EE">
      <w:pPr>
        <w:pStyle w:val="Heading3"/>
        <w:rPr>
          <w:rFonts w:ascii="Arial" w:eastAsia="Times New Roman" w:hAnsi="Arial" w:cs="Arial"/>
          <w:sz w:val="32"/>
          <w:szCs w:val="24"/>
        </w:rPr>
      </w:pPr>
      <w:r w:rsidRPr="002927EE">
        <w:rPr>
          <w:rFonts w:ascii="Arial" w:eastAsia="Times New Roman" w:hAnsi="Arial" w:cs="Arial"/>
          <w:sz w:val="32"/>
          <w:szCs w:val="24"/>
        </w:rPr>
        <w:lastRenderedPageBreak/>
        <w:t>Medical vacuum plant</w:t>
      </w:r>
      <w:r w:rsidR="00150690" w:rsidRPr="002927EE">
        <w:rPr>
          <w:rFonts w:ascii="Arial" w:eastAsia="Times New Roman" w:hAnsi="Arial" w:cs="Arial"/>
          <w:sz w:val="32"/>
          <w:szCs w:val="24"/>
        </w:rPr>
        <w:t xml:space="preserve"> setting</w:t>
      </w:r>
      <w:r w:rsidR="002927EE" w:rsidRPr="002927EE">
        <w:rPr>
          <w:rFonts w:ascii="Arial" w:eastAsia="Times New Roman" w:hAnsi="Arial" w:cs="Arial"/>
          <w:sz w:val="32"/>
          <w:szCs w:val="24"/>
        </w:rPr>
        <w:t>s</w:t>
      </w:r>
    </w:p>
    <w:tbl>
      <w:tblPr>
        <w:tblStyle w:val="PlainTable1"/>
        <w:tblW w:w="14596" w:type="dxa"/>
        <w:tblLook w:val="0420" w:firstRow="1" w:lastRow="0" w:firstColumn="0" w:lastColumn="0" w:noHBand="0" w:noVBand="1"/>
      </w:tblPr>
      <w:tblGrid>
        <w:gridCol w:w="2789"/>
        <w:gridCol w:w="2789"/>
        <w:gridCol w:w="2790"/>
        <w:gridCol w:w="2790"/>
        <w:gridCol w:w="3438"/>
      </w:tblGrid>
      <w:tr w:rsidR="000E02E0" w14:paraId="712E5FC9" w14:textId="77777777" w:rsidTr="002570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89" w:type="dxa"/>
          </w:tcPr>
          <w:p w14:paraId="5D2181E3" w14:textId="2676823A" w:rsidR="000E02E0" w:rsidRDefault="009313C2" w:rsidP="00324832">
            <w:r>
              <w:t>S</w:t>
            </w:r>
            <w:r w:rsidR="000E02E0">
              <w:t>etting</w:t>
            </w:r>
            <w:r>
              <w:t>s</w:t>
            </w:r>
          </w:p>
        </w:tc>
        <w:tc>
          <w:tcPr>
            <w:tcW w:w="2789" w:type="dxa"/>
          </w:tcPr>
          <w:p w14:paraId="6980D560" w14:textId="6311BA08" w:rsidR="000E02E0" w:rsidRDefault="000E02E0" w:rsidP="00324832">
            <w:r>
              <w:t xml:space="preserve">Plant </w:t>
            </w:r>
            <w:r w:rsidR="00A31B7E">
              <w:t>setting millimetres of mercury (mmHg)</w:t>
            </w:r>
            <w:r>
              <w:t xml:space="preserve"> kilo Pascal (kPa)</w:t>
            </w:r>
          </w:p>
        </w:tc>
        <w:tc>
          <w:tcPr>
            <w:tcW w:w="2790" w:type="dxa"/>
          </w:tcPr>
          <w:p w14:paraId="0E86C401" w14:textId="2458BA26" w:rsidR="000E02E0" w:rsidRDefault="000E02E0" w:rsidP="00324832">
            <w:r>
              <w:t xml:space="preserve">Nominal pipeline pressure </w:t>
            </w:r>
            <w:r w:rsidR="00BD2144">
              <w:t xml:space="preserve">mmHg </w:t>
            </w:r>
            <w:r>
              <w:t>(kPa)</w:t>
            </w:r>
          </w:p>
        </w:tc>
        <w:tc>
          <w:tcPr>
            <w:tcW w:w="2790" w:type="dxa"/>
          </w:tcPr>
          <w:p w14:paraId="631A2511" w14:textId="2AEC87AB" w:rsidR="000E02E0" w:rsidRDefault="000E02E0" w:rsidP="00324832">
            <w:r>
              <w:t>Minimum design pressure at terminal unit</w:t>
            </w:r>
            <w:r w:rsidR="00BD2144">
              <w:t xml:space="preserve"> mmHg</w:t>
            </w:r>
            <w:r>
              <w:t xml:space="preserve"> (kPa)</w:t>
            </w:r>
          </w:p>
        </w:tc>
        <w:tc>
          <w:tcPr>
            <w:tcW w:w="3438" w:type="dxa"/>
          </w:tcPr>
          <w:p w14:paraId="7D0CDAAF" w14:textId="25664A74" w:rsidR="000E02E0" w:rsidRDefault="000E02E0" w:rsidP="00324832">
            <w:r>
              <w:t xml:space="preserve">Minimum pressure at design flow </w:t>
            </w:r>
            <w:r w:rsidR="00BD2144">
              <w:t xml:space="preserve">mmHg </w:t>
            </w:r>
            <w:r>
              <w:t>(kPa)</w:t>
            </w:r>
          </w:p>
        </w:tc>
      </w:tr>
      <w:tr w:rsidR="000E02E0" w14:paraId="655F403D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9" w:type="dxa"/>
          </w:tcPr>
          <w:p w14:paraId="1B1D97BC" w14:textId="6FEB31A8" w:rsidR="000E02E0" w:rsidRDefault="000E02E0" w:rsidP="00324832">
            <w:r>
              <w:t>SHTM 02-01</w:t>
            </w:r>
          </w:p>
        </w:tc>
        <w:tc>
          <w:tcPr>
            <w:tcW w:w="2789" w:type="dxa"/>
          </w:tcPr>
          <w:p w14:paraId="4DA8932D" w14:textId="102D2D49" w:rsidR="001B57A9" w:rsidRDefault="00BD2144" w:rsidP="00324832">
            <w:r>
              <w:t>-500 to -660</w:t>
            </w:r>
            <w:r w:rsidR="00EA38AD">
              <w:t xml:space="preserve"> </w:t>
            </w:r>
            <w:r>
              <w:t>mmHg</w:t>
            </w:r>
          </w:p>
          <w:p w14:paraId="5952C88F" w14:textId="624322BD" w:rsidR="001B57A9" w:rsidRDefault="001B57A9" w:rsidP="00324832">
            <w:r>
              <w:t>(66 – 88 kPa)</w:t>
            </w:r>
          </w:p>
        </w:tc>
        <w:tc>
          <w:tcPr>
            <w:tcW w:w="2790" w:type="dxa"/>
          </w:tcPr>
          <w:p w14:paraId="16A419D7" w14:textId="302EF3EE" w:rsidR="000E02E0" w:rsidRDefault="001B57A9" w:rsidP="00324832">
            <w:r>
              <w:t>450</w:t>
            </w:r>
            <w:r w:rsidR="00EA38AD">
              <w:t xml:space="preserve"> </w:t>
            </w:r>
            <w:r>
              <w:t>mmHg</w:t>
            </w:r>
          </w:p>
          <w:p w14:paraId="57E4F7CE" w14:textId="259D7A13" w:rsidR="001B57A9" w:rsidRDefault="001B57A9" w:rsidP="00324832">
            <w:r>
              <w:t>(60 kPa)</w:t>
            </w:r>
          </w:p>
        </w:tc>
        <w:tc>
          <w:tcPr>
            <w:tcW w:w="2790" w:type="dxa"/>
          </w:tcPr>
          <w:p w14:paraId="67DA7C0B" w14:textId="77777777" w:rsidR="000E02E0" w:rsidRDefault="000E02E0" w:rsidP="00324832">
            <w:r>
              <w:t>400</w:t>
            </w:r>
            <w:r w:rsidR="00EA38AD">
              <w:t xml:space="preserve"> mmHg</w:t>
            </w:r>
          </w:p>
          <w:p w14:paraId="06037C38" w14:textId="1EDB33F6" w:rsidR="00EA38AD" w:rsidRDefault="00EA38AD" w:rsidP="00324832">
            <w:r>
              <w:t>(55 kPa)</w:t>
            </w:r>
          </w:p>
        </w:tc>
        <w:tc>
          <w:tcPr>
            <w:tcW w:w="3438" w:type="dxa"/>
          </w:tcPr>
          <w:p w14:paraId="1024F44C" w14:textId="77777777" w:rsidR="000E02E0" w:rsidRDefault="000E02E0" w:rsidP="00324832">
            <w:r>
              <w:t>3</w:t>
            </w:r>
            <w:r w:rsidR="00EA38AD">
              <w:t>00 mmHg</w:t>
            </w:r>
          </w:p>
          <w:p w14:paraId="4EC136C7" w14:textId="4F3D5C6D" w:rsidR="00F80160" w:rsidRDefault="00F80160" w:rsidP="00324832">
            <w:r>
              <w:t>(40 kPa)</w:t>
            </w:r>
          </w:p>
        </w:tc>
      </w:tr>
      <w:tr w:rsidR="000E02E0" w14:paraId="2353D12E" w14:textId="77777777" w:rsidTr="0025704B">
        <w:tc>
          <w:tcPr>
            <w:tcW w:w="2789" w:type="dxa"/>
          </w:tcPr>
          <w:p w14:paraId="12305D19" w14:textId="33EAF38F" w:rsidR="000E02E0" w:rsidRDefault="000E02E0" w:rsidP="00324832">
            <w:r>
              <w:t>Actual</w:t>
            </w:r>
          </w:p>
        </w:tc>
        <w:tc>
          <w:tcPr>
            <w:tcW w:w="2789" w:type="dxa"/>
          </w:tcPr>
          <w:p w14:paraId="64704200" w14:textId="77777777" w:rsidR="000E02E0" w:rsidRDefault="00000000" w:rsidP="00324832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7194636"/>
                <w:placeholder>
                  <w:docPart w:val="93521839DBEE42F3ADFBCC39A987AE36"/>
                </w:placeholder>
                <w:text/>
              </w:sdtPr>
              <w:sdtContent>
                <w:r w:rsidR="000E02E0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90" w:type="dxa"/>
          </w:tcPr>
          <w:p w14:paraId="41A0E380" w14:textId="07B28124" w:rsidR="000E02E0" w:rsidRDefault="00F80160" w:rsidP="00324832">
            <w:r>
              <w:t>N/A</w:t>
            </w:r>
          </w:p>
        </w:tc>
        <w:tc>
          <w:tcPr>
            <w:tcW w:w="2790" w:type="dxa"/>
          </w:tcPr>
          <w:p w14:paraId="544475BF" w14:textId="77777777" w:rsidR="000E02E0" w:rsidRDefault="000E02E0" w:rsidP="00324832">
            <w:r>
              <w:t>N/A</w:t>
            </w:r>
          </w:p>
        </w:tc>
        <w:tc>
          <w:tcPr>
            <w:tcW w:w="3438" w:type="dxa"/>
          </w:tcPr>
          <w:p w14:paraId="61660ED4" w14:textId="77777777" w:rsidR="000E02E0" w:rsidRDefault="00000000" w:rsidP="00324832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9041247"/>
                <w:placeholder>
                  <w:docPart w:val="CAE63FF031244C5994A5A4264BCC8066"/>
                </w:placeholder>
                <w:text/>
              </w:sdtPr>
              <w:sdtContent>
                <w:r w:rsidR="000E02E0" w:rsidRPr="00FD485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5EEC95E6" w14:textId="027CEB6D" w:rsidR="003812AB" w:rsidRPr="002927EE" w:rsidRDefault="002927EE" w:rsidP="002927EE">
      <w:pPr>
        <w:pStyle w:val="Heading3"/>
        <w:rPr>
          <w:rFonts w:ascii="Arial" w:eastAsia="Times New Roman" w:hAnsi="Arial" w:cs="Arial"/>
          <w:sz w:val="32"/>
          <w:szCs w:val="24"/>
        </w:rPr>
      </w:pPr>
      <w:r w:rsidRPr="002927EE">
        <w:rPr>
          <w:rFonts w:ascii="Arial" w:eastAsia="Times New Roman" w:hAnsi="Arial" w:cs="Arial"/>
          <w:sz w:val="32"/>
          <w:szCs w:val="24"/>
        </w:rPr>
        <w:t>Medical vacuum p</w:t>
      </w:r>
      <w:r w:rsidR="008B458B">
        <w:rPr>
          <w:rFonts w:ascii="Arial" w:eastAsia="Times New Roman" w:hAnsi="Arial" w:cs="Arial"/>
          <w:sz w:val="32"/>
          <w:szCs w:val="24"/>
        </w:rPr>
        <w:t>ump</w:t>
      </w:r>
      <w:r w:rsidRPr="002927EE">
        <w:rPr>
          <w:rFonts w:ascii="Arial" w:eastAsia="Times New Roman" w:hAnsi="Arial" w:cs="Arial"/>
          <w:sz w:val="32"/>
          <w:szCs w:val="24"/>
        </w:rPr>
        <w:t xml:space="preserve"> </w:t>
      </w:r>
      <w:r w:rsidR="008B458B">
        <w:rPr>
          <w:rFonts w:ascii="Arial" w:eastAsia="Times New Roman" w:hAnsi="Arial" w:cs="Arial"/>
          <w:sz w:val="32"/>
          <w:szCs w:val="24"/>
        </w:rPr>
        <w:t>details</w:t>
      </w:r>
    </w:p>
    <w:tbl>
      <w:tblPr>
        <w:tblStyle w:val="PlainTable1"/>
        <w:tblW w:w="14596" w:type="dxa"/>
        <w:tblLook w:val="0420" w:firstRow="1" w:lastRow="0" w:firstColumn="0" w:lastColumn="0" w:noHBand="0" w:noVBand="1"/>
      </w:tblPr>
      <w:tblGrid>
        <w:gridCol w:w="1985"/>
        <w:gridCol w:w="1796"/>
        <w:gridCol w:w="2144"/>
        <w:gridCol w:w="1559"/>
        <w:gridCol w:w="1417"/>
        <w:gridCol w:w="1418"/>
        <w:gridCol w:w="4277"/>
      </w:tblGrid>
      <w:tr w:rsidR="00F75297" w:rsidRPr="00EB5DA8" w14:paraId="79B2B78B" w14:textId="77777777" w:rsidTr="002570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</w:tcPr>
          <w:p w14:paraId="3C3291F9" w14:textId="68312383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Pump r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ef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erence</w:t>
            </w:r>
          </w:p>
        </w:tc>
        <w:tc>
          <w:tcPr>
            <w:tcW w:w="1796" w:type="dxa"/>
          </w:tcPr>
          <w:p w14:paraId="7B16C0BD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Type</w:t>
            </w:r>
          </w:p>
        </w:tc>
        <w:tc>
          <w:tcPr>
            <w:tcW w:w="2144" w:type="dxa"/>
          </w:tcPr>
          <w:p w14:paraId="32ED1736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Serial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n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o.</w:t>
            </w:r>
          </w:p>
        </w:tc>
        <w:tc>
          <w:tcPr>
            <w:tcW w:w="1559" w:type="dxa"/>
          </w:tcPr>
          <w:p w14:paraId="4CA03288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Hours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r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un</w:t>
            </w:r>
          </w:p>
        </w:tc>
        <w:tc>
          <w:tcPr>
            <w:tcW w:w="1417" w:type="dxa"/>
          </w:tcPr>
          <w:p w14:paraId="38BF62EC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Start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(a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mps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418" w:type="dxa"/>
          </w:tcPr>
          <w:p w14:paraId="2142D792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Run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(a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mps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4277" w:type="dxa"/>
          </w:tcPr>
          <w:p w14:paraId="1C54BBBB" w14:textId="46AF3029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Duty/ standby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set point</w:t>
            </w:r>
          </w:p>
        </w:tc>
      </w:tr>
      <w:tr w:rsidR="00F75297" w:rsidRPr="00EB5DA8" w14:paraId="2B8CA06D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5" w:type="dxa"/>
          </w:tcPr>
          <w:p w14:paraId="58383BB1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1796" w:type="dxa"/>
          </w:tcPr>
          <w:p w14:paraId="0056DA3C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63779289"/>
                <w:placeholder>
                  <w:docPart w:val="A1BECAD8D5BE44B08D8C2AC96E3F3091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144" w:type="dxa"/>
          </w:tcPr>
          <w:p w14:paraId="1EFED69D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043027642"/>
                <w:placeholder>
                  <w:docPart w:val="8B165787E6C5416DB3C1845808ED9232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559" w:type="dxa"/>
          </w:tcPr>
          <w:p w14:paraId="317BFBF6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829814655"/>
                <w:placeholder>
                  <w:docPart w:val="E40A03E5CECD483191F080D198685890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7" w:type="dxa"/>
          </w:tcPr>
          <w:p w14:paraId="7C7DD3B2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355614930"/>
                <w:placeholder>
                  <w:docPart w:val="07E9FB2867334473B5481575AE5BD1BE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8" w:type="dxa"/>
          </w:tcPr>
          <w:p w14:paraId="022F50E0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042854212"/>
                <w:placeholder>
                  <w:docPart w:val="DA559D048DCC42DB988E562A8EAE5DA2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4277" w:type="dxa"/>
          </w:tcPr>
          <w:p w14:paraId="6C3E4291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2017450052"/>
                <w:placeholder>
                  <w:docPart w:val="E30DD9AAA952459F8584B565DF3E594F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F75297" w:rsidRPr="00EB5DA8" w14:paraId="7F2A5B6F" w14:textId="77777777" w:rsidTr="0025704B">
        <w:tc>
          <w:tcPr>
            <w:tcW w:w="1985" w:type="dxa"/>
          </w:tcPr>
          <w:p w14:paraId="4CF347CB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1796" w:type="dxa"/>
          </w:tcPr>
          <w:p w14:paraId="2C161A8D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512909225"/>
                <w:placeholder>
                  <w:docPart w:val="0A738BF2BFCD408F8E04DAC8BF3061A1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144" w:type="dxa"/>
          </w:tcPr>
          <w:p w14:paraId="67056AF6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863315713"/>
                <w:placeholder>
                  <w:docPart w:val="ECA87C0AAEE041D8A34B49DC2DEB2DC5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559" w:type="dxa"/>
          </w:tcPr>
          <w:p w14:paraId="55E5541B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742938897"/>
                <w:placeholder>
                  <w:docPart w:val="DDA9FA1F9FB44BB4BF6C06D0AD2A1BF8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7" w:type="dxa"/>
          </w:tcPr>
          <w:p w14:paraId="59D8697F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60803021"/>
                <w:placeholder>
                  <w:docPart w:val="0B2638B129074519A27ECCCD42C717AA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8" w:type="dxa"/>
          </w:tcPr>
          <w:p w14:paraId="5E54173C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268198916"/>
                <w:placeholder>
                  <w:docPart w:val="C24681B4783E4DFDAD040776AC5754AF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4277" w:type="dxa"/>
          </w:tcPr>
          <w:p w14:paraId="5B0C3A6D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56722420"/>
                <w:placeholder>
                  <w:docPart w:val="446BFF01FAF04992833D66FEB5736574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F75297" w:rsidRPr="00EB5DA8" w14:paraId="6310F810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5" w:type="dxa"/>
          </w:tcPr>
          <w:p w14:paraId="1702AA7C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1796" w:type="dxa"/>
          </w:tcPr>
          <w:p w14:paraId="5C5325F2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9389556"/>
                <w:placeholder>
                  <w:docPart w:val="74F1B50EF3F44378ACF97904AB8B69C0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144" w:type="dxa"/>
          </w:tcPr>
          <w:p w14:paraId="7CE39904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413849915"/>
                <w:placeholder>
                  <w:docPart w:val="73B44C86138C4188A8746FE1F50F0A76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559" w:type="dxa"/>
          </w:tcPr>
          <w:p w14:paraId="42722211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372052273"/>
                <w:placeholder>
                  <w:docPart w:val="45A812918D9843F09651505427E27780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7" w:type="dxa"/>
          </w:tcPr>
          <w:p w14:paraId="2F91CA82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279221233"/>
                <w:placeholder>
                  <w:docPart w:val="05231A67884F4549A30656CB5A53F9EC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8" w:type="dxa"/>
          </w:tcPr>
          <w:p w14:paraId="07129906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442373919"/>
                <w:placeholder>
                  <w:docPart w:val="5EAFEE00041D4E069BF1DD073B93FF61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4277" w:type="dxa"/>
          </w:tcPr>
          <w:p w14:paraId="6F852CB4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921791376"/>
                <w:placeholder>
                  <w:docPart w:val="43333C6208FA4E43A805D260E3005005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F75297" w:rsidRPr="00EB5DA8" w14:paraId="6705823C" w14:textId="77777777" w:rsidTr="0025704B">
        <w:tc>
          <w:tcPr>
            <w:tcW w:w="1985" w:type="dxa"/>
          </w:tcPr>
          <w:p w14:paraId="1D0975A0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1796" w:type="dxa"/>
          </w:tcPr>
          <w:p w14:paraId="0EF23F9D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813014980"/>
                <w:placeholder>
                  <w:docPart w:val="0E2278092160419DA5DBF906FEB8A193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144" w:type="dxa"/>
          </w:tcPr>
          <w:p w14:paraId="7E7F1E42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593672424"/>
                <w:placeholder>
                  <w:docPart w:val="EF2DD2E3EB0042E3B59A0BAA724B8DB5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559" w:type="dxa"/>
          </w:tcPr>
          <w:p w14:paraId="6DB8BAF7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463306713"/>
                <w:placeholder>
                  <w:docPart w:val="913308F427B049C3950D8995B590BF9C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7" w:type="dxa"/>
          </w:tcPr>
          <w:p w14:paraId="62E992A2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332499976"/>
                <w:placeholder>
                  <w:docPart w:val="ADBD6DF21EDB486591A0CD670D900588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8" w:type="dxa"/>
          </w:tcPr>
          <w:p w14:paraId="35AB4943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758249720"/>
                <w:placeholder>
                  <w:docPart w:val="0BF9DA702887484587E50436D46BF920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4277" w:type="dxa"/>
          </w:tcPr>
          <w:p w14:paraId="07266536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20043923"/>
                <w:placeholder>
                  <w:docPart w:val="3E8BFA37B12641F281A96BB360AD7B70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F75297" w:rsidRPr="00EB5DA8" w14:paraId="334BAAF1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5" w:type="dxa"/>
          </w:tcPr>
          <w:p w14:paraId="59622BC9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1796" w:type="dxa"/>
          </w:tcPr>
          <w:p w14:paraId="26369EC1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0518607"/>
                <w:placeholder>
                  <w:docPart w:val="9420CEB398934595811100EA6D8BF998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144" w:type="dxa"/>
          </w:tcPr>
          <w:p w14:paraId="187518B3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611190276"/>
                <w:placeholder>
                  <w:docPart w:val="D2130C16778D42B4B414B4EE6B6D2738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559" w:type="dxa"/>
          </w:tcPr>
          <w:p w14:paraId="5F41428C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322279215"/>
                <w:placeholder>
                  <w:docPart w:val="A1D25FBB24A94D389557559358AEBAE3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7" w:type="dxa"/>
          </w:tcPr>
          <w:p w14:paraId="65A2E58D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56415460"/>
                <w:placeholder>
                  <w:docPart w:val="39CC1D4276F046829EF93DE7D925DFE1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8" w:type="dxa"/>
          </w:tcPr>
          <w:p w14:paraId="354D3341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063488586"/>
                <w:placeholder>
                  <w:docPart w:val="77834E232E1E4F0785877F7F0BFCBEFA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4277" w:type="dxa"/>
          </w:tcPr>
          <w:p w14:paraId="6DB42711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17754353"/>
                <w:placeholder>
                  <w:docPart w:val="3E69E8142E3541CAAEE2DA55CD50EB82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F75297" w:rsidRPr="00EB5DA8" w14:paraId="18873B52" w14:textId="77777777" w:rsidTr="0025704B">
        <w:tc>
          <w:tcPr>
            <w:tcW w:w="1985" w:type="dxa"/>
          </w:tcPr>
          <w:p w14:paraId="78E9AB73" w14:textId="77777777" w:rsidR="00F75297" w:rsidRPr="00EB5DA8" w:rsidRDefault="00F75297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1796" w:type="dxa"/>
          </w:tcPr>
          <w:p w14:paraId="37635B0E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07475649"/>
                <w:placeholder>
                  <w:docPart w:val="6D04B8300C03486CA604054DD8DF418A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144" w:type="dxa"/>
          </w:tcPr>
          <w:p w14:paraId="79A900B9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999120437"/>
                <w:placeholder>
                  <w:docPart w:val="8AFA8BB002F0477AA2A8BDAFF3249ACA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559" w:type="dxa"/>
          </w:tcPr>
          <w:p w14:paraId="638DB4D6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525369094"/>
                <w:placeholder>
                  <w:docPart w:val="2354A15BB1484F27ACAD8EBEDEBF1927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7" w:type="dxa"/>
          </w:tcPr>
          <w:p w14:paraId="4E5F6ADB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079793935"/>
                <w:placeholder>
                  <w:docPart w:val="15A9FEF512114FA89B565470569A975C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418" w:type="dxa"/>
          </w:tcPr>
          <w:p w14:paraId="3D9329BA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06344454"/>
                <w:placeholder>
                  <w:docPart w:val="F2957C33DDD34EBA9378C603A55E1FA7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4277" w:type="dxa"/>
          </w:tcPr>
          <w:p w14:paraId="51B49A10" w14:textId="77777777" w:rsidR="00F75297" w:rsidRPr="00EB5DA8" w:rsidRDefault="00000000" w:rsidP="00324832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2948755"/>
                <w:placeholder>
                  <w:docPart w:val="8BD6E2ADDBEA41989D3E7D001AC87B1E"/>
                </w:placeholder>
                <w:text/>
              </w:sdtPr>
              <w:sdtContent>
                <w:r w:rsidR="00F75297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1F205F48" w14:textId="77777777" w:rsidR="001942EB" w:rsidRPr="001942EB" w:rsidRDefault="001942EB" w:rsidP="001942EB"/>
    <w:p w14:paraId="2B246659" w14:textId="77777777" w:rsidR="001942EB" w:rsidRDefault="001942EB">
      <w:pPr>
        <w:spacing w:after="0"/>
        <w:rPr>
          <w:rFonts w:eastAsia="Times New Roman" w:cstheme="majorBidi"/>
          <w:b/>
          <w:bCs/>
          <w:color w:val="0096DC"/>
          <w:sz w:val="36"/>
          <w:szCs w:val="32"/>
        </w:rPr>
      </w:pPr>
      <w:r>
        <w:rPr>
          <w:rFonts w:eastAsia="Times New Roman"/>
        </w:rPr>
        <w:br w:type="page"/>
      </w:r>
    </w:p>
    <w:p w14:paraId="27BC6A18" w14:textId="37F41DB4" w:rsidR="00A405E4" w:rsidRDefault="00572B0B" w:rsidP="00572B0B">
      <w:pPr>
        <w:pStyle w:val="Heading2"/>
      </w:pPr>
      <w:r w:rsidRPr="00373623">
        <w:rPr>
          <w:rFonts w:eastAsia="Times New Roman"/>
        </w:rPr>
        <w:lastRenderedPageBreak/>
        <w:t>Performance, operation and siting</w:t>
      </w:r>
      <w:r>
        <w:rPr>
          <w:rFonts w:eastAsia="Times New Roman"/>
        </w:rPr>
        <w:t xml:space="preserve"> checklist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846"/>
        <w:gridCol w:w="7654"/>
        <w:gridCol w:w="2268"/>
        <w:gridCol w:w="3828"/>
      </w:tblGrid>
      <w:tr w:rsidR="00CB26E8" w:rsidRPr="00CB26E8" w14:paraId="26E8A3E6" w14:textId="77777777" w:rsidTr="002570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  <w:tblHeader/>
        </w:trPr>
        <w:tc>
          <w:tcPr>
            <w:tcW w:w="846" w:type="dxa"/>
          </w:tcPr>
          <w:p w14:paraId="4062BE58" w14:textId="77777777" w:rsidR="00CB26E8" w:rsidRPr="00CB26E8" w:rsidRDefault="00CB26E8" w:rsidP="00CB26E8">
            <w:pPr>
              <w:spacing w:before="40" w:after="40"/>
              <w:jc w:val="center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Item</w:t>
            </w:r>
          </w:p>
        </w:tc>
        <w:tc>
          <w:tcPr>
            <w:tcW w:w="7654" w:type="dxa"/>
          </w:tcPr>
          <w:p w14:paraId="272D1C19" w14:textId="77777777" w:rsidR="00CB26E8" w:rsidRPr="00CB26E8" w:rsidRDefault="00CB26E8" w:rsidP="00CB26E8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Function/ operation</w:t>
            </w:r>
          </w:p>
        </w:tc>
        <w:tc>
          <w:tcPr>
            <w:tcW w:w="2268" w:type="dxa"/>
          </w:tcPr>
          <w:p w14:paraId="089BB4AA" w14:textId="77777777" w:rsidR="00CB26E8" w:rsidRPr="00CB26E8" w:rsidRDefault="00CB26E8" w:rsidP="00CB26E8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3828" w:type="dxa"/>
          </w:tcPr>
          <w:p w14:paraId="586E9F78" w14:textId="77777777" w:rsidR="00CB26E8" w:rsidRPr="00CB26E8" w:rsidRDefault="00CB26E8" w:rsidP="00CB26E8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CB26E8" w:rsidRPr="00CB26E8" w14:paraId="42329474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45E47836" w14:textId="77777777" w:rsidR="00CB26E8" w:rsidRPr="00CB26E8" w:rsidRDefault="00CB26E8" w:rsidP="00CB26E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7654" w:type="dxa"/>
          </w:tcPr>
          <w:p w14:paraId="68E4784C" w14:textId="77777777" w:rsidR="00CB26E8" w:rsidRPr="00CB26E8" w:rsidRDefault="00CB26E8" w:rsidP="00CB26E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Power supplies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67686482"/>
            <w:placeholder>
              <w:docPart w:val="65E30BF5B7814FE893E8A0CAFB9C9A9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1FE7DCCB" w14:textId="4909559B" w:rsidR="00CB26E8" w:rsidRPr="00CB26E8" w:rsidRDefault="008B458B" w:rsidP="00CB26E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</w:t>
                </w:r>
                <w:r w:rsidR="00CB26E8" w:rsidRPr="0080593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73227782"/>
            <w:placeholder>
              <w:docPart w:val="A175A7B6967345649290C662939A654B"/>
            </w:placeholder>
            <w:showingPlcHdr/>
            <w:text/>
          </w:sdtPr>
          <w:sdtContent>
            <w:tc>
              <w:tcPr>
                <w:tcW w:w="3828" w:type="dxa"/>
              </w:tcPr>
              <w:p w14:paraId="1D0E21C7" w14:textId="2B1FC2EF" w:rsidR="00CB26E8" w:rsidRPr="00CB26E8" w:rsidRDefault="00CB26E8" w:rsidP="00CB26E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4B78893F" w14:textId="77777777" w:rsidTr="0025704B">
        <w:trPr>
          <w:trHeight w:val="340"/>
        </w:trPr>
        <w:tc>
          <w:tcPr>
            <w:tcW w:w="846" w:type="dxa"/>
          </w:tcPr>
          <w:p w14:paraId="63A2409C" w14:textId="6DB155AB" w:rsidR="008B458B" w:rsidRPr="00CB26E8" w:rsidRDefault="008B458B" w:rsidP="008B458B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7654" w:type="dxa"/>
          </w:tcPr>
          <w:p w14:paraId="62959290" w14:textId="5D0E5850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General operation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19272757"/>
            <w:placeholder>
              <w:docPart w:val="4A89C534F8654CFDA8C22F99B12E599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1F247BC0" w14:textId="4B704EA4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545372008"/>
            <w:placeholder>
              <w:docPart w:val="BA260BB8556B4735B3533E25D17AC885"/>
            </w:placeholder>
            <w:showingPlcHdr/>
            <w:text/>
          </w:sdtPr>
          <w:sdtContent>
            <w:tc>
              <w:tcPr>
                <w:tcW w:w="3828" w:type="dxa"/>
              </w:tcPr>
              <w:p w14:paraId="55AC3BA2" w14:textId="181C57E9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10CA087A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107C01F0" w14:textId="473072F0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7654" w:type="dxa"/>
          </w:tcPr>
          <w:p w14:paraId="00631C6C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Leakage on joints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470281425"/>
            <w:placeholder>
              <w:docPart w:val="F9E301A7F6454198BC429AA06F7D580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7546129A" w14:textId="238C5CD3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23899054"/>
            <w:placeholder>
              <w:docPart w:val="6FF5A304232E44A3AB475171CAF10E48"/>
            </w:placeholder>
            <w:showingPlcHdr/>
            <w:text/>
          </w:sdtPr>
          <w:sdtContent>
            <w:tc>
              <w:tcPr>
                <w:tcW w:w="3828" w:type="dxa"/>
              </w:tcPr>
              <w:p w14:paraId="1C44A711" w14:textId="3D230E81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241ADA60" w14:textId="77777777" w:rsidTr="0025704B">
        <w:trPr>
          <w:trHeight w:val="340"/>
        </w:trPr>
        <w:tc>
          <w:tcPr>
            <w:tcW w:w="846" w:type="dxa"/>
          </w:tcPr>
          <w:p w14:paraId="31B3E6DF" w14:textId="28B637BB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7654" w:type="dxa"/>
          </w:tcPr>
          <w:p w14:paraId="5DACB57A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Excessive vibration and noise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24554804"/>
            <w:placeholder>
              <w:docPart w:val="F26D21967D8543DC83AB8F1737FFBDE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45BAF990" w14:textId="448AD07D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517609312"/>
            <w:placeholder>
              <w:docPart w:val="4649E936078241F49908A0CBE5838E3F"/>
            </w:placeholder>
            <w:showingPlcHdr/>
            <w:text/>
          </w:sdtPr>
          <w:sdtContent>
            <w:tc>
              <w:tcPr>
                <w:tcW w:w="3828" w:type="dxa"/>
              </w:tcPr>
              <w:p w14:paraId="3104E6E6" w14:textId="04F0484E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0F2D6EC8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35386007" w14:textId="7184D2E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7654" w:type="dxa"/>
          </w:tcPr>
          <w:p w14:paraId="4EC8CD80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Oil leakage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92760429"/>
            <w:placeholder>
              <w:docPart w:val="C33D3033ABA346349B33C14E4E557A8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088082FE" w14:textId="654D5A9D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50704194"/>
            <w:placeholder>
              <w:docPart w:val="345957E7EFF94921880BC7D5CC36C7BF"/>
            </w:placeholder>
            <w:showingPlcHdr/>
            <w:text/>
          </w:sdtPr>
          <w:sdtContent>
            <w:tc>
              <w:tcPr>
                <w:tcW w:w="3828" w:type="dxa"/>
              </w:tcPr>
              <w:p w14:paraId="452DF56F" w14:textId="111278DC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423D7EDA" w14:textId="77777777" w:rsidTr="0025704B">
        <w:trPr>
          <w:trHeight w:val="340"/>
        </w:trPr>
        <w:tc>
          <w:tcPr>
            <w:tcW w:w="846" w:type="dxa"/>
          </w:tcPr>
          <w:p w14:paraId="5CFF9EC2" w14:textId="0F9BDD2F" w:rsidR="008B458B" w:rsidRPr="00CB26E8" w:rsidRDefault="008B458B" w:rsidP="008B458B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7654" w:type="dxa"/>
          </w:tcPr>
          <w:p w14:paraId="557A69D8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Earthing/ bonding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41955130"/>
            <w:placeholder>
              <w:docPart w:val="1C34BFB2168D4C08997D787B2DA76B3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543B567D" w14:textId="322BBD7D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73488860"/>
            <w:placeholder>
              <w:docPart w:val="B413028FF7C04625885D62C963B7F6B5"/>
            </w:placeholder>
            <w:showingPlcHdr/>
            <w:text/>
          </w:sdtPr>
          <w:sdtContent>
            <w:tc>
              <w:tcPr>
                <w:tcW w:w="3828" w:type="dxa"/>
              </w:tcPr>
              <w:p w14:paraId="0371DD25" w14:textId="0CB33CF5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3487BDE3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4C3843B1" w14:textId="698111E3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7</w:t>
            </w:r>
          </w:p>
        </w:tc>
        <w:tc>
          <w:tcPr>
            <w:tcW w:w="7654" w:type="dxa"/>
          </w:tcPr>
          <w:p w14:paraId="2589B69E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Correct sequence on start-up/ power failure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69497370"/>
            <w:placeholder>
              <w:docPart w:val="BB5D86486F6D4C02A07DDDC95241217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2F2F92A8" w14:textId="5F5208C3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03002640"/>
            <w:placeholder>
              <w:docPart w:val="9F5894B05ED44376B5DD2DDAEE3B9FAE"/>
            </w:placeholder>
            <w:showingPlcHdr/>
            <w:text/>
          </w:sdtPr>
          <w:sdtContent>
            <w:tc>
              <w:tcPr>
                <w:tcW w:w="3828" w:type="dxa"/>
              </w:tcPr>
              <w:p w14:paraId="4F1A06E7" w14:textId="53363CD9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1927097C" w14:textId="77777777" w:rsidTr="0025704B">
        <w:trPr>
          <w:trHeight w:val="340"/>
        </w:trPr>
        <w:tc>
          <w:tcPr>
            <w:tcW w:w="846" w:type="dxa"/>
          </w:tcPr>
          <w:p w14:paraId="568C6B81" w14:textId="17982C0D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8</w:t>
            </w:r>
          </w:p>
        </w:tc>
        <w:tc>
          <w:tcPr>
            <w:tcW w:w="7654" w:type="dxa"/>
          </w:tcPr>
          <w:p w14:paraId="64051CFC" w14:textId="5ADE0ED8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i</w:t>
            </w: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ndication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-</w:t>
            </w: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system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functioning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45075386"/>
            <w:placeholder>
              <w:docPart w:val="628EADADF23141588683513A0AB55ED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335E9AE" w14:textId="68104679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19116352"/>
            <w:placeholder>
              <w:docPart w:val="B2E9614D137F4AE9826C73E256CECD97"/>
            </w:placeholder>
            <w:showingPlcHdr/>
            <w:text/>
          </w:sdtPr>
          <w:sdtContent>
            <w:tc>
              <w:tcPr>
                <w:tcW w:w="3828" w:type="dxa"/>
              </w:tcPr>
              <w:p w14:paraId="365294E6" w14:textId="62C9335C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12636163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09A389EE" w14:textId="43DEA87E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9</w:t>
            </w:r>
          </w:p>
        </w:tc>
        <w:tc>
          <w:tcPr>
            <w:tcW w:w="7654" w:type="dxa"/>
          </w:tcPr>
          <w:p w14:paraId="61EF258F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Central alarm panel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2802975"/>
            <w:placeholder>
              <w:docPart w:val="EAA5A6C655B143FAA7BA33853642B98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2E80BE56" w14:textId="5D2A8042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42763202"/>
            <w:placeholder>
              <w:docPart w:val="FACCA57BB3A748C98E2AF40A41395096"/>
            </w:placeholder>
            <w:showingPlcHdr/>
            <w:text/>
          </w:sdtPr>
          <w:sdtContent>
            <w:tc>
              <w:tcPr>
                <w:tcW w:w="3828" w:type="dxa"/>
              </w:tcPr>
              <w:p w14:paraId="1C12A57D" w14:textId="5BC44B27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550DA849" w14:textId="77777777" w:rsidTr="0025704B">
        <w:trPr>
          <w:trHeight w:val="340"/>
        </w:trPr>
        <w:tc>
          <w:tcPr>
            <w:tcW w:w="846" w:type="dxa"/>
          </w:tcPr>
          <w:p w14:paraId="099BD68E" w14:textId="2F894CBC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10</w:t>
            </w:r>
          </w:p>
        </w:tc>
        <w:tc>
          <w:tcPr>
            <w:tcW w:w="7654" w:type="dxa"/>
          </w:tcPr>
          <w:p w14:paraId="3A82B2EB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Vacuum pump exhaust pipes discharge to a safe location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18747358"/>
            <w:placeholder>
              <w:docPart w:val="E327FD3C746F4C20A844FA7A18CF742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4316B717" w14:textId="4A4D62DC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31432130"/>
            <w:placeholder>
              <w:docPart w:val="954E97E75D104F9F87C349FCD382CB74"/>
            </w:placeholder>
            <w:showingPlcHdr/>
            <w:text/>
          </w:sdtPr>
          <w:sdtContent>
            <w:tc>
              <w:tcPr>
                <w:tcW w:w="3828" w:type="dxa"/>
              </w:tcPr>
              <w:p w14:paraId="597ABF67" w14:textId="1484053E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7F350C10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07FDD882" w14:textId="70FFEA54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11</w:t>
            </w:r>
          </w:p>
        </w:tc>
        <w:tc>
          <w:tcPr>
            <w:tcW w:w="7654" w:type="dxa"/>
          </w:tcPr>
          <w:p w14:paraId="30679A7E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room ventilation adequate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53595272"/>
            <w:placeholder>
              <w:docPart w:val="2F48D4B47D974D02BD476A70353FC59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119E8E25" w14:textId="0C32D387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09515671"/>
            <w:placeholder>
              <w:docPart w:val="DE5520701B0846068685F29B97FD8229"/>
            </w:placeholder>
            <w:showingPlcHdr/>
            <w:text/>
          </w:sdtPr>
          <w:sdtContent>
            <w:tc>
              <w:tcPr>
                <w:tcW w:w="3828" w:type="dxa"/>
              </w:tcPr>
              <w:p w14:paraId="0ABFE807" w14:textId="27C9C87B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11502A96" w14:textId="77777777" w:rsidTr="0025704B">
        <w:trPr>
          <w:trHeight w:val="340"/>
        </w:trPr>
        <w:tc>
          <w:tcPr>
            <w:tcW w:w="846" w:type="dxa"/>
          </w:tcPr>
          <w:p w14:paraId="311CB282" w14:textId="7BA85C59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12</w:t>
            </w:r>
          </w:p>
        </w:tc>
        <w:tc>
          <w:tcPr>
            <w:tcW w:w="7654" w:type="dxa"/>
          </w:tcPr>
          <w:p w14:paraId="34F8DFE5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room provided with hazard/ warning signs in accordance with Appendix E of SHTM 02-01 Part A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31185672"/>
            <w:placeholder>
              <w:docPart w:val="9AFC85ADADCE4A5CA32A5FB11B81CFC3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4AB236A6" w14:textId="531B9EB7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6428597"/>
            <w:placeholder>
              <w:docPart w:val="FC43F5F4414446AEB7F047BD7241FB85"/>
            </w:placeholder>
            <w:showingPlcHdr/>
            <w:text/>
          </w:sdtPr>
          <w:sdtContent>
            <w:tc>
              <w:tcPr>
                <w:tcW w:w="3828" w:type="dxa"/>
              </w:tcPr>
              <w:p w14:paraId="31E74BB5" w14:textId="031CEFED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7ACD1A37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4B7E6913" w14:textId="61AD0972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13</w:t>
            </w:r>
          </w:p>
        </w:tc>
        <w:tc>
          <w:tcPr>
            <w:tcW w:w="7654" w:type="dxa"/>
          </w:tcPr>
          <w:p w14:paraId="4B91DAAA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Access to and within plant room acceptable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8043935"/>
            <w:placeholder>
              <w:docPart w:val="E153E643D9EF4AB399939324BFD9A6D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57E80A7" w14:textId="4218881E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65933464"/>
            <w:placeholder>
              <w:docPart w:val="86B79121C5C1416BB006A6AC63479FAA"/>
            </w:placeholder>
            <w:showingPlcHdr/>
            <w:text/>
          </w:sdtPr>
          <w:sdtContent>
            <w:tc>
              <w:tcPr>
                <w:tcW w:w="3828" w:type="dxa"/>
              </w:tcPr>
              <w:p w14:paraId="511A58CA" w14:textId="082D1764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14290AC4" w14:textId="77777777" w:rsidTr="0025704B">
        <w:trPr>
          <w:trHeight w:val="340"/>
        </w:trPr>
        <w:tc>
          <w:tcPr>
            <w:tcW w:w="846" w:type="dxa"/>
          </w:tcPr>
          <w:p w14:paraId="3B92BAB0" w14:textId="10D9F1CB" w:rsidR="008B458B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14</w:t>
            </w:r>
          </w:p>
        </w:tc>
        <w:tc>
          <w:tcPr>
            <w:tcW w:w="7654" w:type="dxa"/>
          </w:tcPr>
          <w:p w14:paraId="0710B2C1" w14:textId="75A419A0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AE39E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Plantroom status (security, free from debris, obstructions and no unauthorised materials)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31188734"/>
            <w:placeholder>
              <w:docPart w:val="11708DF38C3E4DF4A333807B2DB8D3E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26A64E29" w14:textId="6040A1CC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584834908"/>
            <w:placeholder>
              <w:docPart w:val="53581AE0FFAF4A1E97EB02E5FCEAB390"/>
            </w:placeholder>
            <w:showingPlcHdr/>
            <w:text/>
          </w:sdtPr>
          <w:sdtContent>
            <w:tc>
              <w:tcPr>
                <w:tcW w:w="3828" w:type="dxa"/>
              </w:tcPr>
              <w:p w14:paraId="55114FA3" w14:textId="41B17CE0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42996570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2973B235" w14:textId="52592D63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tc>
          <w:tcPr>
            <w:tcW w:w="7654" w:type="dxa"/>
          </w:tcPr>
          <w:p w14:paraId="56886967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room heating provided, type and method of control acceptable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58201400"/>
            <w:placeholder>
              <w:docPart w:val="1F09A424A80D43CD80FE85300DC9168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4A407F91" w14:textId="67AB8B4B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55675413"/>
            <w:placeholder>
              <w:docPart w:val="032A13B215C3441D974778E0782D659D"/>
            </w:placeholder>
            <w:showingPlcHdr/>
            <w:text/>
          </w:sdtPr>
          <w:sdtContent>
            <w:tc>
              <w:tcPr>
                <w:tcW w:w="3828" w:type="dxa"/>
              </w:tcPr>
              <w:p w14:paraId="276AADC7" w14:textId="44E704F6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4164A00F" w14:textId="77777777" w:rsidTr="0025704B">
        <w:trPr>
          <w:trHeight w:val="340"/>
        </w:trPr>
        <w:tc>
          <w:tcPr>
            <w:tcW w:w="846" w:type="dxa"/>
          </w:tcPr>
          <w:p w14:paraId="11D551BB" w14:textId="209FC1F3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16</w:t>
            </w:r>
          </w:p>
        </w:tc>
        <w:tc>
          <w:tcPr>
            <w:tcW w:w="7654" w:type="dxa"/>
          </w:tcPr>
          <w:p w14:paraId="3FAD36D2" w14:textId="7777777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B26E8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Lighting provided (external/ internal)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28152566"/>
            <w:placeholder>
              <w:docPart w:val="32448FEA0C134650AD9F37F9A12F4B8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731CDF7E" w14:textId="525E87AA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10720443"/>
            <w:placeholder>
              <w:docPart w:val="DDA56B0F547C48EB9A6C382D3DB0BC9D"/>
            </w:placeholder>
            <w:showingPlcHdr/>
            <w:text/>
          </w:sdtPr>
          <w:sdtContent>
            <w:tc>
              <w:tcPr>
                <w:tcW w:w="3828" w:type="dxa"/>
              </w:tcPr>
              <w:p w14:paraId="35B6D05F" w14:textId="6DB63396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72F7D6D5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4759D86E" w14:textId="590078D2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17</w:t>
            </w:r>
          </w:p>
        </w:tc>
        <w:tc>
          <w:tcPr>
            <w:tcW w:w="7654" w:type="dxa"/>
          </w:tcPr>
          <w:p w14:paraId="5CD0DEE2" w14:textId="6733323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Fire/ smoke detection and approved fire extinguisher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8991446"/>
            <w:placeholder>
              <w:docPart w:val="0B85EF189C7F42C58A8B7E7F58FAF90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540365A8" w14:textId="58C5BB47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75094063"/>
            <w:placeholder>
              <w:docPart w:val="341A439AA8C14DAAAC77CEE3665F0E8F"/>
            </w:placeholder>
            <w:showingPlcHdr/>
            <w:text/>
          </w:sdtPr>
          <w:sdtContent>
            <w:tc>
              <w:tcPr>
                <w:tcW w:w="3828" w:type="dxa"/>
              </w:tcPr>
              <w:p w14:paraId="215FCAE7" w14:textId="16F4371B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4668A28C" w14:textId="77777777" w:rsidTr="0025704B">
        <w:trPr>
          <w:trHeight w:val="340"/>
        </w:trPr>
        <w:tc>
          <w:tcPr>
            <w:tcW w:w="846" w:type="dxa"/>
          </w:tcPr>
          <w:p w14:paraId="17C639EF" w14:textId="52394F8B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18</w:t>
            </w:r>
          </w:p>
        </w:tc>
        <w:tc>
          <w:tcPr>
            <w:tcW w:w="7654" w:type="dxa"/>
          </w:tcPr>
          <w:p w14:paraId="2AA9454A" w14:textId="29BEAE5F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F478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Piping and instrumentation diagram (P&amp;ID)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392967265"/>
            <w:placeholder>
              <w:docPart w:val="A3B2C550F42948F3B1C44E14668743D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AD3FBF4" w14:textId="7E886184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2500550"/>
            <w:placeholder>
              <w:docPart w:val="EC38828AB69E4EA994F889CC698256C6"/>
            </w:placeholder>
            <w:text/>
          </w:sdtPr>
          <w:sdtContent>
            <w:tc>
              <w:tcPr>
                <w:tcW w:w="3828" w:type="dxa"/>
              </w:tcPr>
              <w:p w14:paraId="717591D6" w14:textId="3AA6031F" w:rsidR="008B458B" w:rsidRPr="00CB26E8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C17E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8B458B" w:rsidRPr="00CB26E8" w14:paraId="489F2E17" w14:textId="77777777" w:rsidTr="00257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094FD04B" w14:textId="4F57D231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19</w:t>
            </w:r>
          </w:p>
        </w:tc>
        <w:tc>
          <w:tcPr>
            <w:tcW w:w="7654" w:type="dxa"/>
          </w:tcPr>
          <w:p w14:paraId="55F67D59" w14:textId="5281F8A7" w:rsidR="008B458B" w:rsidRPr="00CB26E8" w:rsidRDefault="008B458B" w:rsidP="008B458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Operating and maintenance manuals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64782535"/>
            <w:placeholder>
              <w:docPart w:val="F07472E6D6114B56879B518A624CC188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6C33B0B2" w14:textId="4583CBD7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457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87706788"/>
            <w:placeholder>
              <w:docPart w:val="E63AA989B71842529A3761A38DC2B978"/>
            </w:placeholder>
            <w:showingPlcHdr/>
            <w:text/>
          </w:sdtPr>
          <w:sdtContent>
            <w:tc>
              <w:tcPr>
                <w:tcW w:w="3828" w:type="dxa"/>
              </w:tcPr>
              <w:p w14:paraId="160E960D" w14:textId="1ACDF917" w:rsidR="008B458B" w:rsidRDefault="008B458B" w:rsidP="008B458B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B26E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320E32B0" w14:textId="206C470B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32376811"/>
            <w:placeholder>
              <w:docPart w:val="7EBC415192934D90B743B7D46BEA5E43"/>
            </w:placeholder>
            <w:text/>
          </w:sdtPr>
          <w:sdtContent>
            <w:tc>
              <w:tcPr>
                <w:tcW w:w="2976" w:type="dxa"/>
              </w:tcPr>
              <w:p w14:paraId="1051A197" w14:textId="1ADA9793" w:rsidR="00E20F4A" w:rsidRPr="00F44D7C" w:rsidRDefault="00A21FBA" w:rsidP="00E70922">
                <w:pPr>
                  <w:rPr>
                    <w:color w:val="002D72"/>
                  </w:rPr>
                </w:pPr>
                <w:r w:rsidRPr="00A21FB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119476642"/>
            <w:placeholder>
              <w:docPart w:val="E4907923120C448BA41D570A7D72F24E"/>
            </w:placeholder>
            <w:text/>
          </w:sdtPr>
          <w:sdtContent>
            <w:tc>
              <w:tcPr>
                <w:tcW w:w="2834" w:type="dxa"/>
              </w:tcPr>
              <w:p w14:paraId="1BCA073D" w14:textId="6C5D09FB" w:rsidR="00E20F4A" w:rsidRPr="00F44D7C" w:rsidRDefault="00A21FBA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A21FB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07DAD5CB42E24C97ACA3BC20F460F14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75C72449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77533051"/>
            <w:placeholder>
              <w:docPart w:val="55B7A12F41DF4013880EE32039342E13"/>
            </w:placeholder>
            <w:text/>
          </w:sdtPr>
          <w:sdtContent>
            <w:tc>
              <w:tcPr>
                <w:tcW w:w="2976" w:type="dxa"/>
              </w:tcPr>
              <w:p w14:paraId="5FCE597A" w14:textId="25C9D794" w:rsidR="00E20F4A" w:rsidRPr="00F44D7C" w:rsidRDefault="00A21FBA" w:rsidP="00E70922">
                <w:pPr>
                  <w:rPr>
                    <w:color w:val="002D72"/>
                  </w:rPr>
                </w:pPr>
                <w:r w:rsidRPr="00A21FB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75901055"/>
            <w:placeholder>
              <w:docPart w:val="AD21B74F073D4CA8A00EF796964EC4FD"/>
            </w:placeholder>
            <w:text/>
          </w:sdtPr>
          <w:sdtContent>
            <w:tc>
              <w:tcPr>
                <w:tcW w:w="2834" w:type="dxa"/>
              </w:tcPr>
              <w:p w14:paraId="58E6764A" w14:textId="5C635185" w:rsidR="00E20F4A" w:rsidRPr="00F44D7C" w:rsidRDefault="00A21FBA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A21FB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29473C5206884F63815AD4BD9D8A5AA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21C7D4C2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ED8D2" w14:textId="77777777" w:rsidR="00F33609" w:rsidRDefault="00F33609" w:rsidP="00E13B4E">
      <w:pPr>
        <w:spacing w:after="0"/>
      </w:pPr>
      <w:r>
        <w:separator/>
      </w:r>
    </w:p>
  </w:endnote>
  <w:endnote w:type="continuationSeparator" w:id="0">
    <w:p w14:paraId="77E89CB1" w14:textId="77777777" w:rsidR="00F33609" w:rsidRDefault="00F33609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1E0B7907" w:rsidR="00C719BD" w:rsidRPr="00F44D7C" w:rsidRDefault="00957A25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957A25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157BBC14" w:rsidR="00C719BD" w:rsidRPr="00F44D7C" w:rsidRDefault="00957A25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957A25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E158C" w14:textId="77777777" w:rsidR="00F33609" w:rsidRDefault="00F33609" w:rsidP="00E13B4E">
      <w:pPr>
        <w:spacing w:after="0"/>
      </w:pPr>
      <w:r>
        <w:separator/>
      </w:r>
    </w:p>
  </w:footnote>
  <w:footnote w:type="continuationSeparator" w:id="0">
    <w:p w14:paraId="76B4C023" w14:textId="77777777" w:rsidR="00F33609" w:rsidRDefault="00F33609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561A7DE0">
              <wp:simplePos x="0" y="0"/>
              <wp:positionH relativeFrom="column">
                <wp:posOffset>4171678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09311309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06718E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06718E">
                            <w:rPr>
                              <w:rStyle w:val="ui-provider"/>
                              <w:color w:val="000000" w:themeColor="text1"/>
                            </w:rPr>
                            <w:t>.13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970A54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52437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  <w:r w:rsidR="00C82297">
                            <w:rPr>
                              <w:rStyle w:val="ui-provider"/>
                              <w:color w:val="000000" w:themeColor="text1"/>
                            </w:rPr>
                            <w:t>3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8.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" filled="f" stroked="f">
              <v:textbox>
                <w:txbxContent>
                  <w:p w14:paraId="7B670A00" w14:textId="09311309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06718E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06718E">
                      <w:rPr>
                        <w:rStyle w:val="ui-provider"/>
                        <w:color w:val="000000" w:themeColor="text1"/>
                      </w:rPr>
                      <w:t>.13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970A54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52437">
                      <w:rPr>
                        <w:rStyle w:val="ui-provider"/>
                        <w:color w:val="000000" w:themeColor="text1"/>
                      </w:rPr>
                      <w:t>1</w:t>
                    </w:r>
                    <w:r w:rsidR="00C82297">
                      <w:rPr>
                        <w:rStyle w:val="ui-provider"/>
                        <w:color w:val="000000" w:themeColor="text1"/>
                      </w:rPr>
                      <w:t>3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s246IFPR3SWAe8UKA1kZ8c8Vgrws/t8f5YFyQnVlWFzijK9oGEWK90VV8kSmeQ8DgKqsB2E4JoZAmMSA3v2a+Q==" w:salt="sSZxFqftUWMQLAa9S9hyh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63524"/>
    <w:rsid w:val="0006718E"/>
    <w:rsid w:val="00083B00"/>
    <w:rsid w:val="0009044E"/>
    <w:rsid w:val="000904BE"/>
    <w:rsid w:val="000920D2"/>
    <w:rsid w:val="00096679"/>
    <w:rsid w:val="000A5B3D"/>
    <w:rsid w:val="000B04B1"/>
    <w:rsid w:val="000C5EFF"/>
    <w:rsid w:val="000D6275"/>
    <w:rsid w:val="000E02E0"/>
    <w:rsid w:val="001012E1"/>
    <w:rsid w:val="0010551F"/>
    <w:rsid w:val="00117DDB"/>
    <w:rsid w:val="00127799"/>
    <w:rsid w:val="00130617"/>
    <w:rsid w:val="00130D77"/>
    <w:rsid w:val="00150690"/>
    <w:rsid w:val="00153D9A"/>
    <w:rsid w:val="00154844"/>
    <w:rsid w:val="001775FE"/>
    <w:rsid w:val="00186B47"/>
    <w:rsid w:val="0019328D"/>
    <w:rsid w:val="001942EB"/>
    <w:rsid w:val="00196448"/>
    <w:rsid w:val="001A141A"/>
    <w:rsid w:val="001A2423"/>
    <w:rsid w:val="001A50C4"/>
    <w:rsid w:val="001A5BE3"/>
    <w:rsid w:val="001B51DC"/>
    <w:rsid w:val="001B57A9"/>
    <w:rsid w:val="001D3705"/>
    <w:rsid w:val="001D6B45"/>
    <w:rsid w:val="001E053C"/>
    <w:rsid w:val="001E1EF8"/>
    <w:rsid w:val="001F6344"/>
    <w:rsid w:val="001F79EB"/>
    <w:rsid w:val="00202E20"/>
    <w:rsid w:val="0021739A"/>
    <w:rsid w:val="00220885"/>
    <w:rsid w:val="00233642"/>
    <w:rsid w:val="00233E56"/>
    <w:rsid w:val="0023745F"/>
    <w:rsid w:val="00240D6A"/>
    <w:rsid w:val="002509D1"/>
    <w:rsid w:val="0025704B"/>
    <w:rsid w:val="00263014"/>
    <w:rsid w:val="00263021"/>
    <w:rsid w:val="00271819"/>
    <w:rsid w:val="00273E16"/>
    <w:rsid w:val="00280765"/>
    <w:rsid w:val="002927EE"/>
    <w:rsid w:val="002A07ED"/>
    <w:rsid w:val="002A0F2E"/>
    <w:rsid w:val="002A2C7B"/>
    <w:rsid w:val="002B6E0C"/>
    <w:rsid w:val="002C4E87"/>
    <w:rsid w:val="002D0FCA"/>
    <w:rsid w:val="002D59B9"/>
    <w:rsid w:val="002E7388"/>
    <w:rsid w:val="003211CC"/>
    <w:rsid w:val="003244E8"/>
    <w:rsid w:val="003331FA"/>
    <w:rsid w:val="00343AB0"/>
    <w:rsid w:val="0034781B"/>
    <w:rsid w:val="00356BAA"/>
    <w:rsid w:val="00367470"/>
    <w:rsid w:val="00373623"/>
    <w:rsid w:val="003776C0"/>
    <w:rsid w:val="003812AB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04F6"/>
    <w:rsid w:val="00411295"/>
    <w:rsid w:val="00413963"/>
    <w:rsid w:val="00417AF4"/>
    <w:rsid w:val="004201D0"/>
    <w:rsid w:val="00435E72"/>
    <w:rsid w:val="00441FF9"/>
    <w:rsid w:val="00446102"/>
    <w:rsid w:val="00456975"/>
    <w:rsid w:val="004614DE"/>
    <w:rsid w:val="0047036A"/>
    <w:rsid w:val="004712E8"/>
    <w:rsid w:val="00473C45"/>
    <w:rsid w:val="00484377"/>
    <w:rsid w:val="0049341D"/>
    <w:rsid w:val="004940C6"/>
    <w:rsid w:val="004A38B6"/>
    <w:rsid w:val="004A7D6D"/>
    <w:rsid w:val="004B0D96"/>
    <w:rsid w:val="004D1B17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5050C"/>
    <w:rsid w:val="0055094B"/>
    <w:rsid w:val="005528D1"/>
    <w:rsid w:val="0056012F"/>
    <w:rsid w:val="0056498C"/>
    <w:rsid w:val="00572B0B"/>
    <w:rsid w:val="00574E9B"/>
    <w:rsid w:val="00575E13"/>
    <w:rsid w:val="00585A32"/>
    <w:rsid w:val="00594A83"/>
    <w:rsid w:val="005A1EE8"/>
    <w:rsid w:val="005A2B25"/>
    <w:rsid w:val="005A58AF"/>
    <w:rsid w:val="005B4100"/>
    <w:rsid w:val="005B4694"/>
    <w:rsid w:val="005D464D"/>
    <w:rsid w:val="005E0502"/>
    <w:rsid w:val="005F4789"/>
    <w:rsid w:val="006026BE"/>
    <w:rsid w:val="00622292"/>
    <w:rsid w:val="00623FE4"/>
    <w:rsid w:val="00644254"/>
    <w:rsid w:val="0065049A"/>
    <w:rsid w:val="006518FB"/>
    <w:rsid w:val="00657664"/>
    <w:rsid w:val="00663F6A"/>
    <w:rsid w:val="0067138F"/>
    <w:rsid w:val="00677198"/>
    <w:rsid w:val="0068021F"/>
    <w:rsid w:val="00684D97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0398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1B57"/>
    <w:rsid w:val="007F72F8"/>
    <w:rsid w:val="007F738D"/>
    <w:rsid w:val="00800528"/>
    <w:rsid w:val="0080593C"/>
    <w:rsid w:val="00806EAF"/>
    <w:rsid w:val="00822B37"/>
    <w:rsid w:val="008234D5"/>
    <w:rsid w:val="0083739C"/>
    <w:rsid w:val="008418BA"/>
    <w:rsid w:val="00842DA4"/>
    <w:rsid w:val="00844191"/>
    <w:rsid w:val="00852437"/>
    <w:rsid w:val="00856877"/>
    <w:rsid w:val="00862180"/>
    <w:rsid w:val="00870865"/>
    <w:rsid w:val="008B0F97"/>
    <w:rsid w:val="008B1956"/>
    <w:rsid w:val="008B22EB"/>
    <w:rsid w:val="008B3D58"/>
    <w:rsid w:val="008B458B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13C2"/>
    <w:rsid w:val="00934332"/>
    <w:rsid w:val="00946AEB"/>
    <w:rsid w:val="00954251"/>
    <w:rsid w:val="00954633"/>
    <w:rsid w:val="009547F7"/>
    <w:rsid w:val="00957A25"/>
    <w:rsid w:val="00962E6A"/>
    <w:rsid w:val="00970A54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36CD"/>
    <w:rsid w:val="009B587C"/>
    <w:rsid w:val="009C78FB"/>
    <w:rsid w:val="009D0133"/>
    <w:rsid w:val="009D422E"/>
    <w:rsid w:val="009D7013"/>
    <w:rsid w:val="009E2404"/>
    <w:rsid w:val="009E3CD5"/>
    <w:rsid w:val="009E67A1"/>
    <w:rsid w:val="009F2250"/>
    <w:rsid w:val="009F389A"/>
    <w:rsid w:val="009F650B"/>
    <w:rsid w:val="00A21FBA"/>
    <w:rsid w:val="00A31B7E"/>
    <w:rsid w:val="00A32A11"/>
    <w:rsid w:val="00A405E4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19BF"/>
    <w:rsid w:val="00AB3B91"/>
    <w:rsid w:val="00AC212B"/>
    <w:rsid w:val="00AC3C41"/>
    <w:rsid w:val="00AE39E3"/>
    <w:rsid w:val="00AF3246"/>
    <w:rsid w:val="00B02E03"/>
    <w:rsid w:val="00B1144E"/>
    <w:rsid w:val="00B4058C"/>
    <w:rsid w:val="00B44DE3"/>
    <w:rsid w:val="00B509BC"/>
    <w:rsid w:val="00B632C8"/>
    <w:rsid w:val="00B64F3D"/>
    <w:rsid w:val="00B70E68"/>
    <w:rsid w:val="00B730E9"/>
    <w:rsid w:val="00B80155"/>
    <w:rsid w:val="00B82692"/>
    <w:rsid w:val="00B96012"/>
    <w:rsid w:val="00BA5E0B"/>
    <w:rsid w:val="00BD2144"/>
    <w:rsid w:val="00BD43BF"/>
    <w:rsid w:val="00BD560F"/>
    <w:rsid w:val="00BD5A13"/>
    <w:rsid w:val="00BF7276"/>
    <w:rsid w:val="00C0184B"/>
    <w:rsid w:val="00C07F90"/>
    <w:rsid w:val="00C2133C"/>
    <w:rsid w:val="00C2598D"/>
    <w:rsid w:val="00C4168F"/>
    <w:rsid w:val="00C43897"/>
    <w:rsid w:val="00C54680"/>
    <w:rsid w:val="00C66F85"/>
    <w:rsid w:val="00C719BD"/>
    <w:rsid w:val="00C82297"/>
    <w:rsid w:val="00C83808"/>
    <w:rsid w:val="00C90582"/>
    <w:rsid w:val="00C947DD"/>
    <w:rsid w:val="00C97FC1"/>
    <w:rsid w:val="00CA4A37"/>
    <w:rsid w:val="00CB203D"/>
    <w:rsid w:val="00CB26E8"/>
    <w:rsid w:val="00CB33BE"/>
    <w:rsid w:val="00CB3495"/>
    <w:rsid w:val="00CB5850"/>
    <w:rsid w:val="00CB5A4F"/>
    <w:rsid w:val="00CC2D25"/>
    <w:rsid w:val="00CE15F2"/>
    <w:rsid w:val="00CE1B8A"/>
    <w:rsid w:val="00CE2384"/>
    <w:rsid w:val="00CE381B"/>
    <w:rsid w:val="00CE7F32"/>
    <w:rsid w:val="00CF6AE4"/>
    <w:rsid w:val="00D13616"/>
    <w:rsid w:val="00D1635C"/>
    <w:rsid w:val="00D237F4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4283"/>
    <w:rsid w:val="00DA2708"/>
    <w:rsid w:val="00DA680E"/>
    <w:rsid w:val="00DB1911"/>
    <w:rsid w:val="00DB7A61"/>
    <w:rsid w:val="00DC1239"/>
    <w:rsid w:val="00DC5638"/>
    <w:rsid w:val="00DC67A5"/>
    <w:rsid w:val="00DD13EF"/>
    <w:rsid w:val="00DD3F84"/>
    <w:rsid w:val="00E000E9"/>
    <w:rsid w:val="00E10C61"/>
    <w:rsid w:val="00E13B4E"/>
    <w:rsid w:val="00E20F4A"/>
    <w:rsid w:val="00E22BAA"/>
    <w:rsid w:val="00E35FD2"/>
    <w:rsid w:val="00E51B28"/>
    <w:rsid w:val="00E55FF2"/>
    <w:rsid w:val="00E562AF"/>
    <w:rsid w:val="00E618D5"/>
    <w:rsid w:val="00E66278"/>
    <w:rsid w:val="00E67C9F"/>
    <w:rsid w:val="00E70922"/>
    <w:rsid w:val="00E76889"/>
    <w:rsid w:val="00E843A0"/>
    <w:rsid w:val="00E87BCA"/>
    <w:rsid w:val="00E90FFB"/>
    <w:rsid w:val="00E9369C"/>
    <w:rsid w:val="00EA38AD"/>
    <w:rsid w:val="00EB5611"/>
    <w:rsid w:val="00EC1A56"/>
    <w:rsid w:val="00ED05F4"/>
    <w:rsid w:val="00ED12AC"/>
    <w:rsid w:val="00ED5099"/>
    <w:rsid w:val="00ED5FF7"/>
    <w:rsid w:val="00EE032E"/>
    <w:rsid w:val="00EE6DB3"/>
    <w:rsid w:val="00EE7E62"/>
    <w:rsid w:val="00EF4541"/>
    <w:rsid w:val="00EF572C"/>
    <w:rsid w:val="00F121FE"/>
    <w:rsid w:val="00F31F0A"/>
    <w:rsid w:val="00F33609"/>
    <w:rsid w:val="00F33CA2"/>
    <w:rsid w:val="00F3779C"/>
    <w:rsid w:val="00F446E4"/>
    <w:rsid w:val="00F44D7C"/>
    <w:rsid w:val="00F45B9F"/>
    <w:rsid w:val="00F55635"/>
    <w:rsid w:val="00F65291"/>
    <w:rsid w:val="00F703F4"/>
    <w:rsid w:val="00F738F5"/>
    <w:rsid w:val="00F75297"/>
    <w:rsid w:val="00F80160"/>
    <w:rsid w:val="00FA0272"/>
    <w:rsid w:val="00FB5C6F"/>
    <w:rsid w:val="00FB622C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FCDBA4D4834474AEEC434A70863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51085-7CAD-489F-AF87-6E0AA8B362D0}"/>
      </w:docPartPr>
      <w:docPartBody>
        <w:p w:rsidR="00F6630D" w:rsidRDefault="00515CD0" w:rsidP="00515CD0">
          <w:pPr>
            <w:pStyle w:val="BAFCDBA4D4834474AEEC434A708639031"/>
          </w:pPr>
          <w:r w:rsidRPr="0080593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1C4FDD4E60984141B1AAF9BF2DA7F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C0F5E-98A1-4773-8C10-2961F05027BE}"/>
      </w:docPartPr>
      <w:docPartBody>
        <w:p w:rsidR="00F6630D" w:rsidRDefault="00515CD0" w:rsidP="00515CD0">
          <w:pPr>
            <w:pStyle w:val="1C4FDD4E60984141B1AAF9BF2DA7F69C1"/>
          </w:pPr>
          <w:r w:rsidRPr="0080593C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FA12FC516EB4D239B6F326540EF6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30A6E-E776-48AD-A316-E2216B1ACFF9}"/>
      </w:docPartPr>
      <w:docPartBody>
        <w:p w:rsidR="00F6630D" w:rsidRDefault="004A213A" w:rsidP="004A213A">
          <w:pPr>
            <w:pStyle w:val="BFA12FC516EB4D239B6F326540EF65DA2"/>
          </w:pPr>
          <w:r>
            <w:rPr>
              <w:rFonts w:cs="Arial"/>
              <w:color w:val="002D72"/>
            </w:rPr>
            <w:t>c</w:t>
          </w:r>
          <w:r w:rsidRPr="0080593C">
            <w:rPr>
              <w:rFonts w:cs="Arial"/>
              <w:color w:val="002D72"/>
            </w:rPr>
            <w:t>hoose a function</w:t>
          </w:r>
        </w:p>
      </w:docPartBody>
    </w:docPart>
    <w:docPart>
      <w:docPartPr>
        <w:name w:val="65E30BF5B7814FE893E8A0CAFB9C9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B45A9-5BCE-494B-B0F8-491EFD9782C9}"/>
      </w:docPartPr>
      <w:docPartBody>
        <w:p w:rsidR="00F6630D" w:rsidRDefault="004A213A" w:rsidP="004A213A">
          <w:pPr>
            <w:pStyle w:val="65E30BF5B7814FE893E8A0CAFB9C9A96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A175A7B6967345649290C662939A6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8B69A-3D95-43D5-8169-D76715CB0806}"/>
      </w:docPartPr>
      <w:docPartBody>
        <w:p w:rsidR="00F6630D" w:rsidRDefault="004A213A" w:rsidP="004A213A">
          <w:pPr>
            <w:pStyle w:val="A175A7B6967345649290C662939A654B2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40B413479AB4AD5B1275A07C86F4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C7A18-0940-41A4-9B72-940C2A8BB693}"/>
      </w:docPartPr>
      <w:docPartBody>
        <w:p w:rsidR="005813B5" w:rsidRDefault="00515CD0" w:rsidP="00515CD0">
          <w:pPr>
            <w:pStyle w:val="C40B413479AB4AD5B1275A07C86F4F651"/>
          </w:pPr>
          <w:r w:rsidRPr="0080593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B31030887C9B44189F35894C73B5C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DCBB8-E334-4ED5-92EC-FB7290F6925F}"/>
      </w:docPartPr>
      <w:docPartBody>
        <w:p w:rsidR="005813B5" w:rsidRDefault="004A213A" w:rsidP="004A213A">
          <w:pPr>
            <w:pStyle w:val="B31030887C9B44189F35894C73B5C67A2"/>
          </w:pPr>
          <w:r w:rsidRPr="0080593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CE64182205474FDD9782881E9B64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559EE-1E87-4EF8-ABD3-948D78C7373B}"/>
      </w:docPartPr>
      <w:docPartBody>
        <w:p w:rsidR="005813B5" w:rsidRDefault="00515CD0" w:rsidP="00515CD0">
          <w:pPr>
            <w:pStyle w:val="CE64182205474FDD9782881E9B64A0221"/>
          </w:pPr>
          <w:r w:rsidRPr="0080593C">
            <w:rPr>
              <w:color w:val="002D72"/>
            </w:rPr>
            <w:t>Click or tap here to enter text.</w:t>
          </w:r>
        </w:p>
      </w:docPartBody>
    </w:docPart>
    <w:docPart>
      <w:docPartPr>
        <w:name w:val="7EBC415192934D90B743B7D46BEA5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5B6CF-0360-40BC-84A5-B6343DD21AAB}"/>
      </w:docPartPr>
      <w:docPartBody>
        <w:p w:rsidR="002F3DED" w:rsidRDefault="00515CD0" w:rsidP="00515CD0">
          <w:pPr>
            <w:pStyle w:val="7EBC415192934D90B743B7D46BEA5E43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E4907923120C448BA41D570A7D72F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3C68F-CE62-4E26-812D-3984440FA9B8}"/>
      </w:docPartPr>
      <w:docPartBody>
        <w:p w:rsidR="002F3DED" w:rsidRDefault="00515CD0" w:rsidP="00515CD0">
          <w:pPr>
            <w:pStyle w:val="E4907923120C448BA41D570A7D72F24E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07DAD5CB42E24C97ACA3BC20F460F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014B2-D5BA-4AD1-BFA9-99794FC0298B}"/>
      </w:docPartPr>
      <w:docPartBody>
        <w:p w:rsidR="002F3DED" w:rsidRDefault="004A213A" w:rsidP="004A213A">
          <w:pPr>
            <w:pStyle w:val="07DAD5CB42E24C97ACA3BC20F460F14F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55B7A12F41DF4013880EE32039342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742CB-32E9-43F2-8E83-EDA787F6937F}"/>
      </w:docPartPr>
      <w:docPartBody>
        <w:p w:rsidR="002F3DED" w:rsidRDefault="00515CD0" w:rsidP="00515CD0">
          <w:pPr>
            <w:pStyle w:val="55B7A12F41DF4013880EE32039342E13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AD21B74F073D4CA8A00EF796964EC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723FC-DE54-4C3B-BFBC-47BA6CAEEDAB}"/>
      </w:docPartPr>
      <w:docPartBody>
        <w:p w:rsidR="002F3DED" w:rsidRDefault="00515CD0" w:rsidP="00515CD0">
          <w:pPr>
            <w:pStyle w:val="AD21B74F073D4CA8A00EF796964EC4FD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29473C5206884F63815AD4BD9D8A5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CD638-862C-4F10-9380-A976AD276C6B}"/>
      </w:docPartPr>
      <w:docPartBody>
        <w:p w:rsidR="002F3DED" w:rsidRDefault="004A213A" w:rsidP="004A213A">
          <w:pPr>
            <w:pStyle w:val="29473C5206884F63815AD4BD9D8A5AA7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34772188D1F64DD896DED709E626A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8C897-900B-44C3-B506-F384C2700452}"/>
      </w:docPartPr>
      <w:docPartBody>
        <w:p w:rsidR="00D63489" w:rsidRDefault="002F3DED" w:rsidP="002F3DED">
          <w:pPr>
            <w:pStyle w:val="34772188D1F64DD896DED709E626A2FF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5D220AC2E574491B60EF90BF7FF3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A5E18-5399-4928-AFD9-974450742E3B}"/>
      </w:docPartPr>
      <w:docPartBody>
        <w:p w:rsidR="00D63489" w:rsidRDefault="004A213A" w:rsidP="004A213A">
          <w:pPr>
            <w:pStyle w:val="25D220AC2E574491B60EF90BF7FF37942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3521839DBEE42F3ADFBCC39A987A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43298-D536-4DCF-AE50-5D091B822334}"/>
      </w:docPartPr>
      <w:docPartBody>
        <w:p w:rsidR="00D63489" w:rsidRDefault="002F3DED" w:rsidP="002F3DED">
          <w:pPr>
            <w:pStyle w:val="93521839DBEE42F3ADFBCC39A987AE3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AE63FF031244C5994A5A4264BCC8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13878-B440-47C4-B629-5FAAEF9556E6}"/>
      </w:docPartPr>
      <w:docPartBody>
        <w:p w:rsidR="00D63489" w:rsidRDefault="002F3DED" w:rsidP="002F3DED">
          <w:pPr>
            <w:pStyle w:val="CAE63FF031244C5994A5A4264BCC806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1BECAD8D5BE44B08D8C2AC96E3F3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16F49-13D6-43FD-874C-7A1AC2565755}"/>
      </w:docPartPr>
      <w:docPartBody>
        <w:p w:rsidR="00D63489" w:rsidRDefault="002F3DED" w:rsidP="002F3DED">
          <w:pPr>
            <w:pStyle w:val="A1BECAD8D5BE44B08D8C2AC96E3F3091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8B165787E6C5416DB3C1845808ED9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459B3-1E42-47BF-8049-6041E674D2A0}"/>
      </w:docPartPr>
      <w:docPartBody>
        <w:p w:rsidR="00D63489" w:rsidRDefault="002F3DED" w:rsidP="002F3DED">
          <w:pPr>
            <w:pStyle w:val="8B165787E6C5416DB3C1845808ED9232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40A03E5CECD483191F080D198685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6A04E-0624-4FEA-986D-AD6B9AF18764}"/>
      </w:docPartPr>
      <w:docPartBody>
        <w:p w:rsidR="00D63489" w:rsidRDefault="002F3DED" w:rsidP="002F3DED">
          <w:pPr>
            <w:pStyle w:val="E40A03E5CECD483191F080D19868589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7E9FB2867334473B5481575AE5BD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A3993-A1A3-4B26-ADC3-AAB9DFD71FA0}"/>
      </w:docPartPr>
      <w:docPartBody>
        <w:p w:rsidR="00D63489" w:rsidRDefault="002F3DED" w:rsidP="002F3DED">
          <w:pPr>
            <w:pStyle w:val="07E9FB2867334473B5481575AE5BD1BE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A559D048DCC42DB988E562A8EAE5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AC497-B663-4CB2-AA87-30EA07E1D7DB}"/>
      </w:docPartPr>
      <w:docPartBody>
        <w:p w:rsidR="00D63489" w:rsidRDefault="002F3DED" w:rsidP="002F3DED">
          <w:pPr>
            <w:pStyle w:val="DA559D048DCC42DB988E562A8EAE5DA2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30DD9AAA952459F8584B565DF3E5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C34FF-D8AE-4606-9998-45B6DE354C8F}"/>
      </w:docPartPr>
      <w:docPartBody>
        <w:p w:rsidR="00D63489" w:rsidRDefault="002F3DED" w:rsidP="002F3DED">
          <w:pPr>
            <w:pStyle w:val="E30DD9AAA952459F8584B565DF3E594F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A738BF2BFCD408F8E04DAC8BF306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C7EB9-1964-4898-AFDC-5E181DCA3A36}"/>
      </w:docPartPr>
      <w:docPartBody>
        <w:p w:rsidR="00D63489" w:rsidRDefault="002F3DED" w:rsidP="002F3DED">
          <w:pPr>
            <w:pStyle w:val="0A738BF2BFCD408F8E04DAC8BF3061A1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CA87C0AAEE041D8A34B49DC2DEB2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EAA53-9774-4909-87F4-9C61FD85C6C5}"/>
      </w:docPartPr>
      <w:docPartBody>
        <w:p w:rsidR="00D63489" w:rsidRDefault="002F3DED" w:rsidP="002F3DED">
          <w:pPr>
            <w:pStyle w:val="ECA87C0AAEE041D8A34B49DC2DEB2DC5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DA9FA1F9FB44BB4BF6C06D0AD2A1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C2468-E08F-4CA6-B5BA-326D2F3BBAE0}"/>
      </w:docPartPr>
      <w:docPartBody>
        <w:p w:rsidR="00D63489" w:rsidRDefault="002F3DED" w:rsidP="002F3DED">
          <w:pPr>
            <w:pStyle w:val="DDA9FA1F9FB44BB4BF6C06D0AD2A1BF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B2638B129074519A27ECCCD42C71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F2B8B-7ADE-4D79-B8E9-752AFDDBABA5}"/>
      </w:docPartPr>
      <w:docPartBody>
        <w:p w:rsidR="00D63489" w:rsidRDefault="002F3DED" w:rsidP="002F3DED">
          <w:pPr>
            <w:pStyle w:val="0B2638B129074519A27ECCCD42C717AA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24681B4783E4DFDAD040776AC575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99356-BFB4-46D3-AEB7-2B2352B90158}"/>
      </w:docPartPr>
      <w:docPartBody>
        <w:p w:rsidR="00D63489" w:rsidRDefault="002F3DED" w:rsidP="002F3DED">
          <w:pPr>
            <w:pStyle w:val="C24681B4783E4DFDAD040776AC5754AF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46BFF01FAF04992833D66FEB5736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5C3EF-3650-4493-A324-62132D2A40B8}"/>
      </w:docPartPr>
      <w:docPartBody>
        <w:p w:rsidR="00D63489" w:rsidRDefault="002F3DED" w:rsidP="002F3DED">
          <w:pPr>
            <w:pStyle w:val="446BFF01FAF04992833D66FEB5736574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4F1B50EF3F44378ACF97904AB8B6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7F05E-5A6A-4DD4-A4A5-DCB89BEB2FAA}"/>
      </w:docPartPr>
      <w:docPartBody>
        <w:p w:rsidR="00D63489" w:rsidRDefault="002F3DED" w:rsidP="002F3DED">
          <w:pPr>
            <w:pStyle w:val="74F1B50EF3F44378ACF97904AB8B69C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3B44C86138C4188A8746FE1F50F0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6BBE5-0AD1-4E12-A97C-284FD1A9FE30}"/>
      </w:docPartPr>
      <w:docPartBody>
        <w:p w:rsidR="00D63489" w:rsidRDefault="002F3DED" w:rsidP="002F3DED">
          <w:pPr>
            <w:pStyle w:val="73B44C86138C4188A8746FE1F50F0A7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5A812918D9843F09651505427E27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12DCE-09BE-4329-BBB3-E2218BBB8D4E}"/>
      </w:docPartPr>
      <w:docPartBody>
        <w:p w:rsidR="00D63489" w:rsidRDefault="002F3DED" w:rsidP="002F3DED">
          <w:pPr>
            <w:pStyle w:val="45A812918D9843F09651505427E2778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5231A67884F4549A30656CB5A53F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2BC6E-6AAF-4CF2-AE86-93A328F4F196}"/>
      </w:docPartPr>
      <w:docPartBody>
        <w:p w:rsidR="00D63489" w:rsidRDefault="002F3DED" w:rsidP="002F3DED">
          <w:pPr>
            <w:pStyle w:val="05231A67884F4549A30656CB5A53F9E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EAFEE00041D4E069BF1DD073B93F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5F6B5-DC24-483F-B81C-889BA8ED9B8A}"/>
      </w:docPartPr>
      <w:docPartBody>
        <w:p w:rsidR="00D63489" w:rsidRDefault="002F3DED" w:rsidP="002F3DED">
          <w:pPr>
            <w:pStyle w:val="5EAFEE00041D4E069BF1DD073B93FF61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3333C6208FA4E43A805D260E3005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3386F-A79E-4A3A-B01A-8D7A98D5F329}"/>
      </w:docPartPr>
      <w:docPartBody>
        <w:p w:rsidR="00D63489" w:rsidRDefault="002F3DED" w:rsidP="002F3DED">
          <w:pPr>
            <w:pStyle w:val="43333C6208FA4E43A805D260E3005005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E2278092160419DA5DBF906FEB8A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88E16-F181-4ED6-8D9D-1D89D67C8A1E}"/>
      </w:docPartPr>
      <w:docPartBody>
        <w:p w:rsidR="00D63489" w:rsidRDefault="002F3DED" w:rsidP="002F3DED">
          <w:pPr>
            <w:pStyle w:val="0E2278092160419DA5DBF906FEB8A193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F2DD2E3EB0042E3B59A0BAA724B8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755E2-92F2-4F59-89D7-035A539B8A39}"/>
      </w:docPartPr>
      <w:docPartBody>
        <w:p w:rsidR="00D63489" w:rsidRDefault="002F3DED" w:rsidP="002F3DED">
          <w:pPr>
            <w:pStyle w:val="EF2DD2E3EB0042E3B59A0BAA724B8DB5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13308F427B049C3950D8995B590B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2AF35-9DB9-42CE-B961-029A63E57C96}"/>
      </w:docPartPr>
      <w:docPartBody>
        <w:p w:rsidR="00D63489" w:rsidRDefault="002F3DED" w:rsidP="002F3DED">
          <w:pPr>
            <w:pStyle w:val="913308F427B049C3950D8995B590BF9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DBD6DF21EDB486591A0CD670D900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13F03-C0C4-49DA-A4C9-7409A72CEAC3}"/>
      </w:docPartPr>
      <w:docPartBody>
        <w:p w:rsidR="00D63489" w:rsidRDefault="002F3DED" w:rsidP="002F3DED">
          <w:pPr>
            <w:pStyle w:val="ADBD6DF21EDB486591A0CD670D90058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BF9DA702887484587E50436D46BF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C281D-7929-42C1-83A1-2240E16AD39B}"/>
      </w:docPartPr>
      <w:docPartBody>
        <w:p w:rsidR="00D63489" w:rsidRDefault="002F3DED" w:rsidP="002F3DED">
          <w:pPr>
            <w:pStyle w:val="0BF9DA702887484587E50436D46BF92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3E8BFA37B12641F281A96BB360AD7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47107-5C5F-401A-8836-E9DA3F4AD302}"/>
      </w:docPartPr>
      <w:docPartBody>
        <w:p w:rsidR="00D63489" w:rsidRDefault="002F3DED" w:rsidP="002F3DED">
          <w:pPr>
            <w:pStyle w:val="3E8BFA37B12641F281A96BB360AD7B7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420CEB398934595811100EA6D8BF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7B47B-C285-4B8B-94FE-F54D1943AC0C}"/>
      </w:docPartPr>
      <w:docPartBody>
        <w:p w:rsidR="00D63489" w:rsidRDefault="002F3DED" w:rsidP="002F3DED">
          <w:pPr>
            <w:pStyle w:val="9420CEB398934595811100EA6D8BF99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2130C16778D42B4B414B4EE6B6D2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E0467-1A2C-488C-9678-A965E9DE3CA6}"/>
      </w:docPartPr>
      <w:docPartBody>
        <w:p w:rsidR="00D63489" w:rsidRDefault="002F3DED" w:rsidP="002F3DED">
          <w:pPr>
            <w:pStyle w:val="D2130C16778D42B4B414B4EE6B6D273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1D25FBB24A94D389557559358AEB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BFE57-FFE7-411C-A44B-A7E241D69CF5}"/>
      </w:docPartPr>
      <w:docPartBody>
        <w:p w:rsidR="00D63489" w:rsidRDefault="002F3DED" w:rsidP="002F3DED">
          <w:pPr>
            <w:pStyle w:val="A1D25FBB24A94D389557559358AEBAE3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39CC1D4276F046829EF93DE7D925D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3172A-F5C9-4A27-9F2F-A1487D3A79BD}"/>
      </w:docPartPr>
      <w:docPartBody>
        <w:p w:rsidR="00D63489" w:rsidRDefault="002F3DED" w:rsidP="002F3DED">
          <w:pPr>
            <w:pStyle w:val="39CC1D4276F046829EF93DE7D925DFE1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7834E232E1E4F0785877F7F0BFCB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57D4A-10D8-4D05-98B7-D6033EC5734A}"/>
      </w:docPartPr>
      <w:docPartBody>
        <w:p w:rsidR="00D63489" w:rsidRDefault="002F3DED" w:rsidP="002F3DED">
          <w:pPr>
            <w:pStyle w:val="77834E232E1E4F0785877F7F0BFCBEFA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3E69E8142E3541CAAEE2DA55CD50E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A58DD-001A-41CF-B90D-F064C4EF5D42}"/>
      </w:docPartPr>
      <w:docPartBody>
        <w:p w:rsidR="00D63489" w:rsidRDefault="002F3DED" w:rsidP="002F3DED">
          <w:pPr>
            <w:pStyle w:val="3E69E8142E3541CAAEE2DA55CD50EB82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6D04B8300C03486CA604054DD8DF4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4F56D-31DE-4785-98B9-FDFAEFC59970}"/>
      </w:docPartPr>
      <w:docPartBody>
        <w:p w:rsidR="00D63489" w:rsidRDefault="002F3DED" w:rsidP="002F3DED">
          <w:pPr>
            <w:pStyle w:val="6D04B8300C03486CA604054DD8DF418A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8AFA8BB002F0477AA2A8BDAFF3249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78414-D847-422F-BBEC-E8F11B3C8F12}"/>
      </w:docPartPr>
      <w:docPartBody>
        <w:p w:rsidR="00D63489" w:rsidRDefault="002F3DED" w:rsidP="002F3DED">
          <w:pPr>
            <w:pStyle w:val="8AFA8BB002F0477AA2A8BDAFF3249ACA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354A15BB1484F27ACAD8EBEDEBF1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F771A-075E-43DF-BFBD-19ED5B4839A4}"/>
      </w:docPartPr>
      <w:docPartBody>
        <w:p w:rsidR="00D63489" w:rsidRDefault="002F3DED" w:rsidP="002F3DED">
          <w:pPr>
            <w:pStyle w:val="2354A15BB1484F27ACAD8EBEDEBF1927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15A9FEF512114FA89B565470569A9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1030A-37AB-4B99-B2AF-9F36514EEC28}"/>
      </w:docPartPr>
      <w:docPartBody>
        <w:p w:rsidR="00D63489" w:rsidRDefault="002F3DED" w:rsidP="002F3DED">
          <w:pPr>
            <w:pStyle w:val="15A9FEF512114FA89B565470569A975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2957C33DDD34EBA9378C603A55E1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95040-27AE-4713-874A-04C5B25487A4}"/>
      </w:docPartPr>
      <w:docPartBody>
        <w:p w:rsidR="00D63489" w:rsidRDefault="002F3DED" w:rsidP="002F3DED">
          <w:pPr>
            <w:pStyle w:val="F2957C33DDD34EBA9378C603A55E1FA7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8BD6E2ADDBEA41989D3E7D001AC87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3E21D-78AC-4ACD-86F2-4CBB6772E703}"/>
      </w:docPartPr>
      <w:docPartBody>
        <w:p w:rsidR="00D63489" w:rsidRDefault="002F3DED" w:rsidP="002F3DED">
          <w:pPr>
            <w:pStyle w:val="8BD6E2ADDBEA41989D3E7D001AC87B1E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A89C534F8654CFDA8C22F99B12E5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372BA-7A17-4074-A6EE-8195B5725DB2}"/>
      </w:docPartPr>
      <w:docPartBody>
        <w:p w:rsidR="00D02D10" w:rsidRDefault="004A213A" w:rsidP="004A213A">
          <w:pPr>
            <w:pStyle w:val="4A89C534F8654CFDA8C22F99B12E599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BA260BB8556B4735B3533E25D17AC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8A613-712D-45D0-8948-EE1D8D31F25B}"/>
      </w:docPartPr>
      <w:docPartBody>
        <w:p w:rsidR="00D02D10" w:rsidRDefault="004A213A" w:rsidP="004A213A">
          <w:pPr>
            <w:pStyle w:val="BA260BB8556B4735B3533E25D17AC885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9E301A7F6454198BC429AA06F7D5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62D6E-AE15-4078-8F7F-5C3447A6B7D0}"/>
      </w:docPartPr>
      <w:docPartBody>
        <w:p w:rsidR="00D02D10" w:rsidRDefault="004A213A" w:rsidP="004A213A">
          <w:pPr>
            <w:pStyle w:val="F9E301A7F6454198BC429AA06F7D580F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FF5A304232E44A3AB475171CAF10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1FDC0-AA61-4042-B3B5-28F0A753AB10}"/>
      </w:docPartPr>
      <w:docPartBody>
        <w:p w:rsidR="00D02D10" w:rsidRDefault="004A213A" w:rsidP="004A213A">
          <w:pPr>
            <w:pStyle w:val="6FF5A304232E44A3AB475171CAF10E48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26D21967D8543DC83AB8F1737FFB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82547-3081-4B50-8139-A1ECEF5BC879}"/>
      </w:docPartPr>
      <w:docPartBody>
        <w:p w:rsidR="00D02D10" w:rsidRDefault="004A213A" w:rsidP="004A213A">
          <w:pPr>
            <w:pStyle w:val="F26D21967D8543DC83AB8F1737FFBDE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4649E936078241F49908A0CBE5838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7FDF3-E6B5-4C3C-B285-12811A9DC8EA}"/>
      </w:docPartPr>
      <w:docPartBody>
        <w:p w:rsidR="00D02D10" w:rsidRDefault="004A213A" w:rsidP="004A213A">
          <w:pPr>
            <w:pStyle w:val="4649E936078241F49908A0CBE5838E3F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33D3033ABA346349B33C14E4E557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16F09-9A84-449F-8942-A03950E3A332}"/>
      </w:docPartPr>
      <w:docPartBody>
        <w:p w:rsidR="00D02D10" w:rsidRDefault="004A213A" w:rsidP="004A213A">
          <w:pPr>
            <w:pStyle w:val="C33D3033ABA346349B33C14E4E557A86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345957E7EFF94921880BC7D5CC36C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52A16-A180-437B-AD8A-4244B50F3438}"/>
      </w:docPartPr>
      <w:docPartBody>
        <w:p w:rsidR="00D02D10" w:rsidRDefault="004A213A" w:rsidP="004A213A">
          <w:pPr>
            <w:pStyle w:val="345957E7EFF94921880BC7D5CC36C7BF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C34BFB2168D4C08997D787B2DA7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368F6-6E82-4E58-ABF7-E6ECE5CE888F}"/>
      </w:docPartPr>
      <w:docPartBody>
        <w:p w:rsidR="00D02D10" w:rsidRDefault="004A213A" w:rsidP="004A213A">
          <w:pPr>
            <w:pStyle w:val="1C34BFB2168D4C08997D787B2DA76B36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B413028FF7C04625885D62C963B7F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7BC51-F585-4903-9890-08E4645B0C56}"/>
      </w:docPartPr>
      <w:docPartBody>
        <w:p w:rsidR="00D02D10" w:rsidRDefault="004A213A" w:rsidP="004A213A">
          <w:pPr>
            <w:pStyle w:val="B413028FF7C04625885D62C963B7F6B5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BB5D86486F6D4C02A07DDDC952412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27671-B6AD-4E2F-B9CB-71EDD92B6D20}"/>
      </w:docPartPr>
      <w:docPartBody>
        <w:p w:rsidR="00D02D10" w:rsidRDefault="004A213A" w:rsidP="004A213A">
          <w:pPr>
            <w:pStyle w:val="BB5D86486F6D4C02A07DDDC95241217D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9F5894B05ED44376B5DD2DDAEE3B9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84A77-8F04-4123-8903-22A03204EDFB}"/>
      </w:docPartPr>
      <w:docPartBody>
        <w:p w:rsidR="00D02D10" w:rsidRDefault="004A213A" w:rsidP="004A213A">
          <w:pPr>
            <w:pStyle w:val="9F5894B05ED44376B5DD2DDAEE3B9FAE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28EADADF23141588683513A0AB55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536A-E710-4F61-A88D-EF555A926F06}"/>
      </w:docPartPr>
      <w:docPartBody>
        <w:p w:rsidR="00D02D10" w:rsidRDefault="004A213A" w:rsidP="004A213A">
          <w:pPr>
            <w:pStyle w:val="628EADADF23141588683513A0AB55ED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B2E9614D137F4AE9826C73E256CEC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BD763-259B-41CB-A631-65B76FEB698C}"/>
      </w:docPartPr>
      <w:docPartBody>
        <w:p w:rsidR="00D02D10" w:rsidRDefault="004A213A" w:rsidP="004A213A">
          <w:pPr>
            <w:pStyle w:val="B2E9614D137F4AE9826C73E256CECD97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AA5A6C655B143FAA7BA33853642B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EA6B8-3880-478E-A3B1-5EDD550163D2}"/>
      </w:docPartPr>
      <w:docPartBody>
        <w:p w:rsidR="00D02D10" w:rsidRDefault="004A213A" w:rsidP="004A213A">
          <w:pPr>
            <w:pStyle w:val="EAA5A6C655B143FAA7BA33853642B98B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ACCA57BB3A748C98E2AF40A41395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97180-6750-483E-B026-E07BC87EF030}"/>
      </w:docPartPr>
      <w:docPartBody>
        <w:p w:rsidR="00D02D10" w:rsidRDefault="004A213A" w:rsidP="004A213A">
          <w:pPr>
            <w:pStyle w:val="FACCA57BB3A748C98E2AF40A41395096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327FD3C746F4C20A844FA7A18CF7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D108B-B1CF-4D76-AAFA-06123E214906}"/>
      </w:docPartPr>
      <w:docPartBody>
        <w:p w:rsidR="00D02D10" w:rsidRDefault="004A213A" w:rsidP="004A213A">
          <w:pPr>
            <w:pStyle w:val="E327FD3C746F4C20A844FA7A18CF742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954E97E75D104F9F87C349FCD382C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73CC1-A774-4DD8-ABEE-28BAC095C2DB}"/>
      </w:docPartPr>
      <w:docPartBody>
        <w:p w:rsidR="00D02D10" w:rsidRDefault="004A213A" w:rsidP="004A213A">
          <w:pPr>
            <w:pStyle w:val="954E97E75D104F9F87C349FCD382CB74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F48D4B47D974D02BD476A70353FC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AB68D-B606-4263-ABF7-C21294F098CE}"/>
      </w:docPartPr>
      <w:docPartBody>
        <w:p w:rsidR="00D02D10" w:rsidRDefault="004A213A" w:rsidP="004A213A">
          <w:pPr>
            <w:pStyle w:val="2F48D4B47D974D02BD476A70353FC59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DE5520701B0846068685F29B97FD8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6E503-B855-40E5-A8D8-142411BBE987}"/>
      </w:docPartPr>
      <w:docPartBody>
        <w:p w:rsidR="00D02D10" w:rsidRDefault="004A213A" w:rsidP="004A213A">
          <w:pPr>
            <w:pStyle w:val="DE5520701B0846068685F29B97FD8229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AFC85ADADCE4A5CA32A5FB11B81C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7A968-1075-4FD9-8D1F-C854234BAAA3}"/>
      </w:docPartPr>
      <w:docPartBody>
        <w:p w:rsidR="00D02D10" w:rsidRDefault="004A213A" w:rsidP="004A213A">
          <w:pPr>
            <w:pStyle w:val="9AFC85ADADCE4A5CA32A5FB11B81CFC3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C43F5F4414446AEB7F047BD7241F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4D322-E59E-4115-BC9D-A1C4AFB2DDFE}"/>
      </w:docPartPr>
      <w:docPartBody>
        <w:p w:rsidR="00D02D10" w:rsidRDefault="004A213A" w:rsidP="004A213A">
          <w:pPr>
            <w:pStyle w:val="FC43F5F4414446AEB7F047BD7241FB85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153E643D9EF4AB399939324BFD9A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43FDD-6FB1-4F70-9F42-5524ED2A19F0}"/>
      </w:docPartPr>
      <w:docPartBody>
        <w:p w:rsidR="00D02D10" w:rsidRDefault="004A213A" w:rsidP="004A213A">
          <w:pPr>
            <w:pStyle w:val="E153E643D9EF4AB399939324BFD9A6D5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86B79121C5C1416BB006A6AC63479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2BF1A-57F7-4B72-BDE9-C0B2211B5C9A}"/>
      </w:docPartPr>
      <w:docPartBody>
        <w:p w:rsidR="00D02D10" w:rsidRDefault="004A213A" w:rsidP="004A213A">
          <w:pPr>
            <w:pStyle w:val="86B79121C5C1416BB006A6AC63479FAA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1708DF38C3E4DF4A333807B2DB8D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35B17-2D4F-4C19-A4EB-633D9F793173}"/>
      </w:docPartPr>
      <w:docPartBody>
        <w:p w:rsidR="00D02D10" w:rsidRDefault="004A213A" w:rsidP="004A213A">
          <w:pPr>
            <w:pStyle w:val="11708DF38C3E4DF4A333807B2DB8D3E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53581AE0FFAF4A1E97EB02E5FCEAB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1928F-83C3-4877-86FE-DD07D088A07F}"/>
      </w:docPartPr>
      <w:docPartBody>
        <w:p w:rsidR="00D02D10" w:rsidRDefault="004A213A" w:rsidP="004A213A">
          <w:pPr>
            <w:pStyle w:val="53581AE0FFAF4A1E97EB02E5FCEAB390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F09A424A80D43CD80FE85300DC91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11B3B-A853-45AC-B504-D04662EB1CC9}"/>
      </w:docPartPr>
      <w:docPartBody>
        <w:p w:rsidR="00D02D10" w:rsidRDefault="004A213A" w:rsidP="004A213A">
          <w:pPr>
            <w:pStyle w:val="1F09A424A80D43CD80FE85300DC91689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032A13B215C3441D974778E0782D6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0CD69-9765-44CE-BD97-311CD7D85DD5}"/>
      </w:docPartPr>
      <w:docPartBody>
        <w:p w:rsidR="00D02D10" w:rsidRDefault="004A213A" w:rsidP="004A213A">
          <w:pPr>
            <w:pStyle w:val="032A13B215C3441D974778E0782D659D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32448FEA0C134650AD9F37F9A12F4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5D722-AE83-45AB-B7DB-610F9C2CB527}"/>
      </w:docPartPr>
      <w:docPartBody>
        <w:p w:rsidR="00D02D10" w:rsidRDefault="004A213A" w:rsidP="004A213A">
          <w:pPr>
            <w:pStyle w:val="32448FEA0C134650AD9F37F9A12F4B8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DDA56B0F547C48EB9A6C382D3DB0B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CC4AE-DC74-474A-94C2-039286E99134}"/>
      </w:docPartPr>
      <w:docPartBody>
        <w:p w:rsidR="00D02D10" w:rsidRDefault="004A213A" w:rsidP="004A213A">
          <w:pPr>
            <w:pStyle w:val="DDA56B0F547C48EB9A6C382D3DB0BC9D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B85EF189C7F42C58A8B7E7F58FAF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E2261-4B84-4468-9A3B-F69009F4DCB4}"/>
      </w:docPartPr>
      <w:docPartBody>
        <w:p w:rsidR="00D02D10" w:rsidRDefault="004A213A" w:rsidP="004A213A">
          <w:pPr>
            <w:pStyle w:val="0B85EF189C7F42C58A8B7E7F58FAF90F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341A439AA8C14DAAAC77CEE3665F0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FFCF6-F01A-41D1-9830-6055973EA451}"/>
      </w:docPartPr>
      <w:docPartBody>
        <w:p w:rsidR="00D02D10" w:rsidRDefault="004A213A" w:rsidP="004A213A">
          <w:pPr>
            <w:pStyle w:val="341A439AA8C14DAAAC77CEE3665F0E8F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3B2C550F42948F3B1C44E1466874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5993B-BC99-4E50-8A9A-C42B31634F79}"/>
      </w:docPartPr>
      <w:docPartBody>
        <w:p w:rsidR="00D02D10" w:rsidRDefault="004A213A" w:rsidP="004A213A">
          <w:pPr>
            <w:pStyle w:val="A3B2C550F42948F3B1C44E14668743DB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C38828AB69E4EA994F889CC69825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7FB2C-6CC8-46E9-A97A-3657CA9DCA38}"/>
      </w:docPartPr>
      <w:docPartBody>
        <w:p w:rsidR="00D02D10" w:rsidRDefault="004A213A" w:rsidP="004A213A">
          <w:pPr>
            <w:pStyle w:val="EC38828AB69E4EA994F889CC698256C6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 xml:space="preserve"> enter text</w:t>
          </w:r>
        </w:p>
      </w:docPartBody>
    </w:docPart>
    <w:docPart>
      <w:docPartPr>
        <w:name w:val="F07472E6D6114B56879B518A624CC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3D37D-695C-4668-8B58-03F2439F50BF}"/>
      </w:docPartPr>
      <w:docPartBody>
        <w:p w:rsidR="00D02D10" w:rsidRDefault="004A213A" w:rsidP="004A213A">
          <w:pPr>
            <w:pStyle w:val="F07472E6D6114B56879B518A624CC188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80593C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63AA989B71842529A3761A38DC2B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9C8F6-0C37-48FD-B560-3C06C1673A4D}"/>
      </w:docPartPr>
      <w:docPartBody>
        <w:p w:rsidR="00D02D10" w:rsidRDefault="004A213A" w:rsidP="004A213A">
          <w:pPr>
            <w:pStyle w:val="E63AA989B71842529A3761A38DC2B978"/>
          </w:pPr>
          <w:r w:rsidRPr="00CB26E8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2653F"/>
    <w:rsid w:val="000461FF"/>
    <w:rsid w:val="000B7C56"/>
    <w:rsid w:val="001E19BC"/>
    <w:rsid w:val="002457D9"/>
    <w:rsid w:val="00273E16"/>
    <w:rsid w:val="002D55CF"/>
    <w:rsid w:val="002F3DED"/>
    <w:rsid w:val="003140E8"/>
    <w:rsid w:val="003B3250"/>
    <w:rsid w:val="00493BE8"/>
    <w:rsid w:val="00496AAE"/>
    <w:rsid w:val="004A213A"/>
    <w:rsid w:val="00515CD0"/>
    <w:rsid w:val="00564883"/>
    <w:rsid w:val="00574E9B"/>
    <w:rsid w:val="005813B5"/>
    <w:rsid w:val="005C3D29"/>
    <w:rsid w:val="00730398"/>
    <w:rsid w:val="00827BBB"/>
    <w:rsid w:val="00870865"/>
    <w:rsid w:val="009E67A1"/>
    <w:rsid w:val="00A5557A"/>
    <w:rsid w:val="00A831EA"/>
    <w:rsid w:val="00AA4866"/>
    <w:rsid w:val="00B3210A"/>
    <w:rsid w:val="00C37839"/>
    <w:rsid w:val="00C90D7D"/>
    <w:rsid w:val="00C947DD"/>
    <w:rsid w:val="00D02D10"/>
    <w:rsid w:val="00D63489"/>
    <w:rsid w:val="00DA680E"/>
    <w:rsid w:val="00DB348B"/>
    <w:rsid w:val="00F446E4"/>
    <w:rsid w:val="00F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213A"/>
    <w:rPr>
      <w:color w:val="666666"/>
    </w:rPr>
  </w:style>
  <w:style w:type="paragraph" w:customStyle="1" w:styleId="C40B413479AB4AD5B1275A07C86F4F651">
    <w:name w:val="C40B413479AB4AD5B1275A07C86F4F651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4772188D1F64DD896DED709E626A2FF">
    <w:name w:val="34772188D1F64DD896DED709E626A2FF"/>
    <w:rsid w:val="002F3DED"/>
  </w:style>
  <w:style w:type="paragraph" w:customStyle="1" w:styleId="93521839DBEE42F3ADFBCC39A987AE36">
    <w:name w:val="93521839DBEE42F3ADFBCC39A987AE36"/>
    <w:rsid w:val="002F3DED"/>
  </w:style>
  <w:style w:type="paragraph" w:customStyle="1" w:styleId="CAE63FF031244C5994A5A4264BCC8066">
    <w:name w:val="CAE63FF031244C5994A5A4264BCC8066"/>
    <w:rsid w:val="002F3DED"/>
  </w:style>
  <w:style w:type="paragraph" w:customStyle="1" w:styleId="A1BECAD8D5BE44B08D8C2AC96E3F3091">
    <w:name w:val="A1BECAD8D5BE44B08D8C2AC96E3F3091"/>
    <w:rsid w:val="002F3DED"/>
  </w:style>
  <w:style w:type="paragraph" w:customStyle="1" w:styleId="8B165787E6C5416DB3C1845808ED9232">
    <w:name w:val="8B165787E6C5416DB3C1845808ED9232"/>
    <w:rsid w:val="002F3DED"/>
  </w:style>
  <w:style w:type="paragraph" w:customStyle="1" w:styleId="E40A03E5CECD483191F080D198685890">
    <w:name w:val="E40A03E5CECD483191F080D198685890"/>
    <w:rsid w:val="002F3DED"/>
  </w:style>
  <w:style w:type="paragraph" w:customStyle="1" w:styleId="07E9FB2867334473B5481575AE5BD1BE">
    <w:name w:val="07E9FB2867334473B5481575AE5BD1BE"/>
    <w:rsid w:val="002F3DED"/>
  </w:style>
  <w:style w:type="paragraph" w:customStyle="1" w:styleId="DA559D048DCC42DB988E562A8EAE5DA2">
    <w:name w:val="DA559D048DCC42DB988E562A8EAE5DA2"/>
    <w:rsid w:val="002F3DED"/>
  </w:style>
  <w:style w:type="paragraph" w:customStyle="1" w:styleId="E30DD9AAA952459F8584B565DF3E594F">
    <w:name w:val="E30DD9AAA952459F8584B565DF3E594F"/>
    <w:rsid w:val="002F3DED"/>
  </w:style>
  <w:style w:type="paragraph" w:customStyle="1" w:styleId="0A738BF2BFCD408F8E04DAC8BF3061A1">
    <w:name w:val="0A738BF2BFCD408F8E04DAC8BF3061A1"/>
    <w:rsid w:val="002F3DED"/>
  </w:style>
  <w:style w:type="paragraph" w:customStyle="1" w:styleId="ECA87C0AAEE041D8A34B49DC2DEB2DC5">
    <w:name w:val="ECA87C0AAEE041D8A34B49DC2DEB2DC5"/>
    <w:rsid w:val="002F3DED"/>
  </w:style>
  <w:style w:type="paragraph" w:customStyle="1" w:styleId="DDA9FA1F9FB44BB4BF6C06D0AD2A1BF8">
    <w:name w:val="DDA9FA1F9FB44BB4BF6C06D0AD2A1BF8"/>
    <w:rsid w:val="002F3DED"/>
  </w:style>
  <w:style w:type="paragraph" w:customStyle="1" w:styleId="0B2638B129074519A27ECCCD42C717AA">
    <w:name w:val="0B2638B129074519A27ECCCD42C717AA"/>
    <w:rsid w:val="002F3DED"/>
  </w:style>
  <w:style w:type="paragraph" w:customStyle="1" w:styleId="C24681B4783E4DFDAD040776AC5754AF">
    <w:name w:val="C24681B4783E4DFDAD040776AC5754AF"/>
    <w:rsid w:val="002F3DED"/>
  </w:style>
  <w:style w:type="paragraph" w:customStyle="1" w:styleId="446BFF01FAF04992833D66FEB5736574">
    <w:name w:val="446BFF01FAF04992833D66FEB5736574"/>
    <w:rsid w:val="002F3DED"/>
  </w:style>
  <w:style w:type="paragraph" w:customStyle="1" w:styleId="74F1B50EF3F44378ACF97904AB8B69C0">
    <w:name w:val="74F1B50EF3F44378ACF97904AB8B69C0"/>
    <w:rsid w:val="002F3DED"/>
  </w:style>
  <w:style w:type="paragraph" w:customStyle="1" w:styleId="73B44C86138C4188A8746FE1F50F0A76">
    <w:name w:val="73B44C86138C4188A8746FE1F50F0A76"/>
    <w:rsid w:val="002F3DED"/>
  </w:style>
  <w:style w:type="paragraph" w:customStyle="1" w:styleId="45A812918D9843F09651505427E27780">
    <w:name w:val="45A812918D9843F09651505427E27780"/>
    <w:rsid w:val="002F3DED"/>
  </w:style>
  <w:style w:type="paragraph" w:customStyle="1" w:styleId="05231A67884F4549A30656CB5A53F9EC">
    <w:name w:val="05231A67884F4549A30656CB5A53F9EC"/>
    <w:rsid w:val="002F3DED"/>
  </w:style>
  <w:style w:type="paragraph" w:customStyle="1" w:styleId="5EAFEE00041D4E069BF1DD073B93FF61">
    <w:name w:val="5EAFEE00041D4E069BF1DD073B93FF61"/>
    <w:rsid w:val="002F3DED"/>
  </w:style>
  <w:style w:type="paragraph" w:customStyle="1" w:styleId="43333C6208FA4E43A805D260E3005005">
    <w:name w:val="43333C6208FA4E43A805D260E3005005"/>
    <w:rsid w:val="002F3DED"/>
  </w:style>
  <w:style w:type="paragraph" w:customStyle="1" w:styleId="0E2278092160419DA5DBF906FEB8A193">
    <w:name w:val="0E2278092160419DA5DBF906FEB8A193"/>
    <w:rsid w:val="002F3DED"/>
  </w:style>
  <w:style w:type="paragraph" w:customStyle="1" w:styleId="EF2DD2E3EB0042E3B59A0BAA724B8DB5">
    <w:name w:val="EF2DD2E3EB0042E3B59A0BAA724B8DB5"/>
    <w:rsid w:val="002F3DED"/>
  </w:style>
  <w:style w:type="paragraph" w:customStyle="1" w:styleId="913308F427B049C3950D8995B590BF9C">
    <w:name w:val="913308F427B049C3950D8995B590BF9C"/>
    <w:rsid w:val="002F3DED"/>
  </w:style>
  <w:style w:type="paragraph" w:customStyle="1" w:styleId="ADBD6DF21EDB486591A0CD670D900588">
    <w:name w:val="ADBD6DF21EDB486591A0CD670D900588"/>
    <w:rsid w:val="002F3DED"/>
  </w:style>
  <w:style w:type="paragraph" w:customStyle="1" w:styleId="0BF9DA702887484587E50436D46BF920">
    <w:name w:val="0BF9DA702887484587E50436D46BF920"/>
    <w:rsid w:val="002F3DED"/>
  </w:style>
  <w:style w:type="paragraph" w:customStyle="1" w:styleId="3E8BFA37B12641F281A96BB360AD7B70">
    <w:name w:val="3E8BFA37B12641F281A96BB360AD7B70"/>
    <w:rsid w:val="002F3DED"/>
  </w:style>
  <w:style w:type="paragraph" w:customStyle="1" w:styleId="9420CEB398934595811100EA6D8BF998">
    <w:name w:val="9420CEB398934595811100EA6D8BF998"/>
    <w:rsid w:val="002F3DED"/>
  </w:style>
  <w:style w:type="paragraph" w:customStyle="1" w:styleId="D2130C16778D42B4B414B4EE6B6D2738">
    <w:name w:val="D2130C16778D42B4B414B4EE6B6D2738"/>
    <w:rsid w:val="002F3DED"/>
  </w:style>
  <w:style w:type="paragraph" w:customStyle="1" w:styleId="A1D25FBB24A94D389557559358AEBAE3">
    <w:name w:val="A1D25FBB24A94D389557559358AEBAE3"/>
    <w:rsid w:val="002F3DED"/>
  </w:style>
  <w:style w:type="paragraph" w:customStyle="1" w:styleId="39CC1D4276F046829EF93DE7D925DFE1">
    <w:name w:val="39CC1D4276F046829EF93DE7D925DFE1"/>
    <w:rsid w:val="002F3DED"/>
  </w:style>
  <w:style w:type="paragraph" w:customStyle="1" w:styleId="77834E232E1E4F0785877F7F0BFCBEFA">
    <w:name w:val="77834E232E1E4F0785877F7F0BFCBEFA"/>
    <w:rsid w:val="002F3DED"/>
  </w:style>
  <w:style w:type="paragraph" w:customStyle="1" w:styleId="3E69E8142E3541CAAEE2DA55CD50EB82">
    <w:name w:val="3E69E8142E3541CAAEE2DA55CD50EB82"/>
    <w:rsid w:val="002F3DED"/>
  </w:style>
  <w:style w:type="paragraph" w:customStyle="1" w:styleId="6D04B8300C03486CA604054DD8DF418A">
    <w:name w:val="6D04B8300C03486CA604054DD8DF418A"/>
    <w:rsid w:val="002F3DED"/>
  </w:style>
  <w:style w:type="paragraph" w:customStyle="1" w:styleId="8AFA8BB002F0477AA2A8BDAFF3249ACA">
    <w:name w:val="8AFA8BB002F0477AA2A8BDAFF3249ACA"/>
    <w:rsid w:val="002F3DED"/>
  </w:style>
  <w:style w:type="paragraph" w:customStyle="1" w:styleId="CE64182205474FDD9782881E9B64A0221">
    <w:name w:val="CE64182205474FDD9782881E9B64A0221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AFCDBA4D4834474AEEC434A708639031">
    <w:name w:val="BAFCDBA4D4834474AEEC434A708639031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C4FDD4E60984141B1AAF9BF2DA7F69C1">
    <w:name w:val="1C4FDD4E60984141B1AAF9BF2DA7F69C1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EBC415192934D90B743B7D46BEA5E43">
    <w:name w:val="7EBC415192934D90B743B7D46BEA5E43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4907923120C448BA41D570A7D72F24E">
    <w:name w:val="E4907923120C448BA41D570A7D72F24E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5B7A12F41DF4013880EE32039342E13">
    <w:name w:val="55B7A12F41DF4013880EE32039342E13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D21B74F073D4CA8A00EF796964EC4FD">
    <w:name w:val="AD21B74F073D4CA8A00EF796964EC4FD"/>
    <w:rsid w:val="00515CD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354A15BB1484F27ACAD8EBEDEBF1927">
    <w:name w:val="2354A15BB1484F27ACAD8EBEDEBF1927"/>
    <w:rsid w:val="002F3DED"/>
  </w:style>
  <w:style w:type="paragraph" w:customStyle="1" w:styleId="15A9FEF512114FA89B565470569A975C">
    <w:name w:val="15A9FEF512114FA89B565470569A975C"/>
    <w:rsid w:val="002F3DED"/>
  </w:style>
  <w:style w:type="paragraph" w:customStyle="1" w:styleId="F2957C33DDD34EBA9378C603A55E1FA7">
    <w:name w:val="F2957C33DDD34EBA9378C603A55E1FA7"/>
    <w:rsid w:val="002F3DED"/>
  </w:style>
  <w:style w:type="paragraph" w:customStyle="1" w:styleId="8BD6E2ADDBEA41989D3E7D001AC87B1E">
    <w:name w:val="8BD6E2ADDBEA41989D3E7D001AC87B1E"/>
    <w:rsid w:val="002F3DED"/>
  </w:style>
  <w:style w:type="paragraph" w:customStyle="1" w:styleId="B31030887C9B44189F35894C73B5C67A2">
    <w:name w:val="B31030887C9B44189F35894C73B5C67A2"/>
    <w:rsid w:val="004A213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FA12FC516EB4D239B6F326540EF65DA2">
    <w:name w:val="BFA12FC516EB4D239B6F326540EF65DA2"/>
    <w:rsid w:val="004A213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5D220AC2E574491B60EF90BF7FF37942">
    <w:name w:val="25D220AC2E574491B60EF90BF7FF37942"/>
    <w:rsid w:val="004A213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E30BF5B7814FE893E8A0CAFB9C9A962">
    <w:name w:val="65E30BF5B7814FE893E8A0CAFB9C9A962"/>
    <w:rsid w:val="004A213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175A7B6967345649290C662939A654B2">
    <w:name w:val="A175A7B6967345649290C662939A654B2"/>
    <w:rsid w:val="004A213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7DAD5CB42E24C97ACA3BC20F460F14F2">
    <w:name w:val="07DAD5CB42E24C97ACA3BC20F460F14F2"/>
    <w:rsid w:val="004A213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9473C5206884F63815AD4BD9D8A5AA72">
    <w:name w:val="29473C5206884F63815AD4BD9D8A5AA72"/>
    <w:rsid w:val="004A213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A89C534F8654CFDA8C22F99B12E599E">
    <w:name w:val="4A89C534F8654CFDA8C22F99B12E599E"/>
    <w:rsid w:val="004A213A"/>
  </w:style>
  <w:style w:type="paragraph" w:customStyle="1" w:styleId="BA260BB8556B4735B3533E25D17AC885">
    <w:name w:val="BA260BB8556B4735B3533E25D17AC885"/>
    <w:rsid w:val="004A213A"/>
  </w:style>
  <w:style w:type="paragraph" w:customStyle="1" w:styleId="F9E301A7F6454198BC429AA06F7D580F">
    <w:name w:val="F9E301A7F6454198BC429AA06F7D580F"/>
    <w:rsid w:val="004A213A"/>
  </w:style>
  <w:style w:type="paragraph" w:customStyle="1" w:styleId="6FF5A304232E44A3AB475171CAF10E48">
    <w:name w:val="6FF5A304232E44A3AB475171CAF10E48"/>
    <w:rsid w:val="004A213A"/>
  </w:style>
  <w:style w:type="paragraph" w:customStyle="1" w:styleId="F26D21967D8543DC83AB8F1737FFBDEE">
    <w:name w:val="F26D21967D8543DC83AB8F1737FFBDEE"/>
    <w:rsid w:val="004A213A"/>
  </w:style>
  <w:style w:type="paragraph" w:customStyle="1" w:styleId="4649E936078241F49908A0CBE5838E3F">
    <w:name w:val="4649E936078241F49908A0CBE5838E3F"/>
    <w:rsid w:val="004A213A"/>
  </w:style>
  <w:style w:type="paragraph" w:customStyle="1" w:styleId="C33D3033ABA346349B33C14E4E557A86">
    <w:name w:val="C33D3033ABA346349B33C14E4E557A86"/>
    <w:rsid w:val="004A213A"/>
  </w:style>
  <w:style w:type="paragraph" w:customStyle="1" w:styleId="345957E7EFF94921880BC7D5CC36C7BF">
    <w:name w:val="345957E7EFF94921880BC7D5CC36C7BF"/>
    <w:rsid w:val="004A213A"/>
  </w:style>
  <w:style w:type="paragraph" w:customStyle="1" w:styleId="1C34BFB2168D4C08997D787B2DA76B36">
    <w:name w:val="1C34BFB2168D4C08997D787B2DA76B36"/>
    <w:rsid w:val="004A213A"/>
  </w:style>
  <w:style w:type="paragraph" w:customStyle="1" w:styleId="B413028FF7C04625885D62C963B7F6B5">
    <w:name w:val="B413028FF7C04625885D62C963B7F6B5"/>
    <w:rsid w:val="004A213A"/>
  </w:style>
  <w:style w:type="paragraph" w:customStyle="1" w:styleId="BB5D86486F6D4C02A07DDDC95241217D">
    <w:name w:val="BB5D86486F6D4C02A07DDDC95241217D"/>
    <w:rsid w:val="004A213A"/>
  </w:style>
  <w:style w:type="paragraph" w:customStyle="1" w:styleId="9F5894B05ED44376B5DD2DDAEE3B9FAE">
    <w:name w:val="9F5894B05ED44376B5DD2DDAEE3B9FAE"/>
    <w:rsid w:val="004A213A"/>
  </w:style>
  <w:style w:type="paragraph" w:customStyle="1" w:styleId="628EADADF23141588683513A0AB55EDE">
    <w:name w:val="628EADADF23141588683513A0AB55EDE"/>
    <w:rsid w:val="004A213A"/>
  </w:style>
  <w:style w:type="paragraph" w:customStyle="1" w:styleId="B2E9614D137F4AE9826C73E256CECD97">
    <w:name w:val="B2E9614D137F4AE9826C73E256CECD97"/>
    <w:rsid w:val="004A213A"/>
  </w:style>
  <w:style w:type="paragraph" w:customStyle="1" w:styleId="EAA5A6C655B143FAA7BA33853642B98B">
    <w:name w:val="EAA5A6C655B143FAA7BA33853642B98B"/>
    <w:rsid w:val="004A213A"/>
  </w:style>
  <w:style w:type="paragraph" w:customStyle="1" w:styleId="FACCA57BB3A748C98E2AF40A41395096">
    <w:name w:val="FACCA57BB3A748C98E2AF40A41395096"/>
    <w:rsid w:val="004A213A"/>
  </w:style>
  <w:style w:type="paragraph" w:customStyle="1" w:styleId="E327FD3C746F4C20A844FA7A18CF742E">
    <w:name w:val="E327FD3C746F4C20A844FA7A18CF742E"/>
    <w:rsid w:val="004A213A"/>
  </w:style>
  <w:style w:type="paragraph" w:customStyle="1" w:styleId="954E97E75D104F9F87C349FCD382CB74">
    <w:name w:val="954E97E75D104F9F87C349FCD382CB74"/>
    <w:rsid w:val="004A213A"/>
  </w:style>
  <w:style w:type="paragraph" w:customStyle="1" w:styleId="2F48D4B47D974D02BD476A70353FC592">
    <w:name w:val="2F48D4B47D974D02BD476A70353FC592"/>
    <w:rsid w:val="004A213A"/>
  </w:style>
  <w:style w:type="paragraph" w:customStyle="1" w:styleId="DE5520701B0846068685F29B97FD8229">
    <w:name w:val="DE5520701B0846068685F29B97FD8229"/>
    <w:rsid w:val="004A213A"/>
  </w:style>
  <w:style w:type="paragraph" w:customStyle="1" w:styleId="9AFC85ADADCE4A5CA32A5FB11B81CFC3">
    <w:name w:val="9AFC85ADADCE4A5CA32A5FB11B81CFC3"/>
    <w:rsid w:val="004A213A"/>
  </w:style>
  <w:style w:type="paragraph" w:customStyle="1" w:styleId="FC43F5F4414446AEB7F047BD7241FB85">
    <w:name w:val="FC43F5F4414446AEB7F047BD7241FB85"/>
    <w:rsid w:val="004A213A"/>
  </w:style>
  <w:style w:type="paragraph" w:customStyle="1" w:styleId="E153E643D9EF4AB399939324BFD9A6D5">
    <w:name w:val="E153E643D9EF4AB399939324BFD9A6D5"/>
    <w:rsid w:val="004A213A"/>
  </w:style>
  <w:style w:type="paragraph" w:customStyle="1" w:styleId="86B79121C5C1416BB006A6AC63479FAA">
    <w:name w:val="86B79121C5C1416BB006A6AC63479FAA"/>
    <w:rsid w:val="004A213A"/>
  </w:style>
  <w:style w:type="paragraph" w:customStyle="1" w:styleId="11708DF38C3E4DF4A333807B2DB8D3EE">
    <w:name w:val="11708DF38C3E4DF4A333807B2DB8D3EE"/>
    <w:rsid w:val="004A213A"/>
  </w:style>
  <w:style w:type="paragraph" w:customStyle="1" w:styleId="53581AE0FFAF4A1E97EB02E5FCEAB390">
    <w:name w:val="53581AE0FFAF4A1E97EB02E5FCEAB390"/>
    <w:rsid w:val="004A213A"/>
  </w:style>
  <w:style w:type="paragraph" w:customStyle="1" w:styleId="1F09A424A80D43CD80FE85300DC91689">
    <w:name w:val="1F09A424A80D43CD80FE85300DC91689"/>
    <w:rsid w:val="004A213A"/>
  </w:style>
  <w:style w:type="paragraph" w:customStyle="1" w:styleId="032A13B215C3441D974778E0782D659D">
    <w:name w:val="032A13B215C3441D974778E0782D659D"/>
    <w:rsid w:val="004A213A"/>
  </w:style>
  <w:style w:type="paragraph" w:customStyle="1" w:styleId="32448FEA0C134650AD9F37F9A12F4B82">
    <w:name w:val="32448FEA0C134650AD9F37F9A12F4B82"/>
    <w:rsid w:val="004A213A"/>
  </w:style>
  <w:style w:type="paragraph" w:customStyle="1" w:styleId="DDA56B0F547C48EB9A6C382D3DB0BC9D">
    <w:name w:val="DDA56B0F547C48EB9A6C382D3DB0BC9D"/>
    <w:rsid w:val="004A213A"/>
  </w:style>
  <w:style w:type="paragraph" w:customStyle="1" w:styleId="0B85EF189C7F42C58A8B7E7F58FAF90F">
    <w:name w:val="0B85EF189C7F42C58A8B7E7F58FAF90F"/>
    <w:rsid w:val="004A213A"/>
  </w:style>
  <w:style w:type="paragraph" w:customStyle="1" w:styleId="341A439AA8C14DAAAC77CEE3665F0E8F">
    <w:name w:val="341A439AA8C14DAAAC77CEE3665F0E8F"/>
    <w:rsid w:val="004A213A"/>
  </w:style>
  <w:style w:type="paragraph" w:customStyle="1" w:styleId="A3B2C550F42948F3B1C44E14668743DB">
    <w:name w:val="A3B2C550F42948F3B1C44E14668743DB"/>
    <w:rsid w:val="004A213A"/>
  </w:style>
  <w:style w:type="paragraph" w:customStyle="1" w:styleId="EC38828AB69E4EA994F889CC698256C6">
    <w:name w:val="EC38828AB69E4EA994F889CC698256C6"/>
    <w:rsid w:val="004A213A"/>
  </w:style>
  <w:style w:type="paragraph" w:customStyle="1" w:styleId="F07472E6D6114B56879B518A624CC188">
    <w:name w:val="F07472E6D6114B56879B518A624CC188"/>
    <w:rsid w:val="004A213A"/>
  </w:style>
  <w:style w:type="paragraph" w:customStyle="1" w:styleId="E63AA989B71842529A3761A38DC2B978">
    <w:name w:val="E63AA989B71842529A3761A38DC2B978"/>
    <w:rsid w:val="004A21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3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1116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A13 v1 Oct 26</vt:lpstr>
    </vt:vector>
  </TitlesOfParts>
  <Manager/>
  <Company/>
  <LinksUpToDate>false</LinksUpToDate>
  <CharactersWithSpaces>3019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A13 v1 Oct 26</dc:title>
  <dc:subject/>
  <dc:creator>Colin McKie</dc:creator>
  <cp:keywords/>
  <dc:description/>
  <cp:lastModifiedBy>Tracy Glen</cp:lastModifiedBy>
  <cp:revision>46</cp:revision>
  <dcterms:created xsi:type="dcterms:W3CDTF">2026-08-12T14:06:00Z</dcterms:created>
  <dcterms:modified xsi:type="dcterms:W3CDTF">2026-10-09T10:16:00Z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