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473628E0" w:rsidR="004A38B6" w:rsidRPr="000D6275" w:rsidRDefault="00DB016C" w:rsidP="000D6275">
      <w:pPr>
        <w:pStyle w:val="Heading1"/>
      </w:pPr>
      <w:r w:rsidRPr="00DB016C">
        <w:t>Area alarm panel test</w:t>
      </w:r>
      <w:r>
        <w:t xml:space="preserve"> </w:t>
      </w:r>
      <w:r w:rsidR="00331A0D">
        <w:t>-</w:t>
      </w:r>
      <w:r w:rsidRPr="00DB016C">
        <w:t xml:space="preserve"> Form A14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43627F" w:rsidRPr="00AB3B91" w14:paraId="029A862F" w14:textId="77777777" w:rsidTr="00932DA0">
        <w:trPr>
          <w:cantSplit/>
          <w:trHeight w:val="397"/>
        </w:trPr>
        <w:tc>
          <w:tcPr>
            <w:tcW w:w="2439" w:type="dxa"/>
          </w:tcPr>
          <w:p w14:paraId="042B44CA" w14:textId="77777777" w:rsidR="0043627F" w:rsidRPr="00AB3B91" w:rsidRDefault="0043627F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145FCF54B81744AE835FC5A5F035C06F"/>
            </w:placeholder>
            <w:text/>
          </w:sdtPr>
          <w:sdtContent>
            <w:tc>
              <w:tcPr>
                <w:tcW w:w="5670" w:type="dxa"/>
              </w:tcPr>
              <w:p w14:paraId="0AFABC5F" w14:textId="70ABFDF6" w:rsidR="0043627F" w:rsidRPr="00AB3B91" w:rsidRDefault="005219EF" w:rsidP="005219EF">
                <w:r w:rsidRPr="00C054F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50194AD3" w14:textId="77777777" w:rsidR="0043627F" w:rsidRPr="00AB3B91" w:rsidRDefault="0043627F" w:rsidP="005219EF">
            <w:r w:rsidRPr="00AB3B91">
              <w:t>Date:</w:t>
            </w:r>
          </w:p>
        </w:tc>
        <w:sdt>
          <w:sdtPr>
            <w:id w:val="-1053234307"/>
            <w:placeholder>
              <w:docPart w:val="9E9288F11F164742AA3B98B46C79A13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755850F9" w14:textId="77777777" w:rsidR="0043627F" w:rsidRPr="00AB3B91" w:rsidRDefault="0043627F" w:rsidP="005219EF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582755DE" w14:textId="77777777" w:rsidR="0043627F" w:rsidRPr="00AB3B91" w:rsidRDefault="0043627F" w:rsidP="005219EF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6347A28C8BAB4ECF9EFBF68396E14020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781617C3" w14:textId="1C4F2875" w:rsidR="0043627F" w:rsidRPr="00AB3B91" w:rsidRDefault="005219EF" w:rsidP="005219EF">
                <w:pPr>
                  <w:rPr>
                    <w:sz w:val="18"/>
                    <w:szCs w:val="18"/>
                  </w:rPr>
                </w:pPr>
                <w:r w:rsidRPr="00C054F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38E6AA97" w14:textId="21364AE0" w:rsidR="0043627F" w:rsidRDefault="00CC28EC" w:rsidP="00CC28EC">
      <w:pPr>
        <w:pStyle w:val="Heading2"/>
      </w:pPr>
      <w:r>
        <w:t>System details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DB016C" w:rsidRPr="00DB016C" w14:paraId="4D62DEC1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3902EDF" w14:textId="521ED833" w:rsidR="00DB016C" w:rsidRPr="00DB016C" w:rsidRDefault="00DB016C" w:rsidP="005219E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DB016C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Location: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C254E8778BD04F63ACAD53083A4A8DDB"/>
                </w:placeholder>
              </w:sdtPr>
              <w:sdtContent>
                <w:r w:rsidR="005219EF" w:rsidRPr="00C054F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DB016C" w:rsidRPr="00DB016C" w14:paraId="0D3F570B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65085F5D" w14:textId="3BD370F6" w:rsidR="00DB016C" w:rsidRPr="00DB016C" w:rsidRDefault="00DB016C" w:rsidP="00DB016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Manufacturer/ model: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273244775"/>
                <w:placeholder>
                  <w:docPart w:val="9D01C4449936477C8254A7E358E86392"/>
                </w:placeholder>
                <w:text/>
              </w:sdtPr>
              <w:sdtContent>
                <w:r w:rsidR="005219EF" w:rsidRPr="00C054F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F13778" w:rsidRPr="00DB016C" w14:paraId="294D5E03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67C5C617" w14:textId="6AB788F1" w:rsidR="00F13778" w:rsidRPr="00DB016C" w:rsidRDefault="00F13778" w:rsidP="00DB016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Alarm panel reference: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839923709"/>
                <w:placeholder>
                  <w:docPart w:val="13C527E83EDE479EA9A16A76CD43AA94"/>
                </w:placeholder>
                <w:text/>
              </w:sdtPr>
              <w:sdtContent>
                <w:r w:rsidRPr="00C054F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4A7180C9" w14:textId="186160AA" w:rsidR="002D0FCA" w:rsidRDefault="00DB016C" w:rsidP="002D0FCA">
      <w:pPr>
        <w:pStyle w:val="Heading2"/>
        <w:rPr>
          <w:rFonts w:eastAsia="Times New Roman"/>
        </w:rPr>
      </w:pPr>
      <w:r>
        <w:rPr>
          <w:rFonts w:eastAsia="Times New Roman"/>
        </w:rPr>
        <w:t>Area alarm panel tests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1191"/>
        <w:gridCol w:w="1247"/>
        <w:gridCol w:w="1247"/>
        <w:gridCol w:w="3139"/>
        <w:gridCol w:w="3139"/>
        <w:gridCol w:w="4633"/>
      </w:tblGrid>
      <w:tr w:rsidR="00DB016C" w:rsidRPr="00DB016C" w14:paraId="43DC6DD9" w14:textId="77777777" w:rsidTr="00932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  <w:tblHeader/>
        </w:trPr>
        <w:tc>
          <w:tcPr>
            <w:tcW w:w="1191" w:type="dxa"/>
          </w:tcPr>
          <w:p w14:paraId="1A27CA0D" w14:textId="77777777" w:rsidR="00DB016C" w:rsidRPr="00DB016C" w:rsidRDefault="00DB016C" w:rsidP="00DB016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1247" w:type="dxa"/>
          </w:tcPr>
          <w:p w14:paraId="037F2221" w14:textId="77777777" w:rsidR="00DB016C" w:rsidRPr="00DB016C" w:rsidRDefault="00DB016C" w:rsidP="00DB016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High pressure alarm</w:t>
            </w:r>
          </w:p>
        </w:tc>
        <w:tc>
          <w:tcPr>
            <w:tcW w:w="1247" w:type="dxa"/>
          </w:tcPr>
          <w:p w14:paraId="3F4CF174" w14:textId="77777777" w:rsidR="00DB016C" w:rsidRPr="00DB016C" w:rsidRDefault="00DB016C" w:rsidP="00DB016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Low pressure alarm</w:t>
            </w:r>
          </w:p>
        </w:tc>
        <w:tc>
          <w:tcPr>
            <w:tcW w:w="3139" w:type="dxa"/>
          </w:tcPr>
          <w:p w14:paraId="05D7C217" w14:textId="77777777" w:rsidR="00DB016C" w:rsidRPr="00DB016C" w:rsidRDefault="00DB016C" w:rsidP="00DB016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Functional operation</w:t>
            </w:r>
          </w:p>
        </w:tc>
        <w:tc>
          <w:tcPr>
            <w:tcW w:w="3139" w:type="dxa"/>
          </w:tcPr>
          <w:p w14:paraId="413DA2C1" w14:textId="77777777" w:rsidR="00DB016C" w:rsidRPr="00DB016C" w:rsidRDefault="00DB016C" w:rsidP="00DB016C">
            <w:pPr>
              <w:spacing w:before="40" w:after="40"/>
              <w:rPr>
                <w:rFonts w:eastAsia="Times New Roman" w:cs="Arial"/>
                <w:b w:val="0"/>
                <w:bCs w:val="0"/>
                <w:iCs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4633" w:type="dxa"/>
          </w:tcPr>
          <w:p w14:paraId="74999B01" w14:textId="77777777" w:rsidR="00DB016C" w:rsidRPr="00DB016C" w:rsidRDefault="00DB016C" w:rsidP="00DB016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Comments</w:t>
            </w:r>
          </w:p>
        </w:tc>
      </w:tr>
      <w:tr w:rsidR="00DB016C" w:rsidRPr="00DB016C" w14:paraId="4EC0ACF5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191" w:type="dxa"/>
          </w:tcPr>
          <w:p w14:paraId="7A6EFAAA" w14:textId="7977EC73" w:rsidR="00DB016C" w:rsidRPr="00DB016C" w:rsidRDefault="00000000" w:rsidP="00DB016C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932401196"/>
                <w:placeholder>
                  <w:docPart w:val="F73B009050CC489BB1C26D7BBA93BA63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Medical vacuum" w:value="Medical vacuum"/>
                  <w:listItem w:displayText="Other" w:value="Other"/>
                </w:dropDownList>
              </w:sdtPr>
              <w:sdtContent>
                <w:r w:rsidR="007726E4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c</w:t>
                </w:r>
                <w:r w:rsidR="00DB016C" w:rsidRPr="005E7DAE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hoose an item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16639597"/>
            <w:placeholder>
              <w:docPart w:val="E30A14207F2A492E9B09E1D42D43F531"/>
            </w:placeholder>
            <w:showingPlcHdr/>
            <w:text/>
          </w:sdtPr>
          <w:sdtContent>
            <w:tc>
              <w:tcPr>
                <w:tcW w:w="1247" w:type="dxa"/>
              </w:tcPr>
              <w:p w14:paraId="0E934DFD" w14:textId="77DAA833" w:rsidR="00DB016C" w:rsidRPr="00DB016C" w:rsidRDefault="00DB016C" w:rsidP="00DB016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59631786"/>
            <w:placeholder>
              <w:docPart w:val="58DBBC242792407F8B082EC3A8498063"/>
            </w:placeholder>
            <w:showingPlcHdr/>
            <w:text/>
          </w:sdtPr>
          <w:sdtContent>
            <w:tc>
              <w:tcPr>
                <w:tcW w:w="1247" w:type="dxa"/>
              </w:tcPr>
              <w:p w14:paraId="44238AB2" w14:textId="1A73AD2F" w:rsidR="00DB016C" w:rsidRPr="00DB016C" w:rsidRDefault="00DB016C" w:rsidP="00DB016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3139" w:type="dxa"/>
          </w:tcPr>
          <w:p w14:paraId="228CB9D0" w14:textId="77777777" w:rsidR="00DB016C" w:rsidRPr="00DB016C" w:rsidRDefault="00DB016C" w:rsidP="00DB016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Sequence/ identification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67686482"/>
            <w:placeholder>
              <w:docPart w:val="C7CF562EFD784BFEBECD365FBF53289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139" w:type="dxa"/>
              </w:tcPr>
              <w:p w14:paraId="0BC130AA" w14:textId="6BC1E79E" w:rsidR="00DB016C" w:rsidRPr="00DB016C" w:rsidRDefault="007726E4" w:rsidP="00DB016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</w:t>
                </w:r>
                <w:r w:rsidR="00DB016C" w:rsidRPr="00DB016C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73227782"/>
            <w:placeholder>
              <w:docPart w:val="551C26CE83F7432F86AD68A7CC3F7895"/>
            </w:placeholder>
            <w:showingPlcHdr/>
            <w:text/>
          </w:sdtPr>
          <w:sdtContent>
            <w:tc>
              <w:tcPr>
                <w:tcW w:w="4633" w:type="dxa"/>
              </w:tcPr>
              <w:p w14:paraId="0D74A3E8" w14:textId="62C792E7" w:rsidR="00DB016C" w:rsidRPr="00DB016C" w:rsidRDefault="00DB016C" w:rsidP="00DB016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7726E4" w:rsidRPr="00DB016C" w14:paraId="2F342B2B" w14:textId="77777777" w:rsidTr="00932DA0">
        <w:trPr>
          <w:trHeight w:val="340"/>
        </w:trPr>
        <w:tc>
          <w:tcPr>
            <w:tcW w:w="1191" w:type="dxa"/>
          </w:tcPr>
          <w:p w14:paraId="50B81D40" w14:textId="66F63779" w:rsidR="007726E4" w:rsidRPr="00DB016C" w:rsidRDefault="00000000" w:rsidP="007726E4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1862012839"/>
                <w:placeholder>
                  <w:docPart w:val="11F445ED0FE745D383D7A81F4E92B399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Medical vacuum" w:value="Medical vacuum"/>
                  <w:listItem w:displayText="Other" w:value="Other"/>
                </w:dropDownList>
              </w:sdtPr>
              <w:sdtContent>
                <w:r w:rsidR="007726E4" w:rsidRPr="00BC295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choose an item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11624549"/>
            <w:placeholder>
              <w:docPart w:val="48A0F67F5F8B4E418ECD74E6C048574A"/>
            </w:placeholder>
            <w:showingPlcHdr/>
            <w:text/>
          </w:sdtPr>
          <w:sdtContent>
            <w:tc>
              <w:tcPr>
                <w:tcW w:w="1247" w:type="dxa"/>
              </w:tcPr>
              <w:p w14:paraId="42470FD2" w14:textId="6B34ECC8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90311288"/>
            <w:placeholder>
              <w:docPart w:val="7C7D6DC886E24E979B1C0E8664BA4BA2"/>
            </w:placeholder>
            <w:showingPlcHdr/>
            <w:text/>
          </w:sdtPr>
          <w:sdtContent>
            <w:tc>
              <w:tcPr>
                <w:tcW w:w="1247" w:type="dxa"/>
              </w:tcPr>
              <w:p w14:paraId="3B36B086" w14:textId="5D92FE5C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3139" w:type="dxa"/>
          </w:tcPr>
          <w:p w14:paraId="3C1ED83A" w14:textId="77777777" w:rsidR="007726E4" w:rsidRPr="00DB016C" w:rsidRDefault="007726E4" w:rsidP="007726E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Anti-confusion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84380250"/>
            <w:placeholder>
              <w:docPart w:val="C390CDF67EF148FEBEA428BF225F50BA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139" w:type="dxa"/>
              </w:tcPr>
              <w:p w14:paraId="0659F0DB" w14:textId="004AAA4B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543D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48039693"/>
            <w:placeholder>
              <w:docPart w:val="488B1D3FE139416CBAFAD91E7A268D01"/>
            </w:placeholder>
            <w:showingPlcHdr/>
            <w:text/>
          </w:sdtPr>
          <w:sdtContent>
            <w:tc>
              <w:tcPr>
                <w:tcW w:w="4633" w:type="dxa"/>
              </w:tcPr>
              <w:p w14:paraId="4379B57C" w14:textId="1D5B95EA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7726E4" w:rsidRPr="00DB016C" w14:paraId="383198D0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191" w:type="dxa"/>
          </w:tcPr>
          <w:p w14:paraId="7F68D148" w14:textId="4D1AF09F" w:rsidR="007726E4" w:rsidRPr="00DB016C" w:rsidRDefault="00000000" w:rsidP="007726E4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2061899099"/>
                <w:placeholder>
                  <w:docPart w:val="5451A1875AC84472B263FBDDC6B8BD0E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Medical vacuum" w:value="Medical vacuum"/>
                  <w:listItem w:displayText="Other" w:value="Other"/>
                </w:dropDownList>
              </w:sdtPr>
              <w:sdtContent>
                <w:r w:rsidR="007726E4" w:rsidRPr="00BC295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choose an item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29488808"/>
            <w:placeholder>
              <w:docPart w:val="57746FC564D040BBAEE4981CE5A6CBBB"/>
            </w:placeholder>
            <w:showingPlcHdr/>
            <w:text/>
          </w:sdtPr>
          <w:sdtContent>
            <w:tc>
              <w:tcPr>
                <w:tcW w:w="1247" w:type="dxa"/>
              </w:tcPr>
              <w:p w14:paraId="7331ADFD" w14:textId="686C9AEE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11987482"/>
            <w:placeholder>
              <w:docPart w:val="9483625E62C1421ABFFE122F65E0FD18"/>
            </w:placeholder>
            <w:showingPlcHdr/>
            <w:text/>
          </w:sdtPr>
          <w:sdtContent>
            <w:tc>
              <w:tcPr>
                <w:tcW w:w="1247" w:type="dxa"/>
              </w:tcPr>
              <w:p w14:paraId="53ECC669" w14:textId="29809A6B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3139" w:type="dxa"/>
          </w:tcPr>
          <w:p w14:paraId="3D847B98" w14:textId="77777777" w:rsidR="007726E4" w:rsidRPr="00DB016C" w:rsidRDefault="007726E4" w:rsidP="007726E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Mute function (15 minutes)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70935650"/>
            <w:placeholder>
              <w:docPart w:val="D562B546BB0C4777847A300FDEE17A2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139" w:type="dxa"/>
              </w:tcPr>
              <w:p w14:paraId="1E863AB5" w14:textId="52BE6455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543D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85039048"/>
            <w:placeholder>
              <w:docPart w:val="655E889F81E54EAFA137CE71EEA2EA19"/>
            </w:placeholder>
            <w:showingPlcHdr/>
            <w:text/>
          </w:sdtPr>
          <w:sdtContent>
            <w:tc>
              <w:tcPr>
                <w:tcW w:w="4633" w:type="dxa"/>
              </w:tcPr>
              <w:p w14:paraId="1E86E5FB" w14:textId="45B0BB4F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7726E4" w:rsidRPr="00DB016C" w14:paraId="3C6EB082" w14:textId="77777777" w:rsidTr="00932DA0">
        <w:trPr>
          <w:trHeight w:val="340"/>
        </w:trPr>
        <w:tc>
          <w:tcPr>
            <w:tcW w:w="1191" w:type="dxa"/>
          </w:tcPr>
          <w:p w14:paraId="61C03A1A" w14:textId="4812DD7A" w:rsidR="007726E4" w:rsidRPr="00DB016C" w:rsidRDefault="00000000" w:rsidP="007726E4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1735303219"/>
                <w:placeholder>
                  <w:docPart w:val="F3CC3E73008B4458BA31841059CCDA86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Medical vacuum" w:value="Medical vacuum"/>
                  <w:listItem w:displayText="Other" w:value="Other"/>
                </w:dropDownList>
              </w:sdtPr>
              <w:sdtContent>
                <w:r w:rsidR="007726E4" w:rsidRPr="00BC295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choose an item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88959927"/>
            <w:placeholder>
              <w:docPart w:val="F2DB43B783DE41B691104712B042F11D"/>
            </w:placeholder>
            <w:showingPlcHdr/>
            <w:text/>
          </w:sdtPr>
          <w:sdtContent>
            <w:tc>
              <w:tcPr>
                <w:tcW w:w="1247" w:type="dxa"/>
              </w:tcPr>
              <w:p w14:paraId="2681EFC8" w14:textId="280EA7A2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05217499"/>
            <w:placeholder>
              <w:docPart w:val="E3BC5AB7C6084A4796A9CD018995369E"/>
            </w:placeholder>
            <w:showingPlcHdr/>
            <w:text/>
          </w:sdtPr>
          <w:sdtContent>
            <w:tc>
              <w:tcPr>
                <w:tcW w:w="1247" w:type="dxa"/>
              </w:tcPr>
              <w:p w14:paraId="61D89A8E" w14:textId="5541B4D6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3139" w:type="dxa"/>
          </w:tcPr>
          <w:p w14:paraId="4DAE1DB1" w14:textId="77777777" w:rsidR="007726E4" w:rsidRPr="00DB016C" w:rsidRDefault="007726E4" w:rsidP="007726E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System fault/ power failure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56364832"/>
            <w:placeholder>
              <w:docPart w:val="EBB065219B8D45B6820579F998E9FA8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139" w:type="dxa"/>
              </w:tcPr>
              <w:p w14:paraId="2BB5DC8E" w14:textId="5028A892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543D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22453552"/>
            <w:placeholder>
              <w:docPart w:val="3DBAAFF5CCB44C43ADDA1F66137148C6"/>
            </w:placeholder>
            <w:showingPlcHdr/>
            <w:text/>
          </w:sdtPr>
          <w:sdtContent>
            <w:tc>
              <w:tcPr>
                <w:tcW w:w="4633" w:type="dxa"/>
              </w:tcPr>
              <w:p w14:paraId="7ADAF179" w14:textId="54C35E6B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7726E4" w:rsidRPr="00DB016C" w14:paraId="3B4DEF52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191" w:type="dxa"/>
          </w:tcPr>
          <w:p w14:paraId="7D76474F" w14:textId="3E1B0B43" w:rsidR="007726E4" w:rsidRPr="00DB016C" w:rsidRDefault="00000000" w:rsidP="007726E4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772078093"/>
                <w:placeholder>
                  <w:docPart w:val="B67C6B534770460092F8F3654D11CAEC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Medical vacuum" w:value="Medical vacuum"/>
                  <w:listItem w:displayText="Other" w:value="Other"/>
                </w:dropDownList>
              </w:sdtPr>
              <w:sdtContent>
                <w:r w:rsidR="007726E4" w:rsidRPr="00BC295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choose an item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45885227"/>
            <w:placeholder>
              <w:docPart w:val="28D5778C18934F04BC1E9DE0D113BA51"/>
            </w:placeholder>
            <w:showingPlcHdr/>
            <w:text/>
          </w:sdtPr>
          <w:sdtContent>
            <w:tc>
              <w:tcPr>
                <w:tcW w:w="1247" w:type="dxa"/>
              </w:tcPr>
              <w:p w14:paraId="3D9AAAF8" w14:textId="34FF39A9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73531944"/>
            <w:placeholder>
              <w:docPart w:val="6FDAFDD7DB2B41079034C38B2A6D6EEF"/>
            </w:placeholder>
            <w:showingPlcHdr/>
            <w:text/>
          </w:sdtPr>
          <w:sdtContent>
            <w:tc>
              <w:tcPr>
                <w:tcW w:w="1247" w:type="dxa"/>
              </w:tcPr>
              <w:p w14:paraId="719DBCF0" w14:textId="288FF037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3139" w:type="dxa"/>
          </w:tcPr>
          <w:p w14:paraId="4B664304" w14:textId="77777777" w:rsidR="007726E4" w:rsidRPr="00DB016C" w:rsidRDefault="007726E4" w:rsidP="007726E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System fault/ open circuit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4536844"/>
            <w:placeholder>
              <w:docPart w:val="8039B79A03374EAC8D322A93A36D6AED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139" w:type="dxa"/>
              </w:tcPr>
              <w:p w14:paraId="2D25C5CC" w14:textId="2E9F963F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543D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98475974"/>
            <w:placeholder>
              <w:docPart w:val="A32DFF6048D74A06A46C8118A3CB0D6E"/>
            </w:placeholder>
            <w:showingPlcHdr/>
            <w:text/>
          </w:sdtPr>
          <w:sdtContent>
            <w:tc>
              <w:tcPr>
                <w:tcW w:w="4633" w:type="dxa"/>
              </w:tcPr>
              <w:p w14:paraId="1D21F8AE" w14:textId="6609FF31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7726E4" w:rsidRPr="00DB016C" w14:paraId="4CEA20AA" w14:textId="77777777" w:rsidTr="00932DA0">
        <w:trPr>
          <w:trHeight w:val="340"/>
        </w:trPr>
        <w:tc>
          <w:tcPr>
            <w:tcW w:w="1191" w:type="dxa"/>
          </w:tcPr>
          <w:p w14:paraId="37E2FAE6" w14:textId="4A6C29D9" w:rsidR="007726E4" w:rsidRPr="00DB016C" w:rsidRDefault="00000000" w:rsidP="007726E4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223991690"/>
                <w:placeholder>
                  <w:docPart w:val="D5506AC82DEF45A1B21E53FAEDC47DE6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Medical vacuum" w:value="Medical vacuum"/>
                  <w:listItem w:displayText="Other" w:value="Other"/>
                </w:dropDownList>
              </w:sdtPr>
              <w:sdtContent>
                <w:r w:rsidR="007726E4" w:rsidRPr="00BC295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choose an item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66349801"/>
            <w:placeholder>
              <w:docPart w:val="40E5B75280DA4F63B349D223E784C3C9"/>
            </w:placeholder>
            <w:showingPlcHdr/>
            <w:text/>
          </w:sdtPr>
          <w:sdtContent>
            <w:tc>
              <w:tcPr>
                <w:tcW w:w="1247" w:type="dxa"/>
              </w:tcPr>
              <w:p w14:paraId="19C028CB" w14:textId="3E53CD67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98863091"/>
            <w:placeholder>
              <w:docPart w:val="412D153D3DB643B3BC00E19CFE041110"/>
            </w:placeholder>
            <w:showingPlcHdr/>
            <w:text/>
          </w:sdtPr>
          <w:sdtContent>
            <w:tc>
              <w:tcPr>
                <w:tcW w:w="1247" w:type="dxa"/>
              </w:tcPr>
              <w:p w14:paraId="7BE9A20C" w14:textId="2FFBCD6C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3139" w:type="dxa"/>
          </w:tcPr>
          <w:p w14:paraId="4CFAB04D" w14:textId="77777777" w:rsidR="007726E4" w:rsidRPr="00DB016C" w:rsidRDefault="007726E4" w:rsidP="007726E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System fault/ short circuit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33761450"/>
            <w:placeholder>
              <w:docPart w:val="635612DC8ECB4D218A9B1698DEF642FA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139" w:type="dxa"/>
              </w:tcPr>
              <w:p w14:paraId="484A633F" w14:textId="60486AAD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543D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71324200"/>
            <w:placeholder>
              <w:docPart w:val="AB5DF99AF18D4705A6ED5694E285F3A0"/>
            </w:placeholder>
            <w:showingPlcHdr/>
            <w:text/>
          </w:sdtPr>
          <w:sdtContent>
            <w:tc>
              <w:tcPr>
                <w:tcW w:w="4633" w:type="dxa"/>
              </w:tcPr>
              <w:p w14:paraId="68CE4997" w14:textId="6A047C60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7726E4" w:rsidRPr="00DB016C" w14:paraId="3D010AEA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191" w:type="dxa"/>
          </w:tcPr>
          <w:p w14:paraId="4CF3E86F" w14:textId="7CF5CD51" w:rsidR="007726E4" w:rsidRPr="00DB016C" w:rsidRDefault="00000000" w:rsidP="007726E4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456074257"/>
                <w:placeholder>
                  <w:docPart w:val="071D88DF8FF94EC2B3225CA358877F9C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Medical vacuum" w:value="Medical vacuum"/>
                  <w:listItem w:displayText="Other" w:value="Other"/>
                </w:dropDownList>
              </w:sdtPr>
              <w:sdtContent>
                <w:r w:rsidR="007726E4" w:rsidRPr="00BC295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choose an item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54764101"/>
            <w:placeholder>
              <w:docPart w:val="792ED6D56D36472B8189FA8A2FF31130"/>
            </w:placeholder>
            <w:showingPlcHdr/>
            <w:text/>
          </w:sdtPr>
          <w:sdtContent>
            <w:tc>
              <w:tcPr>
                <w:tcW w:w="1247" w:type="dxa"/>
              </w:tcPr>
              <w:p w14:paraId="4428B986" w14:textId="0CE3CE90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48655440"/>
            <w:placeholder>
              <w:docPart w:val="0964F2378D1D4CA4811096D7A39BE039"/>
            </w:placeholder>
            <w:showingPlcHdr/>
            <w:text/>
          </w:sdtPr>
          <w:sdtContent>
            <w:tc>
              <w:tcPr>
                <w:tcW w:w="1247" w:type="dxa"/>
              </w:tcPr>
              <w:p w14:paraId="6962234B" w14:textId="15AC451B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3139" w:type="dxa"/>
          </w:tcPr>
          <w:p w14:paraId="74F0D760" w14:textId="77777777" w:rsidR="007726E4" w:rsidRPr="00DB016C" w:rsidRDefault="007726E4" w:rsidP="007726E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Audible reinstatement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18148185"/>
            <w:placeholder>
              <w:docPart w:val="59AD357CC98C43B6B5EC3FFBF0FD60C3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139" w:type="dxa"/>
              </w:tcPr>
              <w:p w14:paraId="568363A0" w14:textId="50C0720C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543D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87742068"/>
            <w:placeholder>
              <w:docPart w:val="7437C91DC3CB4018A081A9DBEF30D73C"/>
            </w:placeholder>
            <w:showingPlcHdr/>
            <w:text/>
          </w:sdtPr>
          <w:sdtContent>
            <w:tc>
              <w:tcPr>
                <w:tcW w:w="4633" w:type="dxa"/>
              </w:tcPr>
              <w:p w14:paraId="0991E4BE" w14:textId="49246E67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7726E4" w:rsidRPr="00DB016C" w14:paraId="2BAF9C38" w14:textId="77777777" w:rsidTr="00932DA0">
        <w:trPr>
          <w:trHeight w:val="340"/>
        </w:trPr>
        <w:tc>
          <w:tcPr>
            <w:tcW w:w="1191" w:type="dxa"/>
          </w:tcPr>
          <w:p w14:paraId="6C0C8E31" w14:textId="20ADBA31" w:rsidR="007726E4" w:rsidRPr="00DB016C" w:rsidRDefault="00000000" w:rsidP="007726E4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1976440368"/>
                <w:placeholder>
                  <w:docPart w:val="D4FA1ADFF32447FAB4B2D4E2006C9991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Medical vacuum" w:value="Medical vacuum"/>
                  <w:listItem w:displayText="Other" w:value="Other"/>
                </w:dropDownList>
              </w:sdtPr>
              <w:sdtContent>
                <w:r w:rsidR="007726E4" w:rsidRPr="00BC295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choose an item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00937580"/>
            <w:placeholder>
              <w:docPart w:val="94458221C0D94F5FBA92CEF833B89E78"/>
            </w:placeholder>
            <w:showingPlcHdr/>
            <w:text/>
          </w:sdtPr>
          <w:sdtContent>
            <w:tc>
              <w:tcPr>
                <w:tcW w:w="1247" w:type="dxa"/>
              </w:tcPr>
              <w:p w14:paraId="38B7F02D" w14:textId="1A78352B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44548416"/>
            <w:placeholder>
              <w:docPart w:val="B28AE17C4EDF456E8BEFF2D68CA4C828"/>
            </w:placeholder>
            <w:showingPlcHdr/>
            <w:text/>
          </w:sdtPr>
          <w:sdtContent>
            <w:tc>
              <w:tcPr>
                <w:tcW w:w="1247" w:type="dxa"/>
              </w:tcPr>
              <w:p w14:paraId="0385CA4A" w14:textId="109C77B5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3139" w:type="dxa"/>
          </w:tcPr>
          <w:p w14:paraId="3EAE277D" w14:textId="77777777" w:rsidR="007726E4" w:rsidRPr="00DB016C" w:rsidRDefault="007726E4" w:rsidP="007726E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B016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Test function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58808190"/>
            <w:placeholder>
              <w:docPart w:val="C06ADCDEBC834746853D6ABE7D52AF2A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139" w:type="dxa"/>
              </w:tcPr>
              <w:p w14:paraId="3A2DBF80" w14:textId="4B3CF876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543D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45108616"/>
            <w:placeholder>
              <w:docPart w:val="5E6AAF3EEE144375AFED7700FA4E4C27"/>
            </w:placeholder>
            <w:showingPlcHdr/>
            <w:text/>
          </w:sdtPr>
          <w:sdtContent>
            <w:tc>
              <w:tcPr>
                <w:tcW w:w="4633" w:type="dxa"/>
              </w:tcPr>
              <w:p w14:paraId="08186A38" w14:textId="5DA9205C" w:rsidR="007726E4" w:rsidRPr="00DB016C" w:rsidRDefault="007726E4" w:rsidP="007726E4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B016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320E32B0" w14:textId="206C470B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76C7629C87D5445F9BD6246B44029324"/>
            </w:placeholder>
            <w:text/>
          </w:sdtPr>
          <w:sdtContent>
            <w:tc>
              <w:tcPr>
                <w:tcW w:w="2976" w:type="dxa"/>
              </w:tcPr>
              <w:p w14:paraId="1051A197" w14:textId="209C9A08" w:rsidR="00E20F4A" w:rsidRPr="00F44D7C" w:rsidRDefault="005219EF" w:rsidP="005219EF">
                <w:pPr>
                  <w:rPr>
                    <w:color w:val="002D72"/>
                  </w:rPr>
                </w:pPr>
                <w:r w:rsidRPr="00983F7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5219EF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3C9C787951DB482EA5B6E7A8BCB363CC"/>
            </w:placeholder>
            <w:text/>
          </w:sdtPr>
          <w:sdtContent>
            <w:tc>
              <w:tcPr>
                <w:tcW w:w="2834" w:type="dxa"/>
              </w:tcPr>
              <w:p w14:paraId="1BCA073D" w14:textId="451B3A1B" w:rsidR="00E20F4A" w:rsidRPr="00F44D7C" w:rsidRDefault="005219EF" w:rsidP="005219EF">
                <w:pPr>
                  <w:rPr>
                    <w:color w:val="002D72"/>
                    <w:sz w:val="18"/>
                    <w:szCs w:val="18"/>
                  </w:rPr>
                </w:pPr>
                <w:r w:rsidRPr="00983F7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5219EF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3DB71FDF2B0E48CC80FA31749E86121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6AD9AEDE" w:rsidR="00E20F4A" w:rsidRPr="00F44D7C" w:rsidRDefault="00186B47" w:rsidP="005219EF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5219EF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5219EF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E011D14F21A7458F83D66A1003C7B6C5"/>
            </w:placeholder>
            <w:text/>
          </w:sdtPr>
          <w:sdtContent>
            <w:tc>
              <w:tcPr>
                <w:tcW w:w="2976" w:type="dxa"/>
              </w:tcPr>
              <w:p w14:paraId="5FCE597A" w14:textId="1CC7D90F" w:rsidR="00E20F4A" w:rsidRPr="00F44D7C" w:rsidRDefault="005219EF" w:rsidP="005219EF">
                <w:pPr>
                  <w:rPr>
                    <w:color w:val="002D72"/>
                  </w:rPr>
                </w:pPr>
                <w:r w:rsidRPr="00983F7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5219EF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165E4AAAEEA44FE2BF5AB0A6226D634B"/>
            </w:placeholder>
            <w:text/>
          </w:sdtPr>
          <w:sdtContent>
            <w:tc>
              <w:tcPr>
                <w:tcW w:w="2834" w:type="dxa"/>
              </w:tcPr>
              <w:p w14:paraId="58E6764A" w14:textId="1126A0F8" w:rsidR="00E20F4A" w:rsidRPr="00F44D7C" w:rsidRDefault="005219EF" w:rsidP="005219EF">
                <w:pPr>
                  <w:rPr>
                    <w:color w:val="002D72"/>
                    <w:sz w:val="18"/>
                    <w:szCs w:val="18"/>
                  </w:rPr>
                </w:pPr>
                <w:r w:rsidRPr="00983F7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8686D59882C24A57986FB96D5D40D42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4A329324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146A6" w14:textId="77777777" w:rsidR="00106F3E" w:rsidRDefault="00106F3E" w:rsidP="00E13B4E">
      <w:pPr>
        <w:spacing w:after="0"/>
      </w:pPr>
      <w:r>
        <w:separator/>
      </w:r>
    </w:p>
  </w:endnote>
  <w:endnote w:type="continuationSeparator" w:id="0">
    <w:p w14:paraId="7CE6031D" w14:textId="77777777" w:rsidR="00106F3E" w:rsidRDefault="00106F3E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6039FB48" w:rsidR="00C719BD" w:rsidRPr="00F44D7C" w:rsidRDefault="00CC28EC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65F180FD" w:rsidR="00C719BD" w:rsidRPr="00F44D7C" w:rsidRDefault="00CC28EC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08A8E" w14:textId="77777777" w:rsidR="00106F3E" w:rsidRDefault="00106F3E" w:rsidP="00E13B4E">
      <w:pPr>
        <w:spacing w:after="0"/>
      </w:pPr>
      <w:r>
        <w:separator/>
      </w:r>
    </w:p>
  </w:footnote>
  <w:footnote w:type="continuationSeparator" w:id="0">
    <w:p w14:paraId="4400CA06" w14:textId="77777777" w:rsidR="00106F3E" w:rsidRDefault="00106F3E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40971583">
              <wp:simplePos x="0" y="0"/>
              <wp:positionH relativeFrom="column">
                <wp:posOffset>4149907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3B7F45AD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443612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443612">
                            <w:rPr>
                              <w:rStyle w:val="ui-provider"/>
                              <w:color w:val="000000" w:themeColor="text1"/>
                            </w:rPr>
                            <w:t>.14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331A0D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852437">
                            <w:rPr>
                              <w:rStyle w:val="ui-provider"/>
                              <w:color w:val="000000" w:themeColor="text1"/>
                            </w:rPr>
                            <w:t>1</w:t>
                          </w:r>
                          <w:r w:rsidR="00DB016C">
                            <w:rPr>
                              <w:rStyle w:val="ui-provider"/>
                              <w:color w:val="000000" w:themeColor="text1"/>
                            </w:rPr>
                            <w:t>4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6.7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L3Ih/TeAAAACQEAAA8AAABkcnMv&#10;ZG93bnJldi54bWxMj81OwzAQhO9IvIO1SNyoTZs0NI1TVUVcQZQfiZsbb5OIeB3FbhPenu0JbrOa&#10;0cy3xWZynTjjEFpPGu5nCgRS5W1LtYb3t6e7BxAhGrKm84QafjDApry+Kkxu/UiveN7HWnAJhdxo&#10;aGLscylD1aAzYeZ7JPaOfnAm8jnU0g5m5HLXyblSS+lMS7zQmB53DVbf+5PT8PF8/PpM1Ev96NJ+&#10;9JOS5FZS69ubabsGEXGKf2G44DM6lMx08CeyQXQaluki5SiLOYiLn6TZAsRBQ5ZkIMtC/v+g/AU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C9yIf03gAAAAkBAAAPAAAAAAAAAAAAAAAA&#10;AFIEAABkcnMvZG93bnJldi54bWxQSwUGAAAAAAQABADzAAAAXQUAAAAA&#10;" filled="f" stroked="f">
              <v:textbox>
                <w:txbxContent>
                  <w:p w14:paraId="7B670A00" w14:textId="3B7F45AD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443612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443612">
                      <w:rPr>
                        <w:rStyle w:val="ui-provider"/>
                        <w:color w:val="000000" w:themeColor="text1"/>
                      </w:rPr>
                      <w:t>.14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331A0D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852437">
                      <w:rPr>
                        <w:rStyle w:val="ui-provider"/>
                        <w:color w:val="000000" w:themeColor="text1"/>
                      </w:rPr>
                      <w:t>1</w:t>
                    </w:r>
                    <w:r w:rsidR="00DB016C">
                      <w:rPr>
                        <w:rStyle w:val="ui-provider"/>
                        <w:color w:val="000000" w:themeColor="text1"/>
                      </w:rPr>
                      <w:t>4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aVdvbtl+buitO2PpQmZ+sN8dIHBTmX6IzRVPrQ+/anUAKgkklXcNufs3viJuXfng9TN3id/DkXNKuPD7wXbvGQ==" w:salt="yFVVNzNKtejuoSyrSEDOr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6679"/>
    <w:rsid w:val="000A5B3D"/>
    <w:rsid w:val="000B04B1"/>
    <w:rsid w:val="000C5EFF"/>
    <w:rsid w:val="000D6275"/>
    <w:rsid w:val="001012E1"/>
    <w:rsid w:val="0010551F"/>
    <w:rsid w:val="00106F3E"/>
    <w:rsid w:val="00117DDB"/>
    <w:rsid w:val="00130D77"/>
    <w:rsid w:val="00153D9A"/>
    <w:rsid w:val="00154844"/>
    <w:rsid w:val="001775FE"/>
    <w:rsid w:val="00186B47"/>
    <w:rsid w:val="0019328D"/>
    <w:rsid w:val="00196448"/>
    <w:rsid w:val="001A141A"/>
    <w:rsid w:val="001A2423"/>
    <w:rsid w:val="001B51DC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765"/>
    <w:rsid w:val="002A07ED"/>
    <w:rsid w:val="002A0F2E"/>
    <w:rsid w:val="002A2C7B"/>
    <w:rsid w:val="002B6E0C"/>
    <w:rsid w:val="002D0FCA"/>
    <w:rsid w:val="002D4B5F"/>
    <w:rsid w:val="002D59B9"/>
    <w:rsid w:val="002E7388"/>
    <w:rsid w:val="003211CC"/>
    <w:rsid w:val="003244E8"/>
    <w:rsid w:val="00331A0D"/>
    <w:rsid w:val="003331FA"/>
    <w:rsid w:val="00343AB0"/>
    <w:rsid w:val="0034781B"/>
    <w:rsid w:val="00356BAA"/>
    <w:rsid w:val="00367470"/>
    <w:rsid w:val="00373623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4D72"/>
    <w:rsid w:val="003C5D58"/>
    <w:rsid w:val="003D4B9A"/>
    <w:rsid w:val="003E53EA"/>
    <w:rsid w:val="003F649C"/>
    <w:rsid w:val="00413963"/>
    <w:rsid w:val="00417AF4"/>
    <w:rsid w:val="00435E72"/>
    <w:rsid w:val="0043627F"/>
    <w:rsid w:val="00441FF9"/>
    <w:rsid w:val="00443612"/>
    <w:rsid w:val="00446102"/>
    <w:rsid w:val="00456975"/>
    <w:rsid w:val="0047036A"/>
    <w:rsid w:val="004712E8"/>
    <w:rsid w:val="00473C45"/>
    <w:rsid w:val="00484377"/>
    <w:rsid w:val="0049341D"/>
    <w:rsid w:val="004938C1"/>
    <w:rsid w:val="00494003"/>
    <w:rsid w:val="004940C6"/>
    <w:rsid w:val="004A38B6"/>
    <w:rsid w:val="004A4486"/>
    <w:rsid w:val="004A7D6D"/>
    <w:rsid w:val="004B0D96"/>
    <w:rsid w:val="004D1B17"/>
    <w:rsid w:val="004F2D26"/>
    <w:rsid w:val="00502F1F"/>
    <w:rsid w:val="00510A21"/>
    <w:rsid w:val="00510F10"/>
    <w:rsid w:val="00510FEE"/>
    <w:rsid w:val="0051100C"/>
    <w:rsid w:val="0051558B"/>
    <w:rsid w:val="005175E0"/>
    <w:rsid w:val="005207DD"/>
    <w:rsid w:val="005219EF"/>
    <w:rsid w:val="00523B03"/>
    <w:rsid w:val="005330F5"/>
    <w:rsid w:val="00542F01"/>
    <w:rsid w:val="00543B09"/>
    <w:rsid w:val="0055094B"/>
    <w:rsid w:val="005528D1"/>
    <w:rsid w:val="0056498C"/>
    <w:rsid w:val="00574E9B"/>
    <w:rsid w:val="00575E13"/>
    <w:rsid w:val="00585A32"/>
    <w:rsid w:val="00594A83"/>
    <w:rsid w:val="005A1EE8"/>
    <w:rsid w:val="005A58AF"/>
    <w:rsid w:val="005B4100"/>
    <w:rsid w:val="005B4694"/>
    <w:rsid w:val="005B5D11"/>
    <w:rsid w:val="005D464D"/>
    <w:rsid w:val="006026BE"/>
    <w:rsid w:val="00622292"/>
    <w:rsid w:val="00623FE4"/>
    <w:rsid w:val="00644254"/>
    <w:rsid w:val="0065049A"/>
    <w:rsid w:val="006518FB"/>
    <w:rsid w:val="00657664"/>
    <w:rsid w:val="00663F6A"/>
    <w:rsid w:val="0067138F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26E4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C7C4E"/>
    <w:rsid w:val="007D4341"/>
    <w:rsid w:val="007D498D"/>
    <w:rsid w:val="007E6252"/>
    <w:rsid w:val="007F1B57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4191"/>
    <w:rsid w:val="00852437"/>
    <w:rsid w:val="00856877"/>
    <w:rsid w:val="00862180"/>
    <w:rsid w:val="0086617A"/>
    <w:rsid w:val="00870865"/>
    <w:rsid w:val="008B0F97"/>
    <w:rsid w:val="008B1956"/>
    <w:rsid w:val="008B22EB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6E70"/>
    <w:rsid w:val="009822D5"/>
    <w:rsid w:val="00986B37"/>
    <w:rsid w:val="009917DD"/>
    <w:rsid w:val="009958DB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07F22"/>
    <w:rsid w:val="00A32A11"/>
    <w:rsid w:val="00A41A5B"/>
    <w:rsid w:val="00A479D4"/>
    <w:rsid w:val="00A5557A"/>
    <w:rsid w:val="00A61D9A"/>
    <w:rsid w:val="00A80D3D"/>
    <w:rsid w:val="00A831EA"/>
    <w:rsid w:val="00A839CF"/>
    <w:rsid w:val="00A857C4"/>
    <w:rsid w:val="00A95990"/>
    <w:rsid w:val="00A972BF"/>
    <w:rsid w:val="00AA4866"/>
    <w:rsid w:val="00AA6EFF"/>
    <w:rsid w:val="00AB152A"/>
    <w:rsid w:val="00AB3B91"/>
    <w:rsid w:val="00AC212B"/>
    <w:rsid w:val="00AC3C41"/>
    <w:rsid w:val="00AE3635"/>
    <w:rsid w:val="00B02E03"/>
    <w:rsid w:val="00B1144E"/>
    <w:rsid w:val="00B4058C"/>
    <w:rsid w:val="00B44DE3"/>
    <w:rsid w:val="00B632C8"/>
    <w:rsid w:val="00B64F3D"/>
    <w:rsid w:val="00B70E68"/>
    <w:rsid w:val="00B730E9"/>
    <w:rsid w:val="00B80155"/>
    <w:rsid w:val="00B82692"/>
    <w:rsid w:val="00B96012"/>
    <w:rsid w:val="00BA5E0B"/>
    <w:rsid w:val="00BD30A7"/>
    <w:rsid w:val="00BD560F"/>
    <w:rsid w:val="00BD5A13"/>
    <w:rsid w:val="00BF7276"/>
    <w:rsid w:val="00C0184B"/>
    <w:rsid w:val="00C07F90"/>
    <w:rsid w:val="00C2133C"/>
    <w:rsid w:val="00C2598D"/>
    <w:rsid w:val="00C4168F"/>
    <w:rsid w:val="00C43897"/>
    <w:rsid w:val="00C54680"/>
    <w:rsid w:val="00C66F85"/>
    <w:rsid w:val="00C719BD"/>
    <w:rsid w:val="00C82297"/>
    <w:rsid w:val="00C83808"/>
    <w:rsid w:val="00C90582"/>
    <w:rsid w:val="00C947DD"/>
    <w:rsid w:val="00C97FC1"/>
    <w:rsid w:val="00CA4A37"/>
    <w:rsid w:val="00CB203D"/>
    <w:rsid w:val="00CB26E8"/>
    <w:rsid w:val="00CB33BE"/>
    <w:rsid w:val="00CB5850"/>
    <w:rsid w:val="00CB5A4F"/>
    <w:rsid w:val="00CC28EC"/>
    <w:rsid w:val="00CC2D25"/>
    <w:rsid w:val="00CE1B8A"/>
    <w:rsid w:val="00CE2384"/>
    <w:rsid w:val="00CE381B"/>
    <w:rsid w:val="00CE7F32"/>
    <w:rsid w:val="00CF6AE4"/>
    <w:rsid w:val="00D13616"/>
    <w:rsid w:val="00D1635C"/>
    <w:rsid w:val="00D237F4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4283"/>
    <w:rsid w:val="00DA2708"/>
    <w:rsid w:val="00DA680E"/>
    <w:rsid w:val="00DB016C"/>
    <w:rsid w:val="00DB1911"/>
    <w:rsid w:val="00DC1239"/>
    <w:rsid w:val="00DC5638"/>
    <w:rsid w:val="00DC67A5"/>
    <w:rsid w:val="00DD13EF"/>
    <w:rsid w:val="00DD3F84"/>
    <w:rsid w:val="00E000E9"/>
    <w:rsid w:val="00E10C61"/>
    <w:rsid w:val="00E13B4E"/>
    <w:rsid w:val="00E20F4A"/>
    <w:rsid w:val="00E22BAA"/>
    <w:rsid w:val="00E35FD2"/>
    <w:rsid w:val="00E55FF2"/>
    <w:rsid w:val="00E562AF"/>
    <w:rsid w:val="00E66278"/>
    <w:rsid w:val="00E67C9F"/>
    <w:rsid w:val="00E70922"/>
    <w:rsid w:val="00E76889"/>
    <w:rsid w:val="00E843A0"/>
    <w:rsid w:val="00E87BCA"/>
    <w:rsid w:val="00E90FFB"/>
    <w:rsid w:val="00E9369C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121FE"/>
    <w:rsid w:val="00F13778"/>
    <w:rsid w:val="00F31F0A"/>
    <w:rsid w:val="00F33CA2"/>
    <w:rsid w:val="00F3779C"/>
    <w:rsid w:val="00F44D7C"/>
    <w:rsid w:val="00F45B9F"/>
    <w:rsid w:val="00F55635"/>
    <w:rsid w:val="00F65291"/>
    <w:rsid w:val="00F703F4"/>
    <w:rsid w:val="00F738F5"/>
    <w:rsid w:val="00F755BB"/>
    <w:rsid w:val="00FA0272"/>
    <w:rsid w:val="00FB5C6F"/>
    <w:rsid w:val="00FB622C"/>
    <w:rsid w:val="00FC7C99"/>
    <w:rsid w:val="00FD0F49"/>
    <w:rsid w:val="00FD2AA5"/>
    <w:rsid w:val="00FD36A2"/>
    <w:rsid w:val="00FD67F8"/>
    <w:rsid w:val="00FE6028"/>
    <w:rsid w:val="00FF1E9A"/>
    <w:rsid w:val="00FF4ED2"/>
    <w:rsid w:val="00FF5D2E"/>
    <w:rsid w:val="00FF7CBD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54E8778BD04F63ACAD53083A4A8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BD55E-1EEB-40A7-B0AA-2B5A64F5CF3B}"/>
      </w:docPartPr>
      <w:docPartBody>
        <w:p w:rsidR="00E14481" w:rsidRDefault="00A65A5C" w:rsidP="00A65A5C">
          <w:pPr>
            <w:pStyle w:val="C254E8778BD04F63ACAD53083A4A8DDB"/>
          </w:pPr>
          <w:r w:rsidRPr="00DB016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9D01C4449936477C8254A7E358E86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77B65-22AF-4B8C-B73C-F4044B2D07A9}"/>
      </w:docPartPr>
      <w:docPartBody>
        <w:p w:rsidR="00E14481" w:rsidRDefault="00A65A5C" w:rsidP="00A65A5C">
          <w:pPr>
            <w:pStyle w:val="9D01C4449936477C8254A7E358E86392"/>
          </w:pPr>
          <w:r w:rsidRPr="00DB016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6C7629C87D5445F9BD6246B44029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C1CC8-3CEC-46DC-9606-DF770ABE1F8A}"/>
      </w:docPartPr>
      <w:docPartBody>
        <w:p w:rsidR="00E14481" w:rsidRDefault="00A65A5C" w:rsidP="00A65A5C">
          <w:pPr>
            <w:pStyle w:val="76C7629C87D5445F9BD6246B44029324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3C9C787951DB482EA5B6E7A8BCB36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1968C-376B-4BBB-B5C2-CC64629845F9}"/>
      </w:docPartPr>
      <w:docPartBody>
        <w:p w:rsidR="00E14481" w:rsidRDefault="00A65A5C" w:rsidP="00A65A5C">
          <w:pPr>
            <w:pStyle w:val="3C9C787951DB482EA5B6E7A8BCB363CC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3DB71FDF2B0E48CC80FA31749E861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CD47E-D366-48C2-B6AA-64C8934B391C}"/>
      </w:docPartPr>
      <w:docPartBody>
        <w:p w:rsidR="00E14481" w:rsidRDefault="00121BC8" w:rsidP="00121BC8">
          <w:pPr>
            <w:pStyle w:val="3DB71FDF2B0E48CC80FA31749E86121E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E011D14F21A7458F83D66A1003C7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E4C20-D3D2-40AB-863B-0C2EBB80229D}"/>
      </w:docPartPr>
      <w:docPartBody>
        <w:p w:rsidR="00E14481" w:rsidRDefault="00A65A5C" w:rsidP="00A65A5C">
          <w:pPr>
            <w:pStyle w:val="E011D14F21A7458F83D66A1003C7B6C5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165E4AAAEEA44FE2BF5AB0A6226D6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6C908-53DC-47F8-8254-9901C37022D7}"/>
      </w:docPartPr>
      <w:docPartBody>
        <w:p w:rsidR="00E14481" w:rsidRDefault="00A65A5C" w:rsidP="00A65A5C">
          <w:pPr>
            <w:pStyle w:val="165E4AAAEEA44FE2BF5AB0A6226D634B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8686D59882C24A57986FB96D5D40D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D6390-1B7C-48E7-BC78-1D12A9BC0423}"/>
      </w:docPartPr>
      <w:docPartBody>
        <w:p w:rsidR="00E14481" w:rsidRDefault="00121BC8" w:rsidP="00121BC8">
          <w:pPr>
            <w:pStyle w:val="8686D59882C24A57986FB96D5D40D422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F73B009050CC489BB1C26D7BBA93B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25577-3E0F-45A7-93CF-8B41D29FFA22}"/>
      </w:docPartPr>
      <w:docPartBody>
        <w:p w:rsidR="00E14481" w:rsidRDefault="00121BC8" w:rsidP="00121BC8">
          <w:pPr>
            <w:pStyle w:val="F73B009050CC489BB1C26D7BBA93BA63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c</w:t>
          </w:r>
          <w:r w:rsidRPr="005E7DAE">
            <w:rPr>
              <w:rFonts w:eastAsia="Times New Roman" w:cs="Arial"/>
              <w:noProof/>
              <w:color w:val="002D72"/>
              <w:kern w:val="0"/>
              <w14:ligatures w14:val="none"/>
            </w:rPr>
            <w:t>hoose an item</w:t>
          </w:r>
        </w:p>
      </w:docPartBody>
    </w:docPart>
    <w:docPart>
      <w:docPartPr>
        <w:name w:val="E30A14207F2A492E9B09E1D42D43F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66A48-0FF5-4AAA-BEB0-BC0D3CDE2152}"/>
      </w:docPartPr>
      <w:docPartBody>
        <w:p w:rsidR="00E14481" w:rsidRDefault="00121BC8" w:rsidP="00121BC8">
          <w:pPr>
            <w:pStyle w:val="E30A14207F2A492E9B09E1D42D43F5312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8DBBC242792407F8B082EC3A8498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A28BA-F820-4ED1-A647-2AC3A972B4A3}"/>
      </w:docPartPr>
      <w:docPartBody>
        <w:p w:rsidR="00E14481" w:rsidRDefault="00121BC8" w:rsidP="00121BC8">
          <w:pPr>
            <w:pStyle w:val="58DBBC242792407F8B082EC3A84980632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7CF562EFD784BFEBECD365FBF532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DBD90-217D-414F-9D5F-69FA6FD91258}"/>
      </w:docPartPr>
      <w:docPartBody>
        <w:p w:rsidR="00E14481" w:rsidRDefault="00121BC8" w:rsidP="00121BC8">
          <w:pPr>
            <w:pStyle w:val="C7CF562EFD784BFEBECD365FBF5328922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DB016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551C26CE83F7432F86AD68A7CC3F7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B3582-0816-4D1C-8BE1-E3ED6DB5DAED}"/>
      </w:docPartPr>
      <w:docPartBody>
        <w:p w:rsidR="00E14481" w:rsidRDefault="00121BC8" w:rsidP="00121BC8">
          <w:pPr>
            <w:pStyle w:val="551C26CE83F7432F86AD68A7CC3F78952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45FCF54B81744AE835FC5A5F035C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C98E4-E6B7-4CE9-8E95-303C91E91265}"/>
      </w:docPartPr>
      <w:docPartBody>
        <w:p w:rsidR="00E6339A" w:rsidRDefault="00A65A5C" w:rsidP="00A65A5C">
          <w:pPr>
            <w:pStyle w:val="145FCF54B81744AE835FC5A5F035C06F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9E9288F11F164742AA3B98B46C79A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DD3B1-E37E-4696-9CB7-4CD75082585C}"/>
      </w:docPartPr>
      <w:docPartBody>
        <w:p w:rsidR="00E6339A" w:rsidRDefault="00121BC8" w:rsidP="00121BC8">
          <w:pPr>
            <w:pStyle w:val="9E9288F11F164742AA3B98B46C79A13B2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6347A28C8BAB4ECF9EFBF68396E14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E35D5-5CDF-4F62-8747-4DCA459FE7EC}"/>
      </w:docPartPr>
      <w:docPartBody>
        <w:p w:rsidR="00E6339A" w:rsidRDefault="00A65A5C" w:rsidP="00A65A5C">
          <w:pPr>
            <w:pStyle w:val="6347A28C8BAB4ECF9EFBF68396E14020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13C527E83EDE479EA9A16A76CD43A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2B540-4C0D-414E-B22F-B9027786AAC6}"/>
      </w:docPartPr>
      <w:docPartBody>
        <w:p w:rsidR="005C21A7" w:rsidRDefault="00D240B0" w:rsidP="00D240B0">
          <w:pPr>
            <w:pStyle w:val="13C527E83EDE479EA9A16A76CD43AA94"/>
          </w:pPr>
          <w:r w:rsidRPr="00DB016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11F445ED0FE745D383D7A81F4E92B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BA37B-EE16-4A1A-9610-7DECA6472805}"/>
      </w:docPartPr>
      <w:docPartBody>
        <w:p w:rsidR="00D41963" w:rsidRDefault="00121BC8" w:rsidP="00121BC8">
          <w:pPr>
            <w:pStyle w:val="11F445ED0FE745D383D7A81F4E92B399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c</w:t>
          </w:r>
          <w:r w:rsidRPr="005E7DAE">
            <w:rPr>
              <w:rFonts w:eastAsia="Times New Roman" w:cs="Arial"/>
              <w:noProof/>
              <w:color w:val="002D72"/>
              <w:kern w:val="0"/>
              <w14:ligatures w14:val="none"/>
            </w:rPr>
            <w:t>hoose an item</w:t>
          </w:r>
        </w:p>
      </w:docPartBody>
    </w:docPart>
    <w:docPart>
      <w:docPartPr>
        <w:name w:val="48A0F67F5F8B4E418ECD74E6C0485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EF487-366B-4ED8-ADF6-EEC39AD45B27}"/>
      </w:docPartPr>
      <w:docPartBody>
        <w:p w:rsidR="00D41963" w:rsidRDefault="00121BC8" w:rsidP="00121BC8">
          <w:pPr>
            <w:pStyle w:val="48A0F67F5F8B4E418ECD74E6C048574A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C7D6DC886E24E979B1C0E8664BA4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3C3A7-0EBA-4B22-9BB4-E629035B11CD}"/>
      </w:docPartPr>
      <w:docPartBody>
        <w:p w:rsidR="00D41963" w:rsidRDefault="00121BC8" w:rsidP="00121BC8">
          <w:pPr>
            <w:pStyle w:val="7C7D6DC886E24E979B1C0E8664BA4BA2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390CDF67EF148FEBEA428BF225F5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E6DC4-7FBC-4268-98C3-C84EC76DFCE5}"/>
      </w:docPartPr>
      <w:docPartBody>
        <w:p w:rsidR="00D41963" w:rsidRDefault="00121BC8" w:rsidP="00121BC8">
          <w:pPr>
            <w:pStyle w:val="C390CDF67EF148FEBEA428BF225F50BA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DB016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488B1D3FE139416CBAFAD91E7A268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8B141-FD79-4C54-93F3-1449704CA51E}"/>
      </w:docPartPr>
      <w:docPartBody>
        <w:p w:rsidR="00D41963" w:rsidRDefault="00121BC8" w:rsidP="00121BC8">
          <w:pPr>
            <w:pStyle w:val="488B1D3FE139416CBAFAD91E7A268D01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451A1875AC84472B263FBDDC6B8B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3D8B3-334A-4113-8F7C-6071D1FC8871}"/>
      </w:docPartPr>
      <w:docPartBody>
        <w:p w:rsidR="00D41963" w:rsidRDefault="00121BC8" w:rsidP="00121BC8">
          <w:pPr>
            <w:pStyle w:val="5451A1875AC84472B263FBDDC6B8BD0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c</w:t>
          </w:r>
          <w:r w:rsidRPr="005E7DAE">
            <w:rPr>
              <w:rFonts w:eastAsia="Times New Roman" w:cs="Arial"/>
              <w:noProof/>
              <w:color w:val="002D72"/>
              <w:kern w:val="0"/>
              <w14:ligatures w14:val="none"/>
            </w:rPr>
            <w:t>hoose an item</w:t>
          </w:r>
        </w:p>
      </w:docPartBody>
    </w:docPart>
    <w:docPart>
      <w:docPartPr>
        <w:name w:val="57746FC564D040BBAEE4981CE5A6C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5A1A6-AAB2-4146-9835-87FB34A31A4E}"/>
      </w:docPartPr>
      <w:docPartBody>
        <w:p w:rsidR="00D41963" w:rsidRDefault="00121BC8" w:rsidP="00121BC8">
          <w:pPr>
            <w:pStyle w:val="57746FC564D040BBAEE4981CE5A6CBBB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483625E62C1421ABFFE122F65E0F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1F3C5-CC42-4D2A-88B5-4FEBFCB3EE17}"/>
      </w:docPartPr>
      <w:docPartBody>
        <w:p w:rsidR="00D41963" w:rsidRDefault="00121BC8" w:rsidP="00121BC8">
          <w:pPr>
            <w:pStyle w:val="9483625E62C1421ABFFE122F65E0FD18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562B546BB0C4777847A300FDEE17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7AB48-C0DA-4350-AF33-A0EE3CEE8F0E}"/>
      </w:docPartPr>
      <w:docPartBody>
        <w:p w:rsidR="00D41963" w:rsidRDefault="00121BC8" w:rsidP="00121BC8">
          <w:pPr>
            <w:pStyle w:val="D562B546BB0C4777847A300FDEE17A2F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DB016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55E889F81E54EAFA137CE71EEA2E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FC838-9F06-4622-B963-1A2A13B10F4B}"/>
      </w:docPartPr>
      <w:docPartBody>
        <w:p w:rsidR="00D41963" w:rsidRDefault="00121BC8" w:rsidP="00121BC8">
          <w:pPr>
            <w:pStyle w:val="655E889F81E54EAFA137CE71EEA2EA19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3CC3E73008B4458BA31841059CCD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A964D-C714-4BFF-96AD-9E3AED29338F}"/>
      </w:docPartPr>
      <w:docPartBody>
        <w:p w:rsidR="00D41963" w:rsidRDefault="00121BC8" w:rsidP="00121BC8">
          <w:pPr>
            <w:pStyle w:val="F3CC3E73008B4458BA31841059CCDA86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c</w:t>
          </w:r>
          <w:r w:rsidRPr="005E7DAE">
            <w:rPr>
              <w:rFonts w:eastAsia="Times New Roman" w:cs="Arial"/>
              <w:noProof/>
              <w:color w:val="002D72"/>
              <w:kern w:val="0"/>
              <w14:ligatures w14:val="none"/>
            </w:rPr>
            <w:t>hoose an item</w:t>
          </w:r>
        </w:p>
      </w:docPartBody>
    </w:docPart>
    <w:docPart>
      <w:docPartPr>
        <w:name w:val="F2DB43B783DE41B691104712B042F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C049D-7DA9-4178-91E8-A75368FB1B3F}"/>
      </w:docPartPr>
      <w:docPartBody>
        <w:p w:rsidR="00D41963" w:rsidRDefault="00121BC8" w:rsidP="00121BC8">
          <w:pPr>
            <w:pStyle w:val="F2DB43B783DE41B691104712B042F11D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3BC5AB7C6084A4796A9CD0189953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F41CF-A164-4798-B728-DA73E2C806D6}"/>
      </w:docPartPr>
      <w:docPartBody>
        <w:p w:rsidR="00D41963" w:rsidRDefault="00121BC8" w:rsidP="00121BC8">
          <w:pPr>
            <w:pStyle w:val="E3BC5AB7C6084A4796A9CD018995369E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BB065219B8D45B6820579F998E9F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87986-4944-4E7F-BB3F-421881980429}"/>
      </w:docPartPr>
      <w:docPartBody>
        <w:p w:rsidR="00D41963" w:rsidRDefault="00121BC8" w:rsidP="00121BC8">
          <w:pPr>
            <w:pStyle w:val="EBB065219B8D45B6820579F998E9FA82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DB016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3DBAAFF5CCB44C43ADDA1F6613714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CF72B-749F-46E7-B5FC-2A60CE12F893}"/>
      </w:docPartPr>
      <w:docPartBody>
        <w:p w:rsidR="00D41963" w:rsidRDefault="00121BC8" w:rsidP="00121BC8">
          <w:pPr>
            <w:pStyle w:val="3DBAAFF5CCB44C43ADDA1F66137148C6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B67C6B534770460092F8F3654D11C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56530-F3FE-4AF2-BEF7-42B06A6B2D11}"/>
      </w:docPartPr>
      <w:docPartBody>
        <w:p w:rsidR="00D41963" w:rsidRDefault="00121BC8" w:rsidP="00121BC8">
          <w:pPr>
            <w:pStyle w:val="B67C6B534770460092F8F3654D11CAEC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c</w:t>
          </w:r>
          <w:r w:rsidRPr="005E7DAE">
            <w:rPr>
              <w:rFonts w:eastAsia="Times New Roman" w:cs="Arial"/>
              <w:noProof/>
              <w:color w:val="002D72"/>
              <w:kern w:val="0"/>
              <w14:ligatures w14:val="none"/>
            </w:rPr>
            <w:t>hoose an item</w:t>
          </w:r>
        </w:p>
      </w:docPartBody>
    </w:docPart>
    <w:docPart>
      <w:docPartPr>
        <w:name w:val="28D5778C18934F04BC1E9DE0D113B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AD175-7B2C-4157-BB52-510D50747C04}"/>
      </w:docPartPr>
      <w:docPartBody>
        <w:p w:rsidR="00D41963" w:rsidRDefault="00121BC8" w:rsidP="00121BC8">
          <w:pPr>
            <w:pStyle w:val="28D5778C18934F04BC1E9DE0D113BA51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FDAFDD7DB2B41079034C38B2A6D6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12BFF-A110-4647-9F75-B9A57910E473}"/>
      </w:docPartPr>
      <w:docPartBody>
        <w:p w:rsidR="00D41963" w:rsidRDefault="00121BC8" w:rsidP="00121BC8">
          <w:pPr>
            <w:pStyle w:val="6FDAFDD7DB2B41079034C38B2A6D6EEF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8039B79A03374EAC8D322A93A36D6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E51A8-0F91-46A6-9467-AEFD22BA4647}"/>
      </w:docPartPr>
      <w:docPartBody>
        <w:p w:rsidR="00D41963" w:rsidRDefault="00121BC8" w:rsidP="00121BC8">
          <w:pPr>
            <w:pStyle w:val="8039B79A03374EAC8D322A93A36D6AED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DB016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A32DFF6048D74A06A46C8118A3CB0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F79CE-F7E2-4C50-81AD-6BB72AB5FD3A}"/>
      </w:docPartPr>
      <w:docPartBody>
        <w:p w:rsidR="00D41963" w:rsidRDefault="00121BC8" w:rsidP="00121BC8">
          <w:pPr>
            <w:pStyle w:val="A32DFF6048D74A06A46C8118A3CB0D6E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5506AC82DEF45A1B21E53FAEDC47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104FA-A5AC-4EA6-A4DC-C7E289FCA026}"/>
      </w:docPartPr>
      <w:docPartBody>
        <w:p w:rsidR="00D41963" w:rsidRDefault="00121BC8" w:rsidP="00121BC8">
          <w:pPr>
            <w:pStyle w:val="D5506AC82DEF45A1B21E53FAEDC47DE6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c</w:t>
          </w:r>
          <w:r w:rsidRPr="005E7DAE">
            <w:rPr>
              <w:rFonts w:eastAsia="Times New Roman" w:cs="Arial"/>
              <w:noProof/>
              <w:color w:val="002D72"/>
              <w:kern w:val="0"/>
              <w14:ligatures w14:val="none"/>
            </w:rPr>
            <w:t>hoose an item</w:t>
          </w:r>
        </w:p>
      </w:docPartBody>
    </w:docPart>
    <w:docPart>
      <w:docPartPr>
        <w:name w:val="40E5B75280DA4F63B349D223E784C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487C5-B0E7-4FF2-AA93-7135D849C76A}"/>
      </w:docPartPr>
      <w:docPartBody>
        <w:p w:rsidR="00D41963" w:rsidRDefault="00121BC8" w:rsidP="00121BC8">
          <w:pPr>
            <w:pStyle w:val="40E5B75280DA4F63B349D223E784C3C9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412D153D3DB643B3BC00E19CFE041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71CFA-13D1-49CC-B4EE-063495AF951E}"/>
      </w:docPartPr>
      <w:docPartBody>
        <w:p w:rsidR="00D41963" w:rsidRDefault="00121BC8" w:rsidP="00121BC8">
          <w:pPr>
            <w:pStyle w:val="412D153D3DB643B3BC00E19CFE041110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35612DC8ECB4D218A9B1698DEF64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713EA-1D20-4EAE-82C8-288998EA2768}"/>
      </w:docPartPr>
      <w:docPartBody>
        <w:p w:rsidR="00D41963" w:rsidRDefault="00121BC8" w:rsidP="00121BC8">
          <w:pPr>
            <w:pStyle w:val="635612DC8ECB4D218A9B1698DEF642FA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DB016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AB5DF99AF18D4705A6ED5694E285F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B99C2-2CA8-46E9-AE8D-552D7F1C4E6B}"/>
      </w:docPartPr>
      <w:docPartBody>
        <w:p w:rsidR="00D41963" w:rsidRDefault="00121BC8" w:rsidP="00121BC8">
          <w:pPr>
            <w:pStyle w:val="AB5DF99AF18D4705A6ED5694E285F3A0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71D88DF8FF94EC2B3225CA358877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B7696-A746-4222-B423-C8FC05ED7519}"/>
      </w:docPartPr>
      <w:docPartBody>
        <w:p w:rsidR="00D41963" w:rsidRDefault="00121BC8" w:rsidP="00121BC8">
          <w:pPr>
            <w:pStyle w:val="071D88DF8FF94EC2B3225CA358877F9C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c</w:t>
          </w:r>
          <w:r w:rsidRPr="005E7DAE">
            <w:rPr>
              <w:rFonts w:eastAsia="Times New Roman" w:cs="Arial"/>
              <w:noProof/>
              <w:color w:val="002D72"/>
              <w:kern w:val="0"/>
              <w14:ligatures w14:val="none"/>
            </w:rPr>
            <w:t>hoose an item</w:t>
          </w:r>
        </w:p>
      </w:docPartBody>
    </w:docPart>
    <w:docPart>
      <w:docPartPr>
        <w:name w:val="792ED6D56D36472B8189FA8A2FF31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A269A-2772-43B4-A4BB-1CF997558542}"/>
      </w:docPartPr>
      <w:docPartBody>
        <w:p w:rsidR="00D41963" w:rsidRDefault="00121BC8" w:rsidP="00121BC8">
          <w:pPr>
            <w:pStyle w:val="792ED6D56D36472B8189FA8A2FF31130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964F2378D1D4CA4811096D7A39BE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43B1C-4CAA-40AF-9669-71CDE30F9A40}"/>
      </w:docPartPr>
      <w:docPartBody>
        <w:p w:rsidR="00D41963" w:rsidRDefault="00121BC8" w:rsidP="00121BC8">
          <w:pPr>
            <w:pStyle w:val="0964F2378D1D4CA4811096D7A39BE039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9AD357CC98C43B6B5EC3FFBF0FD6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744E-3C36-4B9E-854E-0FC153CEEFF2}"/>
      </w:docPartPr>
      <w:docPartBody>
        <w:p w:rsidR="00D41963" w:rsidRDefault="00121BC8" w:rsidP="00121BC8">
          <w:pPr>
            <w:pStyle w:val="59AD357CC98C43B6B5EC3FFBF0FD60C3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DB016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7437C91DC3CB4018A081A9DBEF30D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ECFC2-869D-4801-AD67-0FC5BEEC95DC}"/>
      </w:docPartPr>
      <w:docPartBody>
        <w:p w:rsidR="00D41963" w:rsidRDefault="00121BC8" w:rsidP="00121BC8">
          <w:pPr>
            <w:pStyle w:val="7437C91DC3CB4018A081A9DBEF30D73C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4FA1ADFF32447FAB4B2D4E2006C9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BB8BE-C5DC-4091-A6CC-F06E1937B9E2}"/>
      </w:docPartPr>
      <w:docPartBody>
        <w:p w:rsidR="00D41963" w:rsidRDefault="00121BC8" w:rsidP="00121BC8">
          <w:pPr>
            <w:pStyle w:val="D4FA1ADFF32447FAB4B2D4E2006C9991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c</w:t>
          </w:r>
          <w:r w:rsidRPr="005E7DAE">
            <w:rPr>
              <w:rFonts w:eastAsia="Times New Roman" w:cs="Arial"/>
              <w:noProof/>
              <w:color w:val="002D72"/>
              <w:kern w:val="0"/>
              <w14:ligatures w14:val="none"/>
            </w:rPr>
            <w:t>hoose an item</w:t>
          </w:r>
        </w:p>
      </w:docPartBody>
    </w:docPart>
    <w:docPart>
      <w:docPartPr>
        <w:name w:val="94458221C0D94F5FBA92CEF833B89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C8B47-80F6-4B14-ABFC-D10075CBDF84}"/>
      </w:docPartPr>
      <w:docPartBody>
        <w:p w:rsidR="00D41963" w:rsidRDefault="00121BC8" w:rsidP="00121BC8">
          <w:pPr>
            <w:pStyle w:val="94458221C0D94F5FBA92CEF833B89E78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B28AE17C4EDF456E8BEFF2D68CA4C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20BFC-C7E3-4DB4-AC9B-785492A34282}"/>
      </w:docPartPr>
      <w:docPartBody>
        <w:p w:rsidR="00D41963" w:rsidRDefault="00121BC8" w:rsidP="00121BC8">
          <w:pPr>
            <w:pStyle w:val="B28AE17C4EDF456E8BEFF2D68CA4C828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06ADCDEBC834746853D6ABE7D52A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D0F58-7717-45EF-BC61-507C1501E63F}"/>
      </w:docPartPr>
      <w:docPartBody>
        <w:p w:rsidR="00D41963" w:rsidRDefault="00121BC8" w:rsidP="00121BC8">
          <w:pPr>
            <w:pStyle w:val="C06ADCDEBC834746853D6ABE7D52AF2A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DB016C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5E6AAF3EEE144375AFED7700FA4E4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C36D9-9CFE-4806-A463-2241D7875932}"/>
      </w:docPartPr>
      <w:docPartBody>
        <w:p w:rsidR="00D41963" w:rsidRDefault="00121BC8" w:rsidP="00121BC8">
          <w:pPr>
            <w:pStyle w:val="5E6AAF3EEE144375AFED7700FA4E4C27"/>
          </w:pPr>
          <w:r w:rsidRPr="00DB016C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96526"/>
    <w:rsid w:val="00121BC8"/>
    <w:rsid w:val="001E19BC"/>
    <w:rsid w:val="002B07D4"/>
    <w:rsid w:val="002D55CF"/>
    <w:rsid w:val="003140E8"/>
    <w:rsid w:val="00510A21"/>
    <w:rsid w:val="00574E9B"/>
    <w:rsid w:val="005C21A7"/>
    <w:rsid w:val="0071386C"/>
    <w:rsid w:val="0076097A"/>
    <w:rsid w:val="008154B3"/>
    <w:rsid w:val="00827BBB"/>
    <w:rsid w:val="00870865"/>
    <w:rsid w:val="009E67A1"/>
    <w:rsid w:val="00A5557A"/>
    <w:rsid w:val="00A65A5C"/>
    <w:rsid w:val="00A831EA"/>
    <w:rsid w:val="00AA4866"/>
    <w:rsid w:val="00AE3635"/>
    <w:rsid w:val="00BC6F8C"/>
    <w:rsid w:val="00C37839"/>
    <w:rsid w:val="00C947DD"/>
    <w:rsid w:val="00CF4AD4"/>
    <w:rsid w:val="00D240B0"/>
    <w:rsid w:val="00D41963"/>
    <w:rsid w:val="00DA680E"/>
    <w:rsid w:val="00E14481"/>
    <w:rsid w:val="00E6339A"/>
    <w:rsid w:val="00F26D89"/>
    <w:rsid w:val="00FD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1BC8"/>
    <w:rPr>
      <w:color w:val="666666"/>
    </w:rPr>
  </w:style>
  <w:style w:type="paragraph" w:customStyle="1" w:styleId="145FCF54B81744AE835FC5A5F035C06F1">
    <w:name w:val="145FCF54B81744AE835FC5A5F035C06F1"/>
    <w:rsid w:val="00A65A5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3C527E83EDE479EA9A16A76CD43AA94">
    <w:name w:val="13C527E83EDE479EA9A16A76CD43AA94"/>
    <w:rsid w:val="00D240B0"/>
  </w:style>
  <w:style w:type="paragraph" w:customStyle="1" w:styleId="6347A28C8BAB4ECF9EFBF68396E140201">
    <w:name w:val="6347A28C8BAB4ECF9EFBF68396E140201"/>
    <w:rsid w:val="00A65A5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254E8778BD04F63ACAD53083A4A8DDB">
    <w:name w:val="C254E8778BD04F63ACAD53083A4A8DDB"/>
    <w:rsid w:val="00A65A5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D01C4449936477C8254A7E358E86392">
    <w:name w:val="9D01C4449936477C8254A7E358E86392"/>
    <w:rsid w:val="00A65A5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6C7629C87D5445F9BD6246B440293241">
    <w:name w:val="76C7629C87D5445F9BD6246B440293241"/>
    <w:rsid w:val="00A65A5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C9C787951DB482EA5B6E7A8BCB363CC1">
    <w:name w:val="3C9C787951DB482EA5B6E7A8BCB363CC1"/>
    <w:rsid w:val="00A65A5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011D14F21A7458F83D66A1003C7B6C51">
    <w:name w:val="E011D14F21A7458F83D66A1003C7B6C51"/>
    <w:rsid w:val="00A65A5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65E4AAAEEA44FE2BF5AB0A6226D634B1">
    <w:name w:val="165E4AAAEEA44FE2BF5AB0A6226D634B1"/>
    <w:rsid w:val="00A65A5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E9288F11F164742AA3B98B46C79A13B2">
    <w:name w:val="9E9288F11F164742AA3B98B46C79A13B2"/>
    <w:rsid w:val="00121BC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73B009050CC489BB1C26D7BBA93BA632">
    <w:name w:val="F73B009050CC489BB1C26D7BBA93BA632"/>
    <w:rsid w:val="00121BC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30A14207F2A492E9B09E1D42D43F5312">
    <w:name w:val="E30A14207F2A492E9B09E1D42D43F5312"/>
    <w:rsid w:val="00121BC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8DBBC242792407F8B082EC3A84980632">
    <w:name w:val="58DBBC242792407F8B082EC3A84980632"/>
    <w:rsid w:val="00121BC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7CF562EFD784BFEBECD365FBF5328922">
    <w:name w:val="C7CF562EFD784BFEBECD365FBF5328922"/>
    <w:rsid w:val="00121BC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51C26CE83F7432F86AD68A7CC3F78952">
    <w:name w:val="551C26CE83F7432F86AD68A7CC3F78952"/>
    <w:rsid w:val="00121BC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DB71FDF2B0E48CC80FA31749E86121E2">
    <w:name w:val="3DB71FDF2B0E48CC80FA31749E86121E2"/>
    <w:rsid w:val="00121BC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686D59882C24A57986FB96D5D40D4222">
    <w:name w:val="8686D59882C24A57986FB96D5D40D4222"/>
    <w:rsid w:val="00121BC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1F445ED0FE745D383D7A81F4E92B399">
    <w:name w:val="11F445ED0FE745D383D7A81F4E92B399"/>
    <w:rsid w:val="00121BC8"/>
  </w:style>
  <w:style w:type="paragraph" w:customStyle="1" w:styleId="48A0F67F5F8B4E418ECD74E6C048574A">
    <w:name w:val="48A0F67F5F8B4E418ECD74E6C048574A"/>
    <w:rsid w:val="00121BC8"/>
  </w:style>
  <w:style w:type="paragraph" w:customStyle="1" w:styleId="7C7D6DC886E24E979B1C0E8664BA4BA2">
    <w:name w:val="7C7D6DC886E24E979B1C0E8664BA4BA2"/>
    <w:rsid w:val="00121BC8"/>
  </w:style>
  <w:style w:type="paragraph" w:customStyle="1" w:styleId="C390CDF67EF148FEBEA428BF225F50BA">
    <w:name w:val="C390CDF67EF148FEBEA428BF225F50BA"/>
    <w:rsid w:val="00121BC8"/>
  </w:style>
  <w:style w:type="paragraph" w:customStyle="1" w:styleId="488B1D3FE139416CBAFAD91E7A268D01">
    <w:name w:val="488B1D3FE139416CBAFAD91E7A268D01"/>
    <w:rsid w:val="00121BC8"/>
  </w:style>
  <w:style w:type="paragraph" w:customStyle="1" w:styleId="5451A1875AC84472B263FBDDC6B8BD0E">
    <w:name w:val="5451A1875AC84472B263FBDDC6B8BD0E"/>
    <w:rsid w:val="00121BC8"/>
  </w:style>
  <w:style w:type="paragraph" w:customStyle="1" w:styleId="57746FC564D040BBAEE4981CE5A6CBBB">
    <w:name w:val="57746FC564D040BBAEE4981CE5A6CBBB"/>
    <w:rsid w:val="00121BC8"/>
  </w:style>
  <w:style w:type="paragraph" w:customStyle="1" w:styleId="9483625E62C1421ABFFE122F65E0FD18">
    <w:name w:val="9483625E62C1421ABFFE122F65E0FD18"/>
    <w:rsid w:val="00121BC8"/>
  </w:style>
  <w:style w:type="paragraph" w:customStyle="1" w:styleId="D562B546BB0C4777847A300FDEE17A2F">
    <w:name w:val="D562B546BB0C4777847A300FDEE17A2F"/>
    <w:rsid w:val="00121BC8"/>
  </w:style>
  <w:style w:type="paragraph" w:customStyle="1" w:styleId="655E889F81E54EAFA137CE71EEA2EA19">
    <w:name w:val="655E889F81E54EAFA137CE71EEA2EA19"/>
    <w:rsid w:val="00121BC8"/>
  </w:style>
  <w:style w:type="paragraph" w:customStyle="1" w:styleId="F3CC3E73008B4458BA31841059CCDA86">
    <w:name w:val="F3CC3E73008B4458BA31841059CCDA86"/>
    <w:rsid w:val="00121BC8"/>
  </w:style>
  <w:style w:type="paragraph" w:customStyle="1" w:styleId="F2DB43B783DE41B691104712B042F11D">
    <w:name w:val="F2DB43B783DE41B691104712B042F11D"/>
    <w:rsid w:val="00121BC8"/>
  </w:style>
  <w:style w:type="paragraph" w:customStyle="1" w:styleId="E3BC5AB7C6084A4796A9CD018995369E">
    <w:name w:val="E3BC5AB7C6084A4796A9CD018995369E"/>
    <w:rsid w:val="00121BC8"/>
  </w:style>
  <w:style w:type="paragraph" w:customStyle="1" w:styleId="EBB065219B8D45B6820579F998E9FA82">
    <w:name w:val="EBB065219B8D45B6820579F998E9FA82"/>
    <w:rsid w:val="00121BC8"/>
  </w:style>
  <w:style w:type="paragraph" w:customStyle="1" w:styleId="3DBAAFF5CCB44C43ADDA1F66137148C6">
    <w:name w:val="3DBAAFF5CCB44C43ADDA1F66137148C6"/>
    <w:rsid w:val="00121BC8"/>
  </w:style>
  <w:style w:type="paragraph" w:customStyle="1" w:styleId="B67C6B534770460092F8F3654D11CAEC">
    <w:name w:val="B67C6B534770460092F8F3654D11CAEC"/>
    <w:rsid w:val="00121BC8"/>
  </w:style>
  <w:style w:type="paragraph" w:customStyle="1" w:styleId="28D5778C18934F04BC1E9DE0D113BA51">
    <w:name w:val="28D5778C18934F04BC1E9DE0D113BA51"/>
    <w:rsid w:val="00121BC8"/>
  </w:style>
  <w:style w:type="paragraph" w:customStyle="1" w:styleId="6FDAFDD7DB2B41079034C38B2A6D6EEF">
    <w:name w:val="6FDAFDD7DB2B41079034C38B2A6D6EEF"/>
    <w:rsid w:val="00121BC8"/>
  </w:style>
  <w:style w:type="paragraph" w:customStyle="1" w:styleId="8039B79A03374EAC8D322A93A36D6AED">
    <w:name w:val="8039B79A03374EAC8D322A93A36D6AED"/>
    <w:rsid w:val="00121BC8"/>
  </w:style>
  <w:style w:type="paragraph" w:customStyle="1" w:styleId="A32DFF6048D74A06A46C8118A3CB0D6E">
    <w:name w:val="A32DFF6048D74A06A46C8118A3CB0D6E"/>
    <w:rsid w:val="00121BC8"/>
  </w:style>
  <w:style w:type="paragraph" w:customStyle="1" w:styleId="D5506AC82DEF45A1B21E53FAEDC47DE6">
    <w:name w:val="D5506AC82DEF45A1B21E53FAEDC47DE6"/>
    <w:rsid w:val="00121BC8"/>
  </w:style>
  <w:style w:type="paragraph" w:customStyle="1" w:styleId="40E5B75280DA4F63B349D223E784C3C9">
    <w:name w:val="40E5B75280DA4F63B349D223E784C3C9"/>
    <w:rsid w:val="00121BC8"/>
  </w:style>
  <w:style w:type="paragraph" w:customStyle="1" w:styleId="412D153D3DB643B3BC00E19CFE041110">
    <w:name w:val="412D153D3DB643B3BC00E19CFE041110"/>
    <w:rsid w:val="00121BC8"/>
  </w:style>
  <w:style w:type="paragraph" w:customStyle="1" w:styleId="635612DC8ECB4D218A9B1698DEF642FA">
    <w:name w:val="635612DC8ECB4D218A9B1698DEF642FA"/>
    <w:rsid w:val="00121BC8"/>
  </w:style>
  <w:style w:type="paragraph" w:customStyle="1" w:styleId="AB5DF99AF18D4705A6ED5694E285F3A0">
    <w:name w:val="AB5DF99AF18D4705A6ED5694E285F3A0"/>
    <w:rsid w:val="00121BC8"/>
  </w:style>
  <w:style w:type="paragraph" w:customStyle="1" w:styleId="071D88DF8FF94EC2B3225CA358877F9C">
    <w:name w:val="071D88DF8FF94EC2B3225CA358877F9C"/>
    <w:rsid w:val="00121BC8"/>
  </w:style>
  <w:style w:type="paragraph" w:customStyle="1" w:styleId="792ED6D56D36472B8189FA8A2FF31130">
    <w:name w:val="792ED6D56D36472B8189FA8A2FF31130"/>
    <w:rsid w:val="00121BC8"/>
  </w:style>
  <w:style w:type="paragraph" w:customStyle="1" w:styleId="0964F2378D1D4CA4811096D7A39BE039">
    <w:name w:val="0964F2378D1D4CA4811096D7A39BE039"/>
    <w:rsid w:val="00121BC8"/>
  </w:style>
  <w:style w:type="paragraph" w:customStyle="1" w:styleId="59AD357CC98C43B6B5EC3FFBF0FD60C3">
    <w:name w:val="59AD357CC98C43B6B5EC3FFBF0FD60C3"/>
    <w:rsid w:val="00121BC8"/>
  </w:style>
  <w:style w:type="paragraph" w:customStyle="1" w:styleId="7437C91DC3CB4018A081A9DBEF30D73C">
    <w:name w:val="7437C91DC3CB4018A081A9DBEF30D73C"/>
    <w:rsid w:val="00121BC8"/>
  </w:style>
  <w:style w:type="paragraph" w:customStyle="1" w:styleId="D4FA1ADFF32447FAB4B2D4E2006C9991">
    <w:name w:val="D4FA1ADFF32447FAB4B2D4E2006C9991"/>
    <w:rsid w:val="00121BC8"/>
  </w:style>
  <w:style w:type="paragraph" w:customStyle="1" w:styleId="94458221C0D94F5FBA92CEF833B89E78">
    <w:name w:val="94458221C0D94F5FBA92CEF833B89E78"/>
    <w:rsid w:val="00121BC8"/>
  </w:style>
  <w:style w:type="paragraph" w:customStyle="1" w:styleId="B28AE17C4EDF456E8BEFF2D68CA4C828">
    <w:name w:val="B28AE17C4EDF456E8BEFF2D68CA4C828"/>
    <w:rsid w:val="00121BC8"/>
  </w:style>
  <w:style w:type="paragraph" w:customStyle="1" w:styleId="C06ADCDEBC834746853D6ABE7D52AF2A">
    <w:name w:val="C06ADCDEBC834746853D6ABE7D52AF2A"/>
    <w:rsid w:val="00121BC8"/>
  </w:style>
  <w:style w:type="paragraph" w:customStyle="1" w:styleId="5E6AAF3EEE144375AFED7700FA4E4C27">
    <w:name w:val="5E6AAF3EEE144375AFED7700FA4E4C27"/>
    <w:rsid w:val="00121B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2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22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A14 v1 Oct 26</vt:lpstr>
    </vt:vector>
  </TitlesOfParts>
  <Manager/>
  <Company/>
  <LinksUpToDate>false</LinksUpToDate>
  <CharactersWithSpaces>1338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A14 v1 Oct 26</dc:title>
  <dc:subject/>
  <dc:creator>Colin McKie</dc:creator>
  <cp:keywords/>
  <dc:description/>
  <cp:lastModifiedBy>Tracy Glen</cp:lastModifiedBy>
  <cp:revision>15</cp:revision>
  <dcterms:created xsi:type="dcterms:W3CDTF">2026-08-12T14:12:00Z</dcterms:created>
  <dcterms:modified xsi:type="dcterms:W3CDTF">2026-10-09T10:17:00Z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