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3125B961" w:rsidR="004A38B6" w:rsidRPr="000D6275" w:rsidRDefault="004B59C4" w:rsidP="000D6275">
      <w:pPr>
        <w:pStyle w:val="Heading1"/>
      </w:pPr>
      <w:r w:rsidRPr="004B59C4">
        <w:t>Particulate matter tests</w:t>
      </w:r>
      <w:r w:rsidR="002D1D04">
        <w:t xml:space="preserve"> -</w:t>
      </w:r>
      <w:r w:rsidRPr="004B59C4">
        <w:t xml:space="preserve"> Form A16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AB3B91" w:rsidRPr="00AB3B91" w14:paraId="20B016B5" w14:textId="77777777" w:rsidTr="004B59C4">
        <w:trPr>
          <w:cantSplit/>
          <w:trHeight w:val="397"/>
        </w:trPr>
        <w:tc>
          <w:tcPr>
            <w:tcW w:w="2439" w:type="dxa"/>
          </w:tcPr>
          <w:p w14:paraId="08F50EDC" w14:textId="01249E83" w:rsidR="00AB3B91" w:rsidRPr="00AB3B91" w:rsidRDefault="00AB3B91" w:rsidP="00FF4ED2">
            <w:r w:rsidRPr="00AB3B91">
              <w:t>H</w:t>
            </w:r>
            <w:r w:rsidR="004B59C4">
              <w:t>ealthcare organisation/ facility</w:t>
            </w:r>
            <w:r w:rsidRPr="00AB3B91">
              <w:t>:</w:t>
            </w:r>
          </w:p>
        </w:tc>
        <w:sdt>
          <w:sdtPr>
            <w:rPr>
              <w:color w:val="004785"/>
            </w:rPr>
            <w:id w:val="-1570796820"/>
            <w:placeholder>
              <w:docPart w:val="19196B6C496D44F0A46930163515D362"/>
            </w:placeholder>
            <w:text/>
          </w:sdtPr>
          <w:sdtContent>
            <w:tc>
              <w:tcPr>
                <w:tcW w:w="5670" w:type="dxa"/>
              </w:tcPr>
              <w:p w14:paraId="3C47C931" w14:textId="1F5F6E1B" w:rsidR="00AB3B91" w:rsidRPr="00AB3B91" w:rsidRDefault="00E546AB" w:rsidP="00E546AB">
                <w:r w:rsidRPr="00E546AB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28FE2A47" w14:textId="77777777" w:rsidR="00AB3B91" w:rsidRPr="00AB3B91" w:rsidRDefault="00AB3B91" w:rsidP="00E546AB">
            <w:r w:rsidRPr="00AB3B91">
              <w:t>Date:</w:t>
            </w:r>
          </w:p>
        </w:tc>
        <w:sdt>
          <w:sdtPr>
            <w:id w:val="-1053234307"/>
            <w:placeholder>
              <w:docPart w:val="652605A61CC842EA876C4D4A2F4314D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39A8B897" w14:textId="64755A82" w:rsidR="00AB3B91" w:rsidRPr="00AB3B91" w:rsidRDefault="00186B47" w:rsidP="00E546AB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8BE47AF" w14:textId="07B8B14C" w:rsidR="00AB3B91" w:rsidRPr="00AB3B91" w:rsidRDefault="00AB3B91" w:rsidP="00E546AB">
            <w:r w:rsidRPr="00AB3B91">
              <w:t xml:space="preserve">Project </w:t>
            </w:r>
            <w:r w:rsidR="000D6275">
              <w:t>ref</w:t>
            </w:r>
            <w:r w:rsidRPr="00AB3B91">
              <w:t>:</w:t>
            </w:r>
          </w:p>
        </w:tc>
        <w:sdt>
          <w:sdtPr>
            <w:rPr>
              <w:color w:val="004785"/>
            </w:rPr>
            <w:id w:val="209544665"/>
            <w:placeholder>
              <w:docPart w:val="BD184BB741CF491ABFFBE672F80EDF40"/>
            </w:placeholder>
            <w:text/>
          </w:sdtPr>
          <w:sdtContent>
            <w:tc>
              <w:tcPr>
                <w:tcW w:w="2410" w:type="dxa"/>
              </w:tcPr>
              <w:p w14:paraId="56D0BB59" w14:textId="5BBABF99" w:rsidR="00AB3B91" w:rsidRPr="00AB3B91" w:rsidRDefault="00E546AB" w:rsidP="00E546AB">
                <w:pPr>
                  <w:rPr>
                    <w:sz w:val="18"/>
                    <w:szCs w:val="18"/>
                  </w:rPr>
                </w:pPr>
                <w:r w:rsidRPr="00E546AB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5BEE2CE8" w14:textId="243B2402" w:rsidR="002D0FCA" w:rsidRDefault="00E80045" w:rsidP="00E80045">
      <w:pPr>
        <w:pStyle w:val="Heading2"/>
      </w:pPr>
      <w:r>
        <w:t>System details</w:t>
      </w:r>
    </w:p>
    <w:tbl>
      <w:tblPr>
        <w:tblStyle w:val="PlainTable1"/>
        <w:tblW w:w="14630" w:type="dxa"/>
        <w:tblLayout w:type="fixed"/>
        <w:tblLook w:val="0400" w:firstRow="0" w:lastRow="0" w:firstColumn="0" w:lastColumn="0" w:noHBand="0" w:noVBand="1"/>
      </w:tblPr>
      <w:tblGrid>
        <w:gridCol w:w="14630"/>
      </w:tblGrid>
      <w:tr w:rsidR="004B59C4" w:rsidRPr="00AB3B91" w14:paraId="4B1D5D4D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4630" w:type="dxa"/>
          </w:tcPr>
          <w:p w14:paraId="1BBD6020" w14:textId="19D6F622" w:rsidR="004B59C4" w:rsidRDefault="004B59C4" w:rsidP="00E546AB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Location</w:t>
            </w:r>
            <w:r w:rsidRPr="00B81D0D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19703854"/>
                <w:placeholder>
                  <w:docPart w:val="362C847E9BA6447AB7E09CF307CF1BF9"/>
                </w:placeholder>
              </w:sdtPr>
              <w:sdtContent>
                <w:r w:rsidR="00E546AB" w:rsidRPr="00734824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</w:tbl>
    <w:p w14:paraId="4A7180C9" w14:textId="42D0F250" w:rsidR="002D0FCA" w:rsidRDefault="004B59C4" w:rsidP="002D0FCA">
      <w:pPr>
        <w:pStyle w:val="Heading2"/>
        <w:rPr>
          <w:rFonts w:eastAsia="Times New Roman"/>
        </w:rPr>
      </w:pPr>
      <w:r>
        <w:rPr>
          <w:rFonts w:eastAsia="Times New Roman"/>
        </w:rPr>
        <w:t>Particulate matter tests</w:t>
      </w:r>
    </w:p>
    <w:tbl>
      <w:tblPr>
        <w:tblStyle w:val="PlainTable1"/>
        <w:tblW w:w="14737" w:type="dxa"/>
        <w:tblLayout w:type="fixed"/>
        <w:tblLook w:val="0420" w:firstRow="1" w:lastRow="0" w:firstColumn="0" w:lastColumn="0" w:noHBand="0" w:noVBand="1"/>
      </w:tblPr>
      <w:tblGrid>
        <w:gridCol w:w="4815"/>
        <w:gridCol w:w="1843"/>
        <w:gridCol w:w="8079"/>
      </w:tblGrid>
      <w:tr w:rsidR="004B59C4" w:rsidRPr="004B59C4" w14:paraId="7C76CF04" w14:textId="77777777" w:rsidTr="004B59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8"/>
        </w:trPr>
        <w:tc>
          <w:tcPr>
            <w:tcW w:w="4815" w:type="dxa"/>
          </w:tcPr>
          <w:p w14:paraId="757380F6" w14:textId="77777777" w:rsidR="004B59C4" w:rsidRPr="004B59C4" w:rsidRDefault="004B59C4" w:rsidP="00E546AB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4B59C4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1843" w:type="dxa"/>
          </w:tcPr>
          <w:p w14:paraId="6B2762AA" w14:textId="77777777" w:rsidR="004B59C4" w:rsidRPr="004B59C4" w:rsidRDefault="004B59C4" w:rsidP="00E546AB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4B59C4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 xml:space="preserve">Pass/ fail </w:t>
            </w:r>
          </w:p>
        </w:tc>
        <w:tc>
          <w:tcPr>
            <w:tcW w:w="8079" w:type="dxa"/>
          </w:tcPr>
          <w:p w14:paraId="6100F2FD" w14:textId="77777777" w:rsidR="004B59C4" w:rsidRPr="004B59C4" w:rsidRDefault="004B59C4" w:rsidP="00E546AB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4B59C4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Observations</w:t>
            </w:r>
          </w:p>
        </w:tc>
      </w:tr>
      <w:tr w:rsidR="004B59C4" w:rsidRPr="004B59C4" w14:paraId="70A5A3EE" w14:textId="77777777" w:rsidTr="004B5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4815" w:type="dxa"/>
          </w:tcPr>
          <w:p w14:paraId="74F0B700" w14:textId="77777777" w:rsidR="004B59C4" w:rsidRPr="004B59C4" w:rsidRDefault="004B59C4" w:rsidP="00E546A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4B59C4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Oxygen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67686482"/>
            <w:placeholder>
              <w:docPart w:val="1931C7B4AAF34ED196C23648E6208A67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3" w:type="dxa"/>
              </w:tcPr>
              <w:p w14:paraId="51A9603A" w14:textId="1885F01B" w:rsidR="004B59C4" w:rsidRPr="004B59C4" w:rsidRDefault="009F1DEE" w:rsidP="00E546A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</w:t>
                </w:r>
                <w:r w:rsidR="004B59C4" w:rsidRPr="004B59C4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ass/ fail</w:t>
                </w:r>
              </w:p>
            </w:tc>
          </w:sdtContent>
        </w:sdt>
        <w:tc>
          <w:tcPr>
            <w:tcW w:w="8079" w:type="dxa"/>
          </w:tcPr>
          <w:p w14:paraId="69DD7A31" w14:textId="2B584995" w:rsidR="004B59C4" w:rsidRPr="00E546AB" w:rsidRDefault="00000000" w:rsidP="00E546AB">
            <w:pPr>
              <w:spacing w:before="40" w:after="40"/>
              <w:rPr>
                <w:rFonts w:eastAsia="Times New Roman" w:cs="Arial"/>
                <w:noProof/>
                <w:color w:val="004785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noProof/>
                  <w:color w:val="004785"/>
                  <w:kern w:val="0"/>
                  <w14:ligatures w14:val="none"/>
                </w:rPr>
                <w:id w:val="-1905976283"/>
                <w:placeholder>
                  <w:docPart w:val="2EFC063CA55D4EFF8BDF91BFE34EB644"/>
                </w:placeholder>
              </w:sdtPr>
              <w:sdtContent>
                <w:r w:rsidR="00E546AB" w:rsidRPr="00E546AB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9F1DEE" w:rsidRPr="004B59C4" w14:paraId="6CFCC584" w14:textId="77777777" w:rsidTr="004B59C4">
        <w:trPr>
          <w:trHeight w:val="397"/>
        </w:trPr>
        <w:tc>
          <w:tcPr>
            <w:tcW w:w="4815" w:type="dxa"/>
          </w:tcPr>
          <w:p w14:paraId="1D8EE483" w14:textId="77777777" w:rsidR="009F1DEE" w:rsidRPr="004B59C4" w:rsidRDefault="009F1DEE" w:rsidP="009F1DE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4B59C4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Nitrous oxide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916475941"/>
            <w:placeholder>
              <w:docPart w:val="17A974A81DDD458295BEFAEEA94DC79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3" w:type="dxa"/>
              </w:tcPr>
              <w:p w14:paraId="0DE14398" w14:textId="324F41D5" w:rsidR="009F1DEE" w:rsidRPr="004B59C4" w:rsidRDefault="009F1DEE" w:rsidP="009F1DEE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A56D82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tc>
          <w:tcPr>
            <w:tcW w:w="8079" w:type="dxa"/>
          </w:tcPr>
          <w:p w14:paraId="15EAD512" w14:textId="536AC952" w:rsidR="009F1DEE" w:rsidRPr="00E546AB" w:rsidRDefault="00000000" w:rsidP="009F1DEE">
            <w:pPr>
              <w:spacing w:before="40" w:after="40"/>
              <w:rPr>
                <w:rFonts w:eastAsia="Times New Roman" w:cs="Arial"/>
                <w:noProof/>
                <w:color w:val="004785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noProof/>
                  <w:color w:val="004785"/>
                  <w:kern w:val="0"/>
                  <w14:ligatures w14:val="none"/>
                </w:rPr>
                <w:id w:val="-84847914"/>
                <w:placeholder>
                  <w:docPart w:val="E901E003FB7C4CCA9A6974AD38ED580B"/>
                </w:placeholder>
              </w:sdtPr>
              <w:sdtContent>
                <w:r w:rsidR="009F1DEE" w:rsidRPr="00E546AB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9F1DEE" w:rsidRPr="004B59C4" w14:paraId="69416583" w14:textId="77777777" w:rsidTr="004B5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4815" w:type="dxa"/>
          </w:tcPr>
          <w:p w14:paraId="383238B6" w14:textId="59B6F992" w:rsidR="009F1DEE" w:rsidRPr="004B59C4" w:rsidRDefault="009F1DEE" w:rsidP="009F1DE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</w:t>
            </w:r>
            <w:r w:rsidRPr="004B59C4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itrous oxide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/oxygen</w:t>
            </w:r>
            <w:r w:rsidRPr="004B59C4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(50% v/v)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mixture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22302979"/>
            <w:placeholder>
              <w:docPart w:val="70418B9B1C6A4002A90459BA5A5E95F8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3" w:type="dxa"/>
              </w:tcPr>
              <w:p w14:paraId="79B67D59" w14:textId="26FC3801" w:rsidR="009F1DEE" w:rsidRPr="004B59C4" w:rsidRDefault="009F1DEE" w:rsidP="009F1DEE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A56D82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tc>
          <w:tcPr>
            <w:tcW w:w="8079" w:type="dxa"/>
          </w:tcPr>
          <w:p w14:paraId="68F3BA5D" w14:textId="1E1F1433" w:rsidR="009F1DEE" w:rsidRPr="00E546AB" w:rsidRDefault="00000000" w:rsidP="009F1DEE">
            <w:pPr>
              <w:spacing w:before="40" w:after="40"/>
              <w:rPr>
                <w:rFonts w:eastAsia="Times New Roman" w:cs="Arial"/>
                <w:noProof/>
                <w:color w:val="004785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noProof/>
                  <w:color w:val="004785"/>
                  <w:kern w:val="0"/>
                  <w14:ligatures w14:val="none"/>
                </w:rPr>
                <w:id w:val="1010409060"/>
                <w:placeholder>
                  <w:docPart w:val="11D96FCDFE744DE8891789BE9AA7369D"/>
                </w:placeholder>
              </w:sdtPr>
              <w:sdtContent>
                <w:r w:rsidR="009F1DEE" w:rsidRPr="00E546AB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9F1DEE" w:rsidRPr="004B59C4" w14:paraId="097C8909" w14:textId="77777777" w:rsidTr="004B59C4">
        <w:trPr>
          <w:trHeight w:val="397"/>
        </w:trPr>
        <w:tc>
          <w:tcPr>
            <w:tcW w:w="4815" w:type="dxa"/>
          </w:tcPr>
          <w:p w14:paraId="0CE049BB" w14:textId="77777777" w:rsidR="009F1DEE" w:rsidRPr="004B59C4" w:rsidRDefault="009F1DEE" w:rsidP="009F1DE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4B59C4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air 4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56810505"/>
            <w:placeholder>
              <w:docPart w:val="B27579B4AD2D4EA7AC59F2CCFE30780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3" w:type="dxa"/>
              </w:tcPr>
              <w:p w14:paraId="13793712" w14:textId="4337B2B6" w:rsidR="009F1DEE" w:rsidRPr="004B59C4" w:rsidRDefault="009F1DEE" w:rsidP="009F1DEE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A56D82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tc>
          <w:tcPr>
            <w:tcW w:w="8079" w:type="dxa"/>
          </w:tcPr>
          <w:p w14:paraId="2C42607E" w14:textId="160D4F79" w:rsidR="009F1DEE" w:rsidRPr="00E546AB" w:rsidRDefault="00000000" w:rsidP="009F1DEE">
            <w:pPr>
              <w:spacing w:before="40" w:after="40"/>
              <w:rPr>
                <w:rFonts w:eastAsia="Times New Roman" w:cs="Arial"/>
                <w:noProof/>
                <w:color w:val="004785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noProof/>
                  <w:color w:val="004785"/>
                  <w:kern w:val="0"/>
                  <w14:ligatures w14:val="none"/>
                </w:rPr>
                <w:id w:val="-1276088152"/>
                <w:placeholder>
                  <w:docPart w:val="E4A4E74A8F0E4430ACA17B2FFF34C1EB"/>
                </w:placeholder>
              </w:sdtPr>
              <w:sdtContent>
                <w:r w:rsidR="009F1DEE" w:rsidRPr="00E546AB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9F1DEE" w:rsidRPr="004B59C4" w14:paraId="0FFAE15E" w14:textId="77777777" w:rsidTr="004B5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4815" w:type="dxa"/>
          </w:tcPr>
          <w:p w14:paraId="09A1C7C9" w14:textId="77777777" w:rsidR="009F1DEE" w:rsidRPr="004B59C4" w:rsidRDefault="009F1DEE" w:rsidP="009F1DE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4B59C4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Surgical air 7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0614890"/>
            <w:placeholder>
              <w:docPart w:val="53D203BF45764DDD9B5A4B5568AC8DB7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3" w:type="dxa"/>
              </w:tcPr>
              <w:p w14:paraId="1E7A0F43" w14:textId="265C026B" w:rsidR="009F1DEE" w:rsidRPr="004B59C4" w:rsidRDefault="009F1DEE" w:rsidP="009F1DEE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A56D82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tc>
          <w:tcPr>
            <w:tcW w:w="8079" w:type="dxa"/>
          </w:tcPr>
          <w:p w14:paraId="4BA83B61" w14:textId="3A4ECDF3" w:rsidR="009F1DEE" w:rsidRPr="00E546AB" w:rsidRDefault="00000000" w:rsidP="009F1DEE">
            <w:pPr>
              <w:spacing w:before="40" w:after="40"/>
              <w:rPr>
                <w:rFonts w:eastAsia="Times New Roman" w:cs="Arial"/>
                <w:noProof/>
                <w:color w:val="004785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noProof/>
                  <w:color w:val="004785"/>
                  <w:kern w:val="0"/>
                  <w14:ligatures w14:val="none"/>
                </w:rPr>
                <w:id w:val="-122163627"/>
                <w:placeholder>
                  <w:docPart w:val="3384F3F35D084A7496CBDD9DE3DE46FC"/>
                </w:placeholder>
              </w:sdtPr>
              <w:sdtContent>
                <w:r w:rsidR="009F1DEE" w:rsidRPr="00E546AB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</w:tbl>
    <w:p w14:paraId="6B3614E8" w14:textId="77777777" w:rsidR="00EA6416" w:rsidRDefault="00EA6416" w:rsidP="00EA6416"/>
    <w:p w14:paraId="77D69726" w14:textId="51B18CAE" w:rsidR="00EA6416" w:rsidRPr="00EA6416" w:rsidRDefault="00EA6416" w:rsidP="0096577A">
      <w:pPr>
        <w:pBdr>
          <w:top w:val="single" w:sz="4" w:space="3" w:color="6C2C91"/>
          <w:left w:val="single" w:sz="4" w:space="3" w:color="6C2C91"/>
          <w:bottom w:val="single" w:sz="4" w:space="3" w:color="6C2C91"/>
          <w:right w:val="single" w:sz="4" w:space="31" w:color="6C2C91"/>
        </w:pBdr>
        <w:shd w:val="pct5" w:color="auto" w:fill="auto"/>
        <w:spacing w:before="240" w:after="240" w:line="300" w:lineRule="auto"/>
        <w:rPr>
          <w:rFonts w:eastAsia="Times New Roman" w:cs="Times New Roman"/>
          <w:color w:val="000000"/>
          <w:kern w:val="0"/>
          <w:szCs w:val="20"/>
          <w14:ligatures w14:val="none"/>
        </w:rPr>
      </w:pPr>
      <w:r w:rsidRPr="00EA6416">
        <w:rPr>
          <w:rFonts w:eastAsia="Times New Roman" w:cs="Times New Roman"/>
          <w:color w:val="000000"/>
          <w:kern w:val="0"/>
          <w:szCs w:val="20"/>
          <w14:ligatures w14:val="none"/>
        </w:rPr>
        <w:t xml:space="preserve">Note: </w:t>
      </w:r>
      <w:r w:rsidR="001B2B04" w:rsidRPr="001B2B04">
        <w:rPr>
          <w:rFonts w:eastAsia="Times New Roman" w:cs="Times New Roman"/>
          <w:color w:val="000000"/>
          <w:kern w:val="0"/>
          <w:szCs w:val="20"/>
          <w14:ligatures w14:val="none"/>
        </w:rPr>
        <w:t>No visible signs of particulate. If particulate found continue to purge and test until clear.</w:t>
      </w:r>
    </w:p>
    <w:p w14:paraId="6F6509A0" w14:textId="77777777" w:rsidR="001B2B04" w:rsidRDefault="001B2B04">
      <w:pPr>
        <w:spacing w:after="0"/>
        <w:rPr>
          <w:rFonts w:eastAsiaTheme="majorEastAsia" w:cstheme="majorBidi"/>
          <w:b/>
          <w:bCs/>
          <w:color w:val="0096DC"/>
          <w:sz w:val="36"/>
          <w:szCs w:val="32"/>
        </w:rPr>
      </w:pPr>
      <w:r>
        <w:br w:type="page"/>
      </w:r>
    </w:p>
    <w:p w14:paraId="320E32B0" w14:textId="12FEE9B4" w:rsidR="00F3779C" w:rsidRDefault="000D6275" w:rsidP="00F36F1B">
      <w:pPr>
        <w:pStyle w:val="Heading2"/>
        <w:tabs>
          <w:tab w:val="left" w:pos="11504"/>
        </w:tabs>
      </w:pPr>
      <w:r>
        <w:lastRenderedPageBreak/>
        <w:t>Sign off</w:t>
      </w:r>
      <w:r w:rsidR="00F36F1B">
        <w:tab/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20F4A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180A92F2" w:rsidR="00E20F4A" w:rsidRPr="00AB3B91" w:rsidRDefault="00542F01" w:rsidP="00E546AB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E546AB">
            <w:r w:rsidRPr="00E20F4A">
              <w:t>Name:</w:t>
            </w:r>
          </w:p>
        </w:tc>
        <w:sdt>
          <w:sdtPr>
            <w:rPr>
              <w:color w:val="004785"/>
            </w:rPr>
            <w:id w:val="-832376811"/>
            <w:placeholder>
              <w:docPart w:val="76C7629C87D5445F9BD6246B44029324"/>
            </w:placeholder>
            <w:text/>
          </w:sdtPr>
          <w:sdtContent>
            <w:tc>
              <w:tcPr>
                <w:tcW w:w="2976" w:type="dxa"/>
              </w:tcPr>
              <w:p w14:paraId="1051A197" w14:textId="37473E62" w:rsidR="00E20F4A" w:rsidRPr="00E546AB" w:rsidRDefault="00E546AB" w:rsidP="00E546AB">
                <w:pPr>
                  <w:rPr>
                    <w:color w:val="004785"/>
                  </w:rPr>
                </w:pPr>
                <w:r w:rsidRPr="00E546AB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E546AB">
            <w:r w:rsidRPr="00E20F4A">
              <w:t>Signature:</w:t>
            </w:r>
          </w:p>
        </w:tc>
        <w:sdt>
          <w:sdtPr>
            <w:rPr>
              <w:color w:val="004785"/>
            </w:rPr>
            <w:id w:val="2119476642"/>
            <w:placeholder>
              <w:docPart w:val="3C9C787951DB482EA5B6E7A8BCB363CC"/>
            </w:placeholder>
            <w:text/>
          </w:sdtPr>
          <w:sdtContent>
            <w:tc>
              <w:tcPr>
                <w:tcW w:w="2834" w:type="dxa"/>
              </w:tcPr>
              <w:p w14:paraId="1BCA073D" w14:textId="75C68E30" w:rsidR="00E20F4A" w:rsidRPr="00E546AB" w:rsidRDefault="00E546AB" w:rsidP="00E546AB">
                <w:pPr>
                  <w:rPr>
                    <w:color w:val="004785"/>
                    <w:sz w:val="18"/>
                    <w:szCs w:val="18"/>
                  </w:rPr>
                </w:pPr>
                <w:r w:rsidRPr="00E546AB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E546AB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3DB71FDF2B0E48CC80FA31749E86121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491BB0A0" w:rsidR="00E20F4A" w:rsidRPr="00F44D7C" w:rsidRDefault="00186B47" w:rsidP="00E546AB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E20F4A" w:rsidRPr="00AB3B91" w:rsidRDefault="00542F01" w:rsidP="00E546AB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E546AB">
            <w:r w:rsidRPr="00E20F4A">
              <w:t>Name:</w:t>
            </w:r>
          </w:p>
        </w:tc>
        <w:sdt>
          <w:sdtPr>
            <w:rPr>
              <w:color w:val="004785"/>
            </w:rPr>
            <w:id w:val="1177533051"/>
            <w:placeholder>
              <w:docPart w:val="E011D14F21A7458F83D66A1003C7B6C5"/>
            </w:placeholder>
            <w:text/>
          </w:sdtPr>
          <w:sdtContent>
            <w:tc>
              <w:tcPr>
                <w:tcW w:w="2976" w:type="dxa"/>
              </w:tcPr>
              <w:p w14:paraId="5FCE597A" w14:textId="3448E5A7" w:rsidR="00E20F4A" w:rsidRPr="00E546AB" w:rsidRDefault="00E546AB" w:rsidP="00E546AB">
                <w:pPr>
                  <w:rPr>
                    <w:color w:val="004785"/>
                  </w:rPr>
                </w:pPr>
                <w:r w:rsidRPr="00E546AB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E546AB">
            <w:r w:rsidRPr="00E20F4A">
              <w:t>Signature:</w:t>
            </w:r>
          </w:p>
        </w:tc>
        <w:sdt>
          <w:sdtPr>
            <w:rPr>
              <w:color w:val="004785"/>
            </w:rPr>
            <w:id w:val="375901055"/>
            <w:placeholder>
              <w:docPart w:val="165E4AAAEEA44FE2BF5AB0A6226D634B"/>
            </w:placeholder>
            <w:text/>
          </w:sdtPr>
          <w:sdtContent>
            <w:tc>
              <w:tcPr>
                <w:tcW w:w="2834" w:type="dxa"/>
              </w:tcPr>
              <w:p w14:paraId="58E6764A" w14:textId="6E805619" w:rsidR="00E20F4A" w:rsidRPr="00E546AB" w:rsidRDefault="00E546AB" w:rsidP="00E546AB">
                <w:pPr>
                  <w:rPr>
                    <w:color w:val="004785"/>
                    <w:sz w:val="18"/>
                    <w:szCs w:val="18"/>
                  </w:rPr>
                </w:pPr>
                <w:r w:rsidRPr="00E546AB">
                  <w:rPr>
                    <w:rFonts w:eastAsia="Times New Roman"/>
                    <w:color w:val="004785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8686D59882C24A57986FB96D5D40D42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78434E31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E20F4A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0788D" w14:textId="77777777" w:rsidR="007E278A" w:rsidRDefault="007E278A" w:rsidP="00E13B4E">
      <w:pPr>
        <w:spacing w:after="0"/>
      </w:pPr>
      <w:r>
        <w:separator/>
      </w:r>
    </w:p>
  </w:endnote>
  <w:endnote w:type="continuationSeparator" w:id="0">
    <w:p w14:paraId="4BFD3097" w14:textId="77777777" w:rsidR="007E278A" w:rsidRDefault="007E278A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57656877" w:rsidR="00C719BD" w:rsidRPr="00F44D7C" w:rsidRDefault="00C91D29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C91D29">
      <w:rPr>
        <w:rFonts w:cs="Arial"/>
        <w:spacing w:val="0"/>
        <w:sz w:val="24"/>
        <w:szCs w:val="24"/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4F532B5B" w:rsidR="00C719BD" w:rsidRPr="00F44D7C" w:rsidRDefault="00C91D29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C91D29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6C75D" w14:textId="77777777" w:rsidR="007E278A" w:rsidRDefault="007E278A" w:rsidP="00E13B4E">
      <w:pPr>
        <w:spacing w:after="0"/>
      </w:pPr>
      <w:r>
        <w:separator/>
      </w:r>
    </w:p>
  </w:footnote>
  <w:footnote w:type="continuationSeparator" w:id="0">
    <w:p w14:paraId="2C5D2AB3" w14:textId="77777777" w:rsidR="007E278A" w:rsidRDefault="007E278A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69A84333">
              <wp:simplePos x="0" y="0"/>
              <wp:positionH relativeFrom="column">
                <wp:posOffset>4160792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552A8CE6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SHTM 02-01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F36F1B">
                            <w:rPr>
                              <w:rStyle w:val="ui-provider"/>
                              <w:color w:val="000000" w:themeColor="text1"/>
                            </w:rPr>
                            <w:t>.16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2D1D04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852437">
                            <w:rPr>
                              <w:rStyle w:val="ui-provider"/>
                              <w:color w:val="000000" w:themeColor="text1"/>
                            </w:rPr>
                            <w:t>1</w:t>
                          </w:r>
                          <w:r w:rsidR="004B59C4">
                            <w:rPr>
                              <w:rStyle w:val="ui-provider"/>
                              <w:color w:val="000000" w:themeColor="text1"/>
                            </w:rPr>
                            <w:t>6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27.6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NxXTubeAAAACQEAAA8AAABkcnMv&#10;ZG93bnJldi54bWxMj81OwzAQhO9IvIO1SNyoTZX0J8SpEIgrqIVW6s2Nt0lEvI5itwlvz/bUnnZX&#10;M5r9Jl+NrhVn7EPjScPzRIFAKr1tqNLw8/3xtAARoiFrWk+o4Q8DrIr7u9xk1g+0xvMmVoJDKGRG&#10;Qx1jl0kZyhqdCRPfIbF29L0zkc++krY3A4e7Vk6VmklnGuIPtenwrcbyd3NyGrafx/0uUV/Vu0u7&#10;wY9KkltKrR8fxtcXEBHHeDXDBZ/RoWCmgz+RDaLVMEvTKVt54XHRk3TJ5Q4a5skcZJHL2wbFPwA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cV07m3gAAAAkBAAAPAAAAAAAAAAAAAAAA&#10;AFIEAABkcnMvZG93bnJldi54bWxQSwUGAAAAAAQABADzAAAAXQUAAAAA&#10;" filled="f" stroked="f">
              <v:textbox>
                <w:txbxContent>
                  <w:p w14:paraId="7B670A00" w14:textId="552A8CE6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SHTM 02-01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F36F1B">
                      <w:rPr>
                        <w:rStyle w:val="ui-provider"/>
                        <w:color w:val="000000" w:themeColor="text1"/>
                      </w:rPr>
                      <w:t>.16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2D1D04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852437">
                      <w:rPr>
                        <w:rStyle w:val="ui-provider"/>
                        <w:color w:val="000000" w:themeColor="text1"/>
                      </w:rPr>
                      <w:t>1</w:t>
                    </w:r>
                    <w:r w:rsidR="004B59C4">
                      <w:rPr>
                        <w:rStyle w:val="ui-provider"/>
                        <w:color w:val="000000" w:themeColor="text1"/>
                      </w:rPr>
                      <w:t>6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Q3fJ6phfCKX/wtkgyc3Ed/oMEFUH0AZUv4r5iTIaKNhylQisAHbAHFETjS9qmc0nrCPDCVmZwf/JX/0V6aBhDw==" w:salt="1uZHa8/j9SJizaGDhykj0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5D50"/>
    <w:rsid w:val="000168F9"/>
    <w:rsid w:val="00023EAD"/>
    <w:rsid w:val="00026413"/>
    <w:rsid w:val="00027339"/>
    <w:rsid w:val="00032078"/>
    <w:rsid w:val="00034A4B"/>
    <w:rsid w:val="000461FF"/>
    <w:rsid w:val="00052CC4"/>
    <w:rsid w:val="000544F8"/>
    <w:rsid w:val="0005462D"/>
    <w:rsid w:val="00063524"/>
    <w:rsid w:val="00083B00"/>
    <w:rsid w:val="0009044E"/>
    <w:rsid w:val="000904BE"/>
    <w:rsid w:val="000920D2"/>
    <w:rsid w:val="00096679"/>
    <w:rsid w:val="000A5B3D"/>
    <w:rsid w:val="000B04B1"/>
    <w:rsid w:val="000C5EFF"/>
    <w:rsid w:val="000D6275"/>
    <w:rsid w:val="000F23F3"/>
    <w:rsid w:val="001012E1"/>
    <w:rsid w:val="0010551F"/>
    <w:rsid w:val="00117DDB"/>
    <w:rsid w:val="00130D77"/>
    <w:rsid w:val="00153D9A"/>
    <w:rsid w:val="00154844"/>
    <w:rsid w:val="001775FE"/>
    <w:rsid w:val="00186B47"/>
    <w:rsid w:val="0019328D"/>
    <w:rsid w:val="00196448"/>
    <w:rsid w:val="001A141A"/>
    <w:rsid w:val="001A2423"/>
    <w:rsid w:val="001B2B04"/>
    <w:rsid w:val="001B51DC"/>
    <w:rsid w:val="001D3705"/>
    <w:rsid w:val="001D6B45"/>
    <w:rsid w:val="001E053C"/>
    <w:rsid w:val="001F6344"/>
    <w:rsid w:val="001F79EB"/>
    <w:rsid w:val="00202E20"/>
    <w:rsid w:val="00214B43"/>
    <w:rsid w:val="0021739A"/>
    <w:rsid w:val="00220885"/>
    <w:rsid w:val="00233642"/>
    <w:rsid w:val="00233E56"/>
    <w:rsid w:val="0023745F"/>
    <w:rsid w:val="002509D1"/>
    <w:rsid w:val="00263014"/>
    <w:rsid w:val="00263021"/>
    <w:rsid w:val="00271819"/>
    <w:rsid w:val="00280765"/>
    <w:rsid w:val="002A07ED"/>
    <w:rsid w:val="002A0F2E"/>
    <w:rsid w:val="002A2C7B"/>
    <w:rsid w:val="002B6E0C"/>
    <w:rsid w:val="002D0FCA"/>
    <w:rsid w:val="002D1D04"/>
    <w:rsid w:val="002D59B9"/>
    <w:rsid w:val="002E7388"/>
    <w:rsid w:val="003211CC"/>
    <w:rsid w:val="003244E8"/>
    <w:rsid w:val="003331FA"/>
    <w:rsid w:val="00343AB0"/>
    <w:rsid w:val="0034781B"/>
    <w:rsid w:val="00356BAA"/>
    <w:rsid w:val="00367470"/>
    <w:rsid w:val="00373623"/>
    <w:rsid w:val="003776C0"/>
    <w:rsid w:val="00391F86"/>
    <w:rsid w:val="00393283"/>
    <w:rsid w:val="00394298"/>
    <w:rsid w:val="003A4196"/>
    <w:rsid w:val="003A4DF0"/>
    <w:rsid w:val="003A6E9F"/>
    <w:rsid w:val="003B7BA3"/>
    <w:rsid w:val="003C3538"/>
    <w:rsid w:val="003C5D58"/>
    <w:rsid w:val="003D4B9A"/>
    <w:rsid w:val="003E53EA"/>
    <w:rsid w:val="003F649C"/>
    <w:rsid w:val="00413963"/>
    <w:rsid w:val="00417AF4"/>
    <w:rsid w:val="00435E72"/>
    <w:rsid w:val="00441FF9"/>
    <w:rsid w:val="00446102"/>
    <w:rsid w:val="00456975"/>
    <w:rsid w:val="0047036A"/>
    <w:rsid w:val="004712E8"/>
    <w:rsid w:val="00473C45"/>
    <w:rsid w:val="00484377"/>
    <w:rsid w:val="0049341D"/>
    <w:rsid w:val="004940C6"/>
    <w:rsid w:val="004A38B6"/>
    <w:rsid w:val="004A3D4D"/>
    <w:rsid w:val="004A4B7C"/>
    <w:rsid w:val="004A7D6D"/>
    <w:rsid w:val="004B0D96"/>
    <w:rsid w:val="004B387C"/>
    <w:rsid w:val="004B59C4"/>
    <w:rsid w:val="004D1B17"/>
    <w:rsid w:val="004D2A64"/>
    <w:rsid w:val="004F29E0"/>
    <w:rsid w:val="004F2D26"/>
    <w:rsid w:val="00502F1F"/>
    <w:rsid w:val="00510F10"/>
    <w:rsid w:val="00510FEE"/>
    <w:rsid w:val="0051100C"/>
    <w:rsid w:val="0051558B"/>
    <w:rsid w:val="005175E0"/>
    <w:rsid w:val="005207DD"/>
    <w:rsid w:val="00523B03"/>
    <w:rsid w:val="005330F5"/>
    <w:rsid w:val="00541519"/>
    <w:rsid w:val="00542F01"/>
    <w:rsid w:val="00543B09"/>
    <w:rsid w:val="0055094B"/>
    <w:rsid w:val="005528D1"/>
    <w:rsid w:val="0056498C"/>
    <w:rsid w:val="00574E9B"/>
    <w:rsid w:val="00575E13"/>
    <w:rsid w:val="00585A32"/>
    <w:rsid w:val="00594A83"/>
    <w:rsid w:val="005A1EE8"/>
    <w:rsid w:val="005A38DF"/>
    <w:rsid w:val="005A58AF"/>
    <w:rsid w:val="005B4100"/>
    <w:rsid w:val="005B4694"/>
    <w:rsid w:val="005D464D"/>
    <w:rsid w:val="005F183F"/>
    <w:rsid w:val="006026BE"/>
    <w:rsid w:val="00622292"/>
    <w:rsid w:val="00623FE4"/>
    <w:rsid w:val="00632C2F"/>
    <w:rsid w:val="00644254"/>
    <w:rsid w:val="0065049A"/>
    <w:rsid w:val="006518FB"/>
    <w:rsid w:val="00657664"/>
    <w:rsid w:val="00663F6A"/>
    <w:rsid w:val="0067138F"/>
    <w:rsid w:val="00677198"/>
    <w:rsid w:val="0068021F"/>
    <w:rsid w:val="006944F7"/>
    <w:rsid w:val="006A338E"/>
    <w:rsid w:val="006A6A52"/>
    <w:rsid w:val="006A7BF8"/>
    <w:rsid w:val="006C6366"/>
    <w:rsid w:val="006C7A05"/>
    <w:rsid w:val="006D0DBC"/>
    <w:rsid w:val="006F1613"/>
    <w:rsid w:val="00704056"/>
    <w:rsid w:val="00713B2F"/>
    <w:rsid w:val="007149AA"/>
    <w:rsid w:val="007254FC"/>
    <w:rsid w:val="0073017A"/>
    <w:rsid w:val="00734824"/>
    <w:rsid w:val="00734EF4"/>
    <w:rsid w:val="00734F97"/>
    <w:rsid w:val="007355D9"/>
    <w:rsid w:val="007511CC"/>
    <w:rsid w:val="0077032E"/>
    <w:rsid w:val="007724D0"/>
    <w:rsid w:val="00775CDB"/>
    <w:rsid w:val="00784AE1"/>
    <w:rsid w:val="00786BA4"/>
    <w:rsid w:val="00793023"/>
    <w:rsid w:val="00793AC0"/>
    <w:rsid w:val="007A387A"/>
    <w:rsid w:val="007B2A4C"/>
    <w:rsid w:val="007B506C"/>
    <w:rsid w:val="007C5A46"/>
    <w:rsid w:val="007D4341"/>
    <w:rsid w:val="007D498D"/>
    <w:rsid w:val="007E278A"/>
    <w:rsid w:val="007E6252"/>
    <w:rsid w:val="007F1B57"/>
    <w:rsid w:val="007F72F8"/>
    <w:rsid w:val="007F738D"/>
    <w:rsid w:val="00800528"/>
    <w:rsid w:val="00806EAF"/>
    <w:rsid w:val="00807D4D"/>
    <w:rsid w:val="00822B37"/>
    <w:rsid w:val="008234D5"/>
    <w:rsid w:val="0083739C"/>
    <w:rsid w:val="008418BA"/>
    <w:rsid w:val="00842DA4"/>
    <w:rsid w:val="00844191"/>
    <w:rsid w:val="00852437"/>
    <w:rsid w:val="00856877"/>
    <w:rsid w:val="00862180"/>
    <w:rsid w:val="00870865"/>
    <w:rsid w:val="00892037"/>
    <w:rsid w:val="008B0F97"/>
    <w:rsid w:val="008B1956"/>
    <w:rsid w:val="008B22EB"/>
    <w:rsid w:val="008B3D58"/>
    <w:rsid w:val="008B597B"/>
    <w:rsid w:val="008D4F6C"/>
    <w:rsid w:val="008F2A2C"/>
    <w:rsid w:val="008F3E40"/>
    <w:rsid w:val="008F3FD4"/>
    <w:rsid w:val="0091648E"/>
    <w:rsid w:val="00916670"/>
    <w:rsid w:val="009175BD"/>
    <w:rsid w:val="00927CBC"/>
    <w:rsid w:val="00934332"/>
    <w:rsid w:val="00946AEB"/>
    <w:rsid w:val="00954251"/>
    <w:rsid w:val="00954633"/>
    <w:rsid w:val="009547F7"/>
    <w:rsid w:val="00962E6A"/>
    <w:rsid w:val="0096577A"/>
    <w:rsid w:val="00976E70"/>
    <w:rsid w:val="009822D5"/>
    <w:rsid w:val="00986B37"/>
    <w:rsid w:val="009958DB"/>
    <w:rsid w:val="00996D33"/>
    <w:rsid w:val="009A0B4D"/>
    <w:rsid w:val="009A16FE"/>
    <w:rsid w:val="009A30FC"/>
    <w:rsid w:val="009A5885"/>
    <w:rsid w:val="009A7956"/>
    <w:rsid w:val="009B36CD"/>
    <w:rsid w:val="009C78FB"/>
    <w:rsid w:val="009D0133"/>
    <w:rsid w:val="009D422E"/>
    <w:rsid w:val="009E2404"/>
    <w:rsid w:val="009E3CD5"/>
    <w:rsid w:val="009E67A1"/>
    <w:rsid w:val="009F1DEE"/>
    <w:rsid w:val="009F2250"/>
    <w:rsid w:val="009F389A"/>
    <w:rsid w:val="009F650B"/>
    <w:rsid w:val="00A32A11"/>
    <w:rsid w:val="00A41A5B"/>
    <w:rsid w:val="00A479D4"/>
    <w:rsid w:val="00A5557A"/>
    <w:rsid w:val="00A80D3D"/>
    <w:rsid w:val="00A831EA"/>
    <w:rsid w:val="00A839CF"/>
    <w:rsid w:val="00A857C4"/>
    <w:rsid w:val="00A95990"/>
    <w:rsid w:val="00A972BF"/>
    <w:rsid w:val="00AA4866"/>
    <w:rsid w:val="00AA66F6"/>
    <w:rsid w:val="00AB152A"/>
    <w:rsid w:val="00AB3B91"/>
    <w:rsid w:val="00AC212B"/>
    <w:rsid w:val="00AC3C41"/>
    <w:rsid w:val="00B02E03"/>
    <w:rsid w:val="00B1144E"/>
    <w:rsid w:val="00B4058C"/>
    <w:rsid w:val="00B44DE3"/>
    <w:rsid w:val="00B632C8"/>
    <w:rsid w:val="00B64F3D"/>
    <w:rsid w:val="00B70E68"/>
    <w:rsid w:val="00B730E9"/>
    <w:rsid w:val="00B80155"/>
    <w:rsid w:val="00B82692"/>
    <w:rsid w:val="00B96012"/>
    <w:rsid w:val="00BA5E0B"/>
    <w:rsid w:val="00BD560F"/>
    <w:rsid w:val="00BD5A13"/>
    <w:rsid w:val="00BF7276"/>
    <w:rsid w:val="00C0184B"/>
    <w:rsid w:val="00C07F90"/>
    <w:rsid w:val="00C2133C"/>
    <w:rsid w:val="00C25167"/>
    <w:rsid w:val="00C2598D"/>
    <w:rsid w:val="00C4168F"/>
    <w:rsid w:val="00C43897"/>
    <w:rsid w:val="00C54680"/>
    <w:rsid w:val="00C66F85"/>
    <w:rsid w:val="00C719BD"/>
    <w:rsid w:val="00C746E9"/>
    <w:rsid w:val="00C82297"/>
    <w:rsid w:val="00C83808"/>
    <w:rsid w:val="00C90582"/>
    <w:rsid w:val="00C91D29"/>
    <w:rsid w:val="00C947DD"/>
    <w:rsid w:val="00C97FC1"/>
    <w:rsid w:val="00CA4A37"/>
    <w:rsid w:val="00CB203D"/>
    <w:rsid w:val="00CB26E8"/>
    <w:rsid w:val="00CB33BE"/>
    <w:rsid w:val="00CB5850"/>
    <w:rsid w:val="00CB5A4F"/>
    <w:rsid w:val="00CC2D25"/>
    <w:rsid w:val="00CE1B8A"/>
    <w:rsid w:val="00CE2384"/>
    <w:rsid w:val="00CE381B"/>
    <w:rsid w:val="00CE7F32"/>
    <w:rsid w:val="00CF6AE4"/>
    <w:rsid w:val="00D13616"/>
    <w:rsid w:val="00D1635C"/>
    <w:rsid w:val="00D237F4"/>
    <w:rsid w:val="00D32663"/>
    <w:rsid w:val="00D53B4B"/>
    <w:rsid w:val="00D578B4"/>
    <w:rsid w:val="00D638B6"/>
    <w:rsid w:val="00D655C7"/>
    <w:rsid w:val="00D67D20"/>
    <w:rsid w:val="00D7006D"/>
    <w:rsid w:val="00D71D24"/>
    <w:rsid w:val="00D76296"/>
    <w:rsid w:val="00D82299"/>
    <w:rsid w:val="00D92230"/>
    <w:rsid w:val="00D94283"/>
    <w:rsid w:val="00DA2708"/>
    <w:rsid w:val="00DA680E"/>
    <w:rsid w:val="00DB016C"/>
    <w:rsid w:val="00DB1911"/>
    <w:rsid w:val="00DC1239"/>
    <w:rsid w:val="00DC5638"/>
    <w:rsid w:val="00DC67A5"/>
    <w:rsid w:val="00DD13EF"/>
    <w:rsid w:val="00DD3F84"/>
    <w:rsid w:val="00E000E9"/>
    <w:rsid w:val="00E10C61"/>
    <w:rsid w:val="00E13B4E"/>
    <w:rsid w:val="00E20F4A"/>
    <w:rsid w:val="00E22BAA"/>
    <w:rsid w:val="00E35FD2"/>
    <w:rsid w:val="00E546AB"/>
    <w:rsid w:val="00E55FF2"/>
    <w:rsid w:val="00E562AF"/>
    <w:rsid w:val="00E66278"/>
    <w:rsid w:val="00E67C9F"/>
    <w:rsid w:val="00E70922"/>
    <w:rsid w:val="00E76889"/>
    <w:rsid w:val="00E80045"/>
    <w:rsid w:val="00E843A0"/>
    <w:rsid w:val="00E87BCA"/>
    <w:rsid w:val="00E90FFB"/>
    <w:rsid w:val="00E9369C"/>
    <w:rsid w:val="00EA6416"/>
    <w:rsid w:val="00EB5611"/>
    <w:rsid w:val="00ED05F4"/>
    <w:rsid w:val="00ED12AC"/>
    <w:rsid w:val="00ED5FF7"/>
    <w:rsid w:val="00EE032E"/>
    <w:rsid w:val="00EE6DB3"/>
    <w:rsid w:val="00EE7E62"/>
    <w:rsid w:val="00EF4541"/>
    <w:rsid w:val="00EF572C"/>
    <w:rsid w:val="00F07687"/>
    <w:rsid w:val="00F121FE"/>
    <w:rsid w:val="00F31F0A"/>
    <w:rsid w:val="00F33CA2"/>
    <w:rsid w:val="00F36F1B"/>
    <w:rsid w:val="00F3779C"/>
    <w:rsid w:val="00F44D7C"/>
    <w:rsid w:val="00F45B9F"/>
    <w:rsid w:val="00F55635"/>
    <w:rsid w:val="00F65291"/>
    <w:rsid w:val="00F703F4"/>
    <w:rsid w:val="00F738F5"/>
    <w:rsid w:val="00F755BB"/>
    <w:rsid w:val="00F77FCF"/>
    <w:rsid w:val="00FA0272"/>
    <w:rsid w:val="00FB5C6F"/>
    <w:rsid w:val="00FB622C"/>
    <w:rsid w:val="00FC7C99"/>
    <w:rsid w:val="00FD0F49"/>
    <w:rsid w:val="00FD2AA5"/>
    <w:rsid w:val="00FD36A2"/>
    <w:rsid w:val="00FD67F8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196B6C496D44F0A46930163515D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1F735-1C4E-4E71-AA28-4E1D8E92FC8C}"/>
      </w:docPartPr>
      <w:docPartBody>
        <w:p w:rsidR="001E19BC" w:rsidRDefault="002D55CF" w:rsidP="002D55CF">
          <w:pPr>
            <w:pStyle w:val="19196B6C496D44F0A46930163515D3621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652605A61CC842EA876C4D4A2F431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DEDD1-BECF-4442-B48B-F570A8AEF742}"/>
      </w:docPartPr>
      <w:docPartBody>
        <w:p w:rsidR="001E19BC" w:rsidRDefault="00354BF3" w:rsidP="00354BF3">
          <w:pPr>
            <w:pStyle w:val="652605A61CC842EA876C4D4A2F4314D01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BD184BB741CF491ABFFBE672F80ED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22AEB-D105-4E03-814F-25206B5403AC}"/>
      </w:docPartPr>
      <w:docPartBody>
        <w:p w:rsidR="00882534" w:rsidRDefault="002D55CF" w:rsidP="002D55CF">
          <w:pPr>
            <w:pStyle w:val="BD184BB741CF491ABFFBE672F80EDF40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76C7629C87D5445F9BD6246B44029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C1CC8-3CEC-46DC-9606-DF770ABE1F8A}"/>
      </w:docPartPr>
      <w:docPartBody>
        <w:p w:rsidR="00882534" w:rsidRDefault="002D55CF" w:rsidP="002D55CF">
          <w:pPr>
            <w:pStyle w:val="76C7629C87D5445F9BD6246B44029324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3C9C787951DB482EA5B6E7A8BCB36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1968C-376B-4BBB-B5C2-CC64629845F9}"/>
      </w:docPartPr>
      <w:docPartBody>
        <w:p w:rsidR="00882534" w:rsidRDefault="002D55CF" w:rsidP="002D55CF">
          <w:pPr>
            <w:pStyle w:val="3C9C787951DB482EA5B6E7A8BCB363CC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3DB71FDF2B0E48CC80FA31749E861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CD47E-D366-48C2-B6AA-64C8934B391C}"/>
      </w:docPartPr>
      <w:docPartBody>
        <w:p w:rsidR="00882534" w:rsidRDefault="00354BF3" w:rsidP="00354BF3">
          <w:pPr>
            <w:pStyle w:val="3DB71FDF2B0E48CC80FA31749E86121E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E011D14F21A7458F83D66A1003C7B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E4C20-D3D2-40AB-863B-0C2EBB80229D}"/>
      </w:docPartPr>
      <w:docPartBody>
        <w:p w:rsidR="00882534" w:rsidRDefault="002D55CF" w:rsidP="002D55CF">
          <w:pPr>
            <w:pStyle w:val="E011D14F21A7458F83D66A1003C7B6C5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165E4AAAEEA44FE2BF5AB0A6226D6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6C908-53DC-47F8-8254-9901C37022D7}"/>
      </w:docPartPr>
      <w:docPartBody>
        <w:p w:rsidR="00882534" w:rsidRDefault="002D55CF" w:rsidP="002D55CF">
          <w:pPr>
            <w:pStyle w:val="165E4AAAEEA44FE2BF5AB0A6226D634B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8686D59882C24A57986FB96D5D40D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D6390-1B7C-48E7-BC78-1D12A9BC0423}"/>
      </w:docPartPr>
      <w:docPartBody>
        <w:p w:rsidR="00882534" w:rsidRDefault="00354BF3" w:rsidP="00354BF3">
          <w:pPr>
            <w:pStyle w:val="8686D59882C24A57986FB96D5D40D422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362C847E9BA6447AB7E09CF307CF1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98048-19E5-4ACB-B444-B5040C1864C3}"/>
      </w:docPartPr>
      <w:docPartBody>
        <w:p w:rsidR="00882534" w:rsidRDefault="002D55CF" w:rsidP="002D55CF">
          <w:pPr>
            <w:pStyle w:val="362C847E9BA6447AB7E09CF307CF1BF9"/>
          </w:pPr>
          <w:r w:rsidRPr="008734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31C7B4AAF34ED196C23648E6208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8594C-7B06-43B4-A75E-583A8C5D51F1}"/>
      </w:docPartPr>
      <w:docPartBody>
        <w:p w:rsidR="00882534" w:rsidRDefault="00354BF3" w:rsidP="00354BF3">
          <w:pPr>
            <w:pStyle w:val="1931C7B4AAF34ED196C23648E6208A67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</w:t>
          </w:r>
          <w:r w:rsidRPr="004B59C4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2EFC063CA55D4EFF8BDF91BFE34EB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66015-E7E9-4612-9109-1C5340AF6E73}"/>
      </w:docPartPr>
      <w:docPartBody>
        <w:p w:rsidR="00882534" w:rsidRDefault="002D55CF" w:rsidP="002D55CF">
          <w:pPr>
            <w:pStyle w:val="2EFC063CA55D4EFF8BDF91BFE34EB644"/>
          </w:pPr>
          <w:r w:rsidRPr="00C20C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A974A81DDD458295BEFAEEA94DC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0F27C-4486-4887-B83E-C6AFB748A10B}"/>
      </w:docPartPr>
      <w:docPartBody>
        <w:p w:rsidR="00B64CB7" w:rsidRDefault="00354BF3" w:rsidP="00354BF3">
          <w:pPr>
            <w:pStyle w:val="17A974A81DDD458295BEFAEEA94DC790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</w:t>
          </w:r>
          <w:r w:rsidRPr="004B59C4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E901E003FB7C4CCA9A6974AD38ED5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32AA3-85DB-496D-897D-48D4920A4B5B}"/>
      </w:docPartPr>
      <w:docPartBody>
        <w:p w:rsidR="00B64CB7" w:rsidRDefault="00354BF3" w:rsidP="00354BF3">
          <w:pPr>
            <w:pStyle w:val="E901E003FB7C4CCA9A6974AD38ED580B"/>
          </w:pPr>
          <w:r w:rsidRPr="00C20C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418B9B1C6A4002A90459BA5A5E9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A546E-2727-4A85-9C26-2EA04BC96B7F}"/>
      </w:docPartPr>
      <w:docPartBody>
        <w:p w:rsidR="00B64CB7" w:rsidRDefault="00354BF3" w:rsidP="00354BF3">
          <w:pPr>
            <w:pStyle w:val="70418B9B1C6A4002A90459BA5A5E95F8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</w:t>
          </w:r>
          <w:r w:rsidRPr="004B59C4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11D96FCDFE744DE8891789BE9AA73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C12D39-D8EE-4A5B-AF9A-F0D0B5EAE5A8}"/>
      </w:docPartPr>
      <w:docPartBody>
        <w:p w:rsidR="00B64CB7" w:rsidRDefault="00354BF3" w:rsidP="00354BF3">
          <w:pPr>
            <w:pStyle w:val="11D96FCDFE744DE8891789BE9AA7369D"/>
          </w:pPr>
          <w:r w:rsidRPr="00C20C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7579B4AD2D4EA7AC59F2CCFE307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7BC14-31FC-4D74-93F4-910764CFD06A}"/>
      </w:docPartPr>
      <w:docPartBody>
        <w:p w:rsidR="00B64CB7" w:rsidRDefault="00354BF3" w:rsidP="00354BF3">
          <w:pPr>
            <w:pStyle w:val="B27579B4AD2D4EA7AC59F2CCFE307800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</w:t>
          </w:r>
          <w:r w:rsidRPr="004B59C4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E4A4E74A8F0E4430ACA17B2FFF34C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96B0B-EF0D-45D3-96A2-E130DF77778E}"/>
      </w:docPartPr>
      <w:docPartBody>
        <w:p w:rsidR="00B64CB7" w:rsidRDefault="00354BF3" w:rsidP="00354BF3">
          <w:pPr>
            <w:pStyle w:val="E4A4E74A8F0E4430ACA17B2FFF34C1EB"/>
          </w:pPr>
          <w:r w:rsidRPr="00C20C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D203BF45764DDD9B5A4B5568AC8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A260D-0941-4DF7-9910-11175A4EFDF9}"/>
      </w:docPartPr>
      <w:docPartBody>
        <w:p w:rsidR="00B64CB7" w:rsidRDefault="00354BF3" w:rsidP="00354BF3">
          <w:pPr>
            <w:pStyle w:val="53D203BF45764DDD9B5A4B5568AC8DB7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</w:t>
          </w:r>
          <w:r w:rsidRPr="004B59C4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3384F3F35D084A7496CBDD9DE3DE4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5C409-847F-4C14-AE12-79F747D96D08}"/>
      </w:docPartPr>
      <w:docPartBody>
        <w:p w:rsidR="00B64CB7" w:rsidRDefault="00354BF3" w:rsidP="00354BF3">
          <w:pPr>
            <w:pStyle w:val="3384F3F35D084A7496CBDD9DE3DE46FC"/>
          </w:pPr>
          <w:r w:rsidRPr="00C20C5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D3EA0"/>
    <w:rsid w:val="000F23F3"/>
    <w:rsid w:val="001E19BC"/>
    <w:rsid w:val="002D55CF"/>
    <w:rsid w:val="00306EB5"/>
    <w:rsid w:val="003140E8"/>
    <w:rsid w:val="00354BF3"/>
    <w:rsid w:val="004D2A64"/>
    <w:rsid w:val="00574E9B"/>
    <w:rsid w:val="006B2A76"/>
    <w:rsid w:val="00773C11"/>
    <w:rsid w:val="00827BBB"/>
    <w:rsid w:val="00870865"/>
    <w:rsid w:val="00882534"/>
    <w:rsid w:val="009E67A1"/>
    <w:rsid w:val="00A5557A"/>
    <w:rsid w:val="00A831EA"/>
    <w:rsid w:val="00AA4866"/>
    <w:rsid w:val="00B64CB7"/>
    <w:rsid w:val="00C37839"/>
    <w:rsid w:val="00C61DD2"/>
    <w:rsid w:val="00C947DD"/>
    <w:rsid w:val="00DA680E"/>
    <w:rsid w:val="00E34514"/>
    <w:rsid w:val="00F761DE"/>
    <w:rsid w:val="00F8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4BF3"/>
    <w:rPr>
      <w:color w:val="666666"/>
    </w:rPr>
  </w:style>
  <w:style w:type="paragraph" w:customStyle="1" w:styleId="19196B6C496D44F0A46930163515D3621">
    <w:name w:val="19196B6C496D44F0A46930163515D3621"/>
    <w:rsid w:val="002D55C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D184BB741CF491ABFFBE672F80EDF40">
    <w:name w:val="BD184BB741CF491ABFFBE672F80EDF40"/>
    <w:rsid w:val="002D55C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6C7629C87D5445F9BD6246B44029324">
    <w:name w:val="76C7629C87D5445F9BD6246B44029324"/>
    <w:rsid w:val="002D55C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C9C787951DB482EA5B6E7A8BCB363CC">
    <w:name w:val="3C9C787951DB482EA5B6E7A8BCB363CC"/>
    <w:rsid w:val="002D55C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011D14F21A7458F83D66A1003C7B6C5">
    <w:name w:val="E011D14F21A7458F83D66A1003C7B6C5"/>
    <w:rsid w:val="002D55C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65E4AAAEEA44FE2BF5AB0A6226D634B">
    <w:name w:val="165E4AAAEEA44FE2BF5AB0A6226D634B"/>
    <w:rsid w:val="002D55C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62C847E9BA6447AB7E09CF307CF1BF9">
    <w:name w:val="362C847E9BA6447AB7E09CF307CF1BF9"/>
    <w:rsid w:val="002D55CF"/>
  </w:style>
  <w:style w:type="paragraph" w:customStyle="1" w:styleId="2EFC063CA55D4EFF8BDF91BFE34EB644">
    <w:name w:val="2EFC063CA55D4EFF8BDF91BFE34EB644"/>
    <w:rsid w:val="002D55CF"/>
  </w:style>
  <w:style w:type="paragraph" w:customStyle="1" w:styleId="652605A61CC842EA876C4D4A2F4314D01">
    <w:name w:val="652605A61CC842EA876C4D4A2F4314D01"/>
    <w:rsid w:val="00354B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931C7B4AAF34ED196C23648E6208A67">
    <w:name w:val="1931C7B4AAF34ED196C23648E6208A67"/>
    <w:rsid w:val="00354B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DB71FDF2B0E48CC80FA31749E86121E">
    <w:name w:val="3DB71FDF2B0E48CC80FA31749E86121E"/>
    <w:rsid w:val="00354B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686D59882C24A57986FB96D5D40D422">
    <w:name w:val="8686D59882C24A57986FB96D5D40D422"/>
    <w:rsid w:val="00354B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7A974A81DDD458295BEFAEEA94DC790">
    <w:name w:val="17A974A81DDD458295BEFAEEA94DC790"/>
    <w:rsid w:val="00354BF3"/>
  </w:style>
  <w:style w:type="paragraph" w:customStyle="1" w:styleId="E901E003FB7C4CCA9A6974AD38ED580B">
    <w:name w:val="E901E003FB7C4CCA9A6974AD38ED580B"/>
    <w:rsid w:val="00354BF3"/>
  </w:style>
  <w:style w:type="paragraph" w:customStyle="1" w:styleId="70418B9B1C6A4002A90459BA5A5E95F8">
    <w:name w:val="70418B9B1C6A4002A90459BA5A5E95F8"/>
    <w:rsid w:val="00354BF3"/>
  </w:style>
  <w:style w:type="paragraph" w:customStyle="1" w:styleId="11D96FCDFE744DE8891789BE9AA7369D">
    <w:name w:val="11D96FCDFE744DE8891789BE9AA7369D"/>
    <w:rsid w:val="00354BF3"/>
  </w:style>
  <w:style w:type="paragraph" w:customStyle="1" w:styleId="B27579B4AD2D4EA7AC59F2CCFE307800">
    <w:name w:val="B27579B4AD2D4EA7AC59F2CCFE307800"/>
    <w:rsid w:val="00354BF3"/>
  </w:style>
  <w:style w:type="paragraph" w:customStyle="1" w:styleId="E4A4E74A8F0E4430ACA17B2FFF34C1EB">
    <w:name w:val="E4A4E74A8F0E4430ACA17B2FFF34C1EB"/>
    <w:rsid w:val="00354BF3"/>
  </w:style>
  <w:style w:type="paragraph" w:customStyle="1" w:styleId="53D203BF45764DDD9B5A4B5568AC8DB7">
    <w:name w:val="53D203BF45764DDD9B5A4B5568AC8DB7"/>
    <w:rsid w:val="00354BF3"/>
  </w:style>
  <w:style w:type="paragraph" w:customStyle="1" w:styleId="3384F3F35D084A7496CBDD9DE3DE46FC">
    <w:name w:val="3384F3F35D084A7496CBDD9DE3DE46FC"/>
    <w:rsid w:val="00354B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2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22</TotalTime>
  <Pages>2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A16 v1 Oct 26</vt:lpstr>
    </vt:vector>
  </TitlesOfParts>
  <Manager/>
  <Company/>
  <LinksUpToDate>false</LinksUpToDate>
  <CharactersWithSpaces>807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A16 v1 Oct 26</dc:title>
  <dc:subject/>
  <dc:creator>Colin McKie</dc:creator>
  <cp:keywords/>
  <dc:description/>
  <cp:lastModifiedBy>Tracy Glen</cp:lastModifiedBy>
  <cp:revision>18</cp:revision>
  <dcterms:created xsi:type="dcterms:W3CDTF">2026-08-12T14:21:00Z</dcterms:created>
  <dcterms:modified xsi:type="dcterms:W3CDTF">2026-10-09T10:19:00Z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