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E015" w14:textId="27BAA9B1" w:rsidR="004A38B6" w:rsidRPr="000D6275" w:rsidRDefault="004B3775" w:rsidP="000D6275">
      <w:pPr>
        <w:pStyle w:val="Heading1"/>
      </w:pPr>
      <w:r>
        <w:t>Anaesthetic gas scavenging system (AGSS) tests</w:t>
      </w:r>
      <w:r w:rsidR="006E664A">
        <w:t xml:space="preserve"> - </w:t>
      </w:r>
      <w:r w:rsidR="0056498C" w:rsidRPr="0056498C">
        <w:t>Form A</w:t>
      </w:r>
      <w:r w:rsidR="00345F84">
        <w:t>1</w:t>
      </w:r>
      <w:r>
        <w:t>7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5670"/>
        <w:gridCol w:w="851"/>
        <w:gridCol w:w="1701"/>
        <w:gridCol w:w="1559"/>
        <w:gridCol w:w="2410"/>
      </w:tblGrid>
      <w:tr w:rsidR="00C4138E" w:rsidRPr="00AB3B91" w14:paraId="1B4929C1" w14:textId="77777777" w:rsidTr="00932DA0">
        <w:trPr>
          <w:cantSplit/>
          <w:trHeight w:val="397"/>
        </w:trPr>
        <w:tc>
          <w:tcPr>
            <w:tcW w:w="2439" w:type="dxa"/>
          </w:tcPr>
          <w:p w14:paraId="7251AECF" w14:textId="77777777" w:rsidR="00C4138E" w:rsidRPr="00AB3B91" w:rsidRDefault="00C4138E" w:rsidP="00932DA0">
            <w:r w:rsidRPr="00914CF9">
              <w:t>Healthcare organisation/ facility:</w:t>
            </w:r>
          </w:p>
        </w:tc>
        <w:sdt>
          <w:sdtPr>
            <w:id w:val="-1570796820"/>
            <w:placeholder>
              <w:docPart w:val="B016ED72F0BC4378A6B33A78753236C5"/>
            </w:placeholder>
            <w:text/>
          </w:sdtPr>
          <w:sdtContent>
            <w:tc>
              <w:tcPr>
                <w:tcW w:w="5670" w:type="dxa"/>
              </w:tcPr>
              <w:p w14:paraId="42AC22C0" w14:textId="3313EC05" w:rsidR="00C4138E" w:rsidRPr="00AB3B91" w:rsidRDefault="00157B4D" w:rsidP="00157B4D">
                <w:r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60BDFAC9" w14:textId="77777777" w:rsidR="00C4138E" w:rsidRPr="00AB3B91" w:rsidRDefault="00C4138E" w:rsidP="00157B4D">
            <w:r w:rsidRPr="00AB3B91">
              <w:t>Date:</w:t>
            </w:r>
          </w:p>
        </w:tc>
        <w:sdt>
          <w:sdtPr>
            <w:id w:val="-1053234307"/>
            <w:placeholder>
              <w:docPart w:val="CD6D5BC9271847E09D5EF2CE9DA63D28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701" w:type="dxa"/>
              </w:tcPr>
              <w:p w14:paraId="734AE575" w14:textId="77777777" w:rsidR="00C4138E" w:rsidRPr="00AB3B91" w:rsidRDefault="00C4138E" w:rsidP="00157B4D">
                <w:r w:rsidRPr="00F44D7C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tc>
          <w:tcPr>
            <w:tcW w:w="1559" w:type="dxa"/>
          </w:tcPr>
          <w:p w14:paraId="1B519DB0" w14:textId="77777777" w:rsidR="00C4138E" w:rsidRPr="00AB3B91" w:rsidRDefault="00C4138E" w:rsidP="00157B4D">
            <w:r w:rsidRPr="00AB3B91">
              <w:t xml:space="preserve">Project </w:t>
            </w:r>
            <w:r>
              <w:t>ref</w:t>
            </w:r>
            <w:r w:rsidRPr="00AB3B91">
              <w:t>:</w:t>
            </w:r>
          </w:p>
        </w:tc>
        <w:sdt>
          <w:sdtPr>
            <w:rPr>
              <w:color w:val="002D72"/>
            </w:rPr>
            <w:id w:val="209544665"/>
            <w:placeholder>
              <w:docPart w:val="B8595DEC993A48E9AF08A332251BD489"/>
            </w:placeholder>
            <w:text/>
          </w:sdtPr>
          <w:sdtEndPr>
            <w:rPr>
              <w:color w:val="262626" w:themeColor="text1" w:themeTint="D9"/>
            </w:rPr>
          </w:sdtEndPr>
          <w:sdtContent>
            <w:tc>
              <w:tcPr>
                <w:tcW w:w="2410" w:type="dxa"/>
              </w:tcPr>
              <w:p w14:paraId="251B16DF" w14:textId="334A7E11" w:rsidR="00C4138E" w:rsidRPr="00AB3B91" w:rsidRDefault="00157B4D" w:rsidP="00157B4D">
                <w:pPr>
                  <w:rPr>
                    <w:sz w:val="18"/>
                    <w:szCs w:val="18"/>
                  </w:rPr>
                </w:pPr>
                <w:r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</w:tbl>
    <w:p w14:paraId="2288B9EE" w14:textId="36528277" w:rsidR="00C4138E" w:rsidRPr="0067138F" w:rsidRDefault="00F24D21" w:rsidP="00F24D21">
      <w:pPr>
        <w:pStyle w:val="Heading2"/>
      </w:pPr>
      <w:r>
        <w:t>System details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630"/>
      </w:tblGrid>
      <w:tr w:rsidR="006E664A" w:rsidRPr="002D0FCA" w14:paraId="655FAC49" w14:textId="77777777" w:rsidTr="00525DDE">
        <w:trPr>
          <w:cantSplit/>
          <w:trHeight w:val="397"/>
        </w:trPr>
        <w:tc>
          <w:tcPr>
            <w:tcW w:w="14630" w:type="dxa"/>
            <w:tcBorders>
              <w:bottom w:val="single" w:sz="4" w:space="0" w:color="auto"/>
            </w:tcBorders>
            <w:vAlign w:val="bottom"/>
          </w:tcPr>
          <w:p w14:paraId="001CA12B" w14:textId="44F280EF" w:rsidR="00A13122" w:rsidRDefault="00A13122" w:rsidP="002D0FCA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Location</w:t>
            </w:r>
            <w:r w:rsidR="001B25D8" w:rsidRPr="002D0FC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1997990875"/>
                <w:placeholder>
                  <w:docPart w:val="36C92B75E71245B2BE05DEB2E65F75C2"/>
                </w:placeholder>
              </w:sdtPr>
              <w:sdtContent>
                <w:r w:rsidR="001B25D8"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A206E0" w:rsidRPr="002D0FCA" w14:paraId="23629198" w14:textId="77777777" w:rsidTr="00525DDE">
        <w:trPr>
          <w:cantSplit/>
          <w:trHeight w:val="397"/>
        </w:trPr>
        <w:tc>
          <w:tcPr>
            <w:tcW w:w="14630" w:type="dxa"/>
            <w:shd w:val="clear" w:color="auto" w:fill="F2F2F2" w:themeFill="background1" w:themeFillShade="F2"/>
            <w:vAlign w:val="bottom"/>
          </w:tcPr>
          <w:p w14:paraId="756E4BE5" w14:textId="2FB8A240" w:rsidR="00A206E0" w:rsidRDefault="00A206E0" w:rsidP="002D0FCA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Department serve: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-1682035965"/>
                <w:placeholder>
                  <w:docPart w:val="F02E99D0586C41BCA6062EB566B0C7CA"/>
                </w:placeholder>
              </w:sdtPr>
              <w:sdtContent>
                <w:r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6E664A" w:rsidRPr="002D0FCA" w14:paraId="25100EEB" w14:textId="77777777" w:rsidTr="00525DDE">
        <w:trPr>
          <w:cantSplit/>
          <w:trHeight w:val="397"/>
        </w:trPr>
        <w:tc>
          <w:tcPr>
            <w:tcW w:w="14630" w:type="dxa"/>
            <w:tcBorders>
              <w:bottom w:val="single" w:sz="4" w:space="0" w:color="auto"/>
            </w:tcBorders>
            <w:vAlign w:val="bottom"/>
          </w:tcPr>
          <w:p w14:paraId="4B7A11F7" w14:textId="1922520A" w:rsidR="006E664A" w:rsidRDefault="00A13122" w:rsidP="002D0FCA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Manufacturer</w:t>
            </w:r>
            <w:r w:rsidR="001B25D8" w:rsidRPr="002D0FC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389075702"/>
                <w:placeholder>
                  <w:docPart w:val="F83E686A671242228F1B6AA2056B3908"/>
                </w:placeholder>
              </w:sdtPr>
              <w:sdtContent>
                <w:r w:rsidR="001B25D8"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597E17" w:rsidRPr="002D0FCA" w14:paraId="6217CF3F" w14:textId="77777777" w:rsidTr="00525DDE">
        <w:trPr>
          <w:cantSplit/>
          <w:trHeight w:val="397"/>
        </w:trPr>
        <w:tc>
          <w:tcPr>
            <w:tcW w:w="14630" w:type="dxa"/>
            <w:shd w:val="clear" w:color="auto" w:fill="F2F2F2" w:themeFill="background1" w:themeFillShade="F2"/>
          </w:tcPr>
          <w:p w14:paraId="7BED8517" w14:textId="655810A5" w:rsidR="00597E17" w:rsidRDefault="00597E17" w:rsidP="00597E17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37762D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Model reference: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1751076422"/>
                <w:placeholder>
                  <w:docPart w:val="DAD49D3C081E41819850FDC57A047199"/>
                </w:placeholder>
              </w:sdtPr>
              <w:sdtContent>
                <w:sdt>
                  <w:sdtPr>
                    <w:rPr>
                      <w:rFonts w:eastAsia="Times New Roman" w:cs="Times New Roman"/>
                      <w:color w:val="auto"/>
                      <w:kern w:val="0"/>
                      <w14:ligatures w14:val="none"/>
                    </w:rPr>
                    <w:id w:val="-716123288"/>
                    <w:placeholder>
                      <w:docPart w:val="20B5475158934803872340E81CADBE2F"/>
                    </w:placeholder>
                    <w:text/>
                  </w:sdtPr>
                  <w:sdtContent>
                    <w:r w:rsidRPr="009324AC">
                      <w:rPr>
                        <w:rFonts w:eastAsia="Times New Roman" w:cs="Arial"/>
                        <w:noProof/>
                        <w:color w:val="002D72"/>
                        <w:kern w:val="0"/>
                        <w14:ligatures w14:val="none"/>
                      </w:rPr>
                      <w:t>enter text</w:t>
                    </w:r>
                  </w:sdtContent>
                </w:sdt>
              </w:sdtContent>
            </w:sdt>
          </w:p>
        </w:tc>
      </w:tr>
      <w:tr w:rsidR="00597E17" w:rsidRPr="002D0FCA" w14:paraId="6541CD1B" w14:textId="77777777" w:rsidTr="00525DDE">
        <w:trPr>
          <w:cantSplit/>
          <w:trHeight w:val="397"/>
        </w:trPr>
        <w:tc>
          <w:tcPr>
            <w:tcW w:w="14630" w:type="dxa"/>
            <w:tcBorders>
              <w:bottom w:val="single" w:sz="4" w:space="0" w:color="auto"/>
            </w:tcBorders>
          </w:tcPr>
          <w:p w14:paraId="1C398220" w14:textId="01B03BA0" w:rsidR="00597E17" w:rsidRDefault="00597E17" w:rsidP="00597E17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37762D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Pump duty (litres/minute):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993450156"/>
                <w:placeholder>
                  <w:docPart w:val="063707ED96CC412E9DA3884BF6C52F86"/>
                </w:placeholder>
              </w:sdtPr>
              <w:sdtContent>
                <w:sdt>
                  <w:sdtPr>
                    <w:rPr>
                      <w:rFonts w:eastAsia="Times New Roman" w:cs="Times New Roman"/>
                      <w:color w:val="auto"/>
                      <w:kern w:val="0"/>
                      <w14:ligatures w14:val="none"/>
                    </w:rPr>
                    <w:id w:val="-955634497"/>
                    <w:placeholder>
                      <w:docPart w:val="AA579415BA744585903BCCDD12361D86"/>
                    </w:placeholder>
                    <w:text/>
                  </w:sdtPr>
                  <w:sdtContent>
                    <w:r w:rsidRPr="009324AC">
                      <w:rPr>
                        <w:rFonts w:eastAsia="Times New Roman" w:cs="Arial"/>
                        <w:noProof/>
                        <w:color w:val="002D72"/>
                        <w:kern w:val="0"/>
                        <w14:ligatures w14:val="none"/>
                      </w:rPr>
                      <w:t>enter text</w:t>
                    </w:r>
                  </w:sdtContent>
                </w:sdt>
              </w:sdtContent>
            </w:sdt>
          </w:p>
        </w:tc>
      </w:tr>
      <w:tr w:rsidR="00597E17" w:rsidRPr="002D0FCA" w14:paraId="6D4F2FAE" w14:textId="77777777" w:rsidTr="00525DDE">
        <w:trPr>
          <w:cantSplit/>
          <w:trHeight w:val="397"/>
        </w:trPr>
        <w:tc>
          <w:tcPr>
            <w:tcW w:w="14630" w:type="dxa"/>
            <w:shd w:val="clear" w:color="auto" w:fill="F2F2F2" w:themeFill="background1" w:themeFillShade="F2"/>
          </w:tcPr>
          <w:p w14:paraId="03D3BEE6" w14:textId="2A9D3A9B" w:rsidR="00597E17" w:rsidRDefault="00597E17" w:rsidP="00597E17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37762D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Duplex/ simplex: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-939298849"/>
                <w:placeholder>
                  <w:docPart w:val="E6101B8B3DE44B0EB52391532DF721E2"/>
                </w:placeholder>
              </w:sdtPr>
              <w:sdtContent>
                <w:sdt>
                  <w:sdtPr>
                    <w:rPr>
                      <w:rFonts w:eastAsia="Times New Roman" w:cs="Times New Roman"/>
                      <w:color w:val="auto"/>
                      <w:kern w:val="0"/>
                      <w14:ligatures w14:val="none"/>
                    </w:rPr>
                    <w:id w:val="-1942592300"/>
                    <w:placeholder>
                      <w:docPart w:val="DAE1768D243B4EA88B15A3A78288516D"/>
                    </w:placeholder>
                    <w:text/>
                  </w:sdtPr>
                  <w:sdtContent>
                    <w:r w:rsidRPr="009324AC">
                      <w:rPr>
                        <w:rFonts w:eastAsia="Times New Roman" w:cs="Arial"/>
                        <w:noProof/>
                        <w:color w:val="002D72"/>
                        <w:kern w:val="0"/>
                        <w14:ligatures w14:val="none"/>
                      </w:rPr>
                      <w:t>enter text</w:t>
                    </w:r>
                  </w:sdtContent>
                </w:sdt>
              </w:sdtContent>
            </w:sdt>
          </w:p>
        </w:tc>
      </w:tr>
      <w:tr w:rsidR="00597E17" w:rsidRPr="002D0FCA" w14:paraId="0483F4A4" w14:textId="77777777" w:rsidTr="00525DDE">
        <w:trPr>
          <w:cantSplit/>
          <w:trHeight w:val="397"/>
        </w:trPr>
        <w:tc>
          <w:tcPr>
            <w:tcW w:w="14630" w:type="dxa"/>
            <w:tcBorders>
              <w:bottom w:val="single" w:sz="4" w:space="0" w:color="auto"/>
            </w:tcBorders>
          </w:tcPr>
          <w:p w14:paraId="75096566" w14:textId="47D9257A" w:rsidR="00597E17" w:rsidRDefault="00597E17" w:rsidP="00597E17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37762D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Number of remote switches: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-507285625"/>
                <w:placeholder>
                  <w:docPart w:val="A0065C5C11DB4B7FBA7E9EE4AE33FCA0"/>
                </w:placeholder>
              </w:sdtPr>
              <w:sdtContent>
                <w:sdt>
                  <w:sdtPr>
                    <w:rPr>
                      <w:rFonts w:eastAsia="Times New Roman" w:cs="Times New Roman"/>
                      <w:color w:val="auto"/>
                      <w:kern w:val="0"/>
                      <w14:ligatures w14:val="none"/>
                    </w:rPr>
                    <w:id w:val="1782000225"/>
                    <w:placeholder>
                      <w:docPart w:val="C8167EE569EF42DAB1E65CC90AB58176"/>
                    </w:placeholder>
                    <w:text/>
                  </w:sdtPr>
                  <w:sdtContent>
                    <w:r w:rsidRPr="009324AC">
                      <w:rPr>
                        <w:rFonts w:eastAsia="Times New Roman" w:cs="Arial"/>
                        <w:noProof/>
                        <w:color w:val="002D72"/>
                        <w:kern w:val="0"/>
                        <w14:ligatures w14:val="none"/>
                      </w:rPr>
                      <w:t>enter text</w:t>
                    </w:r>
                  </w:sdtContent>
                </w:sdt>
              </w:sdtContent>
            </w:sdt>
          </w:p>
        </w:tc>
      </w:tr>
      <w:tr w:rsidR="00597E17" w:rsidRPr="002D0FCA" w14:paraId="0111E079" w14:textId="77777777" w:rsidTr="00525DDE">
        <w:trPr>
          <w:cantSplit/>
          <w:trHeight w:val="397"/>
        </w:trPr>
        <w:tc>
          <w:tcPr>
            <w:tcW w:w="14630" w:type="dxa"/>
            <w:shd w:val="clear" w:color="auto" w:fill="F2F2F2" w:themeFill="background1" w:themeFillShade="F2"/>
          </w:tcPr>
          <w:p w14:paraId="0CDFCEEC" w14:textId="39105B11" w:rsidR="00597E17" w:rsidRDefault="00597E17" w:rsidP="00597E17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37762D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Remote switch voltage (V):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1036930375"/>
                <w:placeholder>
                  <w:docPart w:val="A0EC0A6222634C6896D73B7748CF5AD9"/>
                </w:placeholder>
              </w:sdtPr>
              <w:sdtContent>
                <w:sdt>
                  <w:sdtPr>
                    <w:rPr>
                      <w:rFonts w:eastAsia="Times New Roman" w:cs="Times New Roman"/>
                      <w:color w:val="auto"/>
                      <w:kern w:val="0"/>
                      <w14:ligatures w14:val="none"/>
                    </w:rPr>
                    <w:id w:val="987985641"/>
                    <w:placeholder>
                      <w:docPart w:val="58DC8798AB084ABB8C93557EDDFF4759"/>
                    </w:placeholder>
                    <w:text/>
                  </w:sdtPr>
                  <w:sdtContent>
                    <w:r w:rsidRPr="009324AC">
                      <w:rPr>
                        <w:rFonts w:eastAsia="Times New Roman" w:cs="Arial"/>
                        <w:noProof/>
                        <w:color w:val="002D72"/>
                        <w:kern w:val="0"/>
                        <w14:ligatures w14:val="none"/>
                      </w:rPr>
                      <w:t>enter text</w:t>
                    </w:r>
                  </w:sdtContent>
                </w:sdt>
              </w:sdtContent>
            </w:sdt>
          </w:p>
        </w:tc>
      </w:tr>
    </w:tbl>
    <w:p w14:paraId="0179E725" w14:textId="1850E461" w:rsidR="008C5EE9" w:rsidRDefault="00597E17" w:rsidP="00B7233E">
      <w:pPr>
        <w:pStyle w:val="Heading2"/>
      </w:pPr>
      <w:r>
        <w:t>BS EN ISO 7396-2 tests</w:t>
      </w:r>
    </w:p>
    <w:tbl>
      <w:tblPr>
        <w:tblStyle w:val="PlainTable1"/>
        <w:tblW w:w="1459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20" w:firstRow="1" w:lastRow="0" w:firstColumn="0" w:lastColumn="0" w:noHBand="0" w:noVBand="1"/>
      </w:tblPr>
      <w:tblGrid>
        <w:gridCol w:w="4248"/>
        <w:gridCol w:w="1293"/>
        <w:gridCol w:w="1294"/>
        <w:gridCol w:w="1293"/>
        <w:gridCol w:w="1294"/>
        <w:gridCol w:w="1293"/>
        <w:gridCol w:w="1294"/>
        <w:gridCol w:w="1293"/>
        <w:gridCol w:w="1294"/>
      </w:tblGrid>
      <w:tr w:rsidR="00F824E5" w:rsidRPr="00571C8B" w14:paraId="4EE557A9" w14:textId="531A6E9D" w:rsidTr="00F824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2"/>
          <w:tblHeader/>
        </w:trPr>
        <w:tc>
          <w:tcPr>
            <w:tcW w:w="4248" w:type="dxa"/>
          </w:tcPr>
          <w:p w14:paraId="2DA19DCD" w14:textId="5462AA5D" w:rsidR="00F824E5" w:rsidRPr="00EB374D" w:rsidRDefault="00F824E5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37762D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Test</w:t>
            </w:r>
          </w:p>
        </w:tc>
        <w:tc>
          <w:tcPr>
            <w:tcW w:w="1293" w:type="dxa"/>
          </w:tcPr>
          <w:p w14:paraId="36A8BD4A" w14:textId="682E9331" w:rsidR="00F824E5" w:rsidRPr="00EB374D" w:rsidRDefault="00F824E5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37762D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</w:t>
            </w:r>
          </w:p>
        </w:tc>
        <w:tc>
          <w:tcPr>
            <w:tcW w:w="1294" w:type="dxa"/>
          </w:tcPr>
          <w:p w14:paraId="0272A15E" w14:textId="5DD19DBC" w:rsidR="00F824E5" w:rsidRPr="00EB374D" w:rsidRDefault="00F824E5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37762D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2</w:t>
            </w:r>
          </w:p>
        </w:tc>
        <w:tc>
          <w:tcPr>
            <w:tcW w:w="1293" w:type="dxa"/>
          </w:tcPr>
          <w:p w14:paraId="4C994E67" w14:textId="4D9D1475" w:rsidR="00F824E5" w:rsidRPr="00EB374D" w:rsidRDefault="00F824E5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37762D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3</w:t>
            </w:r>
          </w:p>
        </w:tc>
        <w:tc>
          <w:tcPr>
            <w:tcW w:w="1294" w:type="dxa"/>
          </w:tcPr>
          <w:p w14:paraId="37A608C4" w14:textId="1E269A35" w:rsidR="00F824E5" w:rsidRPr="00EB374D" w:rsidRDefault="00F824E5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37762D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4</w:t>
            </w:r>
          </w:p>
        </w:tc>
        <w:tc>
          <w:tcPr>
            <w:tcW w:w="1293" w:type="dxa"/>
          </w:tcPr>
          <w:p w14:paraId="7F4A3807" w14:textId="49F6A497" w:rsidR="00F824E5" w:rsidRPr="00EB374D" w:rsidRDefault="00F824E5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37762D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5</w:t>
            </w:r>
          </w:p>
        </w:tc>
        <w:tc>
          <w:tcPr>
            <w:tcW w:w="1294" w:type="dxa"/>
          </w:tcPr>
          <w:p w14:paraId="1768C3BC" w14:textId="16151DAF" w:rsidR="00F824E5" w:rsidRPr="00EB374D" w:rsidRDefault="00F824E5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37762D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6</w:t>
            </w:r>
          </w:p>
        </w:tc>
        <w:tc>
          <w:tcPr>
            <w:tcW w:w="1293" w:type="dxa"/>
          </w:tcPr>
          <w:p w14:paraId="0C4803BD" w14:textId="43207A79" w:rsidR="00F824E5" w:rsidRPr="00EB374D" w:rsidRDefault="00F824E5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37762D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7</w:t>
            </w:r>
          </w:p>
        </w:tc>
        <w:tc>
          <w:tcPr>
            <w:tcW w:w="1294" w:type="dxa"/>
          </w:tcPr>
          <w:p w14:paraId="38124C89" w14:textId="50073AC3" w:rsidR="00F824E5" w:rsidRPr="00EB374D" w:rsidRDefault="00F824E5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37762D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8</w:t>
            </w:r>
          </w:p>
        </w:tc>
      </w:tr>
      <w:tr w:rsidR="00F824E5" w:rsidRPr="00571C8B" w14:paraId="06BB71A5" w14:textId="75CD41E4" w:rsidTr="00F824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tcW w:w="4248" w:type="dxa"/>
          </w:tcPr>
          <w:p w14:paraId="3768703F" w14:textId="40663DA1" w:rsidR="00F824E5" w:rsidRPr="00571C8B" w:rsidRDefault="00F824E5" w:rsidP="00F824E5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37762D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Single flow rates </w:t>
            </w:r>
          </w:p>
        </w:tc>
        <w:tc>
          <w:tcPr>
            <w:tcW w:w="1293" w:type="dxa"/>
          </w:tcPr>
          <w:p w14:paraId="3CA6EF43" w14:textId="2D572DD2" w:rsidR="00F824E5" w:rsidRPr="00571C8B" w:rsidRDefault="00000000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1606925893"/>
                <w:placeholder>
                  <w:docPart w:val="3F0944E3535242B9ACC69870EC6E55B8"/>
                </w:placeholder>
                <w:showingPlcHdr/>
              </w:sdtPr>
              <w:sdtContent>
                <w:r w:rsidR="00F824E5" w:rsidRPr="0037762D">
                  <w:rPr>
                    <w:rFonts w:cs="Arial"/>
                    <w:color w:val="002D72"/>
                  </w:rPr>
                  <w:t>value</w:t>
                </w:r>
              </w:sdtContent>
            </w:sdt>
          </w:p>
        </w:tc>
        <w:tc>
          <w:tcPr>
            <w:tcW w:w="1294" w:type="dxa"/>
          </w:tcPr>
          <w:p w14:paraId="6B35B707" w14:textId="7CBB31FC" w:rsidR="00F824E5" w:rsidRPr="00571C8B" w:rsidRDefault="00000000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-340779196"/>
                <w:placeholder>
                  <w:docPart w:val="A8F9CA246E6449299A614B0563FBFADC"/>
                </w:placeholder>
                <w:showingPlcHdr/>
              </w:sdtPr>
              <w:sdtContent>
                <w:r w:rsidR="00F824E5" w:rsidRPr="0037762D">
                  <w:rPr>
                    <w:rFonts w:cs="Arial"/>
                    <w:color w:val="002D72"/>
                  </w:rPr>
                  <w:t>value</w:t>
                </w:r>
              </w:sdtContent>
            </w:sdt>
          </w:p>
        </w:tc>
        <w:tc>
          <w:tcPr>
            <w:tcW w:w="1293" w:type="dxa"/>
          </w:tcPr>
          <w:p w14:paraId="3482C341" w14:textId="275F44C5" w:rsidR="00F824E5" w:rsidRPr="00571C8B" w:rsidRDefault="00000000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-64341022"/>
                <w:placeholder>
                  <w:docPart w:val="E574429B0C3149E7B29A42824D7370A4"/>
                </w:placeholder>
                <w:showingPlcHdr/>
              </w:sdtPr>
              <w:sdtContent>
                <w:r w:rsidR="00F824E5" w:rsidRPr="0037762D">
                  <w:rPr>
                    <w:rFonts w:cs="Arial"/>
                    <w:color w:val="002D72"/>
                  </w:rPr>
                  <w:t>value</w:t>
                </w:r>
              </w:sdtContent>
            </w:sdt>
          </w:p>
        </w:tc>
        <w:tc>
          <w:tcPr>
            <w:tcW w:w="1294" w:type="dxa"/>
          </w:tcPr>
          <w:p w14:paraId="71C62CE0" w14:textId="2D40ED8E" w:rsidR="00F824E5" w:rsidRPr="00571C8B" w:rsidRDefault="00000000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686331453"/>
                <w:placeholder>
                  <w:docPart w:val="406F3208BCA741498E8EA5EA6F3400D4"/>
                </w:placeholder>
                <w:showingPlcHdr/>
              </w:sdtPr>
              <w:sdtContent>
                <w:r w:rsidR="00F824E5" w:rsidRPr="0037762D">
                  <w:rPr>
                    <w:rFonts w:cs="Arial"/>
                    <w:color w:val="002D72"/>
                  </w:rPr>
                  <w:t>value</w:t>
                </w:r>
              </w:sdtContent>
            </w:sdt>
          </w:p>
        </w:tc>
        <w:tc>
          <w:tcPr>
            <w:tcW w:w="1293" w:type="dxa"/>
          </w:tcPr>
          <w:p w14:paraId="40D1B450" w14:textId="4BF95C47" w:rsidR="00F824E5" w:rsidRPr="00571C8B" w:rsidRDefault="00000000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-1460182201"/>
                <w:placeholder>
                  <w:docPart w:val="B7A3ED3D85374D588B9467F2827CB4BA"/>
                </w:placeholder>
                <w:showingPlcHdr/>
              </w:sdtPr>
              <w:sdtContent>
                <w:r w:rsidR="00F824E5" w:rsidRPr="0037762D">
                  <w:rPr>
                    <w:rFonts w:cs="Arial"/>
                    <w:color w:val="002D72"/>
                  </w:rPr>
                  <w:t>value</w:t>
                </w:r>
              </w:sdtContent>
            </w:sdt>
          </w:p>
        </w:tc>
        <w:tc>
          <w:tcPr>
            <w:tcW w:w="1294" w:type="dxa"/>
          </w:tcPr>
          <w:p w14:paraId="39475F36" w14:textId="6168EA02" w:rsidR="00F824E5" w:rsidRPr="00571C8B" w:rsidRDefault="00000000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-1740402671"/>
                <w:placeholder>
                  <w:docPart w:val="129405FBABFD41DDAA955F939907A049"/>
                </w:placeholder>
                <w:showingPlcHdr/>
              </w:sdtPr>
              <w:sdtContent>
                <w:r w:rsidR="00F824E5" w:rsidRPr="0037762D">
                  <w:rPr>
                    <w:rFonts w:cs="Arial"/>
                    <w:color w:val="002D72"/>
                  </w:rPr>
                  <w:t>value</w:t>
                </w:r>
              </w:sdtContent>
            </w:sdt>
          </w:p>
        </w:tc>
        <w:tc>
          <w:tcPr>
            <w:tcW w:w="1293" w:type="dxa"/>
          </w:tcPr>
          <w:p w14:paraId="6A566E10" w14:textId="5F636F51" w:rsidR="00F824E5" w:rsidRPr="00571C8B" w:rsidRDefault="00000000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1556746308"/>
                <w:placeholder>
                  <w:docPart w:val="34B5C6D5BF464D0083CD195EE811DBF8"/>
                </w:placeholder>
                <w:showingPlcHdr/>
              </w:sdtPr>
              <w:sdtContent>
                <w:r w:rsidR="00F824E5" w:rsidRPr="0037762D">
                  <w:rPr>
                    <w:rFonts w:cs="Arial"/>
                    <w:color w:val="002D72"/>
                  </w:rPr>
                  <w:t>value</w:t>
                </w:r>
              </w:sdtContent>
            </w:sdt>
          </w:p>
        </w:tc>
        <w:tc>
          <w:tcPr>
            <w:tcW w:w="1294" w:type="dxa"/>
          </w:tcPr>
          <w:p w14:paraId="5E65C34F" w14:textId="0862B18C" w:rsidR="00F824E5" w:rsidRPr="00571C8B" w:rsidRDefault="00000000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854079144"/>
                <w:placeholder>
                  <w:docPart w:val="44248DDA36D74D76A9A80BAE91A92BDC"/>
                </w:placeholder>
                <w:showingPlcHdr/>
              </w:sdtPr>
              <w:sdtContent>
                <w:r w:rsidR="00F824E5" w:rsidRPr="0037762D">
                  <w:rPr>
                    <w:rFonts w:cs="Arial"/>
                    <w:color w:val="002D72"/>
                  </w:rPr>
                  <w:t>value</w:t>
                </w:r>
              </w:sdtContent>
            </w:sdt>
          </w:p>
        </w:tc>
      </w:tr>
      <w:tr w:rsidR="00F824E5" w:rsidRPr="00571C8B" w14:paraId="4C3DCBFC" w14:textId="2140A6FC" w:rsidTr="00F824E5">
        <w:trPr>
          <w:trHeight w:val="454"/>
        </w:trPr>
        <w:tc>
          <w:tcPr>
            <w:tcW w:w="4248" w:type="dxa"/>
          </w:tcPr>
          <w:p w14:paraId="732E7646" w14:textId="6ED9201F" w:rsidR="00F824E5" w:rsidRPr="00571C8B" w:rsidRDefault="00F824E5" w:rsidP="00F824E5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37762D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lastRenderedPageBreak/>
              <w:t xml:space="preserve">AGSS outlet point @ 1 </w:t>
            </w:r>
            <w:r w:rsidRPr="00A0298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kilo Pascal 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(</w:t>
            </w:r>
            <w:r w:rsidRPr="0037762D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kPa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)</w:t>
            </w:r>
            <w:r w:rsidRPr="0037762D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(80 litres/min maximum)</w:t>
            </w:r>
          </w:p>
        </w:tc>
        <w:tc>
          <w:tcPr>
            <w:tcW w:w="1293" w:type="dxa"/>
          </w:tcPr>
          <w:p w14:paraId="587C630C" w14:textId="1AB23E33" w:rsidR="00F824E5" w:rsidRPr="00571C8B" w:rsidRDefault="00000000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110400548"/>
                <w:placeholder>
                  <w:docPart w:val="5792684C9DA34E8BB765A25B968D84A3"/>
                </w:placeholder>
                <w:showingPlcHdr/>
              </w:sdtPr>
              <w:sdtContent>
                <w:r w:rsidR="00F824E5" w:rsidRPr="0037762D">
                  <w:rPr>
                    <w:rFonts w:cs="Arial"/>
                    <w:color w:val="002D72"/>
                  </w:rPr>
                  <w:t>value</w:t>
                </w:r>
              </w:sdtContent>
            </w:sdt>
          </w:p>
        </w:tc>
        <w:tc>
          <w:tcPr>
            <w:tcW w:w="1294" w:type="dxa"/>
          </w:tcPr>
          <w:p w14:paraId="36F0BADF" w14:textId="7FAE8739" w:rsidR="00F824E5" w:rsidRPr="00571C8B" w:rsidRDefault="00000000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-725836982"/>
                <w:placeholder>
                  <w:docPart w:val="8E3512EAD2E04CF79B8F6A947BF7889D"/>
                </w:placeholder>
                <w:showingPlcHdr/>
              </w:sdtPr>
              <w:sdtContent>
                <w:r w:rsidR="00F824E5" w:rsidRPr="0037762D">
                  <w:rPr>
                    <w:rFonts w:cs="Arial"/>
                    <w:color w:val="002D72"/>
                  </w:rPr>
                  <w:t>value</w:t>
                </w:r>
              </w:sdtContent>
            </w:sdt>
          </w:p>
        </w:tc>
        <w:tc>
          <w:tcPr>
            <w:tcW w:w="1293" w:type="dxa"/>
          </w:tcPr>
          <w:p w14:paraId="216D5CE6" w14:textId="55102A09" w:rsidR="00F824E5" w:rsidRPr="00571C8B" w:rsidRDefault="00000000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-1866052142"/>
                <w:placeholder>
                  <w:docPart w:val="9796153A81E04EC2A8F991A603C5D211"/>
                </w:placeholder>
                <w:showingPlcHdr/>
              </w:sdtPr>
              <w:sdtContent>
                <w:r w:rsidR="00F824E5" w:rsidRPr="0037762D">
                  <w:rPr>
                    <w:rFonts w:cs="Arial"/>
                    <w:color w:val="002D72"/>
                  </w:rPr>
                  <w:t>value</w:t>
                </w:r>
              </w:sdtContent>
            </w:sdt>
          </w:p>
        </w:tc>
        <w:tc>
          <w:tcPr>
            <w:tcW w:w="1294" w:type="dxa"/>
          </w:tcPr>
          <w:p w14:paraId="220B4371" w14:textId="18B2A97E" w:rsidR="00F824E5" w:rsidRPr="00571C8B" w:rsidRDefault="00000000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-464116264"/>
                <w:placeholder>
                  <w:docPart w:val="900BE9654E44481092B8FDB2661E27F4"/>
                </w:placeholder>
                <w:showingPlcHdr/>
              </w:sdtPr>
              <w:sdtContent>
                <w:r w:rsidR="00F824E5" w:rsidRPr="0037762D">
                  <w:rPr>
                    <w:rFonts w:cs="Arial"/>
                    <w:color w:val="002D72"/>
                  </w:rPr>
                  <w:t>value</w:t>
                </w:r>
              </w:sdtContent>
            </w:sdt>
          </w:p>
        </w:tc>
        <w:tc>
          <w:tcPr>
            <w:tcW w:w="1293" w:type="dxa"/>
          </w:tcPr>
          <w:p w14:paraId="2C269C8C" w14:textId="4D000F1E" w:rsidR="00F824E5" w:rsidRPr="00571C8B" w:rsidRDefault="00000000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-1175949010"/>
                <w:placeholder>
                  <w:docPart w:val="0BB6FB2FD3654DDAA0236D93AA230CE7"/>
                </w:placeholder>
                <w:showingPlcHdr/>
              </w:sdtPr>
              <w:sdtContent>
                <w:r w:rsidR="00F824E5" w:rsidRPr="0037762D">
                  <w:rPr>
                    <w:rFonts w:cs="Arial"/>
                    <w:color w:val="002D72"/>
                  </w:rPr>
                  <w:t>value</w:t>
                </w:r>
              </w:sdtContent>
            </w:sdt>
          </w:p>
        </w:tc>
        <w:tc>
          <w:tcPr>
            <w:tcW w:w="1294" w:type="dxa"/>
          </w:tcPr>
          <w:p w14:paraId="470A5C69" w14:textId="05E7D485" w:rsidR="00F824E5" w:rsidRPr="00571C8B" w:rsidRDefault="00000000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1932937675"/>
                <w:placeholder>
                  <w:docPart w:val="687ADFE15AE2489FAD2C20975C973BBA"/>
                </w:placeholder>
                <w:showingPlcHdr/>
              </w:sdtPr>
              <w:sdtContent>
                <w:r w:rsidR="00F824E5" w:rsidRPr="0037762D">
                  <w:rPr>
                    <w:rFonts w:cs="Arial"/>
                    <w:color w:val="002D72"/>
                  </w:rPr>
                  <w:t>value</w:t>
                </w:r>
              </w:sdtContent>
            </w:sdt>
          </w:p>
        </w:tc>
        <w:tc>
          <w:tcPr>
            <w:tcW w:w="1293" w:type="dxa"/>
          </w:tcPr>
          <w:p w14:paraId="404B8CDC" w14:textId="2C48DCA6" w:rsidR="00F824E5" w:rsidRPr="00571C8B" w:rsidRDefault="00000000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1571314099"/>
                <w:placeholder>
                  <w:docPart w:val="8BBF090C8F414874994EB1A8EA33AC30"/>
                </w:placeholder>
                <w:showingPlcHdr/>
              </w:sdtPr>
              <w:sdtContent>
                <w:r w:rsidR="00F824E5" w:rsidRPr="0037762D">
                  <w:rPr>
                    <w:rFonts w:cs="Arial"/>
                    <w:color w:val="002D72"/>
                  </w:rPr>
                  <w:t>value</w:t>
                </w:r>
              </w:sdtContent>
            </w:sdt>
          </w:p>
        </w:tc>
        <w:tc>
          <w:tcPr>
            <w:tcW w:w="1294" w:type="dxa"/>
          </w:tcPr>
          <w:p w14:paraId="4852E072" w14:textId="0424678A" w:rsidR="00F824E5" w:rsidRPr="00571C8B" w:rsidRDefault="00000000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-1824578181"/>
                <w:placeholder>
                  <w:docPart w:val="97E787AC2D444BB0B7F7EEFDDF08513B"/>
                </w:placeholder>
                <w:showingPlcHdr/>
              </w:sdtPr>
              <w:sdtContent>
                <w:r w:rsidR="00F824E5" w:rsidRPr="0037762D">
                  <w:rPr>
                    <w:rFonts w:cs="Arial"/>
                    <w:color w:val="002D72"/>
                  </w:rPr>
                  <w:t>value</w:t>
                </w:r>
              </w:sdtContent>
            </w:sdt>
          </w:p>
        </w:tc>
      </w:tr>
      <w:tr w:rsidR="00F824E5" w:rsidRPr="00571C8B" w14:paraId="3E854351" w14:textId="4CC46EEE" w:rsidTr="00F824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tcW w:w="4248" w:type="dxa"/>
          </w:tcPr>
          <w:p w14:paraId="25915AA4" w14:textId="6ED4F851" w:rsidR="00F824E5" w:rsidRPr="00571C8B" w:rsidRDefault="00F824E5" w:rsidP="00F824E5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37762D">
              <w:rPr>
                <w:rFonts w:eastAsia="Times New Roman" w:cs="Arial"/>
                <w:noProof/>
                <w:color w:val="auto"/>
                <w:kern w:val="0"/>
                <w:lang w:val="fr-FR"/>
                <w14:ligatures w14:val="none"/>
              </w:rPr>
              <w:t>AGSS outlet point @ 2 kPa (50 litres/min minimum)</w:t>
            </w:r>
          </w:p>
        </w:tc>
        <w:tc>
          <w:tcPr>
            <w:tcW w:w="1293" w:type="dxa"/>
          </w:tcPr>
          <w:p w14:paraId="544F1A52" w14:textId="7B4729B8" w:rsidR="00F824E5" w:rsidRPr="00571C8B" w:rsidRDefault="00000000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1959062771"/>
                <w:placeholder>
                  <w:docPart w:val="179B3C3C6DE1498585FD99B25857E8E2"/>
                </w:placeholder>
                <w:showingPlcHdr/>
              </w:sdtPr>
              <w:sdtContent>
                <w:r w:rsidR="00F824E5" w:rsidRPr="0037762D">
                  <w:rPr>
                    <w:rFonts w:cs="Arial"/>
                    <w:color w:val="002D72"/>
                  </w:rPr>
                  <w:t>value</w:t>
                </w:r>
              </w:sdtContent>
            </w:sdt>
          </w:p>
        </w:tc>
        <w:tc>
          <w:tcPr>
            <w:tcW w:w="1294" w:type="dxa"/>
          </w:tcPr>
          <w:p w14:paraId="79B1A655" w14:textId="6FD1127D" w:rsidR="00F824E5" w:rsidRPr="00571C8B" w:rsidRDefault="00000000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716864475"/>
                <w:placeholder>
                  <w:docPart w:val="7B88D2EC6A85467C9604DB75B836580E"/>
                </w:placeholder>
                <w:showingPlcHdr/>
              </w:sdtPr>
              <w:sdtContent>
                <w:r w:rsidR="00F824E5" w:rsidRPr="0037762D">
                  <w:rPr>
                    <w:rFonts w:cs="Arial"/>
                    <w:color w:val="002D72"/>
                  </w:rPr>
                  <w:t>value</w:t>
                </w:r>
              </w:sdtContent>
            </w:sdt>
          </w:p>
        </w:tc>
        <w:tc>
          <w:tcPr>
            <w:tcW w:w="1293" w:type="dxa"/>
          </w:tcPr>
          <w:p w14:paraId="5FDD9DD5" w14:textId="45DE2EBA" w:rsidR="00F824E5" w:rsidRPr="00571C8B" w:rsidRDefault="00000000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658584622"/>
                <w:placeholder>
                  <w:docPart w:val="974FD86E102C4BF7ACA4E80259AC7526"/>
                </w:placeholder>
                <w:showingPlcHdr/>
              </w:sdtPr>
              <w:sdtContent>
                <w:r w:rsidR="00F824E5" w:rsidRPr="0037762D">
                  <w:rPr>
                    <w:rFonts w:cs="Arial"/>
                    <w:color w:val="002D72"/>
                  </w:rPr>
                  <w:t>value</w:t>
                </w:r>
              </w:sdtContent>
            </w:sdt>
          </w:p>
        </w:tc>
        <w:tc>
          <w:tcPr>
            <w:tcW w:w="1294" w:type="dxa"/>
          </w:tcPr>
          <w:p w14:paraId="6DFCE9ED" w14:textId="45EAE1E8" w:rsidR="00F824E5" w:rsidRPr="00571C8B" w:rsidRDefault="00000000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-1184510432"/>
                <w:placeholder>
                  <w:docPart w:val="A9F5BF7F7CE64B29951CF4F735942EEF"/>
                </w:placeholder>
                <w:showingPlcHdr/>
              </w:sdtPr>
              <w:sdtContent>
                <w:r w:rsidR="00F824E5" w:rsidRPr="0037762D">
                  <w:rPr>
                    <w:rFonts w:cs="Arial"/>
                    <w:color w:val="002D72"/>
                  </w:rPr>
                  <w:t>value</w:t>
                </w:r>
              </w:sdtContent>
            </w:sdt>
          </w:p>
        </w:tc>
        <w:tc>
          <w:tcPr>
            <w:tcW w:w="1293" w:type="dxa"/>
          </w:tcPr>
          <w:p w14:paraId="7C49666E" w14:textId="59C2BB76" w:rsidR="00F824E5" w:rsidRPr="00571C8B" w:rsidRDefault="00000000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-1002886399"/>
                <w:placeholder>
                  <w:docPart w:val="B4212ED3388041FCAACED0E9791A36A7"/>
                </w:placeholder>
                <w:showingPlcHdr/>
              </w:sdtPr>
              <w:sdtContent>
                <w:r w:rsidR="00F824E5" w:rsidRPr="0037762D">
                  <w:rPr>
                    <w:rFonts w:cs="Arial"/>
                    <w:color w:val="002D72"/>
                  </w:rPr>
                  <w:t>value</w:t>
                </w:r>
              </w:sdtContent>
            </w:sdt>
          </w:p>
        </w:tc>
        <w:tc>
          <w:tcPr>
            <w:tcW w:w="1294" w:type="dxa"/>
          </w:tcPr>
          <w:p w14:paraId="1B68E30E" w14:textId="36AC5469" w:rsidR="00F824E5" w:rsidRPr="00571C8B" w:rsidRDefault="00000000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472638895"/>
                <w:placeholder>
                  <w:docPart w:val="C12887BDB95B4CB5AD50F2F3EF4DBC3A"/>
                </w:placeholder>
                <w:showingPlcHdr/>
              </w:sdtPr>
              <w:sdtContent>
                <w:r w:rsidR="00F824E5" w:rsidRPr="0037762D">
                  <w:rPr>
                    <w:rFonts w:cs="Arial"/>
                    <w:color w:val="002D72"/>
                  </w:rPr>
                  <w:t>value</w:t>
                </w:r>
              </w:sdtContent>
            </w:sdt>
          </w:p>
        </w:tc>
        <w:tc>
          <w:tcPr>
            <w:tcW w:w="1293" w:type="dxa"/>
          </w:tcPr>
          <w:p w14:paraId="558E0563" w14:textId="7762C623" w:rsidR="00F824E5" w:rsidRPr="00571C8B" w:rsidRDefault="00000000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1198129754"/>
                <w:placeholder>
                  <w:docPart w:val="3A3F514B8621437591D3BF495A8621B6"/>
                </w:placeholder>
                <w:showingPlcHdr/>
              </w:sdtPr>
              <w:sdtContent>
                <w:r w:rsidR="00F824E5" w:rsidRPr="0037762D">
                  <w:rPr>
                    <w:rFonts w:cs="Arial"/>
                    <w:color w:val="002D72"/>
                  </w:rPr>
                  <w:t>value</w:t>
                </w:r>
              </w:sdtContent>
            </w:sdt>
          </w:p>
        </w:tc>
        <w:tc>
          <w:tcPr>
            <w:tcW w:w="1294" w:type="dxa"/>
          </w:tcPr>
          <w:p w14:paraId="26E07BA7" w14:textId="1D6FEC08" w:rsidR="00F824E5" w:rsidRPr="00571C8B" w:rsidRDefault="00000000" w:rsidP="00F824E5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-1649581374"/>
                <w:placeholder>
                  <w:docPart w:val="D60A33ED645D40C1BFCA3FFA810C5A2C"/>
                </w:placeholder>
              </w:sdtPr>
              <w:sdtContent>
                <w:r w:rsidR="00F824E5" w:rsidRPr="0037762D">
                  <w:rPr>
                    <w:rFonts w:cs="Arial"/>
                    <w:color w:val="002D72"/>
                  </w:rPr>
                  <w:t>value</w:t>
                </w:r>
              </w:sdtContent>
            </w:sdt>
          </w:p>
        </w:tc>
      </w:tr>
    </w:tbl>
    <w:p w14:paraId="4A7180C9" w14:textId="7889C854" w:rsidR="002D0FCA" w:rsidRDefault="00871989" w:rsidP="00256A58">
      <w:pPr>
        <w:pStyle w:val="Heading3"/>
        <w:rPr>
          <w:rFonts w:eastAsia="Times New Roman"/>
        </w:rPr>
      </w:pPr>
      <w:r>
        <w:rPr>
          <w:rFonts w:eastAsia="Times New Roman"/>
        </w:rPr>
        <w:t>AGSS pump settings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630"/>
      </w:tblGrid>
      <w:tr w:rsidR="00525DDE" w14:paraId="1D0E8919" w14:textId="77777777" w:rsidTr="003C165B">
        <w:trPr>
          <w:cantSplit/>
          <w:trHeight w:val="397"/>
        </w:trPr>
        <w:tc>
          <w:tcPr>
            <w:tcW w:w="14630" w:type="dxa"/>
            <w:tcBorders>
              <w:bottom w:val="single" w:sz="4" w:space="0" w:color="auto"/>
            </w:tcBorders>
            <w:vAlign w:val="bottom"/>
          </w:tcPr>
          <w:p w14:paraId="7AF17B27" w14:textId="52F8BAE8" w:rsidR="00525DDE" w:rsidRDefault="00525DDE" w:rsidP="003C165B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Pump pressure</w:t>
            </w:r>
            <w:r w:rsidRPr="002D0FC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-1488855840"/>
                <w:placeholder>
                  <w:docPart w:val="7063BBAA5EB7471FAECBE7F433AF0CD3"/>
                </w:placeholder>
              </w:sdtPr>
              <w:sdtContent>
                <w:r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  <w:r w:rsidR="00E63685">
              <w:rPr>
                <w:rFonts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 </w:t>
            </w:r>
            <w:r w:rsidR="00E63685" w:rsidRPr="00E63685">
              <w:rPr>
                <w:rFonts w:eastAsia="Times New Roman" w:cs="Times New Roman"/>
                <w:color w:val="auto"/>
                <w:kern w:val="0"/>
                <w14:ligatures w14:val="none"/>
              </w:rPr>
              <w:t>m</w:t>
            </w:r>
            <w:r w:rsidR="00256A58">
              <w:rPr>
                <w:rFonts w:eastAsia="Times New Roman" w:cs="Times New Roman"/>
                <w:color w:val="auto"/>
                <w:kern w:val="0"/>
                <w14:ligatures w14:val="none"/>
              </w:rPr>
              <w:t>illi</w:t>
            </w:r>
            <w:r w:rsidR="00E63685" w:rsidRPr="00E63685">
              <w:rPr>
                <w:rFonts w:eastAsia="Times New Roman" w:cs="Times New Roman"/>
                <w:color w:val="auto"/>
                <w:kern w:val="0"/>
                <w14:ligatures w14:val="none"/>
              </w:rPr>
              <w:t>bar</w:t>
            </w:r>
            <w:r w:rsidR="00256A58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 (mbar)</w:t>
            </w:r>
          </w:p>
        </w:tc>
      </w:tr>
      <w:tr w:rsidR="00525DDE" w14:paraId="23683CB1" w14:textId="77777777" w:rsidTr="003C165B">
        <w:trPr>
          <w:cantSplit/>
          <w:trHeight w:val="397"/>
        </w:trPr>
        <w:tc>
          <w:tcPr>
            <w:tcW w:w="14630" w:type="dxa"/>
            <w:shd w:val="clear" w:color="auto" w:fill="F2F2F2" w:themeFill="background1" w:themeFillShade="F2"/>
            <w:vAlign w:val="bottom"/>
          </w:tcPr>
          <w:p w14:paraId="51AE365C" w14:textId="59634257" w:rsidR="00525DDE" w:rsidRDefault="002C4B6A" w:rsidP="003C165B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Pump total flowrate</w:t>
            </w:r>
            <w:r w:rsidR="00525DDE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-556777042"/>
                <w:placeholder>
                  <w:docPart w:val="ADFBB7FB87B149BABF311DCD62BE4739"/>
                </w:placeholder>
              </w:sdtPr>
              <w:sdtContent>
                <w:r w:rsidR="00525DDE"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  <w:r w:rsidRPr="002C4B6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 litres/min</w:t>
            </w:r>
          </w:p>
        </w:tc>
      </w:tr>
      <w:tr w:rsidR="00525DDE" w14:paraId="54140626" w14:textId="77777777" w:rsidTr="003C165B">
        <w:trPr>
          <w:cantSplit/>
          <w:trHeight w:val="397"/>
        </w:trPr>
        <w:tc>
          <w:tcPr>
            <w:tcW w:w="14630" w:type="dxa"/>
            <w:tcBorders>
              <w:bottom w:val="single" w:sz="4" w:space="0" w:color="auto"/>
            </w:tcBorders>
            <w:vAlign w:val="bottom"/>
          </w:tcPr>
          <w:p w14:paraId="70ED20E6" w14:textId="04D36672" w:rsidR="00525DDE" w:rsidRDefault="002C4B6A" w:rsidP="003C165B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Pump design flowrate</w:t>
            </w:r>
            <w:r w:rsidR="00525DDE" w:rsidRPr="002D0FC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3253281"/>
                <w:placeholder>
                  <w:docPart w:val="2BC60460BB714E9FBEFEF83E438B345B"/>
                </w:placeholder>
              </w:sdtPr>
              <w:sdtContent>
                <w:r w:rsidR="00525DDE"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  <w:r w:rsidRPr="002C4B6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 litres/min</w:t>
            </w:r>
          </w:p>
        </w:tc>
      </w:tr>
    </w:tbl>
    <w:p w14:paraId="320E32B0" w14:textId="7ADFDAF5" w:rsidR="00F3779C" w:rsidRDefault="000D6275" w:rsidP="00CC2D25">
      <w:pPr>
        <w:pStyle w:val="Heading2"/>
      </w:pPr>
      <w:r>
        <w:t>Sign off</w:t>
      </w:r>
    </w:p>
    <w:p w14:paraId="29A3F10E" w14:textId="4C5D899B" w:rsidR="007C5A46" w:rsidRPr="007C5A46" w:rsidRDefault="007C5A46" w:rsidP="007C5A46">
      <w:r w:rsidRPr="00E20F4A">
        <w:t xml:space="preserve">This is to certify that the </w:t>
      </w:r>
      <w:r>
        <w:t>above</w:t>
      </w:r>
      <w:r w:rsidRPr="00E20F4A">
        <w:t xml:space="preserve"> tests have been carried out:</w:t>
      </w:r>
    </w:p>
    <w:tbl>
      <w:tblPr>
        <w:tblStyle w:val="PlainTable1"/>
        <w:tblW w:w="14596" w:type="dxa"/>
        <w:tblLayout w:type="fixed"/>
        <w:tblLook w:val="0400" w:firstRow="0" w:lastRow="0" w:firstColumn="0" w:lastColumn="0" w:noHBand="0" w:noVBand="1"/>
      </w:tblPr>
      <w:tblGrid>
        <w:gridCol w:w="3998"/>
        <w:gridCol w:w="993"/>
        <w:gridCol w:w="2976"/>
        <w:gridCol w:w="1418"/>
        <w:gridCol w:w="2834"/>
        <w:gridCol w:w="851"/>
        <w:gridCol w:w="1526"/>
      </w:tblGrid>
      <w:tr w:rsidR="00E20F4A" w:rsidRPr="00AB3B91" w14:paraId="56E643F6" w14:textId="77777777" w:rsidTr="006A3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3998" w:type="dxa"/>
          </w:tcPr>
          <w:p w14:paraId="34318429" w14:textId="180A92F2" w:rsidR="00E20F4A" w:rsidRPr="00AB3B91" w:rsidRDefault="00542F01" w:rsidP="00E70922">
            <w:pPr>
              <w:rPr>
                <w:sz w:val="18"/>
                <w:szCs w:val="18"/>
              </w:rPr>
            </w:pPr>
            <w:r>
              <w:t>Test undertaken by:</w:t>
            </w:r>
          </w:p>
        </w:tc>
        <w:tc>
          <w:tcPr>
            <w:tcW w:w="993" w:type="dxa"/>
          </w:tcPr>
          <w:p w14:paraId="55B79542" w14:textId="16491538" w:rsidR="00E20F4A" w:rsidRPr="00E20F4A" w:rsidRDefault="00E20F4A" w:rsidP="00E70922">
            <w:r w:rsidRPr="00E20F4A">
              <w:t>Name:</w:t>
            </w:r>
          </w:p>
        </w:tc>
        <w:sdt>
          <w:sdtPr>
            <w:rPr>
              <w:color w:val="002D72"/>
            </w:rPr>
            <w:id w:val="-832376811"/>
            <w:placeholder>
              <w:docPart w:val="6A4F66DDC9C24FA58D785C3216F18140"/>
            </w:placeholder>
            <w:text/>
          </w:sdtPr>
          <w:sdtContent>
            <w:tc>
              <w:tcPr>
                <w:tcW w:w="2976" w:type="dxa"/>
              </w:tcPr>
              <w:p w14:paraId="1051A197" w14:textId="74829921" w:rsidR="00E20F4A" w:rsidRPr="00F44D7C" w:rsidRDefault="00157B4D" w:rsidP="00157B4D">
                <w:pPr>
                  <w:rPr>
                    <w:color w:val="002D72"/>
                  </w:rPr>
                </w:pPr>
                <w:r w:rsidRPr="00105383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7C888101" w14:textId="3813D780" w:rsidR="00E20F4A" w:rsidRPr="00E20F4A" w:rsidRDefault="00E20F4A" w:rsidP="00157B4D">
            <w:r w:rsidRPr="00E20F4A">
              <w:t>Signature:</w:t>
            </w:r>
          </w:p>
        </w:tc>
        <w:sdt>
          <w:sdtPr>
            <w:rPr>
              <w:color w:val="002D72"/>
            </w:rPr>
            <w:id w:val="2119476642"/>
            <w:placeholder>
              <w:docPart w:val="7BB2B7DF26674A1A8E298E205E8F68B9"/>
            </w:placeholder>
            <w:text/>
          </w:sdtPr>
          <w:sdtContent>
            <w:tc>
              <w:tcPr>
                <w:tcW w:w="2834" w:type="dxa"/>
              </w:tcPr>
              <w:p w14:paraId="1BCA073D" w14:textId="74CEE170" w:rsidR="00E20F4A" w:rsidRPr="00F44D7C" w:rsidRDefault="00157B4D" w:rsidP="00157B4D">
                <w:pPr>
                  <w:rPr>
                    <w:color w:val="002D72"/>
                    <w:sz w:val="18"/>
                    <w:szCs w:val="18"/>
                  </w:rPr>
                </w:pPr>
                <w:r w:rsidRPr="00105383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3FE3D3D" w14:textId="62C17891" w:rsidR="00E20F4A" w:rsidRPr="00E20F4A" w:rsidRDefault="00E20F4A" w:rsidP="00157B4D">
            <w:r w:rsidRPr="00E20F4A">
              <w:t>Date:</w:t>
            </w:r>
          </w:p>
        </w:tc>
        <w:sdt>
          <w:sdtPr>
            <w:rPr>
              <w:color w:val="002D72"/>
            </w:rPr>
            <w:id w:val="-1675487603"/>
            <w:placeholder>
              <w:docPart w:val="0BB67FE92FB74450AE48BF37D6E0093B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7EE5F49E" w14:textId="3D1E1BAC" w:rsidR="00E20F4A" w:rsidRPr="00F44D7C" w:rsidRDefault="00186B47" w:rsidP="00157B4D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  <w:tr w:rsidR="00E20F4A" w:rsidRPr="00AB3B91" w14:paraId="7A651677" w14:textId="77777777" w:rsidTr="006A338E">
        <w:trPr>
          <w:trHeight w:val="284"/>
        </w:trPr>
        <w:tc>
          <w:tcPr>
            <w:tcW w:w="3998" w:type="dxa"/>
          </w:tcPr>
          <w:p w14:paraId="2E8BC481" w14:textId="0C6BDECB" w:rsidR="00E20F4A" w:rsidRPr="00AB3B91" w:rsidRDefault="00542F01" w:rsidP="00157B4D">
            <w:pPr>
              <w:rPr>
                <w:sz w:val="18"/>
                <w:szCs w:val="18"/>
              </w:rPr>
            </w:pPr>
            <w:r>
              <w:t>Test witnessed by:</w:t>
            </w:r>
          </w:p>
        </w:tc>
        <w:tc>
          <w:tcPr>
            <w:tcW w:w="993" w:type="dxa"/>
          </w:tcPr>
          <w:p w14:paraId="18C2E890" w14:textId="3BC213F3" w:rsidR="00E20F4A" w:rsidRPr="00E20F4A" w:rsidRDefault="00E20F4A" w:rsidP="00157B4D">
            <w:r w:rsidRPr="00E20F4A">
              <w:t>Name:</w:t>
            </w:r>
          </w:p>
        </w:tc>
        <w:sdt>
          <w:sdtPr>
            <w:rPr>
              <w:color w:val="002D72"/>
            </w:rPr>
            <w:id w:val="1177533051"/>
            <w:placeholder>
              <w:docPart w:val="AD877794552C4B4EB02D83C6A0822214"/>
            </w:placeholder>
            <w:text/>
          </w:sdtPr>
          <w:sdtContent>
            <w:tc>
              <w:tcPr>
                <w:tcW w:w="2976" w:type="dxa"/>
              </w:tcPr>
              <w:p w14:paraId="5FCE597A" w14:textId="36B5BB11" w:rsidR="00E20F4A" w:rsidRPr="00F44D7C" w:rsidRDefault="00157B4D" w:rsidP="00157B4D">
                <w:pPr>
                  <w:rPr>
                    <w:color w:val="002D72"/>
                  </w:rPr>
                </w:pPr>
                <w:r w:rsidRPr="00105383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2D16A5E1" w14:textId="61BDB643" w:rsidR="00E20F4A" w:rsidRPr="00E20F4A" w:rsidRDefault="00E20F4A" w:rsidP="00157B4D">
            <w:r w:rsidRPr="00E20F4A">
              <w:t>Signature:</w:t>
            </w:r>
          </w:p>
        </w:tc>
        <w:sdt>
          <w:sdtPr>
            <w:rPr>
              <w:color w:val="002D72"/>
            </w:rPr>
            <w:id w:val="375901055"/>
            <w:placeholder>
              <w:docPart w:val="7A19A6BDB7B54B74826FACF13E41FE40"/>
            </w:placeholder>
            <w:text/>
          </w:sdtPr>
          <w:sdtContent>
            <w:tc>
              <w:tcPr>
                <w:tcW w:w="2834" w:type="dxa"/>
              </w:tcPr>
              <w:p w14:paraId="58E6764A" w14:textId="7185B88A" w:rsidR="00E20F4A" w:rsidRPr="00F44D7C" w:rsidRDefault="00157B4D" w:rsidP="00157B4D">
                <w:pPr>
                  <w:rPr>
                    <w:color w:val="002D72"/>
                    <w:sz w:val="18"/>
                    <w:szCs w:val="18"/>
                  </w:rPr>
                </w:pPr>
                <w:r w:rsidRPr="00105383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E8FDA80" w14:textId="033499AF" w:rsidR="00E20F4A" w:rsidRPr="00E20F4A" w:rsidRDefault="00E20F4A" w:rsidP="00784AE1">
            <w:r w:rsidRPr="00E20F4A">
              <w:t>Date:</w:t>
            </w:r>
          </w:p>
        </w:tc>
        <w:sdt>
          <w:sdtPr>
            <w:rPr>
              <w:color w:val="002D72"/>
            </w:rPr>
            <w:id w:val="1417366381"/>
            <w:placeholder>
              <w:docPart w:val="57F9647587744FA986BA4AD43F6D276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08608899" w14:textId="0DF4AECA" w:rsidR="00E20F4A" w:rsidRPr="00F44D7C" w:rsidRDefault="00186B47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</w:tbl>
    <w:p w14:paraId="7C7B8FCA" w14:textId="4AF3D5D9" w:rsidR="00DD13EF" w:rsidRPr="00E20F4A" w:rsidRDefault="00DD13EF" w:rsidP="00E20F4A"/>
    <w:sectPr w:rsidR="00DD13EF" w:rsidRPr="00E20F4A" w:rsidSect="00F44D7C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6838" w:h="11906" w:orient="landscape"/>
      <w:pgMar w:top="1440" w:right="1440" w:bottom="1985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A2B58" w14:textId="77777777" w:rsidR="001C2C81" w:rsidRDefault="001C2C81" w:rsidP="00E13B4E">
      <w:pPr>
        <w:spacing w:after="0"/>
      </w:pPr>
      <w:r>
        <w:separator/>
      </w:r>
    </w:p>
  </w:endnote>
  <w:endnote w:type="continuationSeparator" w:id="0">
    <w:p w14:paraId="34CFB772" w14:textId="77777777" w:rsidR="001C2C81" w:rsidRDefault="001C2C81" w:rsidP="00E13B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5967B" w14:textId="79757CAE" w:rsidR="00C719BD" w:rsidRPr="00F44D7C" w:rsidRDefault="00DE4655" w:rsidP="00BD5A13">
    <w:pPr>
      <w:pStyle w:val="Subtitle"/>
      <w:tabs>
        <w:tab w:val="center" w:pos="6804"/>
        <w:tab w:val="right" w:pos="13892"/>
      </w:tabs>
      <w:spacing w:after="0"/>
      <w:rPr>
        <w:rFonts w:cs="Arial"/>
        <w:spacing w:val="0"/>
        <w:sz w:val="24"/>
        <w:szCs w:val="24"/>
      </w:rPr>
    </w:pPr>
    <w:r>
      <w:rPr>
        <w:rFonts w:cs="Arial"/>
        <w:spacing w:val="0"/>
        <w:sz w:val="24"/>
        <w:szCs w:val="24"/>
      </w:rPr>
      <w:t>Octo</w:t>
    </w:r>
    <w:r w:rsidR="003A1C02" w:rsidRPr="003A1C02">
      <w:rPr>
        <w:rFonts w:cs="Arial"/>
        <w:spacing w:val="0"/>
        <w:sz w:val="24"/>
        <w:szCs w:val="24"/>
      </w:rPr>
      <w:t>ber</w:t>
    </w:r>
    <w:r w:rsidR="00BD5A13" w:rsidRPr="00F44D7C">
      <w:rPr>
        <w:rFonts w:cs="Arial"/>
        <w:spacing w:val="0"/>
        <w:sz w:val="24"/>
        <w:szCs w:val="24"/>
      </w:rPr>
      <w:t xml:space="preserve"> 2026</w:t>
    </w:r>
    <w:r w:rsidR="00BD5A13" w:rsidRPr="00F44D7C">
      <w:rPr>
        <w:rFonts w:cs="Arial"/>
        <w:spacing w:val="0"/>
        <w:sz w:val="24"/>
        <w:szCs w:val="24"/>
      </w:rPr>
      <w:tab/>
      <w:t>V1</w:t>
    </w:r>
    <w:r w:rsidR="00BD5A13" w:rsidRPr="00F44D7C">
      <w:rPr>
        <w:rFonts w:cs="Arial"/>
        <w:spacing w:val="0"/>
        <w:sz w:val="24"/>
        <w:szCs w:val="24"/>
      </w:rPr>
      <w:tab/>
      <w:t xml:space="preserve">Page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PAGE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0</w:t>
    </w:r>
    <w:r w:rsidR="00BD5A13" w:rsidRPr="00F44D7C">
      <w:rPr>
        <w:rFonts w:cs="Arial"/>
        <w:spacing w:val="0"/>
        <w:sz w:val="24"/>
        <w:szCs w:val="24"/>
      </w:rPr>
      <w:fldChar w:fldCharType="end"/>
    </w:r>
    <w:r w:rsidR="00BD5A13" w:rsidRPr="00F44D7C">
      <w:rPr>
        <w:rFonts w:cs="Arial"/>
        <w:spacing w:val="0"/>
        <w:sz w:val="24"/>
        <w:szCs w:val="24"/>
      </w:rPr>
      <w:t xml:space="preserve"> of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NUMPAGES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3</w:t>
    </w:r>
    <w:r w:rsidR="00BD5A13" w:rsidRPr="00F44D7C">
      <w:rPr>
        <w:rFonts w:cs="Arial"/>
        <w:spacing w:val="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015EE" w14:textId="5186DCE1" w:rsidR="00C719BD" w:rsidRPr="00F44D7C" w:rsidRDefault="00DE4655" w:rsidP="00F44D7C">
    <w:pPr>
      <w:pStyle w:val="Subtitle"/>
      <w:tabs>
        <w:tab w:val="center" w:pos="6804"/>
        <w:tab w:val="right" w:pos="13892"/>
      </w:tabs>
      <w:spacing w:after="0"/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</w:pPr>
    <w:r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Octob</w:t>
    </w:r>
    <w:r w:rsidR="003A1C02" w:rsidRPr="003A1C02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er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 2026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  <w:t>V1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Page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PAGE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1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 of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NUMPAGES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0500B" w14:textId="77777777" w:rsidR="001C2C81" w:rsidRDefault="001C2C81" w:rsidP="00E13B4E">
      <w:pPr>
        <w:spacing w:after="0"/>
      </w:pPr>
      <w:r>
        <w:separator/>
      </w:r>
    </w:p>
  </w:footnote>
  <w:footnote w:type="continuationSeparator" w:id="0">
    <w:p w14:paraId="4B3130BA" w14:textId="77777777" w:rsidR="001C2C81" w:rsidRDefault="001C2C81" w:rsidP="00E13B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CA64" w14:textId="3687350A" w:rsidR="00B70E68" w:rsidRDefault="00B70E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7C0A8AF5" wp14:editId="72AD8BEA">
              <wp:simplePos x="0" y="0"/>
              <wp:positionH relativeFrom="column">
                <wp:posOffset>4226106</wp:posOffset>
              </wp:positionH>
              <wp:positionV relativeFrom="paragraph">
                <wp:posOffset>39370</wp:posOffset>
              </wp:positionV>
              <wp:extent cx="5104130" cy="434975"/>
              <wp:effectExtent l="0" t="0" r="0" b="3175"/>
              <wp:wrapTight wrapText="bothSides">
                <wp:wrapPolygon edited="0">
                  <wp:start x="242" y="0"/>
                  <wp:lineTo x="242" y="20812"/>
                  <wp:lineTo x="21283" y="20812"/>
                  <wp:lineTo x="21283" y="0"/>
                  <wp:lineTo x="242" y="0"/>
                </wp:wrapPolygon>
              </wp:wrapTight>
              <wp:docPr id="608746717" name="Text Box 2" descr="Short title of Report (please update alt text on text box to match title)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4130" cy="434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670A00" w14:textId="27158038" w:rsidR="00D71D24" w:rsidRPr="00D71D24" w:rsidRDefault="00D71D24" w:rsidP="00D71D24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SHTM 02-01 </w:t>
                          </w:r>
                          <w:r w:rsidR="000D6275">
                            <w:rPr>
                              <w:rStyle w:val="ui-provider"/>
                              <w:color w:val="000000" w:themeColor="text1"/>
                            </w:rPr>
                            <w:t>Part A</w:t>
                          </w:r>
                          <w:r w:rsidR="001B1F0F">
                            <w:rPr>
                              <w:rStyle w:val="ui-provider"/>
                              <w:color w:val="000000" w:themeColor="text1"/>
                            </w:rPr>
                            <w:t>.17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406634">
                            <w:rPr>
                              <w:rStyle w:val="ui-provider"/>
                              <w:color w:val="000000" w:themeColor="text1"/>
                            </w:rPr>
                            <w:t>-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Form A</w:t>
                          </w:r>
                          <w:r w:rsidR="00F1614C">
                            <w:rPr>
                              <w:rStyle w:val="ui-provider"/>
                              <w:color w:val="000000" w:themeColor="text1"/>
                            </w:rPr>
                            <w:t>1</w:t>
                          </w:r>
                          <w:r w:rsidR="004B3775">
                            <w:rPr>
                              <w:rStyle w:val="ui-provider"/>
                              <w:color w:val="000000" w:themeColor="text1"/>
                            </w:rPr>
                            <w:t>7</w:t>
                          </w:r>
                        </w:p>
                        <w:p w14:paraId="2D8377D6" w14:textId="2CF09035" w:rsidR="00B70E68" w:rsidRPr="00D71D24" w:rsidRDefault="00B70E68" w:rsidP="00B70E68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A8A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hort title of Report (please update alt text on text box to match title)" style="position:absolute;margin-left:332.75pt;margin-top:3.1pt;width:401.9pt;height:34.2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" filled="f" stroked="f">
              <v:textbox>
                <w:txbxContent>
                  <w:p w14:paraId="7B670A00" w14:textId="27158038" w:rsidR="00D71D24" w:rsidRPr="00D71D24" w:rsidRDefault="00D71D24" w:rsidP="00D71D24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SHTM 02-01 </w:t>
                    </w:r>
                    <w:r w:rsidR="000D6275">
                      <w:rPr>
                        <w:rStyle w:val="ui-provider"/>
                        <w:color w:val="000000" w:themeColor="text1"/>
                      </w:rPr>
                      <w:t>Part A</w:t>
                    </w:r>
                    <w:r w:rsidR="001B1F0F">
                      <w:rPr>
                        <w:rStyle w:val="ui-provider"/>
                        <w:color w:val="000000" w:themeColor="text1"/>
                      </w:rPr>
                      <w:t>.17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406634">
                      <w:rPr>
                        <w:rStyle w:val="ui-provider"/>
                        <w:color w:val="000000" w:themeColor="text1"/>
                      </w:rPr>
                      <w:t>-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Form A</w:t>
                    </w:r>
                    <w:r w:rsidR="00F1614C">
                      <w:rPr>
                        <w:rStyle w:val="ui-provider"/>
                        <w:color w:val="000000" w:themeColor="text1"/>
                      </w:rPr>
                      <w:t>1</w:t>
                    </w:r>
                    <w:r w:rsidR="004B3775">
                      <w:rPr>
                        <w:rStyle w:val="ui-provider"/>
                        <w:color w:val="000000" w:themeColor="text1"/>
                      </w:rPr>
                      <w:t>7</w:t>
                    </w:r>
                  </w:p>
                  <w:p w14:paraId="2D8377D6" w14:textId="2CF09035" w:rsidR="00B70E68" w:rsidRPr="00D71D24" w:rsidRDefault="00B70E68" w:rsidP="00B70E68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5B85D" w14:textId="77777777" w:rsidR="00C719BD" w:rsidRDefault="0009044E">
    <w:pPr>
      <w:pStyle w:val="Header"/>
    </w:pPr>
    <w:r>
      <w:rPr>
        <w:noProof/>
      </w:rPr>
      <w:drawing>
        <wp:anchor distT="0" distB="0" distL="114300" distR="114300" simplePos="0" relativeHeight="251683839" behindDoc="1" locked="0" layoutInCell="1" allowOverlap="1" wp14:anchorId="6DDBB488" wp14:editId="0C374187">
          <wp:simplePos x="0" y="0"/>
          <wp:positionH relativeFrom="column">
            <wp:posOffset>-913130</wp:posOffset>
          </wp:positionH>
          <wp:positionV relativeFrom="page">
            <wp:posOffset>-104775</wp:posOffset>
          </wp:positionV>
          <wp:extent cx="11318722" cy="1200150"/>
          <wp:effectExtent l="0" t="0" r="0" b="0"/>
          <wp:wrapNone/>
          <wp:docPr id="803739205" name="Picture 1" descr="Public Services Delivery Scot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739205" name="Picture 1" descr="Public Services Delivery Scotlan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18722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850">
      <w:rPr>
        <w:noProof/>
      </w:rPr>
      <w:drawing>
        <wp:anchor distT="0" distB="0" distL="114300" distR="114300" simplePos="0" relativeHeight="251684864" behindDoc="1" locked="0" layoutInCell="1" allowOverlap="1" wp14:anchorId="06384B46" wp14:editId="39334B09">
          <wp:simplePos x="0" y="0"/>
          <wp:positionH relativeFrom="margin">
            <wp:posOffset>3861435</wp:posOffset>
          </wp:positionH>
          <wp:positionV relativeFrom="paragraph">
            <wp:posOffset>-559435</wp:posOffset>
          </wp:positionV>
          <wp:extent cx="5731510" cy="782999"/>
          <wp:effectExtent l="0" t="0" r="0" b="0"/>
          <wp:wrapNone/>
          <wp:docPr id="1666276756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76756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324" b="18974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829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43F6"/>
    <w:multiLevelType w:val="hybridMultilevel"/>
    <w:tmpl w:val="1BD28750"/>
    <w:lvl w:ilvl="0" w:tplc="A35A3C12">
      <w:start w:val="1"/>
      <w:numFmt w:val="bullet"/>
      <w:pStyle w:val="ListParagraph"/>
      <w:lvlText w:val="•"/>
      <w:lvlJc w:val="left"/>
      <w:pPr>
        <w:ind w:left="720" w:hanging="288"/>
      </w:pPr>
      <w:rPr>
        <w:rFonts w:ascii="Source Sans Pro SemiBold" w:hAnsi="Source Sans Pro SemiBold" w:hint="default"/>
        <w:b/>
        <w:i w:val="0"/>
        <w:color w:val="007D8A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53B79"/>
    <w:multiLevelType w:val="hybridMultilevel"/>
    <w:tmpl w:val="8182E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766E0"/>
    <w:multiLevelType w:val="hybridMultilevel"/>
    <w:tmpl w:val="FE720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72BEF"/>
    <w:multiLevelType w:val="hybridMultilevel"/>
    <w:tmpl w:val="3F668826"/>
    <w:lvl w:ilvl="0" w:tplc="1CCAC998">
      <w:start w:val="1"/>
      <w:numFmt w:val="bullet"/>
      <w:pStyle w:val="AssureNoteboxbullet"/>
      <w:lvlText w:val="●"/>
      <w:lvlJc w:val="left"/>
      <w:pPr>
        <w:ind w:left="720" w:hanging="360"/>
      </w:pPr>
      <w:rPr>
        <w:rFonts w:ascii="Arial Black" w:hAnsi="Arial Black" w:hint="default"/>
        <w:b/>
        <w:i w:val="0"/>
        <w:color w:val="156082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205FC"/>
    <w:multiLevelType w:val="hybridMultilevel"/>
    <w:tmpl w:val="997CB7EA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29F686B"/>
    <w:multiLevelType w:val="hybridMultilevel"/>
    <w:tmpl w:val="69821D28"/>
    <w:lvl w:ilvl="0" w:tplc="A7E6A364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4B205E"/>
    <w:multiLevelType w:val="hybridMultilevel"/>
    <w:tmpl w:val="D03E69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4021D40"/>
    <w:multiLevelType w:val="hybridMultilevel"/>
    <w:tmpl w:val="8BA4A58E"/>
    <w:lvl w:ilvl="0" w:tplc="A1F22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88F9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644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B27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26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42E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B8C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F83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E416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7900C17"/>
    <w:multiLevelType w:val="hybridMultilevel"/>
    <w:tmpl w:val="DB1EA452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6092ED2"/>
    <w:multiLevelType w:val="hybridMultilevel"/>
    <w:tmpl w:val="AFAC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E41EFB"/>
    <w:multiLevelType w:val="hybridMultilevel"/>
    <w:tmpl w:val="6BB2FD58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1F233D"/>
    <w:multiLevelType w:val="hybridMultilevel"/>
    <w:tmpl w:val="861ECA12"/>
    <w:lvl w:ilvl="0" w:tplc="B706E9BA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DA4C80"/>
    <w:multiLevelType w:val="hybridMultilevel"/>
    <w:tmpl w:val="4454CF7A"/>
    <w:lvl w:ilvl="0" w:tplc="42F65B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321568"/>
    <w:multiLevelType w:val="hybridMultilevel"/>
    <w:tmpl w:val="80C0D7A8"/>
    <w:lvl w:ilvl="0" w:tplc="7834F446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931877"/>
    <w:multiLevelType w:val="hybridMultilevel"/>
    <w:tmpl w:val="74509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2F45DD"/>
    <w:multiLevelType w:val="hybridMultilevel"/>
    <w:tmpl w:val="E9C0142E"/>
    <w:lvl w:ilvl="0" w:tplc="AFB40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5219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18D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5A5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6A7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FC0B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181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9C3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7E7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DE04EA2"/>
    <w:multiLevelType w:val="hybridMultilevel"/>
    <w:tmpl w:val="9424AFA6"/>
    <w:lvl w:ilvl="0" w:tplc="BBCAEE08">
      <w:start w:val="1"/>
      <w:numFmt w:val="bullet"/>
      <w:lvlText w:val="•"/>
      <w:lvlJc w:val="left"/>
      <w:pPr>
        <w:ind w:left="720" w:hanging="288"/>
      </w:pPr>
      <w:rPr>
        <w:rFonts w:ascii="Source Sans Pro" w:hAnsi="Source Sans Pro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E57342"/>
    <w:multiLevelType w:val="hybridMultilevel"/>
    <w:tmpl w:val="C7B04596"/>
    <w:lvl w:ilvl="0" w:tplc="35EC30F4">
      <w:start w:val="1"/>
      <w:numFmt w:val="bullet"/>
      <w:lvlText w:val=""/>
      <w:lvlJc w:val="left"/>
      <w:pPr>
        <w:ind w:left="1440" w:hanging="792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EE362B1"/>
    <w:multiLevelType w:val="hybridMultilevel"/>
    <w:tmpl w:val="BD08797A"/>
    <w:lvl w:ilvl="0" w:tplc="042C5B2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002D72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82CB6D"/>
    <w:multiLevelType w:val="hybridMultilevel"/>
    <w:tmpl w:val="626C2B2E"/>
    <w:lvl w:ilvl="0" w:tplc="0AE41FF2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b/>
        <w:i w:val="0"/>
        <w:color w:val="143F6A"/>
      </w:rPr>
    </w:lvl>
    <w:lvl w:ilvl="1" w:tplc="4F1096BE">
      <w:start w:val="1"/>
      <w:numFmt w:val="lowerLetter"/>
      <w:lvlText w:val="%2."/>
      <w:lvlJc w:val="left"/>
      <w:pPr>
        <w:ind w:left="1440" w:hanging="360"/>
      </w:pPr>
    </w:lvl>
    <w:lvl w:ilvl="2" w:tplc="67D84B98">
      <w:start w:val="1"/>
      <w:numFmt w:val="lowerRoman"/>
      <w:lvlText w:val="%3."/>
      <w:lvlJc w:val="right"/>
      <w:pPr>
        <w:ind w:left="2160" w:hanging="180"/>
      </w:pPr>
    </w:lvl>
    <w:lvl w:ilvl="3" w:tplc="5E9A9120">
      <w:start w:val="1"/>
      <w:numFmt w:val="decimal"/>
      <w:lvlText w:val="%4."/>
      <w:lvlJc w:val="left"/>
      <w:pPr>
        <w:ind w:left="2880" w:hanging="360"/>
      </w:pPr>
    </w:lvl>
    <w:lvl w:ilvl="4" w:tplc="014AEE5C">
      <w:start w:val="1"/>
      <w:numFmt w:val="lowerLetter"/>
      <w:lvlText w:val="%5."/>
      <w:lvlJc w:val="left"/>
      <w:pPr>
        <w:ind w:left="3600" w:hanging="360"/>
      </w:pPr>
    </w:lvl>
    <w:lvl w:ilvl="5" w:tplc="DF7AD360">
      <w:start w:val="1"/>
      <w:numFmt w:val="lowerRoman"/>
      <w:lvlText w:val="%6."/>
      <w:lvlJc w:val="right"/>
      <w:pPr>
        <w:ind w:left="4320" w:hanging="180"/>
      </w:pPr>
    </w:lvl>
    <w:lvl w:ilvl="6" w:tplc="9F2A9372">
      <w:start w:val="1"/>
      <w:numFmt w:val="decimal"/>
      <w:lvlText w:val="%7."/>
      <w:lvlJc w:val="left"/>
      <w:pPr>
        <w:ind w:left="5040" w:hanging="360"/>
      </w:pPr>
    </w:lvl>
    <w:lvl w:ilvl="7" w:tplc="03960DAC">
      <w:start w:val="1"/>
      <w:numFmt w:val="lowerLetter"/>
      <w:lvlText w:val="%8."/>
      <w:lvlJc w:val="left"/>
      <w:pPr>
        <w:ind w:left="5760" w:hanging="360"/>
      </w:pPr>
    </w:lvl>
    <w:lvl w:ilvl="8" w:tplc="F952446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A42D0F"/>
    <w:multiLevelType w:val="hybridMultilevel"/>
    <w:tmpl w:val="723CCFEC"/>
    <w:lvl w:ilvl="0" w:tplc="42F65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3712B0F"/>
    <w:multiLevelType w:val="hybridMultilevel"/>
    <w:tmpl w:val="3306D0FA"/>
    <w:lvl w:ilvl="0" w:tplc="B6241280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Source Sans Pro" w:hAnsi="Source Sans Pro" w:hint="default"/>
        <w:b w:val="0"/>
        <w:i w:val="0"/>
        <w:color w:val="007D8A"/>
        <w:sz w:val="24"/>
        <w:u w:color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DC2D97"/>
    <w:multiLevelType w:val="multilevel"/>
    <w:tmpl w:val="8B3E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703A46"/>
    <w:multiLevelType w:val="hybridMultilevel"/>
    <w:tmpl w:val="4D38BC8E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50215D7"/>
    <w:multiLevelType w:val="hybridMultilevel"/>
    <w:tmpl w:val="5664B386"/>
    <w:lvl w:ilvl="0" w:tplc="6212D852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287983"/>
    <w:multiLevelType w:val="hybridMultilevel"/>
    <w:tmpl w:val="897A981C"/>
    <w:lvl w:ilvl="0" w:tplc="1E3E7A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2163235">
    <w:abstractNumId w:val="19"/>
  </w:num>
  <w:num w:numId="2" w16cid:durableId="228157454">
    <w:abstractNumId w:val="9"/>
  </w:num>
  <w:num w:numId="3" w16cid:durableId="1824808539">
    <w:abstractNumId w:val="1"/>
  </w:num>
  <w:num w:numId="4" w16cid:durableId="1609701021">
    <w:abstractNumId w:val="14"/>
  </w:num>
  <w:num w:numId="5" w16cid:durableId="1894388046">
    <w:abstractNumId w:val="2"/>
  </w:num>
  <w:num w:numId="6" w16cid:durableId="105975408">
    <w:abstractNumId w:val="4"/>
  </w:num>
  <w:num w:numId="7" w16cid:durableId="679703987">
    <w:abstractNumId w:val="8"/>
  </w:num>
  <w:num w:numId="8" w16cid:durableId="2022734798">
    <w:abstractNumId w:val="6"/>
  </w:num>
  <w:num w:numId="9" w16cid:durableId="1624774875">
    <w:abstractNumId w:val="20"/>
  </w:num>
  <w:num w:numId="10" w16cid:durableId="840126106">
    <w:abstractNumId w:val="12"/>
  </w:num>
  <w:num w:numId="11" w16cid:durableId="170727541">
    <w:abstractNumId w:val="17"/>
  </w:num>
  <w:num w:numId="12" w16cid:durableId="1599217924">
    <w:abstractNumId w:val="25"/>
  </w:num>
  <w:num w:numId="13" w16cid:durableId="1204367180">
    <w:abstractNumId w:val="23"/>
  </w:num>
  <w:num w:numId="14" w16cid:durableId="1507404587">
    <w:abstractNumId w:val="10"/>
  </w:num>
  <w:num w:numId="15" w16cid:durableId="524828954">
    <w:abstractNumId w:val="5"/>
  </w:num>
  <w:num w:numId="16" w16cid:durableId="412629464">
    <w:abstractNumId w:val="13"/>
  </w:num>
  <w:num w:numId="17" w16cid:durableId="2013023498">
    <w:abstractNumId w:val="7"/>
  </w:num>
  <w:num w:numId="18" w16cid:durableId="1685669118">
    <w:abstractNumId w:val="15"/>
  </w:num>
  <w:num w:numId="19" w16cid:durableId="1581401167">
    <w:abstractNumId w:val="22"/>
  </w:num>
  <w:num w:numId="20" w16cid:durableId="221596471">
    <w:abstractNumId w:val="24"/>
  </w:num>
  <w:num w:numId="21" w16cid:durableId="1930119267">
    <w:abstractNumId w:val="16"/>
  </w:num>
  <w:num w:numId="22" w16cid:durableId="153255414">
    <w:abstractNumId w:val="11"/>
  </w:num>
  <w:num w:numId="23" w16cid:durableId="2046441355">
    <w:abstractNumId w:val="0"/>
  </w:num>
  <w:num w:numId="24" w16cid:durableId="1484662495">
    <w:abstractNumId w:val="21"/>
  </w:num>
  <w:num w:numId="25" w16cid:durableId="1870364349">
    <w:abstractNumId w:val="3"/>
  </w:num>
  <w:num w:numId="26" w16cid:durableId="204042315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attachedTemplate r:id="rId1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h+80gs75TrTIYYfgaN4kJhIWUiZ6ghu2FSZ+zYCmSWq4QF/4IPKSQlxX6kjGEGmceGiCCpZyI3hw+ebJf+ca8w==" w:salt="4PBNvYSfYH2UAj6CeUFKx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91"/>
    <w:rsid w:val="0000280B"/>
    <w:rsid w:val="000058CA"/>
    <w:rsid w:val="00005DC3"/>
    <w:rsid w:val="00015D50"/>
    <w:rsid w:val="000168F9"/>
    <w:rsid w:val="00017B19"/>
    <w:rsid w:val="00023EAD"/>
    <w:rsid w:val="00026413"/>
    <w:rsid w:val="00027339"/>
    <w:rsid w:val="00030B07"/>
    <w:rsid w:val="00032078"/>
    <w:rsid w:val="00034A4B"/>
    <w:rsid w:val="000461FF"/>
    <w:rsid w:val="00047991"/>
    <w:rsid w:val="00052CC4"/>
    <w:rsid w:val="000544F8"/>
    <w:rsid w:val="0005462D"/>
    <w:rsid w:val="00063524"/>
    <w:rsid w:val="00083B00"/>
    <w:rsid w:val="0008591A"/>
    <w:rsid w:val="0009044E"/>
    <w:rsid w:val="000904BE"/>
    <w:rsid w:val="000920D2"/>
    <w:rsid w:val="00096679"/>
    <w:rsid w:val="000A2238"/>
    <w:rsid w:val="000A5B3D"/>
    <w:rsid w:val="000B04B1"/>
    <w:rsid w:val="000C5EFF"/>
    <w:rsid w:val="000D6275"/>
    <w:rsid w:val="0010005E"/>
    <w:rsid w:val="001012E1"/>
    <w:rsid w:val="0010551F"/>
    <w:rsid w:val="001060B7"/>
    <w:rsid w:val="00117DDB"/>
    <w:rsid w:val="00130D77"/>
    <w:rsid w:val="00143301"/>
    <w:rsid w:val="00151531"/>
    <w:rsid w:val="001535D0"/>
    <w:rsid w:val="00153D9A"/>
    <w:rsid w:val="00154844"/>
    <w:rsid w:val="00157B4D"/>
    <w:rsid w:val="001775FE"/>
    <w:rsid w:val="00186B47"/>
    <w:rsid w:val="0019328D"/>
    <w:rsid w:val="00196448"/>
    <w:rsid w:val="001A141A"/>
    <w:rsid w:val="001A2423"/>
    <w:rsid w:val="001A3B20"/>
    <w:rsid w:val="001B0476"/>
    <w:rsid w:val="001B1F0F"/>
    <w:rsid w:val="001B25D8"/>
    <w:rsid w:val="001C2C81"/>
    <w:rsid w:val="001D3705"/>
    <w:rsid w:val="001D6B45"/>
    <w:rsid w:val="001E053C"/>
    <w:rsid w:val="001F6344"/>
    <w:rsid w:val="001F79EB"/>
    <w:rsid w:val="00202E20"/>
    <w:rsid w:val="0021739A"/>
    <w:rsid w:val="00220885"/>
    <w:rsid w:val="00233642"/>
    <w:rsid w:val="00233E56"/>
    <w:rsid w:val="0023525F"/>
    <w:rsid w:val="00236B3C"/>
    <w:rsid w:val="0023745F"/>
    <w:rsid w:val="002509D1"/>
    <w:rsid w:val="00256A58"/>
    <w:rsid w:val="00263014"/>
    <w:rsid w:val="00263021"/>
    <w:rsid w:val="0026464B"/>
    <w:rsid w:val="00271819"/>
    <w:rsid w:val="00280765"/>
    <w:rsid w:val="00284C81"/>
    <w:rsid w:val="002A07ED"/>
    <w:rsid w:val="002A0F2E"/>
    <w:rsid w:val="002A2C7B"/>
    <w:rsid w:val="002B32C9"/>
    <w:rsid w:val="002B6E0C"/>
    <w:rsid w:val="002C4B6A"/>
    <w:rsid w:val="002D0FCA"/>
    <w:rsid w:val="002D59B9"/>
    <w:rsid w:val="002D63DB"/>
    <w:rsid w:val="002E7388"/>
    <w:rsid w:val="002F726C"/>
    <w:rsid w:val="00313EFE"/>
    <w:rsid w:val="003211CC"/>
    <w:rsid w:val="003244E8"/>
    <w:rsid w:val="003331FA"/>
    <w:rsid w:val="00343AB0"/>
    <w:rsid w:val="00345F84"/>
    <w:rsid w:val="00351A9A"/>
    <w:rsid w:val="00354E7A"/>
    <w:rsid w:val="00356BAA"/>
    <w:rsid w:val="00362033"/>
    <w:rsid w:val="00367470"/>
    <w:rsid w:val="003775FE"/>
    <w:rsid w:val="003776C0"/>
    <w:rsid w:val="00391F86"/>
    <w:rsid w:val="00393283"/>
    <w:rsid w:val="00394298"/>
    <w:rsid w:val="003A1C02"/>
    <w:rsid w:val="003A4196"/>
    <w:rsid w:val="003A6E9F"/>
    <w:rsid w:val="003B1935"/>
    <w:rsid w:val="003B7BA3"/>
    <w:rsid w:val="003C3538"/>
    <w:rsid w:val="003C5D58"/>
    <w:rsid w:val="003D38B7"/>
    <w:rsid w:val="003D4B9A"/>
    <w:rsid w:val="003E04A1"/>
    <w:rsid w:val="003E53EA"/>
    <w:rsid w:val="003F2C19"/>
    <w:rsid w:val="003F649C"/>
    <w:rsid w:val="00406634"/>
    <w:rsid w:val="00413760"/>
    <w:rsid w:val="00413963"/>
    <w:rsid w:val="00417AF4"/>
    <w:rsid w:val="00435E72"/>
    <w:rsid w:val="00441FF9"/>
    <w:rsid w:val="00446102"/>
    <w:rsid w:val="00456975"/>
    <w:rsid w:val="00466E52"/>
    <w:rsid w:val="0047036A"/>
    <w:rsid w:val="004712E8"/>
    <w:rsid w:val="00473C45"/>
    <w:rsid w:val="004769B7"/>
    <w:rsid w:val="00484377"/>
    <w:rsid w:val="0049341D"/>
    <w:rsid w:val="004940C6"/>
    <w:rsid w:val="004942CA"/>
    <w:rsid w:val="004A38B6"/>
    <w:rsid w:val="004A7D6D"/>
    <w:rsid w:val="004B0D96"/>
    <w:rsid w:val="004B3775"/>
    <w:rsid w:val="004D0AF0"/>
    <w:rsid w:val="004D1B17"/>
    <w:rsid w:val="004D6732"/>
    <w:rsid w:val="004E1C7E"/>
    <w:rsid w:val="004E72E7"/>
    <w:rsid w:val="004F2D26"/>
    <w:rsid w:val="00500B05"/>
    <w:rsid w:val="00502F1F"/>
    <w:rsid w:val="00506CFD"/>
    <w:rsid w:val="00510F10"/>
    <w:rsid w:val="00510FEE"/>
    <w:rsid w:val="0051100C"/>
    <w:rsid w:val="0051558B"/>
    <w:rsid w:val="005175E0"/>
    <w:rsid w:val="005207DD"/>
    <w:rsid w:val="00523B03"/>
    <w:rsid w:val="00525DDE"/>
    <w:rsid w:val="005330F5"/>
    <w:rsid w:val="00542F01"/>
    <w:rsid w:val="00543B09"/>
    <w:rsid w:val="0054432E"/>
    <w:rsid w:val="005528D1"/>
    <w:rsid w:val="0056498C"/>
    <w:rsid w:val="00571C8B"/>
    <w:rsid w:val="00574E9B"/>
    <w:rsid w:val="00575E13"/>
    <w:rsid w:val="0058528D"/>
    <w:rsid w:val="00585A32"/>
    <w:rsid w:val="00594A83"/>
    <w:rsid w:val="00597E17"/>
    <w:rsid w:val="005A1EE8"/>
    <w:rsid w:val="005A58AF"/>
    <w:rsid w:val="005A738F"/>
    <w:rsid w:val="005A79C7"/>
    <w:rsid w:val="005B4100"/>
    <w:rsid w:val="005C41A4"/>
    <w:rsid w:val="005D464D"/>
    <w:rsid w:val="005F482B"/>
    <w:rsid w:val="005F6022"/>
    <w:rsid w:val="00600FE3"/>
    <w:rsid w:val="006026BE"/>
    <w:rsid w:val="00622292"/>
    <w:rsid w:val="00623FE4"/>
    <w:rsid w:val="00627834"/>
    <w:rsid w:val="0063035D"/>
    <w:rsid w:val="00644254"/>
    <w:rsid w:val="0065049A"/>
    <w:rsid w:val="006518FB"/>
    <w:rsid w:val="00657664"/>
    <w:rsid w:val="00663F6A"/>
    <w:rsid w:val="0067138F"/>
    <w:rsid w:val="00677198"/>
    <w:rsid w:val="0068021F"/>
    <w:rsid w:val="0068482F"/>
    <w:rsid w:val="00693733"/>
    <w:rsid w:val="006944F7"/>
    <w:rsid w:val="006A338E"/>
    <w:rsid w:val="006A6A52"/>
    <w:rsid w:val="006A7BF8"/>
    <w:rsid w:val="006C6366"/>
    <w:rsid w:val="006C7A05"/>
    <w:rsid w:val="006D0DBC"/>
    <w:rsid w:val="006D29ED"/>
    <w:rsid w:val="006D51E9"/>
    <w:rsid w:val="006E06A0"/>
    <w:rsid w:val="006E664A"/>
    <w:rsid w:val="006F1613"/>
    <w:rsid w:val="006F68F1"/>
    <w:rsid w:val="00704056"/>
    <w:rsid w:val="00713B2F"/>
    <w:rsid w:val="007149AA"/>
    <w:rsid w:val="00717D44"/>
    <w:rsid w:val="007254FC"/>
    <w:rsid w:val="0073017A"/>
    <w:rsid w:val="00734EF4"/>
    <w:rsid w:val="00734F97"/>
    <w:rsid w:val="007355D9"/>
    <w:rsid w:val="007511CC"/>
    <w:rsid w:val="0077032E"/>
    <w:rsid w:val="007703F2"/>
    <w:rsid w:val="007724D0"/>
    <w:rsid w:val="00775CDB"/>
    <w:rsid w:val="00784AE1"/>
    <w:rsid w:val="00786BA4"/>
    <w:rsid w:val="00793023"/>
    <w:rsid w:val="00793AC0"/>
    <w:rsid w:val="007A387A"/>
    <w:rsid w:val="007B2A4C"/>
    <w:rsid w:val="007B506C"/>
    <w:rsid w:val="007C5A46"/>
    <w:rsid w:val="007D4341"/>
    <w:rsid w:val="007D498D"/>
    <w:rsid w:val="007E6252"/>
    <w:rsid w:val="007F4DF4"/>
    <w:rsid w:val="007F63B5"/>
    <w:rsid w:val="007F72F8"/>
    <w:rsid w:val="007F738D"/>
    <w:rsid w:val="00800528"/>
    <w:rsid w:val="00806EAF"/>
    <w:rsid w:val="00822B37"/>
    <w:rsid w:val="008234D5"/>
    <w:rsid w:val="0083739C"/>
    <w:rsid w:val="008418BA"/>
    <w:rsid w:val="00842DA4"/>
    <w:rsid w:val="008430B2"/>
    <w:rsid w:val="00844191"/>
    <w:rsid w:val="00856877"/>
    <w:rsid w:val="00862180"/>
    <w:rsid w:val="0086629F"/>
    <w:rsid w:val="00870865"/>
    <w:rsid w:val="00871989"/>
    <w:rsid w:val="008B0F97"/>
    <w:rsid w:val="008B1956"/>
    <w:rsid w:val="008B22EB"/>
    <w:rsid w:val="008B316A"/>
    <w:rsid w:val="008B3D58"/>
    <w:rsid w:val="008B597B"/>
    <w:rsid w:val="008C5EE9"/>
    <w:rsid w:val="008D4F6C"/>
    <w:rsid w:val="008E3AB7"/>
    <w:rsid w:val="008F2A2C"/>
    <w:rsid w:val="008F3E40"/>
    <w:rsid w:val="008F3FD4"/>
    <w:rsid w:val="00913C14"/>
    <w:rsid w:val="00914765"/>
    <w:rsid w:val="0091648E"/>
    <w:rsid w:val="00916670"/>
    <w:rsid w:val="009175BD"/>
    <w:rsid w:val="00927CBC"/>
    <w:rsid w:val="00934332"/>
    <w:rsid w:val="00946AEB"/>
    <w:rsid w:val="009473BA"/>
    <w:rsid w:val="00954251"/>
    <w:rsid w:val="00954633"/>
    <w:rsid w:val="009547F7"/>
    <w:rsid w:val="00962E6A"/>
    <w:rsid w:val="00976E70"/>
    <w:rsid w:val="00980C35"/>
    <w:rsid w:val="009822D5"/>
    <w:rsid w:val="00986B37"/>
    <w:rsid w:val="00996D33"/>
    <w:rsid w:val="009A0B4D"/>
    <w:rsid w:val="009A16FE"/>
    <w:rsid w:val="009A30FC"/>
    <w:rsid w:val="009A5885"/>
    <w:rsid w:val="009A735F"/>
    <w:rsid w:val="009A7956"/>
    <w:rsid w:val="009B2DEE"/>
    <w:rsid w:val="009B36CD"/>
    <w:rsid w:val="009B5410"/>
    <w:rsid w:val="009C78FB"/>
    <w:rsid w:val="009C7FAF"/>
    <w:rsid w:val="009D0133"/>
    <w:rsid w:val="009D18B7"/>
    <w:rsid w:val="009D422E"/>
    <w:rsid w:val="009E2404"/>
    <w:rsid w:val="009E3CD5"/>
    <w:rsid w:val="009E67A1"/>
    <w:rsid w:val="009F2250"/>
    <w:rsid w:val="009F389A"/>
    <w:rsid w:val="009F650B"/>
    <w:rsid w:val="009F6F19"/>
    <w:rsid w:val="00A02BD3"/>
    <w:rsid w:val="00A13122"/>
    <w:rsid w:val="00A206E0"/>
    <w:rsid w:val="00A22AEF"/>
    <w:rsid w:val="00A32A11"/>
    <w:rsid w:val="00A41A5B"/>
    <w:rsid w:val="00A479D4"/>
    <w:rsid w:val="00A5557A"/>
    <w:rsid w:val="00A80D3D"/>
    <w:rsid w:val="00A831EA"/>
    <w:rsid w:val="00A839CF"/>
    <w:rsid w:val="00A857C4"/>
    <w:rsid w:val="00A92076"/>
    <w:rsid w:val="00A95990"/>
    <w:rsid w:val="00A972BF"/>
    <w:rsid w:val="00AA4866"/>
    <w:rsid w:val="00AB152A"/>
    <w:rsid w:val="00AB3B91"/>
    <w:rsid w:val="00AC212B"/>
    <w:rsid w:val="00AC3C41"/>
    <w:rsid w:val="00B02E03"/>
    <w:rsid w:val="00B1144E"/>
    <w:rsid w:val="00B12A13"/>
    <w:rsid w:val="00B12F2D"/>
    <w:rsid w:val="00B235A7"/>
    <w:rsid w:val="00B37F1A"/>
    <w:rsid w:val="00B4058C"/>
    <w:rsid w:val="00B44B18"/>
    <w:rsid w:val="00B44DE3"/>
    <w:rsid w:val="00B45EA0"/>
    <w:rsid w:val="00B632C8"/>
    <w:rsid w:val="00B64F3D"/>
    <w:rsid w:val="00B70E68"/>
    <w:rsid w:val="00B7233E"/>
    <w:rsid w:val="00B730E9"/>
    <w:rsid w:val="00B80155"/>
    <w:rsid w:val="00B84E3A"/>
    <w:rsid w:val="00B96012"/>
    <w:rsid w:val="00BA2ECD"/>
    <w:rsid w:val="00BA5E0B"/>
    <w:rsid w:val="00BD1F8E"/>
    <w:rsid w:val="00BD560F"/>
    <w:rsid w:val="00BD5A13"/>
    <w:rsid w:val="00BE6867"/>
    <w:rsid w:val="00BF7276"/>
    <w:rsid w:val="00C0184B"/>
    <w:rsid w:val="00C07F90"/>
    <w:rsid w:val="00C14F63"/>
    <w:rsid w:val="00C2133C"/>
    <w:rsid w:val="00C22C80"/>
    <w:rsid w:val="00C2598D"/>
    <w:rsid w:val="00C27257"/>
    <w:rsid w:val="00C4138E"/>
    <w:rsid w:val="00C4168F"/>
    <w:rsid w:val="00C43897"/>
    <w:rsid w:val="00C44436"/>
    <w:rsid w:val="00C54680"/>
    <w:rsid w:val="00C56FC4"/>
    <w:rsid w:val="00C64019"/>
    <w:rsid w:val="00C66F85"/>
    <w:rsid w:val="00C719BD"/>
    <w:rsid w:val="00C71F9C"/>
    <w:rsid w:val="00C76FB3"/>
    <w:rsid w:val="00C83808"/>
    <w:rsid w:val="00C90582"/>
    <w:rsid w:val="00C947DD"/>
    <w:rsid w:val="00C95586"/>
    <w:rsid w:val="00C97FC1"/>
    <w:rsid w:val="00CA05A5"/>
    <w:rsid w:val="00CA4A37"/>
    <w:rsid w:val="00CB203D"/>
    <w:rsid w:val="00CB33BE"/>
    <w:rsid w:val="00CB5850"/>
    <w:rsid w:val="00CB5A4F"/>
    <w:rsid w:val="00CC2D25"/>
    <w:rsid w:val="00CD0E20"/>
    <w:rsid w:val="00CE1B8A"/>
    <w:rsid w:val="00CE2384"/>
    <w:rsid w:val="00CE381B"/>
    <w:rsid w:val="00CE39B2"/>
    <w:rsid w:val="00CE7F32"/>
    <w:rsid w:val="00CF6AE4"/>
    <w:rsid w:val="00D03A4C"/>
    <w:rsid w:val="00D13616"/>
    <w:rsid w:val="00D1635C"/>
    <w:rsid w:val="00D237F4"/>
    <w:rsid w:val="00D25114"/>
    <w:rsid w:val="00D266EA"/>
    <w:rsid w:val="00D32663"/>
    <w:rsid w:val="00D35D0A"/>
    <w:rsid w:val="00D3634F"/>
    <w:rsid w:val="00D47E44"/>
    <w:rsid w:val="00D53B4B"/>
    <w:rsid w:val="00D578B4"/>
    <w:rsid w:val="00D638B6"/>
    <w:rsid w:val="00D655C7"/>
    <w:rsid w:val="00D67D20"/>
    <w:rsid w:val="00D7006D"/>
    <w:rsid w:val="00D71D24"/>
    <w:rsid w:val="00D72556"/>
    <w:rsid w:val="00D76296"/>
    <w:rsid w:val="00D82299"/>
    <w:rsid w:val="00D92230"/>
    <w:rsid w:val="00D94283"/>
    <w:rsid w:val="00DA25EA"/>
    <w:rsid w:val="00DA2708"/>
    <w:rsid w:val="00DA680E"/>
    <w:rsid w:val="00DB1911"/>
    <w:rsid w:val="00DC1239"/>
    <w:rsid w:val="00DC1BD1"/>
    <w:rsid w:val="00DC5638"/>
    <w:rsid w:val="00DC67A5"/>
    <w:rsid w:val="00DD13EF"/>
    <w:rsid w:val="00DD2BC7"/>
    <w:rsid w:val="00DD3F84"/>
    <w:rsid w:val="00DE2BCA"/>
    <w:rsid w:val="00DE4655"/>
    <w:rsid w:val="00E000E9"/>
    <w:rsid w:val="00E10C61"/>
    <w:rsid w:val="00E13B4E"/>
    <w:rsid w:val="00E20F4A"/>
    <w:rsid w:val="00E22BAA"/>
    <w:rsid w:val="00E32FE5"/>
    <w:rsid w:val="00E35FD2"/>
    <w:rsid w:val="00E43D27"/>
    <w:rsid w:val="00E55D0B"/>
    <w:rsid w:val="00E55FF2"/>
    <w:rsid w:val="00E63685"/>
    <w:rsid w:val="00E66278"/>
    <w:rsid w:val="00E70922"/>
    <w:rsid w:val="00E749EB"/>
    <w:rsid w:val="00E75A90"/>
    <w:rsid w:val="00E76889"/>
    <w:rsid w:val="00E87BCA"/>
    <w:rsid w:val="00E90FFB"/>
    <w:rsid w:val="00E9369C"/>
    <w:rsid w:val="00EB0FE4"/>
    <w:rsid w:val="00EB374D"/>
    <w:rsid w:val="00EB449A"/>
    <w:rsid w:val="00EB5611"/>
    <w:rsid w:val="00ED05F4"/>
    <w:rsid w:val="00ED12AC"/>
    <w:rsid w:val="00ED5FF7"/>
    <w:rsid w:val="00EE032E"/>
    <w:rsid w:val="00EE29F8"/>
    <w:rsid w:val="00EE6DB3"/>
    <w:rsid w:val="00EE7E62"/>
    <w:rsid w:val="00EF4541"/>
    <w:rsid w:val="00EF572C"/>
    <w:rsid w:val="00F121FE"/>
    <w:rsid w:val="00F1614C"/>
    <w:rsid w:val="00F24D21"/>
    <w:rsid w:val="00F31F0A"/>
    <w:rsid w:val="00F33CA2"/>
    <w:rsid w:val="00F3779C"/>
    <w:rsid w:val="00F4122B"/>
    <w:rsid w:val="00F44D7C"/>
    <w:rsid w:val="00F45B9F"/>
    <w:rsid w:val="00F53C99"/>
    <w:rsid w:val="00F55635"/>
    <w:rsid w:val="00F62AE4"/>
    <w:rsid w:val="00F65291"/>
    <w:rsid w:val="00F703F4"/>
    <w:rsid w:val="00F7249E"/>
    <w:rsid w:val="00F738F5"/>
    <w:rsid w:val="00F824E5"/>
    <w:rsid w:val="00F96662"/>
    <w:rsid w:val="00FA0272"/>
    <w:rsid w:val="00FA3272"/>
    <w:rsid w:val="00FB38D1"/>
    <w:rsid w:val="00FB5C6F"/>
    <w:rsid w:val="00FB622C"/>
    <w:rsid w:val="00FC7C99"/>
    <w:rsid w:val="00FD0F49"/>
    <w:rsid w:val="00FD2AA5"/>
    <w:rsid w:val="00FD2E30"/>
    <w:rsid w:val="00FD36A2"/>
    <w:rsid w:val="00FD67F8"/>
    <w:rsid w:val="00FE2390"/>
    <w:rsid w:val="00FE6028"/>
    <w:rsid w:val="00FE60E5"/>
    <w:rsid w:val="00FF1E9A"/>
    <w:rsid w:val="00FF4ED2"/>
    <w:rsid w:val="00FF5D2E"/>
    <w:rsid w:val="0555C7B1"/>
    <w:rsid w:val="133B0C2B"/>
    <w:rsid w:val="20D23272"/>
    <w:rsid w:val="44DEA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18FE8"/>
  <w15:chartTrackingRefBased/>
  <w15:docId w15:val="{ED7D94AB-34CB-4131-8C43-04D88099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DDE"/>
    <w:pPr>
      <w:spacing w:after="120"/>
    </w:pPr>
    <w:rPr>
      <w:rFonts w:ascii="Arial" w:hAnsi="Arial"/>
      <w:color w:val="262626" w:themeColor="text1" w:themeTint="D9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6275"/>
    <w:pPr>
      <w:keepNext/>
      <w:keepLines/>
      <w:spacing w:before="480" w:after="200"/>
      <w:outlineLvl w:val="0"/>
    </w:pPr>
    <w:rPr>
      <w:rFonts w:eastAsiaTheme="majorEastAsia" w:cstheme="majorBidi"/>
      <w:b/>
      <w:bCs/>
      <w:color w:val="002D7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6275"/>
    <w:pPr>
      <w:keepNext/>
      <w:keepLines/>
      <w:spacing w:before="280" w:after="200"/>
      <w:outlineLvl w:val="1"/>
    </w:pPr>
    <w:rPr>
      <w:rFonts w:eastAsiaTheme="majorEastAsia" w:cstheme="majorBidi"/>
      <w:b/>
      <w:bCs/>
      <w:color w:val="0096DC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B5410"/>
    <w:pPr>
      <w:keepNext/>
      <w:keepLines/>
      <w:spacing w:before="160"/>
      <w:outlineLvl w:val="2"/>
    </w:pPr>
    <w:rPr>
      <w:rFonts w:eastAsiaTheme="majorEastAsia" w:cstheme="majorBidi"/>
      <w:b/>
      <w:bCs/>
      <w:color w:val="004785"/>
      <w:sz w:val="32"/>
      <w:szCs w:val="28"/>
    </w:rPr>
  </w:style>
  <w:style w:type="paragraph" w:styleId="Heading4">
    <w:name w:val="heading 4"/>
    <w:basedOn w:val="NormalWeb"/>
    <w:next w:val="Normal"/>
    <w:link w:val="Heading4Char"/>
    <w:autoRedefine/>
    <w:uiPriority w:val="9"/>
    <w:unhideWhenUsed/>
    <w:qFormat/>
    <w:rsid w:val="00E55FF2"/>
    <w:pPr>
      <w:outlineLvl w:val="3"/>
    </w:pPr>
    <w:rPr>
      <w:rFonts w:ascii="Source Sans Pro SemiBold" w:hAnsi="Source Sans Pro SemiBold"/>
      <w:b/>
      <w:color w:val="002C77"/>
      <w:sz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04BE"/>
    <w:pPr>
      <w:keepNext/>
      <w:keepLines/>
      <w:spacing w:before="80" w:after="40"/>
      <w:outlineLvl w:val="4"/>
    </w:pPr>
    <w:rPr>
      <w:rFonts w:eastAsiaTheme="majorEastAsia" w:cstheme="majorBidi"/>
      <w:b/>
      <w:color w:val="FFFFFF" w:themeColor="background1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46AEB"/>
    <w:pPr>
      <w:keepNext/>
      <w:keepLines/>
      <w:spacing w:before="160"/>
      <w:outlineLvl w:val="5"/>
    </w:pPr>
    <w:rPr>
      <w:rFonts w:eastAsiaTheme="majorEastAsia" w:cstheme="majorBidi"/>
      <w:b/>
      <w:bCs/>
      <w:iCs/>
      <w:color w:val="003D6E"/>
    </w:rPr>
  </w:style>
  <w:style w:type="paragraph" w:styleId="Heading7">
    <w:name w:val="heading 7"/>
    <w:basedOn w:val="Navycopy"/>
    <w:next w:val="Normal"/>
    <w:link w:val="Heading7Char"/>
    <w:uiPriority w:val="9"/>
    <w:unhideWhenUsed/>
    <w:qFormat/>
    <w:rsid w:val="00946AEB"/>
    <w:pPr>
      <w:outlineLvl w:val="6"/>
    </w:pPr>
    <w:rPr>
      <w:rFonts w:ascii="Source Sans Pro SemiBold" w:hAnsi="Source Sans Pro SemiBold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qFormat/>
    <w:rsid w:val="00280765"/>
    <w:pPr>
      <w:outlineLvl w:val="7"/>
    </w:pPr>
    <w:rPr>
      <w:rFonts w:ascii="Source Sans Pro SemiBold" w:hAnsi="Source Sans Pro SemiBold"/>
      <w:color w:val="FFFFFF" w:themeColor="background1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E70"/>
    <w:pPr>
      <w:keepNext/>
      <w:keepLines/>
      <w:outlineLvl w:val="8"/>
    </w:pPr>
    <w:rPr>
      <w:rFonts w:eastAsiaTheme="majorEastAsia" w:cstheme="majorBidi"/>
      <w:color w:val="000000" w:themeColor="text1"/>
      <w14:textFill>
        <w14:solidFill>
          <w14:schemeClr w14:val="tx1">
            <w14:lumMod w14:val="85000"/>
            <w14:lumOff w14:val="15000"/>
            <w14:lumMod w14:val="85000"/>
            <w14:lumOff w14:val="1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275"/>
    <w:rPr>
      <w:rFonts w:ascii="Arial" w:eastAsiaTheme="majorEastAsia" w:hAnsi="Arial" w:cstheme="majorBidi"/>
      <w:b/>
      <w:bCs/>
      <w:color w:val="002D7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D6275"/>
    <w:rPr>
      <w:rFonts w:ascii="Arial" w:eastAsiaTheme="majorEastAsia" w:hAnsi="Arial" w:cstheme="majorBidi"/>
      <w:b/>
      <w:bCs/>
      <w:color w:val="0096DC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B5410"/>
    <w:rPr>
      <w:rFonts w:ascii="Arial" w:eastAsiaTheme="majorEastAsia" w:hAnsi="Arial" w:cstheme="majorBidi"/>
      <w:b/>
      <w:bCs/>
      <w:color w:val="004785"/>
      <w:sz w:val="3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55FF2"/>
    <w:rPr>
      <w:rFonts w:ascii="Source Sans Pro SemiBold" w:hAnsi="Source Sans Pro SemiBold" w:cs="Times New Roman"/>
      <w:b/>
      <w:color w:val="002C77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904BE"/>
    <w:rPr>
      <w:rFonts w:ascii="Arial" w:eastAsiaTheme="majorEastAsia" w:hAnsi="Arial" w:cstheme="majorBidi"/>
      <w:b/>
      <w:color w:val="FFFFFF" w:themeColor="background1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946AEB"/>
    <w:rPr>
      <w:rFonts w:ascii="Source Sans Pro" w:eastAsiaTheme="majorEastAsia" w:hAnsi="Source Sans Pro" w:cstheme="majorBidi"/>
      <w:b/>
      <w:bCs/>
      <w:iCs/>
      <w:color w:val="003D6E"/>
    </w:rPr>
  </w:style>
  <w:style w:type="character" w:customStyle="1" w:styleId="Heading7Char">
    <w:name w:val="Heading 7 Char"/>
    <w:basedOn w:val="DefaultParagraphFont"/>
    <w:link w:val="Heading7"/>
    <w:uiPriority w:val="9"/>
    <w:rsid w:val="00946AEB"/>
    <w:rPr>
      <w:rFonts w:ascii="Source Sans Pro SemiBold" w:hAnsi="Source Sans Pro SemiBold"/>
      <w:color w:val="002C77"/>
    </w:rPr>
  </w:style>
  <w:style w:type="character" w:customStyle="1" w:styleId="Heading8Char">
    <w:name w:val="Heading 8 Char"/>
    <w:basedOn w:val="DefaultParagraphFont"/>
    <w:link w:val="Heading8"/>
    <w:uiPriority w:val="9"/>
    <w:rsid w:val="00280765"/>
    <w:rPr>
      <w:rFonts w:ascii="Source Sans Pro SemiBold" w:hAnsi="Source Sans Pro SemiBold"/>
      <w:color w:val="FFFFFF" w:themeColor="background1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470"/>
    <w:pPr>
      <w:spacing w:before="600" w:after="680"/>
      <w:contextualSpacing/>
    </w:pPr>
    <w:rPr>
      <w:rFonts w:eastAsiaTheme="majorEastAsia" w:cstheme="majorBidi"/>
      <w:b/>
      <w:color w:val="002C77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470"/>
    <w:rPr>
      <w:rFonts w:ascii="Source Sans Pro" w:eastAsiaTheme="majorEastAsia" w:hAnsi="Source Sans Pro" w:cstheme="majorBidi"/>
      <w:b/>
      <w:color w:val="002C77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E70"/>
    <w:pPr>
      <w:numPr>
        <w:ilvl w:val="1"/>
      </w:numPr>
      <w:spacing w:after="160"/>
    </w:pPr>
    <w:rPr>
      <w:rFonts w:eastAsiaTheme="majorEastAsia" w:cstheme="majorBidi"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85000"/>
            <w14:lumOff w14:val="15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sid w:val="00976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B03"/>
    <w:pPr>
      <w:spacing w:before="160" w:after="160" w:line="360" w:lineRule="auto"/>
      <w:jc w:val="center"/>
    </w:pPr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character" w:customStyle="1" w:styleId="QuoteChar">
    <w:name w:val="Quote Char"/>
    <w:basedOn w:val="DefaultParagraphFont"/>
    <w:link w:val="Quote"/>
    <w:uiPriority w:val="29"/>
    <w:rsid w:val="00523B03"/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paragraph" w:styleId="ListParagraph">
    <w:name w:val="List Paragraph"/>
    <w:basedOn w:val="Normal"/>
    <w:autoRedefine/>
    <w:uiPriority w:val="34"/>
    <w:qFormat/>
    <w:rsid w:val="00D655C7"/>
    <w:pPr>
      <w:numPr>
        <w:numId w:val="23"/>
      </w:numPr>
      <w:spacing w:before="240"/>
    </w:pPr>
  </w:style>
  <w:style w:type="character" w:styleId="IntenseEmphasis">
    <w:name w:val="Intense Emphasis"/>
    <w:basedOn w:val="DefaultParagraphFont"/>
    <w:uiPriority w:val="21"/>
    <w:qFormat/>
    <w:rsid w:val="00502F1F"/>
    <w:rPr>
      <w:rFonts w:ascii="Arial" w:hAnsi="Arial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after="0"/>
      <w:ind w:left="864" w:right="864"/>
      <w:jc w:val="center"/>
    </w:pPr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B03"/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styleId="IntenseReference">
    <w:name w:val="Intense Reference"/>
    <w:basedOn w:val="DefaultParagraphFont"/>
    <w:uiPriority w:val="32"/>
    <w:qFormat/>
    <w:rsid w:val="00976E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4254"/>
    <w:rPr>
      <w:b/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F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28D1"/>
    <w:rPr>
      <w:color w:val="96607D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502F1F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B02E03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46AEB"/>
    <w:rPr>
      <w:rFonts w:ascii="Source Sans Pro" w:hAnsi="Source Sans Pro"/>
      <w:b/>
      <w:bCs/>
      <w:color w:val="002D72"/>
      <w:sz w:val="26"/>
    </w:rPr>
  </w:style>
  <w:style w:type="paragraph" w:styleId="Header">
    <w:name w:val="header"/>
    <w:aliases w:val="Title page"/>
    <w:basedOn w:val="Normal"/>
    <w:link w:val="HeaderChar"/>
    <w:uiPriority w:val="99"/>
    <w:unhideWhenUsed/>
    <w:rsid w:val="00FD2AA5"/>
    <w:pPr>
      <w:tabs>
        <w:tab w:val="center" w:pos="4680"/>
        <w:tab w:val="right" w:pos="9360"/>
      </w:tabs>
      <w:spacing w:after="0"/>
    </w:pPr>
    <w:rPr>
      <w:b/>
      <w:bCs/>
      <w:color w:val="FFFFFF" w:themeColor="background1"/>
      <w:sz w:val="56"/>
      <w:szCs w:val="56"/>
    </w:rPr>
  </w:style>
  <w:style w:type="character" w:customStyle="1" w:styleId="HeaderChar">
    <w:name w:val="Header Char"/>
    <w:aliases w:val="Title page Char"/>
    <w:basedOn w:val="DefaultParagraphFont"/>
    <w:link w:val="Header"/>
    <w:uiPriority w:val="99"/>
    <w:rsid w:val="00FD2AA5"/>
    <w:rPr>
      <w:rFonts w:ascii="Source Sans Pro" w:hAnsi="Source Sans Pro"/>
      <w:b/>
      <w:bCs/>
      <w:color w:val="FFFFFF" w:themeColor="background1"/>
      <w:sz w:val="56"/>
      <w:szCs w:val="56"/>
    </w:rPr>
  </w:style>
  <w:style w:type="paragraph" w:styleId="Footer">
    <w:name w:val="footer"/>
    <w:basedOn w:val="Normal"/>
    <w:link w:val="FooterChar"/>
    <w:uiPriority w:val="99"/>
    <w:unhideWhenUsed/>
    <w:rsid w:val="00E000E9"/>
    <w:pPr>
      <w:tabs>
        <w:tab w:val="center" w:pos="4680"/>
        <w:tab w:val="right" w:pos="9360"/>
      </w:tabs>
      <w:spacing w:after="0"/>
    </w:pPr>
    <w:rPr>
      <w:color w:val="595959" w:themeColor="text1" w:themeTint="A6"/>
    </w:rPr>
  </w:style>
  <w:style w:type="character" w:customStyle="1" w:styleId="FooterChar">
    <w:name w:val="Footer Char"/>
    <w:basedOn w:val="DefaultParagraphFont"/>
    <w:link w:val="Footer"/>
    <w:uiPriority w:val="99"/>
    <w:rsid w:val="00E000E9"/>
    <w:rPr>
      <w:rFonts w:ascii="Arial" w:hAnsi="Arial"/>
      <w:color w:val="595959" w:themeColor="text1" w:themeTint="A6"/>
    </w:rPr>
  </w:style>
  <w:style w:type="character" w:customStyle="1" w:styleId="NoSpacingChar">
    <w:name w:val="No Spacing Char"/>
    <w:basedOn w:val="DefaultParagraphFont"/>
    <w:link w:val="NoSpacing"/>
    <w:uiPriority w:val="1"/>
    <w:rsid w:val="00502F1F"/>
    <w:rPr>
      <w:rFonts w:ascii="Arial" w:hAnsi="Arial"/>
    </w:rPr>
  </w:style>
  <w:style w:type="paragraph" w:customStyle="1" w:styleId="Whitecopy">
    <w:name w:val="White copy"/>
    <w:basedOn w:val="Normal"/>
    <w:link w:val="WhitecopyChar"/>
    <w:qFormat/>
    <w:rsid w:val="00CF6AE4"/>
    <w:rPr>
      <w:color w:val="FFFFFF" w:themeColor="background1"/>
    </w:rPr>
  </w:style>
  <w:style w:type="paragraph" w:customStyle="1" w:styleId="Navycopy">
    <w:name w:val="Navy copy"/>
    <w:basedOn w:val="Whitecopy"/>
    <w:qFormat/>
    <w:rsid w:val="00946AEB"/>
    <w:rPr>
      <w:color w:val="002D72"/>
    </w:rPr>
  </w:style>
  <w:style w:type="paragraph" w:customStyle="1" w:styleId="Titlepagesubheading">
    <w:name w:val="Title page subheading"/>
    <w:basedOn w:val="Whitecopy"/>
    <w:rsid w:val="001775FE"/>
    <w:rPr>
      <w:rFonts w:ascii="Source Sans Pro SemiBold" w:hAnsi="Source Sans Pro SemiBold"/>
      <w:sz w:val="40"/>
      <w:szCs w:val="40"/>
    </w:rPr>
  </w:style>
  <w:style w:type="paragraph" w:customStyle="1" w:styleId="Hyperlinkbackcover">
    <w:name w:val="Hyperlink back cover"/>
    <w:basedOn w:val="Normal"/>
    <w:qFormat/>
    <w:rsid w:val="001775FE"/>
    <w:rPr>
      <w:b/>
      <w:bCs/>
      <w:color w:val="002D72"/>
      <w:szCs w:val="26"/>
      <w:u w:val="single"/>
      <w:lang w:val="en-US"/>
    </w:rPr>
  </w:style>
  <w:style w:type="table" w:styleId="TableGrid">
    <w:name w:val="Table Grid"/>
    <w:basedOn w:val="TableNormal"/>
    <w:uiPriority w:val="39"/>
    <w:rsid w:val="00770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D13E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leEmphasis">
    <w:name w:val="Subtle Emphasis"/>
    <w:basedOn w:val="DefaultParagraphFont"/>
    <w:uiPriority w:val="19"/>
    <w:qFormat/>
    <w:rsid w:val="00502F1F"/>
    <w:rPr>
      <w:rFonts w:ascii="Arial" w:hAnsi="Arial"/>
      <w:i/>
      <w:iCs/>
      <w:color w:val="404040" w:themeColor="text1" w:themeTint="BF"/>
    </w:rPr>
  </w:style>
  <w:style w:type="paragraph" w:customStyle="1" w:styleId="TitleSubheading">
    <w:name w:val="Title Subheading"/>
    <w:basedOn w:val="Whitecopy"/>
    <w:link w:val="TitleSubheadingChar"/>
    <w:qFormat/>
    <w:rsid w:val="00734F97"/>
    <w:rPr>
      <w:sz w:val="40"/>
      <w:szCs w:val="40"/>
    </w:rPr>
  </w:style>
  <w:style w:type="character" w:customStyle="1" w:styleId="WhitecopyChar">
    <w:name w:val="White copy Char"/>
    <w:basedOn w:val="DefaultParagraphFont"/>
    <w:link w:val="Whitecopy"/>
    <w:rsid w:val="00734F97"/>
    <w:rPr>
      <w:rFonts w:ascii="Source Sans Pro" w:hAnsi="Source Sans Pro"/>
      <w:color w:val="FFFFFF" w:themeColor="background1"/>
    </w:rPr>
  </w:style>
  <w:style w:type="character" w:customStyle="1" w:styleId="TitleSubheadingChar">
    <w:name w:val="Title Subheading Char"/>
    <w:basedOn w:val="WhitecopyChar"/>
    <w:link w:val="TitleSubheading"/>
    <w:rsid w:val="00734F97"/>
    <w:rPr>
      <w:rFonts w:ascii="Source Sans Pro" w:hAnsi="Source Sans Pro"/>
      <w:color w:val="FFFFFF" w:themeColor="background1"/>
      <w:sz w:val="40"/>
      <w:szCs w:val="40"/>
    </w:rPr>
  </w:style>
  <w:style w:type="paragraph" w:customStyle="1" w:styleId="Numberedlist">
    <w:name w:val="Numbered list"/>
    <w:basedOn w:val="Normal"/>
    <w:link w:val="NumberedlistChar"/>
    <w:qFormat/>
    <w:rsid w:val="00D655C7"/>
    <w:pPr>
      <w:numPr>
        <w:numId w:val="24"/>
      </w:numPr>
    </w:pPr>
  </w:style>
  <w:style w:type="character" w:customStyle="1" w:styleId="NumberedlistChar">
    <w:name w:val="Numbered list Char"/>
    <w:basedOn w:val="DefaultParagraphFont"/>
    <w:link w:val="Numberedlist"/>
    <w:rsid w:val="00D655C7"/>
    <w:rPr>
      <w:rFonts w:ascii="Source Sans Pro" w:hAnsi="Source Sans Pro"/>
      <w:color w:val="262626" w:themeColor="text1" w:themeTint="D9"/>
    </w:rPr>
  </w:style>
  <w:style w:type="character" w:styleId="PlaceholderText">
    <w:name w:val="Placeholder Text"/>
    <w:basedOn w:val="DefaultParagraphFont"/>
    <w:uiPriority w:val="99"/>
    <w:semiHidden/>
    <w:rsid w:val="00186B4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D63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38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38B6"/>
    <w:rPr>
      <w:rFonts w:ascii="Source Sans Pro" w:hAnsi="Source Sans Pro"/>
      <w:color w:val="262626" w:themeColor="text1" w:themeTint="D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8B6"/>
    <w:rPr>
      <w:rFonts w:ascii="Source Sans Pro" w:hAnsi="Source Sans Pro"/>
      <w:b/>
      <w:bCs/>
      <w:color w:val="262626" w:themeColor="text1" w:themeTint="D9"/>
      <w:sz w:val="20"/>
      <w:szCs w:val="20"/>
    </w:rPr>
  </w:style>
  <w:style w:type="paragraph" w:styleId="Revision">
    <w:name w:val="Revision"/>
    <w:hidden/>
    <w:uiPriority w:val="99"/>
    <w:semiHidden/>
    <w:rsid w:val="00BD5A13"/>
    <w:rPr>
      <w:rFonts w:ascii="Source Sans Pro" w:hAnsi="Source Sans Pro"/>
      <w:color w:val="262626" w:themeColor="text1" w:themeTint="D9"/>
    </w:rPr>
  </w:style>
  <w:style w:type="paragraph" w:customStyle="1" w:styleId="BrandIdentifer">
    <w:name w:val="Brand Identifer"/>
    <w:basedOn w:val="Normal"/>
    <w:semiHidden/>
    <w:qFormat/>
    <w:rsid w:val="00B70E68"/>
    <w:pPr>
      <w:spacing w:before="80" w:after="200"/>
      <w:ind w:left="-1247"/>
      <w:jc w:val="both"/>
    </w:pPr>
    <w:rPr>
      <w:color w:val="E97132" w:themeColor="accent2"/>
      <w:kern w:val="0"/>
      <w:szCs w:val="22"/>
      <w14:ligatures w14:val="none"/>
    </w:rPr>
  </w:style>
  <w:style w:type="character" w:customStyle="1" w:styleId="ui-provider">
    <w:name w:val="ui-provider"/>
    <w:basedOn w:val="DefaultParagraphFont"/>
    <w:semiHidden/>
    <w:rsid w:val="00B70E68"/>
  </w:style>
  <w:style w:type="paragraph" w:styleId="Caption">
    <w:name w:val="caption"/>
    <w:basedOn w:val="Normal"/>
    <w:next w:val="Normal"/>
    <w:uiPriority w:val="35"/>
    <w:unhideWhenUsed/>
    <w:qFormat/>
    <w:rsid w:val="00F3779C"/>
    <w:pPr>
      <w:spacing w:after="200"/>
    </w:pPr>
    <w:rPr>
      <w:i/>
      <w:iCs/>
      <w:color w:val="0E2841" w:themeColor="text2"/>
      <w:sz w:val="18"/>
      <w:szCs w:val="18"/>
    </w:rPr>
  </w:style>
  <w:style w:type="paragraph" w:customStyle="1" w:styleId="AssureNotebox">
    <w:name w:val="Assure Notebox"/>
    <w:basedOn w:val="Normal"/>
    <w:link w:val="AssureNoteboxChar"/>
    <w:qFormat/>
    <w:rsid w:val="00143301"/>
    <w:pPr>
      <w:pBdr>
        <w:top w:val="single" w:sz="4" w:space="3" w:color="6C2C91"/>
        <w:left w:val="single" w:sz="4" w:space="3" w:color="6C2C91"/>
        <w:bottom w:val="single" w:sz="4" w:space="3" w:color="6C2C91"/>
        <w:right w:val="single" w:sz="4" w:space="3" w:color="6C2C91"/>
      </w:pBdr>
      <w:shd w:val="pct5" w:color="auto" w:fill="auto"/>
      <w:spacing w:before="240" w:after="240" w:line="300" w:lineRule="auto"/>
    </w:pPr>
    <w:rPr>
      <w:rFonts w:eastAsia="Times New Roman" w:cs="Times New Roman"/>
      <w:color w:val="000000" w:themeColor="text1"/>
      <w:kern w:val="0"/>
      <w:szCs w:val="20"/>
      <w14:ligatures w14:val="none"/>
    </w:rPr>
  </w:style>
  <w:style w:type="character" w:customStyle="1" w:styleId="AssureNoteboxChar">
    <w:name w:val="Assure Notebox Char"/>
    <w:basedOn w:val="DefaultParagraphFont"/>
    <w:link w:val="AssureNotebox"/>
    <w:rsid w:val="00143301"/>
    <w:rPr>
      <w:rFonts w:ascii="Arial" w:eastAsia="Times New Roman" w:hAnsi="Arial" w:cs="Times New Roman"/>
      <w:color w:val="000000" w:themeColor="text1"/>
      <w:kern w:val="0"/>
      <w:szCs w:val="20"/>
      <w:shd w:val="pct5" w:color="auto" w:fill="auto"/>
      <w14:ligatures w14:val="none"/>
    </w:rPr>
  </w:style>
  <w:style w:type="paragraph" w:customStyle="1" w:styleId="AssureNoteboxbullet">
    <w:name w:val="Assure Notebox bullet"/>
    <w:basedOn w:val="AssureNotebox"/>
    <w:rsid w:val="00143301"/>
    <w:pPr>
      <w:keepNext/>
      <w:keepLines/>
      <w:numPr>
        <w:numId w:val="25"/>
      </w:numPr>
      <w:spacing w:before="40" w:after="200" w:line="276" w:lineRule="auto"/>
    </w:pPr>
  </w:style>
  <w:style w:type="table" w:customStyle="1" w:styleId="TableGrid1">
    <w:name w:val="Table Grid1"/>
    <w:basedOn w:val="TableNormal"/>
    <w:next w:val="TableGrid"/>
    <w:uiPriority w:val="59"/>
    <w:rsid w:val="00571C8B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5C41A4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cottish.sharepoint.com/sites/PSDSIntranet/Shared%20Documents/2026/Our%20brand/Templates/Word%20templates/PSD%20Scot%20Word%20Template_One%20Page%20landscape.dotx?OR=81dd2b71-fb82-4b33-ac71-fed46bf0f87a&amp;CID=6c5422a2-808b-1001-ef9b-1231aa2b6b01&amp;CT=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16ED72F0BC4378A6B33A7875323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589F47-4D62-4ADA-92B6-157042B7B10F}"/>
      </w:docPartPr>
      <w:docPartBody>
        <w:p w:rsidR="001668D8" w:rsidRDefault="00AD7841" w:rsidP="00AD7841">
          <w:pPr>
            <w:pStyle w:val="B016ED72F0BC4378A6B33A78753236C51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CD6D5BC9271847E09D5EF2CE9DA63D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E13215-FB25-440E-921C-E27E9F258B6A}"/>
      </w:docPartPr>
      <w:docPartBody>
        <w:p w:rsidR="001668D8" w:rsidRDefault="009C481F" w:rsidP="009C481F">
          <w:pPr>
            <w:pStyle w:val="CD6D5BC9271847E09D5EF2CE9DA63D283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B8595DEC993A48E9AF08A332251BD4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113223-A5AB-4EF1-8A0C-C461F72E09F1}"/>
      </w:docPartPr>
      <w:docPartBody>
        <w:p w:rsidR="001668D8" w:rsidRDefault="00AD7841" w:rsidP="00AD7841">
          <w:pPr>
            <w:pStyle w:val="B8595DEC993A48E9AF08A332251BD4891"/>
          </w:pPr>
          <w:r w:rsidRPr="00F44D7C">
            <w:rPr>
              <w:color w:val="002D72"/>
            </w:rPr>
            <w:t>Click or tap here to enter text.</w:t>
          </w:r>
        </w:p>
      </w:docPartBody>
    </w:docPart>
    <w:docPart>
      <w:docPartPr>
        <w:name w:val="6A4F66DDC9C24FA58D785C3216F181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BFD2DF-4244-44B9-8418-04EBFFDF7C34}"/>
      </w:docPartPr>
      <w:docPartBody>
        <w:p w:rsidR="00F75390" w:rsidRDefault="00AD7841" w:rsidP="00AD7841">
          <w:pPr>
            <w:pStyle w:val="6A4F66DDC9C24FA58D785C3216F18140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7BB2B7DF26674A1A8E298E205E8F68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01FE3-FF86-411B-A366-A8D2D1F2E184}"/>
      </w:docPartPr>
      <w:docPartBody>
        <w:p w:rsidR="00F75390" w:rsidRDefault="00AD7841" w:rsidP="00AD7841">
          <w:pPr>
            <w:pStyle w:val="7BB2B7DF26674A1A8E298E205E8F68B9"/>
          </w:pPr>
          <w:r w:rsidRPr="00F44D7C">
            <w:rPr>
              <w:color w:val="002D72"/>
            </w:rPr>
            <w:t>Click or tap here to enter text.</w:t>
          </w:r>
        </w:p>
      </w:docPartBody>
    </w:docPart>
    <w:docPart>
      <w:docPartPr>
        <w:name w:val="0BB67FE92FB74450AE48BF37D6E009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A2B435-DE65-4A4C-83CE-13DA09869430}"/>
      </w:docPartPr>
      <w:docPartBody>
        <w:p w:rsidR="00F75390" w:rsidRDefault="009C481F" w:rsidP="009C481F">
          <w:pPr>
            <w:pStyle w:val="0BB67FE92FB74450AE48BF37D6E0093B3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AD877794552C4B4EB02D83C6A08222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7877A7-0230-48B4-92BB-9C7B8400FD3D}"/>
      </w:docPartPr>
      <w:docPartBody>
        <w:p w:rsidR="00F75390" w:rsidRDefault="00AD7841" w:rsidP="00AD7841">
          <w:pPr>
            <w:pStyle w:val="AD877794552C4B4EB02D83C6A0822214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7A19A6BDB7B54B74826FACF13E41FE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B8ED2-C810-438B-9E63-A74EE0F55A51}"/>
      </w:docPartPr>
      <w:docPartBody>
        <w:p w:rsidR="00F75390" w:rsidRDefault="00AD7841" w:rsidP="00AD7841">
          <w:pPr>
            <w:pStyle w:val="7A19A6BDB7B54B74826FACF13E41FE40"/>
          </w:pPr>
          <w:r w:rsidRPr="00F44D7C">
            <w:rPr>
              <w:color w:val="002D72"/>
            </w:rPr>
            <w:t>Click or tap here to enter text.</w:t>
          </w:r>
        </w:p>
      </w:docPartBody>
    </w:docPart>
    <w:docPart>
      <w:docPartPr>
        <w:name w:val="57F9647587744FA986BA4AD43F6D27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DA23D-75F0-454F-AE0F-53531568AF2C}"/>
      </w:docPartPr>
      <w:docPartBody>
        <w:p w:rsidR="00F75390" w:rsidRDefault="009C481F" w:rsidP="009C481F">
          <w:pPr>
            <w:pStyle w:val="57F9647587744FA986BA4AD43F6D27623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36C92B75E71245B2BE05DEB2E65F75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303A19-309D-491B-B5CD-C59CE98D32D9}"/>
      </w:docPartPr>
      <w:docPartBody>
        <w:p w:rsidR="00DD069B" w:rsidRDefault="00D02A0D" w:rsidP="00D02A0D">
          <w:pPr>
            <w:pStyle w:val="36C92B75E71245B2BE05DEB2E65F75C2"/>
          </w:pPr>
          <w:r w:rsidRPr="002D0FCA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F83E686A671242228F1B6AA2056B39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CC9E0-8947-42F6-8BC3-347C69F1FB4B}"/>
      </w:docPartPr>
      <w:docPartBody>
        <w:p w:rsidR="00DD069B" w:rsidRDefault="00D02A0D" w:rsidP="00D02A0D">
          <w:pPr>
            <w:pStyle w:val="F83E686A671242228F1B6AA2056B3908"/>
          </w:pPr>
          <w:r w:rsidRPr="002D0FCA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F02E99D0586C41BCA6062EB566B0C7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6E67C8-A82B-4A65-9BD3-6CE39426D2D3}"/>
      </w:docPartPr>
      <w:docPartBody>
        <w:p w:rsidR="008859A7" w:rsidRDefault="00DD069B" w:rsidP="00DD069B">
          <w:pPr>
            <w:pStyle w:val="F02E99D0586C41BCA6062EB566B0C7CA"/>
          </w:pPr>
          <w:r w:rsidRPr="002D0FCA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DAD49D3C081E41819850FDC57A047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2B2428-59D0-4E82-A8CC-4593778AD769}"/>
      </w:docPartPr>
      <w:docPartBody>
        <w:p w:rsidR="008859A7" w:rsidRDefault="00DD069B" w:rsidP="00DD069B">
          <w:pPr>
            <w:pStyle w:val="DAD49D3C081E41819850FDC57A047199"/>
          </w:pPr>
          <w:r w:rsidRPr="008734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B5475158934803872340E81CADBE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C669A-1107-4B9F-A8D7-8A1E9A37C194}"/>
      </w:docPartPr>
      <w:docPartBody>
        <w:p w:rsidR="008859A7" w:rsidRDefault="00DD069B" w:rsidP="00DD069B">
          <w:pPr>
            <w:pStyle w:val="20B5475158934803872340E81CADBE2F"/>
          </w:pPr>
          <w:r w:rsidRPr="0080593C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063707ED96CC412E9DA3884BF6C52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172B7-C5C0-4BA0-BC67-6A13CFFB79EA}"/>
      </w:docPartPr>
      <w:docPartBody>
        <w:p w:rsidR="008859A7" w:rsidRDefault="00DD069B" w:rsidP="00DD069B">
          <w:pPr>
            <w:pStyle w:val="063707ED96CC412E9DA3884BF6C52F86"/>
          </w:pPr>
          <w:r w:rsidRPr="008734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579415BA744585903BCCDD12361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AC5C0-CA19-4B3F-945A-0F67855CCBD3}"/>
      </w:docPartPr>
      <w:docPartBody>
        <w:p w:rsidR="008859A7" w:rsidRDefault="00DD069B" w:rsidP="00DD069B">
          <w:pPr>
            <w:pStyle w:val="AA579415BA744585903BCCDD12361D86"/>
          </w:pPr>
          <w:r w:rsidRPr="0080593C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E6101B8B3DE44B0EB52391532DF721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E2DA9E-5EDF-44A8-85C2-A53B6520B209}"/>
      </w:docPartPr>
      <w:docPartBody>
        <w:p w:rsidR="008859A7" w:rsidRDefault="00DD069B" w:rsidP="00DD069B">
          <w:pPr>
            <w:pStyle w:val="E6101B8B3DE44B0EB52391532DF721E2"/>
          </w:pPr>
          <w:r w:rsidRPr="008734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E1768D243B4EA88B15A3A782885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7EB9E0-0FB9-49BF-967B-20EB09C73CAA}"/>
      </w:docPartPr>
      <w:docPartBody>
        <w:p w:rsidR="008859A7" w:rsidRDefault="00DD069B" w:rsidP="00DD069B">
          <w:pPr>
            <w:pStyle w:val="DAE1768D243B4EA88B15A3A78288516D"/>
          </w:pPr>
          <w:r w:rsidRPr="0080593C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A0065C5C11DB4B7FBA7E9EE4AE33FC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9A411-43B4-4812-8F30-0B0B5274EC01}"/>
      </w:docPartPr>
      <w:docPartBody>
        <w:p w:rsidR="008859A7" w:rsidRDefault="00DD069B" w:rsidP="00DD069B">
          <w:pPr>
            <w:pStyle w:val="A0065C5C11DB4B7FBA7E9EE4AE33FCA0"/>
          </w:pPr>
          <w:r w:rsidRPr="008734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167EE569EF42DAB1E65CC90AB581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090C8C-E174-4FD6-955E-39FA62C61018}"/>
      </w:docPartPr>
      <w:docPartBody>
        <w:p w:rsidR="008859A7" w:rsidRDefault="00DD069B" w:rsidP="00DD069B">
          <w:pPr>
            <w:pStyle w:val="C8167EE569EF42DAB1E65CC90AB58176"/>
          </w:pPr>
          <w:r w:rsidRPr="0080593C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A0EC0A6222634C6896D73B7748CF5A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AB0649-5100-40A3-B5EE-58B8AC61BD86}"/>
      </w:docPartPr>
      <w:docPartBody>
        <w:p w:rsidR="008859A7" w:rsidRDefault="00DD069B" w:rsidP="00DD069B">
          <w:pPr>
            <w:pStyle w:val="A0EC0A6222634C6896D73B7748CF5AD9"/>
          </w:pPr>
          <w:r w:rsidRPr="008734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DC8798AB084ABB8C93557EDDFF47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BF4549-9F62-4C29-95EE-84D9749F744C}"/>
      </w:docPartPr>
      <w:docPartBody>
        <w:p w:rsidR="008859A7" w:rsidRDefault="00DD069B" w:rsidP="00DD069B">
          <w:pPr>
            <w:pStyle w:val="58DC8798AB084ABB8C93557EDDFF4759"/>
          </w:pPr>
          <w:r w:rsidRPr="0080593C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3F0944E3535242B9ACC69870EC6E5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3ECEB3-BC59-40F1-92DC-C52143AF7A3D}"/>
      </w:docPartPr>
      <w:docPartBody>
        <w:p w:rsidR="008859A7" w:rsidRDefault="00DD069B" w:rsidP="00DD069B">
          <w:pPr>
            <w:pStyle w:val="3F0944E3535242B9ACC69870EC6E55B8"/>
          </w:pPr>
          <w:r w:rsidRPr="0037762D">
            <w:rPr>
              <w:rFonts w:cs="Arial"/>
              <w:color w:val="002D72"/>
            </w:rPr>
            <w:t>value</w:t>
          </w:r>
        </w:p>
      </w:docPartBody>
    </w:docPart>
    <w:docPart>
      <w:docPartPr>
        <w:name w:val="A8F9CA246E6449299A614B0563FBFA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36B877-6850-415E-8A62-8230ACF50900}"/>
      </w:docPartPr>
      <w:docPartBody>
        <w:p w:rsidR="008859A7" w:rsidRDefault="00DD069B" w:rsidP="00DD069B">
          <w:pPr>
            <w:pStyle w:val="A8F9CA246E6449299A614B0563FBFADC"/>
          </w:pPr>
          <w:r w:rsidRPr="0037762D">
            <w:rPr>
              <w:rFonts w:cs="Arial"/>
              <w:color w:val="002D72"/>
            </w:rPr>
            <w:t>value</w:t>
          </w:r>
        </w:p>
      </w:docPartBody>
    </w:docPart>
    <w:docPart>
      <w:docPartPr>
        <w:name w:val="E574429B0C3149E7B29A42824D7370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BDD4FF-13B6-4CAE-8419-94828BFC606C}"/>
      </w:docPartPr>
      <w:docPartBody>
        <w:p w:rsidR="008859A7" w:rsidRDefault="00DD069B" w:rsidP="00DD069B">
          <w:pPr>
            <w:pStyle w:val="E574429B0C3149E7B29A42824D7370A4"/>
          </w:pPr>
          <w:r w:rsidRPr="0037762D">
            <w:rPr>
              <w:rFonts w:cs="Arial"/>
              <w:color w:val="002D72"/>
            </w:rPr>
            <w:t>value</w:t>
          </w:r>
        </w:p>
      </w:docPartBody>
    </w:docPart>
    <w:docPart>
      <w:docPartPr>
        <w:name w:val="406F3208BCA741498E8EA5EA6F3400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6F9916-4EF3-4DF8-891F-34BE504209C0}"/>
      </w:docPartPr>
      <w:docPartBody>
        <w:p w:rsidR="008859A7" w:rsidRDefault="00DD069B" w:rsidP="00DD069B">
          <w:pPr>
            <w:pStyle w:val="406F3208BCA741498E8EA5EA6F3400D4"/>
          </w:pPr>
          <w:r w:rsidRPr="0037762D">
            <w:rPr>
              <w:rFonts w:cs="Arial"/>
              <w:color w:val="002D72"/>
            </w:rPr>
            <w:t>value</w:t>
          </w:r>
        </w:p>
      </w:docPartBody>
    </w:docPart>
    <w:docPart>
      <w:docPartPr>
        <w:name w:val="B7A3ED3D85374D588B9467F2827CB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699DC5-09B6-4371-9AE4-095225B42DF0}"/>
      </w:docPartPr>
      <w:docPartBody>
        <w:p w:rsidR="008859A7" w:rsidRDefault="00DD069B" w:rsidP="00DD069B">
          <w:pPr>
            <w:pStyle w:val="B7A3ED3D85374D588B9467F2827CB4BA"/>
          </w:pPr>
          <w:r w:rsidRPr="0037762D">
            <w:rPr>
              <w:rFonts w:cs="Arial"/>
              <w:color w:val="002D72"/>
            </w:rPr>
            <w:t>value</w:t>
          </w:r>
        </w:p>
      </w:docPartBody>
    </w:docPart>
    <w:docPart>
      <w:docPartPr>
        <w:name w:val="129405FBABFD41DDAA955F939907A0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D780EC-466A-4448-BD44-DE4A9EA4FBB9}"/>
      </w:docPartPr>
      <w:docPartBody>
        <w:p w:rsidR="008859A7" w:rsidRDefault="00DD069B" w:rsidP="00DD069B">
          <w:pPr>
            <w:pStyle w:val="129405FBABFD41DDAA955F939907A049"/>
          </w:pPr>
          <w:r w:rsidRPr="0037762D">
            <w:rPr>
              <w:rFonts w:cs="Arial"/>
              <w:color w:val="002D72"/>
            </w:rPr>
            <w:t>value</w:t>
          </w:r>
        </w:p>
      </w:docPartBody>
    </w:docPart>
    <w:docPart>
      <w:docPartPr>
        <w:name w:val="34B5C6D5BF464D0083CD195EE811DB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19348-6209-4EE1-81AB-A36788B19FB4}"/>
      </w:docPartPr>
      <w:docPartBody>
        <w:p w:rsidR="008859A7" w:rsidRDefault="00DD069B" w:rsidP="00DD069B">
          <w:pPr>
            <w:pStyle w:val="34B5C6D5BF464D0083CD195EE811DBF8"/>
          </w:pPr>
          <w:r w:rsidRPr="0037762D">
            <w:rPr>
              <w:rFonts w:cs="Arial"/>
              <w:color w:val="002D72"/>
            </w:rPr>
            <w:t>value</w:t>
          </w:r>
        </w:p>
      </w:docPartBody>
    </w:docPart>
    <w:docPart>
      <w:docPartPr>
        <w:name w:val="44248DDA36D74D76A9A80BAE91A92B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E476A-73D7-4250-9AEE-15C26D712959}"/>
      </w:docPartPr>
      <w:docPartBody>
        <w:p w:rsidR="008859A7" w:rsidRDefault="00DD069B" w:rsidP="00DD069B">
          <w:pPr>
            <w:pStyle w:val="44248DDA36D74D76A9A80BAE91A92BDC"/>
          </w:pPr>
          <w:r w:rsidRPr="0037762D">
            <w:rPr>
              <w:rFonts w:cs="Arial"/>
              <w:color w:val="002D72"/>
            </w:rPr>
            <w:t>value</w:t>
          </w:r>
        </w:p>
      </w:docPartBody>
    </w:docPart>
    <w:docPart>
      <w:docPartPr>
        <w:name w:val="5792684C9DA34E8BB765A25B968D84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ECD3E3-346F-42FB-8355-CDE44DA24405}"/>
      </w:docPartPr>
      <w:docPartBody>
        <w:p w:rsidR="008859A7" w:rsidRDefault="00DD069B" w:rsidP="00DD069B">
          <w:pPr>
            <w:pStyle w:val="5792684C9DA34E8BB765A25B968D84A3"/>
          </w:pPr>
          <w:r w:rsidRPr="0037762D">
            <w:rPr>
              <w:rFonts w:cs="Arial"/>
              <w:color w:val="002D72"/>
            </w:rPr>
            <w:t>value</w:t>
          </w:r>
        </w:p>
      </w:docPartBody>
    </w:docPart>
    <w:docPart>
      <w:docPartPr>
        <w:name w:val="8E3512EAD2E04CF79B8F6A947BF788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402315-5075-4294-9E51-C43E76F54319}"/>
      </w:docPartPr>
      <w:docPartBody>
        <w:p w:rsidR="008859A7" w:rsidRDefault="00DD069B" w:rsidP="00DD069B">
          <w:pPr>
            <w:pStyle w:val="8E3512EAD2E04CF79B8F6A947BF7889D"/>
          </w:pPr>
          <w:r w:rsidRPr="0037762D">
            <w:rPr>
              <w:rFonts w:cs="Arial"/>
              <w:color w:val="002D72"/>
            </w:rPr>
            <w:t>value</w:t>
          </w:r>
        </w:p>
      </w:docPartBody>
    </w:docPart>
    <w:docPart>
      <w:docPartPr>
        <w:name w:val="9796153A81E04EC2A8F991A603C5D2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ED208-9C00-4496-BC70-32F887DA786A}"/>
      </w:docPartPr>
      <w:docPartBody>
        <w:p w:rsidR="008859A7" w:rsidRDefault="00DD069B" w:rsidP="00DD069B">
          <w:pPr>
            <w:pStyle w:val="9796153A81E04EC2A8F991A603C5D211"/>
          </w:pPr>
          <w:r w:rsidRPr="0037762D">
            <w:rPr>
              <w:rFonts w:cs="Arial"/>
              <w:color w:val="002D72"/>
            </w:rPr>
            <w:t>value</w:t>
          </w:r>
        </w:p>
      </w:docPartBody>
    </w:docPart>
    <w:docPart>
      <w:docPartPr>
        <w:name w:val="900BE9654E44481092B8FDB2661E27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AC63EF-7269-4AFE-9709-0299C77FD0DE}"/>
      </w:docPartPr>
      <w:docPartBody>
        <w:p w:rsidR="008859A7" w:rsidRDefault="00DD069B" w:rsidP="00DD069B">
          <w:pPr>
            <w:pStyle w:val="900BE9654E44481092B8FDB2661E27F4"/>
          </w:pPr>
          <w:r w:rsidRPr="0037762D">
            <w:rPr>
              <w:rFonts w:cs="Arial"/>
              <w:color w:val="002D72"/>
            </w:rPr>
            <w:t>value</w:t>
          </w:r>
        </w:p>
      </w:docPartBody>
    </w:docPart>
    <w:docPart>
      <w:docPartPr>
        <w:name w:val="0BB6FB2FD3654DDAA0236D93AA230C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F28638-A6E7-494A-9EE0-25AC2B1102EF}"/>
      </w:docPartPr>
      <w:docPartBody>
        <w:p w:rsidR="008859A7" w:rsidRDefault="00DD069B" w:rsidP="00DD069B">
          <w:pPr>
            <w:pStyle w:val="0BB6FB2FD3654DDAA0236D93AA230CE7"/>
          </w:pPr>
          <w:r w:rsidRPr="0037762D">
            <w:rPr>
              <w:rFonts w:cs="Arial"/>
              <w:color w:val="002D72"/>
            </w:rPr>
            <w:t>value</w:t>
          </w:r>
        </w:p>
      </w:docPartBody>
    </w:docPart>
    <w:docPart>
      <w:docPartPr>
        <w:name w:val="687ADFE15AE2489FAD2C20975C973B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D065A9-C5F3-46E3-9FB8-865FB5685E18}"/>
      </w:docPartPr>
      <w:docPartBody>
        <w:p w:rsidR="008859A7" w:rsidRDefault="00DD069B" w:rsidP="00DD069B">
          <w:pPr>
            <w:pStyle w:val="687ADFE15AE2489FAD2C20975C973BBA"/>
          </w:pPr>
          <w:r w:rsidRPr="0037762D">
            <w:rPr>
              <w:rFonts w:cs="Arial"/>
              <w:color w:val="002D72"/>
            </w:rPr>
            <w:t>value</w:t>
          </w:r>
        </w:p>
      </w:docPartBody>
    </w:docPart>
    <w:docPart>
      <w:docPartPr>
        <w:name w:val="8BBF090C8F414874994EB1A8EA33A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90B484-1013-40D1-872C-E575DB8A088E}"/>
      </w:docPartPr>
      <w:docPartBody>
        <w:p w:rsidR="008859A7" w:rsidRDefault="00DD069B" w:rsidP="00DD069B">
          <w:pPr>
            <w:pStyle w:val="8BBF090C8F414874994EB1A8EA33AC30"/>
          </w:pPr>
          <w:r w:rsidRPr="0037762D">
            <w:rPr>
              <w:rFonts w:cs="Arial"/>
              <w:color w:val="002D72"/>
            </w:rPr>
            <w:t>value</w:t>
          </w:r>
        </w:p>
      </w:docPartBody>
    </w:docPart>
    <w:docPart>
      <w:docPartPr>
        <w:name w:val="97E787AC2D444BB0B7F7EEFDDF0851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7D1B0C-7AD5-4936-90C4-96F3C75AF596}"/>
      </w:docPartPr>
      <w:docPartBody>
        <w:p w:rsidR="008859A7" w:rsidRDefault="00DD069B" w:rsidP="00DD069B">
          <w:pPr>
            <w:pStyle w:val="97E787AC2D444BB0B7F7EEFDDF08513B"/>
          </w:pPr>
          <w:r w:rsidRPr="0037762D">
            <w:rPr>
              <w:rFonts w:cs="Arial"/>
              <w:color w:val="002D72"/>
            </w:rPr>
            <w:t>value</w:t>
          </w:r>
        </w:p>
      </w:docPartBody>
    </w:docPart>
    <w:docPart>
      <w:docPartPr>
        <w:name w:val="179B3C3C6DE1498585FD99B25857E8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27D227-AA1C-4D0C-8C2C-A55A92BEF3CF}"/>
      </w:docPartPr>
      <w:docPartBody>
        <w:p w:rsidR="008859A7" w:rsidRDefault="00DD069B" w:rsidP="00DD069B">
          <w:pPr>
            <w:pStyle w:val="179B3C3C6DE1498585FD99B25857E8E2"/>
          </w:pPr>
          <w:r w:rsidRPr="0037762D">
            <w:rPr>
              <w:rFonts w:cs="Arial"/>
              <w:color w:val="002D72"/>
            </w:rPr>
            <w:t>value</w:t>
          </w:r>
        </w:p>
      </w:docPartBody>
    </w:docPart>
    <w:docPart>
      <w:docPartPr>
        <w:name w:val="7B88D2EC6A85467C9604DB75B83658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84FF16-DFE2-4651-A5CD-8F313531CE33}"/>
      </w:docPartPr>
      <w:docPartBody>
        <w:p w:rsidR="008859A7" w:rsidRDefault="00DD069B" w:rsidP="00DD069B">
          <w:pPr>
            <w:pStyle w:val="7B88D2EC6A85467C9604DB75B836580E"/>
          </w:pPr>
          <w:r w:rsidRPr="0037762D">
            <w:rPr>
              <w:rFonts w:cs="Arial"/>
              <w:color w:val="002D72"/>
            </w:rPr>
            <w:t>value</w:t>
          </w:r>
        </w:p>
      </w:docPartBody>
    </w:docPart>
    <w:docPart>
      <w:docPartPr>
        <w:name w:val="974FD86E102C4BF7ACA4E80259AC75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C6A82-197C-41E5-9FB6-A887D1B5B759}"/>
      </w:docPartPr>
      <w:docPartBody>
        <w:p w:rsidR="008859A7" w:rsidRDefault="00DD069B" w:rsidP="00DD069B">
          <w:pPr>
            <w:pStyle w:val="974FD86E102C4BF7ACA4E80259AC7526"/>
          </w:pPr>
          <w:r w:rsidRPr="0037762D">
            <w:rPr>
              <w:rFonts w:cs="Arial"/>
              <w:color w:val="002D72"/>
            </w:rPr>
            <w:t>value</w:t>
          </w:r>
        </w:p>
      </w:docPartBody>
    </w:docPart>
    <w:docPart>
      <w:docPartPr>
        <w:name w:val="A9F5BF7F7CE64B29951CF4F735942E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1B1C06-676F-4505-9264-E004487F8464}"/>
      </w:docPartPr>
      <w:docPartBody>
        <w:p w:rsidR="008859A7" w:rsidRDefault="00DD069B" w:rsidP="00DD069B">
          <w:pPr>
            <w:pStyle w:val="A9F5BF7F7CE64B29951CF4F735942EEF"/>
          </w:pPr>
          <w:r w:rsidRPr="0037762D">
            <w:rPr>
              <w:rFonts w:cs="Arial"/>
              <w:color w:val="002D72"/>
            </w:rPr>
            <w:t>value</w:t>
          </w:r>
        </w:p>
      </w:docPartBody>
    </w:docPart>
    <w:docPart>
      <w:docPartPr>
        <w:name w:val="B4212ED3388041FCAACED0E9791A36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74840-6F8F-488C-AF3E-E03C5C3A9AC9}"/>
      </w:docPartPr>
      <w:docPartBody>
        <w:p w:rsidR="008859A7" w:rsidRDefault="00DD069B" w:rsidP="00DD069B">
          <w:pPr>
            <w:pStyle w:val="B4212ED3388041FCAACED0E9791A36A7"/>
          </w:pPr>
          <w:r w:rsidRPr="0037762D">
            <w:rPr>
              <w:rFonts w:cs="Arial"/>
              <w:color w:val="002D72"/>
            </w:rPr>
            <w:t>value</w:t>
          </w:r>
        </w:p>
      </w:docPartBody>
    </w:docPart>
    <w:docPart>
      <w:docPartPr>
        <w:name w:val="C12887BDB95B4CB5AD50F2F3EF4DB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A160D6-3199-462F-B316-B6FFBC1924D8}"/>
      </w:docPartPr>
      <w:docPartBody>
        <w:p w:rsidR="008859A7" w:rsidRDefault="00DD069B" w:rsidP="00DD069B">
          <w:pPr>
            <w:pStyle w:val="C12887BDB95B4CB5AD50F2F3EF4DBC3A"/>
          </w:pPr>
          <w:r w:rsidRPr="0037762D">
            <w:rPr>
              <w:rFonts w:cs="Arial"/>
              <w:color w:val="002D72"/>
            </w:rPr>
            <w:t>value</w:t>
          </w:r>
        </w:p>
      </w:docPartBody>
    </w:docPart>
    <w:docPart>
      <w:docPartPr>
        <w:name w:val="3A3F514B8621437591D3BF495A862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4465BF-EDB0-4899-89C8-E47AFFEAEE5B}"/>
      </w:docPartPr>
      <w:docPartBody>
        <w:p w:rsidR="008859A7" w:rsidRDefault="00DD069B" w:rsidP="00DD069B">
          <w:pPr>
            <w:pStyle w:val="3A3F514B8621437591D3BF495A8621B6"/>
          </w:pPr>
          <w:r w:rsidRPr="0037762D">
            <w:rPr>
              <w:rFonts w:cs="Arial"/>
              <w:color w:val="002D72"/>
            </w:rPr>
            <w:t>value</w:t>
          </w:r>
        </w:p>
      </w:docPartBody>
    </w:docPart>
    <w:docPart>
      <w:docPartPr>
        <w:name w:val="D60A33ED645D40C1BFCA3FFA810C5A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5C9CBE-6107-4799-BB58-9E58FC0D206C}"/>
      </w:docPartPr>
      <w:docPartBody>
        <w:p w:rsidR="008859A7" w:rsidRDefault="00DD069B" w:rsidP="00DD069B">
          <w:pPr>
            <w:pStyle w:val="D60A33ED645D40C1BFCA3FFA810C5A2C"/>
          </w:pPr>
          <w:r w:rsidRPr="0037762D">
            <w:rPr>
              <w:rFonts w:cs="Arial"/>
              <w:color w:val="002D72"/>
            </w:rPr>
            <w:t>value</w:t>
          </w:r>
        </w:p>
      </w:docPartBody>
    </w:docPart>
    <w:docPart>
      <w:docPartPr>
        <w:name w:val="7063BBAA5EB7471FAECBE7F433AF0C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1C94B6-AA47-4DC3-ADA4-E9A9842011D4}"/>
      </w:docPartPr>
      <w:docPartBody>
        <w:p w:rsidR="008859A7" w:rsidRDefault="00DD069B" w:rsidP="00DD069B">
          <w:pPr>
            <w:pStyle w:val="7063BBAA5EB7471FAECBE7F433AF0CD3"/>
          </w:pPr>
          <w:r w:rsidRPr="002D0FCA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ADFBB7FB87B149BABF311DCD62BE4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22F3A1-38B1-49DF-AE94-BC4641D62EA5}"/>
      </w:docPartPr>
      <w:docPartBody>
        <w:p w:rsidR="008859A7" w:rsidRDefault="00DD069B" w:rsidP="00DD069B">
          <w:pPr>
            <w:pStyle w:val="ADFBB7FB87B149BABF311DCD62BE4739"/>
          </w:pPr>
          <w:r w:rsidRPr="002D0FCA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2BC60460BB714E9FBEFEF83E438B3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451A48-2049-4A75-AEDF-12EA06141C78}"/>
      </w:docPartPr>
      <w:docPartBody>
        <w:p w:rsidR="008859A7" w:rsidRDefault="00DD069B" w:rsidP="00DD069B">
          <w:pPr>
            <w:pStyle w:val="2BC60460BB714E9FBEFEF83E438B345B"/>
          </w:pPr>
          <w:r w:rsidRPr="002D0FCA">
            <w:rPr>
              <w:rFonts w:cs="Arial"/>
              <w:color w:val="002D72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E8"/>
    <w:rsid w:val="000461FF"/>
    <w:rsid w:val="000E0900"/>
    <w:rsid w:val="001668D8"/>
    <w:rsid w:val="001E19BC"/>
    <w:rsid w:val="002D55CF"/>
    <w:rsid w:val="003140E8"/>
    <w:rsid w:val="00325F09"/>
    <w:rsid w:val="00345498"/>
    <w:rsid w:val="00574E9B"/>
    <w:rsid w:val="00583F93"/>
    <w:rsid w:val="00606A86"/>
    <w:rsid w:val="0068482F"/>
    <w:rsid w:val="006D7DB1"/>
    <w:rsid w:val="00827BBB"/>
    <w:rsid w:val="008562B6"/>
    <w:rsid w:val="00870865"/>
    <w:rsid w:val="008859A7"/>
    <w:rsid w:val="00932A7A"/>
    <w:rsid w:val="009C481F"/>
    <w:rsid w:val="009E67A1"/>
    <w:rsid w:val="00A5557A"/>
    <w:rsid w:val="00A82910"/>
    <w:rsid w:val="00A831EA"/>
    <w:rsid w:val="00AA01C5"/>
    <w:rsid w:val="00AA4866"/>
    <w:rsid w:val="00AD7841"/>
    <w:rsid w:val="00B54F51"/>
    <w:rsid w:val="00BA2ECD"/>
    <w:rsid w:val="00C37839"/>
    <w:rsid w:val="00C947DD"/>
    <w:rsid w:val="00C94F58"/>
    <w:rsid w:val="00CD41B9"/>
    <w:rsid w:val="00D02A0D"/>
    <w:rsid w:val="00D3634F"/>
    <w:rsid w:val="00DA680E"/>
    <w:rsid w:val="00DD069B"/>
    <w:rsid w:val="00E74BC4"/>
    <w:rsid w:val="00F001D6"/>
    <w:rsid w:val="00F75390"/>
    <w:rsid w:val="00FC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D069B"/>
    <w:rPr>
      <w:color w:val="666666"/>
    </w:rPr>
  </w:style>
  <w:style w:type="paragraph" w:customStyle="1" w:styleId="B016ED72F0BC4378A6B33A78753236C51">
    <w:name w:val="B016ED72F0BC4378A6B33A78753236C51"/>
    <w:rsid w:val="00AD7841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8595DEC993A48E9AF08A332251BD4891">
    <w:name w:val="B8595DEC993A48E9AF08A332251BD4891"/>
    <w:rsid w:val="00AD7841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A4F66DDC9C24FA58D785C3216F18140">
    <w:name w:val="6A4F66DDC9C24FA58D785C3216F18140"/>
    <w:rsid w:val="00AD7841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BB2B7DF26674A1A8E298E205E8F68B9">
    <w:name w:val="7BB2B7DF26674A1A8E298E205E8F68B9"/>
    <w:rsid w:val="00AD7841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D877794552C4B4EB02D83C6A0822214">
    <w:name w:val="AD877794552C4B4EB02D83C6A0822214"/>
    <w:rsid w:val="00AD7841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A19A6BDB7B54B74826FACF13E41FE40">
    <w:name w:val="7A19A6BDB7B54B74826FACF13E41FE40"/>
    <w:rsid w:val="00AD7841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CD6D5BC9271847E09D5EF2CE9DA63D283">
    <w:name w:val="CD6D5BC9271847E09D5EF2CE9DA63D283"/>
    <w:rsid w:val="009C481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BB67FE92FB74450AE48BF37D6E0093B3">
    <w:name w:val="0BB67FE92FB74450AE48BF37D6E0093B3"/>
    <w:rsid w:val="009C481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7F9647587744FA986BA4AD43F6D27623">
    <w:name w:val="57F9647587744FA986BA4AD43F6D27623"/>
    <w:rsid w:val="009C481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6C92B75E71245B2BE05DEB2E65F75C2">
    <w:name w:val="36C92B75E71245B2BE05DEB2E65F75C2"/>
    <w:rsid w:val="00D02A0D"/>
  </w:style>
  <w:style w:type="paragraph" w:customStyle="1" w:styleId="F83E686A671242228F1B6AA2056B3908">
    <w:name w:val="F83E686A671242228F1B6AA2056B3908"/>
    <w:rsid w:val="00D02A0D"/>
  </w:style>
  <w:style w:type="paragraph" w:customStyle="1" w:styleId="F02E99D0586C41BCA6062EB566B0C7CA">
    <w:name w:val="F02E99D0586C41BCA6062EB566B0C7CA"/>
    <w:rsid w:val="00DD069B"/>
  </w:style>
  <w:style w:type="paragraph" w:customStyle="1" w:styleId="DAD49D3C081E41819850FDC57A047199">
    <w:name w:val="DAD49D3C081E41819850FDC57A047199"/>
    <w:rsid w:val="00DD069B"/>
  </w:style>
  <w:style w:type="paragraph" w:customStyle="1" w:styleId="20B5475158934803872340E81CADBE2F">
    <w:name w:val="20B5475158934803872340E81CADBE2F"/>
    <w:rsid w:val="00DD069B"/>
  </w:style>
  <w:style w:type="paragraph" w:customStyle="1" w:styleId="063707ED96CC412E9DA3884BF6C52F86">
    <w:name w:val="063707ED96CC412E9DA3884BF6C52F86"/>
    <w:rsid w:val="00DD069B"/>
  </w:style>
  <w:style w:type="paragraph" w:customStyle="1" w:styleId="AA579415BA744585903BCCDD12361D86">
    <w:name w:val="AA579415BA744585903BCCDD12361D86"/>
    <w:rsid w:val="00DD069B"/>
  </w:style>
  <w:style w:type="paragraph" w:customStyle="1" w:styleId="E6101B8B3DE44B0EB52391532DF721E2">
    <w:name w:val="E6101B8B3DE44B0EB52391532DF721E2"/>
    <w:rsid w:val="00DD069B"/>
  </w:style>
  <w:style w:type="paragraph" w:customStyle="1" w:styleId="DAE1768D243B4EA88B15A3A78288516D">
    <w:name w:val="DAE1768D243B4EA88B15A3A78288516D"/>
    <w:rsid w:val="00DD069B"/>
  </w:style>
  <w:style w:type="paragraph" w:customStyle="1" w:styleId="A0065C5C11DB4B7FBA7E9EE4AE33FCA0">
    <w:name w:val="A0065C5C11DB4B7FBA7E9EE4AE33FCA0"/>
    <w:rsid w:val="00DD069B"/>
  </w:style>
  <w:style w:type="paragraph" w:customStyle="1" w:styleId="C8167EE569EF42DAB1E65CC90AB58176">
    <w:name w:val="C8167EE569EF42DAB1E65CC90AB58176"/>
    <w:rsid w:val="00DD069B"/>
  </w:style>
  <w:style w:type="paragraph" w:customStyle="1" w:styleId="A0EC0A6222634C6896D73B7748CF5AD9">
    <w:name w:val="A0EC0A6222634C6896D73B7748CF5AD9"/>
    <w:rsid w:val="00DD069B"/>
  </w:style>
  <w:style w:type="paragraph" w:customStyle="1" w:styleId="58DC8798AB084ABB8C93557EDDFF4759">
    <w:name w:val="58DC8798AB084ABB8C93557EDDFF4759"/>
    <w:rsid w:val="00DD069B"/>
  </w:style>
  <w:style w:type="paragraph" w:customStyle="1" w:styleId="3F0944E3535242B9ACC69870EC6E55B8">
    <w:name w:val="3F0944E3535242B9ACC69870EC6E55B8"/>
    <w:rsid w:val="00DD069B"/>
  </w:style>
  <w:style w:type="paragraph" w:customStyle="1" w:styleId="A8F9CA246E6449299A614B0563FBFADC">
    <w:name w:val="A8F9CA246E6449299A614B0563FBFADC"/>
    <w:rsid w:val="00DD069B"/>
  </w:style>
  <w:style w:type="paragraph" w:customStyle="1" w:styleId="E574429B0C3149E7B29A42824D7370A4">
    <w:name w:val="E574429B0C3149E7B29A42824D7370A4"/>
    <w:rsid w:val="00DD069B"/>
  </w:style>
  <w:style w:type="paragraph" w:customStyle="1" w:styleId="406F3208BCA741498E8EA5EA6F3400D4">
    <w:name w:val="406F3208BCA741498E8EA5EA6F3400D4"/>
    <w:rsid w:val="00DD069B"/>
  </w:style>
  <w:style w:type="paragraph" w:customStyle="1" w:styleId="B7A3ED3D85374D588B9467F2827CB4BA">
    <w:name w:val="B7A3ED3D85374D588B9467F2827CB4BA"/>
    <w:rsid w:val="00DD069B"/>
  </w:style>
  <w:style w:type="paragraph" w:customStyle="1" w:styleId="129405FBABFD41DDAA955F939907A049">
    <w:name w:val="129405FBABFD41DDAA955F939907A049"/>
    <w:rsid w:val="00DD069B"/>
  </w:style>
  <w:style w:type="paragraph" w:customStyle="1" w:styleId="34B5C6D5BF464D0083CD195EE811DBF8">
    <w:name w:val="34B5C6D5BF464D0083CD195EE811DBF8"/>
    <w:rsid w:val="00DD069B"/>
  </w:style>
  <w:style w:type="paragraph" w:customStyle="1" w:styleId="44248DDA36D74D76A9A80BAE91A92BDC">
    <w:name w:val="44248DDA36D74D76A9A80BAE91A92BDC"/>
    <w:rsid w:val="00DD069B"/>
  </w:style>
  <w:style w:type="paragraph" w:customStyle="1" w:styleId="5792684C9DA34E8BB765A25B968D84A3">
    <w:name w:val="5792684C9DA34E8BB765A25B968D84A3"/>
    <w:rsid w:val="00DD069B"/>
  </w:style>
  <w:style w:type="paragraph" w:customStyle="1" w:styleId="8E3512EAD2E04CF79B8F6A947BF7889D">
    <w:name w:val="8E3512EAD2E04CF79B8F6A947BF7889D"/>
    <w:rsid w:val="00DD069B"/>
  </w:style>
  <w:style w:type="paragraph" w:customStyle="1" w:styleId="9796153A81E04EC2A8F991A603C5D211">
    <w:name w:val="9796153A81E04EC2A8F991A603C5D211"/>
    <w:rsid w:val="00DD069B"/>
  </w:style>
  <w:style w:type="paragraph" w:customStyle="1" w:styleId="900BE9654E44481092B8FDB2661E27F4">
    <w:name w:val="900BE9654E44481092B8FDB2661E27F4"/>
    <w:rsid w:val="00DD069B"/>
  </w:style>
  <w:style w:type="paragraph" w:customStyle="1" w:styleId="0BB6FB2FD3654DDAA0236D93AA230CE7">
    <w:name w:val="0BB6FB2FD3654DDAA0236D93AA230CE7"/>
    <w:rsid w:val="00DD069B"/>
  </w:style>
  <w:style w:type="paragraph" w:customStyle="1" w:styleId="687ADFE15AE2489FAD2C20975C973BBA">
    <w:name w:val="687ADFE15AE2489FAD2C20975C973BBA"/>
    <w:rsid w:val="00DD069B"/>
  </w:style>
  <w:style w:type="paragraph" w:customStyle="1" w:styleId="8BBF090C8F414874994EB1A8EA33AC30">
    <w:name w:val="8BBF090C8F414874994EB1A8EA33AC30"/>
    <w:rsid w:val="00DD069B"/>
  </w:style>
  <w:style w:type="paragraph" w:customStyle="1" w:styleId="97E787AC2D444BB0B7F7EEFDDF08513B">
    <w:name w:val="97E787AC2D444BB0B7F7EEFDDF08513B"/>
    <w:rsid w:val="00DD069B"/>
  </w:style>
  <w:style w:type="paragraph" w:customStyle="1" w:styleId="179B3C3C6DE1498585FD99B25857E8E2">
    <w:name w:val="179B3C3C6DE1498585FD99B25857E8E2"/>
    <w:rsid w:val="00DD069B"/>
  </w:style>
  <w:style w:type="paragraph" w:customStyle="1" w:styleId="7B88D2EC6A85467C9604DB75B836580E">
    <w:name w:val="7B88D2EC6A85467C9604DB75B836580E"/>
    <w:rsid w:val="00DD069B"/>
  </w:style>
  <w:style w:type="paragraph" w:customStyle="1" w:styleId="974FD86E102C4BF7ACA4E80259AC7526">
    <w:name w:val="974FD86E102C4BF7ACA4E80259AC7526"/>
    <w:rsid w:val="00DD069B"/>
  </w:style>
  <w:style w:type="paragraph" w:customStyle="1" w:styleId="A9F5BF7F7CE64B29951CF4F735942EEF">
    <w:name w:val="A9F5BF7F7CE64B29951CF4F735942EEF"/>
    <w:rsid w:val="00DD069B"/>
  </w:style>
  <w:style w:type="paragraph" w:customStyle="1" w:styleId="B4212ED3388041FCAACED0E9791A36A7">
    <w:name w:val="B4212ED3388041FCAACED0E9791A36A7"/>
    <w:rsid w:val="00DD069B"/>
  </w:style>
  <w:style w:type="paragraph" w:customStyle="1" w:styleId="C12887BDB95B4CB5AD50F2F3EF4DBC3A">
    <w:name w:val="C12887BDB95B4CB5AD50F2F3EF4DBC3A"/>
    <w:rsid w:val="00DD069B"/>
  </w:style>
  <w:style w:type="paragraph" w:customStyle="1" w:styleId="3A3F514B8621437591D3BF495A8621B6">
    <w:name w:val="3A3F514B8621437591D3BF495A8621B6"/>
    <w:rsid w:val="00DD069B"/>
  </w:style>
  <w:style w:type="paragraph" w:customStyle="1" w:styleId="D60A33ED645D40C1BFCA3FFA810C5A2C">
    <w:name w:val="D60A33ED645D40C1BFCA3FFA810C5A2C"/>
    <w:rsid w:val="00DD069B"/>
  </w:style>
  <w:style w:type="paragraph" w:customStyle="1" w:styleId="7063BBAA5EB7471FAECBE7F433AF0CD3">
    <w:name w:val="7063BBAA5EB7471FAECBE7F433AF0CD3"/>
    <w:rsid w:val="00DD069B"/>
  </w:style>
  <w:style w:type="paragraph" w:customStyle="1" w:styleId="ADFBB7FB87B149BABF311DCD62BE4739">
    <w:name w:val="ADFBB7FB87B149BABF311DCD62BE4739"/>
    <w:rsid w:val="00DD069B"/>
  </w:style>
  <w:style w:type="paragraph" w:customStyle="1" w:styleId="2BC60460BB714E9FBEFEF83E438B345B">
    <w:name w:val="2BC60460BB714E9FBEFEF83E438B345B"/>
    <w:rsid w:val="00DD06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12C1B0E84E64DA5588A9376118609" ma:contentTypeVersion="11" ma:contentTypeDescription="Create a new document." ma:contentTypeScope="" ma:versionID="060c08b96e778e33ac1ef56e8fa81068">
  <xsd:schema xmlns:xsd="http://www.w3.org/2001/XMLSchema" xmlns:xs="http://www.w3.org/2001/XMLSchema" xmlns:p="http://schemas.microsoft.com/office/2006/metadata/properties" xmlns:ns2="ff08c96f-3f37-409f-879e-62cc548a9318" xmlns:ns3="0233f42a-570d-4c63-b07b-d184f9fe113d" targetNamespace="http://schemas.microsoft.com/office/2006/metadata/properties" ma:root="true" ma:fieldsID="82d2a83dbd468810495d5bce68f85061" ns2:_="" ns3:_="">
    <xsd:import namespace="ff08c96f-3f37-409f-879e-62cc548a9318"/>
    <xsd:import namespace="0233f42a-570d-4c63-b07b-d184f9fe1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8c96f-3f37-409f-879e-62cc548a9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3f42a-570d-4c63-b07b-d184f9fe113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038012-8867-4f8f-ab40-f66b25d74aee}" ma:internalName="TaxCatchAll" ma:showField="CatchAllData" ma:web="0233f42a-570d-4c63-b07b-d184f9fe1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08c96f-3f37-409f-879e-62cc548a9318">
      <Terms xmlns="http://schemas.microsoft.com/office/infopath/2007/PartnerControls"/>
    </lcf76f155ced4ddcb4097134ff3c332f>
    <TaxCatchAll xmlns="0233f42a-570d-4c63-b07b-d184f9fe113d" xsi:nil="true"/>
  </documentManagement>
</p:properties>
</file>

<file path=customXml/itemProps1.xml><?xml version="1.0" encoding="utf-8"?>
<ds:datastoreItem xmlns:ds="http://schemas.openxmlformats.org/officeDocument/2006/customXml" ds:itemID="{B9BE5BBB-D944-4755-ADC6-11B95C6F9A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DA72A8-4CF0-4647-9AAF-773697880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8c96f-3f37-409f-879e-62cc548a9318"/>
    <ds:schemaRef ds:uri="0233f42a-570d-4c63-b07b-d184f9fe1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6D9CA8-4597-4BA2-89D9-682DF1780A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6E29AF-C6D3-48EA-B594-305BEA160E33}">
  <ds:schemaRefs>
    <ds:schemaRef ds:uri="http://schemas.microsoft.com/office/2006/metadata/properties"/>
    <ds:schemaRef ds:uri="http://schemas.microsoft.com/office/infopath/2007/PartnerControls"/>
    <ds:schemaRef ds:uri="ff08c96f-3f37-409f-879e-62cc548a9318"/>
    <ds:schemaRef ds:uri="0233f42a-570d-4c63-b07b-d184f9fe113d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PSD%20Scot%20Word%20Template_One%20Page%20landscape.dotx?OR=81dd2b71-fb82-4b33-ac71-fed46bf0f87a&amp;CID=6c5422a2-808b-1001-ef9b-1231aa2b6b01&amp;CT=</Template>
  <TotalTime>12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SHTM 02-01 Part A Form A17 v1 Oct 26</vt:lpstr>
    </vt:vector>
  </TitlesOfParts>
  <Manager/>
  <Company/>
  <LinksUpToDate>false</LinksUpToDate>
  <CharactersWithSpaces>1218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SHTM 02-01 Part A Form A17 v1 Oct 26</dc:title>
  <dc:subject/>
  <dc:creator>Colin McKie</dc:creator>
  <cp:keywords/>
  <dc:description/>
  <cp:lastModifiedBy>Tracy Glen</cp:lastModifiedBy>
  <cp:revision>16</cp:revision>
  <dcterms:created xsi:type="dcterms:W3CDTF">2026-10-01T08:21:00Z</dcterms:created>
  <dcterms:modified xsi:type="dcterms:W3CDTF">2026-10-09T10:19:00Z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0x0101000D112C1B0E84E64DA5588A9376118609</vt:lpwstr>
  </property>
</Properties>
</file>