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2A5ABAE6" w:rsidR="004A38B6" w:rsidRPr="000D6275" w:rsidRDefault="005E0993" w:rsidP="000D6275">
      <w:pPr>
        <w:pStyle w:val="Heading1"/>
      </w:pPr>
      <w:r w:rsidRPr="005E0993">
        <w:t xml:space="preserve">Purging and filling </w:t>
      </w:r>
      <w:r w:rsidR="008F64B9">
        <w:t>-</w:t>
      </w:r>
      <w:r w:rsidRPr="005E0993">
        <w:t xml:space="preserve"> Form A19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4DF439E9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2942FF41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5BEE2CE8" w14:textId="77777777" w:rsidR="002D0FCA" w:rsidRDefault="002D0FCA" w:rsidP="0067138F"/>
    <w:p w14:paraId="71B6D302" w14:textId="23040A48" w:rsidR="005E0993" w:rsidRDefault="005E0993" w:rsidP="005E0993">
      <w:pPr>
        <w:spacing w:after="240"/>
        <w:rPr>
          <w:rFonts w:cs="Arial"/>
        </w:rPr>
      </w:pPr>
      <w:r w:rsidRPr="005E0993">
        <w:rPr>
          <w:rFonts w:cs="Arial"/>
        </w:rPr>
        <w:t xml:space="preserve">This is to certify that the medical gas systems have been purged and filled with </w:t>
      </w:r>
      <w:sdt>
        <w:sdtPr>
          <w:rPr>
            <w:rFonts w:cs="Arial"/>
          </w:rPr>
          <w:id w:val="-734317686"/>
          <w:placeholder>
            <w:docPart w:val="E8ED1E0EE31D488DB85ADD1BE66F26F6"/>
          </w:placeholder>
          <w:showingPlcHdr/>
          <w:dropDownList>
            <w:listItem w:displayText="medical air" w:value="medical air"/>
            <w:listItem w:displayText="oxygen free nitrogen" w:value="oxygen free nitrogen"/>
            <w:listItem w:displayText="working gas" w:value="working gas"/>
          </w:dropDownList>
        </w:sdtPr>
        <w:sdtContent>
          <w:r w:rsidRPr="005E0993">
            <w:rPr>
              <w:rFonts w:cs="Arial"/>
              <w:color w:val="002D72"/>
            </w:rPr>
            <w:t>select gas</w:t>
          </w:r>
        </w:sdtContent>
      </w:sdt>
      <w:r w:rsidRPr="005E0993">
        <w:rPr>
          <w:rFonts w:cs="Arial"/>
        </w:rPr>
        <w:t xml:space="preserve"> in accordance with paragraphs 13.94 </w:t>
      </w:r>
      <w:r w:rsidR="00D65A8B">
        <w:rPr>
          <w:rFonts w:cs="Arial"/>
        </w:rPr>
        <w:t>-</w:t>
      </w:r>
      <w:r w:rsidR="007329FA">
        <w:rPr>
          <w:rFonts w:cs="Arial"/>
        </w:rPr>
        <w:t xml:space="preserve"> </w:t>
      </w:r>
      <w:r w:rsidRPr="005E0993">
        <w:rPr>
          <w:rFonts w:cs="Arial"/>
        </w:rPr>
        <w:t>13.100 and/</w:t>
      </w:r>
      <w:r>
        <w:rPr>
          <w:rFonts w:cs="Arial"/>
        </w:rPr>
        <w:t xml:space="preserve"> </w:t>
      </w:r>
      <w:r w:rsidRPr="005E0993">
        <w:rPr>
          <w:rFonts w:cs="Arial"/>
        </w:rPr>
        <w:t xml:space="preserve">or 13.101 </w:t>
      </w:r>
      <w:r w:rsidR="00DD30C3">
        <w:rPr>
          <w:rFonts w:cs="Arial"/>
        </w:rPr>
        <w:t>-</w:t>
      </w:r>
      <w:r w:rsidRPr="005E0993">
        <w:rPr>
          <w:rFonts w:cs="Arial"/>
        </w:rPr>
        <w:t xml:space="preserve"> 13.102 as follows:</w:t>
      </w:r>
    </w:p>
    <w:p w14:paraId="3CDCB4C4" w14:textId="3BA64820" w:rsidR="00117E05" w:rsidRPr="005E0993" w:rsidRDefault="00117E05" w:rsidP="007329FA">
      <w:pPr>
        <w:pStyle w:val="Heading2"/>
      </w:pPr>
      <w:r>
        <w:t>Purging and filling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5240"/>
        <w:gridCol w:w="1276"/>
        <w:gridCol w:w="1134"/>
        <w:gridCol w:w="2268"/>
        <w:gridCol w:w="1417"/>
        <w:gridCol w:w="1418"/>
        <w:gridCol w:w="1843"/>
      </w:tblGrid>
      <w:tr w:rsidR="005E0993" w:rsidRPr="005E0993" w14:paraId="4122D533" w14:textId="77777777" w:rsidTr="005E09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5240" w:type="dxa"/>
          </w:tcPr>
          <w:p w14:paraId="0DC9D6A3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Action</w:t>
            </w:r>
          </w:p>
        </w:tc>
        <w:tc>
          <w:tcPr>
            <w:tcW w:w="1276" w:type="dxa"/>
          </w:tcPr>
          <w:p w14:paraId="133BD5B4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1134" w:type="dxa"/>
          </w:tcPr>
          <w:p w14:paraId="79820D7D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2268" w:type="dxa"/>
          </w:tcPr>
          <w:p w14:paraId="0D4C6FF8" w14:textId="4FADD83D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N</w:t>
            </w: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/ oxygen</w:t>
            </w: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 xml:space="preserve"> (50% v/v)</w:t>
            </w:r>
          </w:p>
        </w:tc>
        <w:tc>
          <w:tcPr>
            <w:tcW w:w="1417" w:type="dxa"/>
          </w:tcPr>
          <w:p w14:paraId="487044CD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Medical air (4 bar)</w:t>
            </w:r>
          </w:p>
        </w:tc>
        <w:tc>
          <w:tcPr>
            <w:tcW w:w="1418" w:type="dxa"/>
          </w:tcPr>
          <w:p w14:paraId="160C3FCC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Surgical air (7 bar)</w:t>
            </w:r>
          </w:p>
        </w:tc>
        <w:tc>
          <w:tcPr>
            <w:tcW w:w="1843" w:type="dxa"/>
          </w:tcPr>
          <w:p w14:paraId="6EF827FC" w14:textId="77777777" w:rsidR="005E0993" w:rsidRPr="005E0993" w:rsidRDefault="005E0993" w:rsidP="005E0993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Medical vacuum</w:t>
            </w:r>
          </w:p>
        </w:tc>
      </w:tr>
      <w:tr w:rsidR="0054292A" w:rsidRPr="005E0993" w14:paraId="5262B1C6" w14:textId="77777777" w:rsidTr="005E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tcW w:w="5240" w:type="dxa"/>
          </w:tcPr>
          <w:p w14:paraId="7059D9AB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Special connectors/ cylinders removed from site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92173539"/>
            <w:placeholder>
              <w:docPart w:val="62052C3648D3460B85C8BA60A1C03B9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420074A6" w14:textId="249421F4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</w:t>
                </w:r>
                <w:r w:rsidRPr="005E0993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07455147"/>
            <w:placeholder>
              <w:docPart w:val="F2973794FF79458693426D0E3EEB08E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2687E424" w14:textId="0130B325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4B5D64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2117661"/>
            <w:placeholder>
              <w:docPart w:val="BCACF9CE17294F07BE85652C78FBD14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4647F8C4" w14:textId="6C5C383E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4B5D64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22518373"/>
            <w:placeholder>
              <w:docPart w:val="434813CD3A18434F878E5B42A3FB5B6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521F602D" w14:textId="0C1E8497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4B5D64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45970532"/>
            <w:placeholder>
              <w:docPart w:val="CC0C19088BF1419EB3125430A78A5B7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18B98A8C" w14:textId="0933C6AE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4B5D64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tc>
          <w:tcPr>
            <w:tcW w:w="1843" w:type="dxa"/>
          </w:tcPr>
          <w:p w14:paraId="2104DB6D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</w:tr>
      <w:tr w:rsidR="0054292A" w:rsidRPr="005E0993" w14:paraId="3E6F5507" w14:textId="77777777" w:rsidTr="005E0993">
        <w:trPr>
          <w:trHeight w:val="454"/>
        </w:trPr>
        <w:tc>
          <w:tcPr>
            <w:tcW w:w="5240" w:type="dxa"/>
          </w:tcPr>
          <w:p w14:paraId="2F4AD637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Filling with working gas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06816091"/>
            <w:placeholder>
              <w:docPart w:val="467AA7F7FC5A48428059DD9FC06485C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6508DB4A" w14:textId="0A353DBC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00160700"/>
            <w:placeholder>
              <w:docPart w:val="2C90D8C8AF8040119D1FE0AAA928997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1FD18186" w14:textId="6F326F6B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01251166"/>
            <w:placeholder>
              <w:docPart w:val="0E49CBF992FB49DBB09FE6A84F421A9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4362AAC6" w14:textId="60F2F418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77964731"/>
            <w:placeholder>
              <w:docPart w:val="EC67DA390EF2467BB81FCFAB6BE2276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3B3E5781" w14:textId="184E8E49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99046245"/>
            <w:placeholder>
              <w:docPart w:val="3E54DF6808074FB2A04778205D4D1B4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61AFC714" w14:textId="30E9B6EE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76208967"/>
            <w:placeholder>
              <w:docPart w:val="8DDAF97C227E460F81CA786F90DD107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843" w:type="dxa"/>
              </w:tcPr>
              <w:p w14:paraId="2F753497" w14:textId="0C73B167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y</w:t>
                </w:r>
                <w:r w:rsidRPr="005E0993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es/ no</w:t>
                </w:r>
              </w:p>
            </w:tc>
          </w:sdtContent>
        </w:sdt>
      </w:tr>
      <w:tr w:rsidR="0054292A" w:rsidRPr="005E0993" w14:paraId="4B542057" w14:textId="77777777" w:rsidTr="005E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tcW w:w="5240" w:type="dxa"/>
          </w:tcPr>
          <w:p w14:paraId="501DD505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Purge pipeline via terminal units, gases to be vented to a safe place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30840430"/>
            <w:placeholder>
              <w:docPart w:val="8D461D2F4A3A4DD6AF388C1BF33C406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2381F4BD" w14:textId="6A512BCE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18506754"/>
            <w:placeholder>
              <w:docPart w:val="3018F2F7C4ED46FBB1A7B09AE3F6917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4B96BAEB" w14:textId="44F443DA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12268483"/>
            <w:placeholder>
              <w:docPart w:val="DC583BF01DF242FB9C8C7BD98DCEBFC0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708DB56A" w14:textId="097E728C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2928299"/>
            <w:placeholder>
              <w:docPart w:val="CE702E24A7A44A2EB1BA6F0CA51D092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0775A0DE" w14:textId="611ABE43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7607848"/>
            <w:placeholder>
              <w:docPart w:val="0D0A9A2A23FE4E92AB5AC8C27414AFC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46A913C7" w14:textId="6C5C915B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tc>
          <w:tcPr>
            <w:tcW w:w="1843" w:type="dxa"/>
          </w:tcPr>
          <w:p w14:paraId="5F689CCC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</w:tr>
      <w:tr w:rsidR="0054292A" w:rsidRPr="005E0993" w14:paraId="7A4C5FC0" w14:textId="77777777" w:rsidTr="005E0993">
        <w:trPr>
          <w:trHeight w:val="680"/>
        </w:trPr>
        <w:tc>
          <w:tcPr>
            <w:tcW w:w="5240" w:type="dxa"/>
          </w:tcPr>
          <w:p w14:paraId="75698876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Particulate tests performed and meet specification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61652342"/>
            <w:placeholder>
              <w:docPart w:val="883107D910444CCEA5BD0146A4B238F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6CA5156B" w14:textId="449BB217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91563295"/>
            <w:placeholder>
              <w:docPart w:val="576443D882324B2CA5EA177F47627328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1433A222" w14:textId="790D1806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49120547"/>
            <w:placeholder>
              <w:docPart w:val="690C0AEED3304A7B9196AD441301422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1BDFBA5C" w14:textId="70714642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03269676"/>
            <w:placeholder>
              <w:docPart w:val="1C33ADFBB0A449FA947BD9CAF5DD5F4C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70FD2440" w14:textId="0715AA17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491739"/>
            <w:placeholder>
              <w:docPart w:val="8F58C92CFF394426919021D8F17BCA5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3A649A5F" w14:textId="55D6475A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tc>
          <w:tcPr>
            <w:tcW w:w="1843" w:type="dxa"/>
          </w:tcPr>
          <w:p w14:paraId="4082F060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</w:tr>
      <w:tr w:rsidR="0054292A" w:rsidRPr="005E0993" w14:paraId="4CC200A5" w14:textId="77777777" w:rsidTr="005E09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5240" w:type="dxa"/>
          </w:tcPr>
          <w:p w14:paraId="5F023086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Odour tests performed and specification met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59658449"/>
            <w:placeholder>
              <w:docPart w:val="1AAA46D27ECC4192B8DC6594418CAF3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720C748B" w14:textId="5F0A8FBD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03146653"/>
            <w:placeholder>
              <w:docPart w:val="0610057E8BE345CB895A16D73E7B2170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62DFFFF7" w14:textId="3793906D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81375800"/>
            <w:placeholder>
              <w:docPart w:val="616FF477EC814A0A855F37CF67B13290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466B9028" w14:textId="500B7019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19020683"/>
            <w:placeholder>
              <w:docPart w:val="72A0D8AE0E6B4346B82062264472AAA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278617D0" w14:textId="3AC49B4D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60760892"/>
            <w:placeholder>
              <w:docPart w:val="20AC8DE87DEF4E88AA45904CB918222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5E4C52C3" w14:textId="0B66F363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tc>
          <w:tcPr>
            <w:tcW w:w="1843" w:type="dxa"/>
          </w:tcPr>
          <w:p w14:paraId="310FF8A1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</w:tr>
      <w:tr w:rsidR="0054292A" w:rsidRPr="005E0993" w14:paraId="0C7162EA" w14:textId="77777777" w:rsidTr="005E0993">
        <w:trPr>
          <w:trHeight w:val="964"/>
        </w:trPr>
        <w:tc>
          <w:tcPr>
            <w:tcW w:w="5240" w:type="dxa"/>
          </w:tcPr>
          <w:p w14:paraId="499F90B5" w14:textId="77777777" w:rsidR="0054292A" w:rsidRPr="005E0993" w:rsidRDefault="0054292A" w:rsidP="0054292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E099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All terminal unit prohibition or ‘danger do not use’ labels or tamperproof terminal unit blank plugs applied/ removed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42496026"/>
            <w:placeholder>
              <w:docPart w:val="C2DF3A17D71347A9A60AB15996DB82F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097F56A2" w14:textId="71707196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81888982"/>
            <w:placeholder>
              <w:docPart w:val="BBA40049F7864883A1DB4527F212068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134" w:type="dxa"/>
              </w:tcPr>
              <w:p w14:paraId="752B4763" w14:textId="69AC7D32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2793523"/>
            <w:placeholder>
              <w:docPart w:val="752F262E4EF3472AB8762D2976FA04C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185E8632" w14:textId="07E3C826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10267657"/>
            <w:placeholder>
              <w:docPart w:val="F77A9A627368496CB9F1B9BE38B7D49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7" w:type="dxa"/>
              </w:tcPr>
              <w:p w14:paraId="7D4EEEEC" w14:textId="5FD18B2A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43634771"/>
            <w:placeholder>
              <w:docPart w:val="52754605D54A4E15979FEAAC7F95D3E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418" w:type="dxa"/>
              </w:tcPr>
              <w:p w14:paraId="5830CDDE" w14:textId="67418ABC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52670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yes/ no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3258864"/>
            <w:placeholder>
              <w:docPart w:val="24EA1862B7084496B0DB67554FF7B55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843" w:type="dxa"/>
              </w:tcPr>
              <w:p w14:paraId="63569A7C" w14:textId="6260A591" w:rsidR="0054292A" w:rsidRPr="005E0993" w:rsidRDefault="0054292A" w:rsidP="0054292A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y</w:t>
                </w:r>
                <w:r w:rsidRPr="005E0993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es/ no</w:t>
                </w:r>
              </w:p>
            </w:tc>
          </w:sdtContent>
        </w:sdt>
      </w:tr>
    </w:tbl>
    <w:p w14:paraId="320E32B0" w14:textId="30E9BDA3" w:rsidR="00F3779C" w:rsidRDefault="000D6275" w:rsidP="00CC2D25">
      <w:pPr>
        <w:pStyle w:val="Heading2"/>
      </w:pPr>
      <w:r>
        <w:lastRenderedPageBreak/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76C7629C87D5445F9BD6246B44029324"/>
            </w:placeholder>
            <w:showingPlcHdr/>
            <w:text/>
          </w:sdtPr>
          <w:sdtContent>
            <w:tc>
              <w:tcPr>
                <w:tcW w:w="2976" w:type="dxa"/>
              </w:tcPr>
              <w:p w14:paraId="1051A197" w14:textId="12246DA5" w:rsidR="00E20F4A" w:rsidRPr="00F44D7C" w:rsidRDefault="00186B47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3C9C787951DB482EA5B6E7A8BCB363CC"/>
            </w:placeholder>
            <w:showingPlcHdr/>
            <w:text/>
          </w:sdtPr>
          <w:sdtContent>
            <w:tc>
              <w:tcPr>
                <w:tcW w:w="2834" w:type="dxa"/>
              </w:tcPr>
              <w:p w14:paraId="1BCA073D" w14:textId="77BD6890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3DB71FDF2B0E48CC80FA31749E86121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325E4255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E011D14F21A7458F83D66A1003C7B6C5"/>
            </w:placeholder>
            <w:showingPlcHdr/>
            <w:text/>
          </w:sdtPr>
          <w:sdtContent>
            <w:tc>
              <w:tcPr>
                <w:tcW w:w="2976" w:type="dxa"/>
              </w:tcPr>
              <w:p w14:paraId="5FCE597A" w14:textId="236232FD" w:rsidR="00E20F4A" w:rsidRPr="00F44D7C" w:rsidRDefault="00186B47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165E4AAAEEA44FE2BF5AB0A6226D634B"/>
            </w:placeholder>
            <w:showingPlcHdr/>
            <w:text/>
          </w:sdtPr>
          <w:sdtContent>
            <w:tc>
              <w:tcPr>
                <w:tcW w:w="2834" w:type="dxa"/>
              </w:tcPr>
              <w:p w14:paraId="58E6764A" w14:textId="3677793D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8686D59882C24A57986FB96D5D40D42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31DEF7B4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9C29" w14:textId="77777777" w:rsidR="00E71BDF" w:rsidRDefault="00E71BDF" w:rsidP="00E13B4E">
      <w:pPr>
        <w:spacing w:after="0"/>
      </w:pPr>
      <w:r>
        <w:separator/>
      </w:r>
    </w:p>
  </w:endnote>
  <w:endnote w:type="continuationSeparator" w:id="0">
    <w:p w14:paraId="75BDA1D9" w14:textId="77777777" w:rsidR="00E71BDF" w:rsidRDefault="00E71BDF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550A143F" w:rsidR="00C719BD" w:rsidRPr="00F44D7C" w:rsidRDefault="009B2A69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9B2A69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6F3D4989" w:rsidR="00C719BD" w:rsidRPr="00F44D7C" w:rsidRDefault="009B2A69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9B2A69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529DF" w14:textId="77777777" w:rsidR="00E71BDF" w:rsidRDefault="00E71BDF" w:rsidP="00E13B4E">
      <w:pPr>
        <w:spacing w:after="0"/>
      </w:pPr>
      <w:r>
        <w:separator/>
      </w:r>
    </w:p>
  </w:footnote>
  <w:footnote w:type="continuationSeparator" w:id="0">
    <w:p w14:paraId="07ED6516" w14:textId="77777777" w:rsidR="00E71BDF" w:rsidRDefault="00E71BDF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64FDEC7D">
              <wp:simplePos x="0" y="0"/>
              <wp:positionH relativeFrom="column">
                <wp:posOffset>4171678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0C248C11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42631E">
                            <w:rPr>
                              <w:rStyle w:val="ui-provider"/>
                              <w:color w:val="000000" w:themeColor="text1"/>
                            </w:rPr>
                            <w:t>.19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8F64B9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5E0993">
                            <w:rPr>
                              <w:rStyle w:val="ui-provider"/>
                              <w:color w:val="000000" w:themeColor="text1"/>
                            </w:rPr>
                            <w:t>9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8.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" filled="f" stroked="f">
              <v:textbox>
                <w:txbxContent>
                  <w:p w14:paraId="7B670A00" w14:textId="0C248C11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42631E">
                      <w:rPr>
                        <w:rStyle w:val="ui-provider"/>
                        <w:color w:val="000000" w:themeColor="text1"/>
                      </w:rPr>
                      <w:t>.19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8F64B9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5E0993">
                      <w:rPr>
                        <w:rStyle w:val="ui-provider"/>
                        <w:color w:val="000000" w:themeColor="text1"/>
                      </w:rPr>
                      <w:t>9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hHQCzelxG8a1wlfDCfTdcKSyGjvafB3IaJ084xjXcsP7SvyUa4BATr0CW9yp/gn9Q+JxEI2e6RyCmnkZ4r2a0A==" w:salt="wCNG3diOnsTsz2O0UrU/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BD0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5B3D"/>
    <w:rsid w:val="000B04B1"/>
    <w:rsid w:val="000C5EFF"/>
    <w:rsid w:val="000D6275"/>
    <w:rsid w:val="001012E1"/>
    <w:rsid w:val="0010551F"/>
    <w:rsid w:val="00117DDB"/>
    <w:rsid w:val="00117E05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B51DC"/>
    <w:rsid w:val="001D3705"/>
    <w:rsid w:val="001D6B45"/>
    <w:rsid w:val="001E053C"/>
    <w:rsid w:val="001F0BBF"/>
    <w:rsid w:val="001F6344"/>
    <w:rsid w:val="001F79EB"/>
    <w:rsid w:val="00202E20"/>
    <w:rsid w:val="0021739A"/>
    <w:rsid w:val="00220885"/>
    <w:rsid w:val="00233418"/>
    <w:rsid w:val="00233642"/>
    <w:rsid w:val="00233E56"/>
    <w:rsid w:val="0023745F"/>
    <w:rsid w:val="00246294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7388"/>
    <w:rsid w:val="003211CC"/>
    <w:rsid w:val="003244E8"/>
    <w:rsid w:val="003331FA"/>
    <w:rsid w:val="00343AB0"/>
    <w:rsid w:val="0034781B"/>
    <w:rsid w:val="00356BAA"/>
    <w:rsid w:val="00367470"/>
    <w:rsid w:val="00373623"/>
    <w:rsid w:val="0037762D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2631E"/>
    <w:rsid w:val="00435E72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7D6D"/>
    <w:rsid w:val="004B0D96"/>
    <w:rsid w:val="004B59C4"/>
    <w:rsid w:val="004D1B17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92A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B4694"/>
    <w:rsid w:val="005D464D"/>
    <w:rsid w:val="005E0993"/>
    <w:rsid w:val="006026BE"/>
    <w:rsid w:val="0062063C"/>
    <w:rsid w:val="00622292"/>
    <w:rsid w:val="00623FE4"/>
    <w:rsid w:val="00644254"/>
    <w:rsid w:val="0065049A"/>
    <w:rsid w:val="006518FB"/>
    <w:rsid w:val="0065764B"/>
    <w:rsid w:val="00657664"/>
    <w:rsid w:val="00657E23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265ED"/>
    <w:rsid w:val="0073017A"/>
    <w:rsid w:val="007329F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04EF"/>
    <w:rsid w:val="00793023"/>
    <w:rsid w:val="00793AC0"/>
    <w:rsid w:val="007A387A"/>
    <w:rsid w:val="007B2A4C"/>
    <w:rsid w:val="007B506C"/>
    <w:rsid w:val="007C251B"/>
    <w:rsid w:val="007C5A46"/>
    <w:rsid w:val="007D4341"/>
    <w:rsid w:val="007D498D"/>
    <w:rsid w:val="007E6252"/>
    <w:rsid w:val="007F1B57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70865"/>
    <w:rsid w:val="00892037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8F64B9"/>
    <w:rsid w:val="0091648E"/>
    <w:rsid w:val="00916670"/>
    <w:rsid w:val="009175BD"/>
    <w:rsid w:val="00927CBC"/>
    <w:rsid w:val="00934332"/>
    <w:rsid w:val="00945A96"/>
    <w:rsid w:val="00946AEB"/>
    <w:rsid w:val="00954251"/>
    <w:rsid w:val="00954633"/>
    <w:rsid w:val="009547F7"/>
    <w:rsid w:val="00962E6A"/>
    <w:rsid w:val="00970859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2A69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AE1488"/>
    <w:rsid w:val="00B02E03"/>
    <w:rsid w:val="00B06B79"/>
    <w:rsid w:val="00B1144E"/>
    <w:rsid w:val="00B4058C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F7276"/>
    <w:rsid w:val="00C0184B"/>
    <w:rsid w:val="00C0253F"/>
    <w:rsid w:val="00C07F90"/>
    <w:rsid w:val="00C2133C"/>
    <w:rsid w:val="00C2598D"/>
    <w:rsid w:val="00C4168F"/>
    <w:rsid w:val="00C43897"/>
    <w:rsid w:val="00C54680"/>
    <w:rsid w:val="00C66F85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262F2"/>
    <w:rsid w:val="00D32663"/>
    <w:rsid w:val="00D53B4B"/>
    <w:rsid w:val="00D53C33"/>
    <w:rsid w:val="00D578B4"/>
    <w:rsid w:val="00D638B6"/>
    <w:rsid w:val="00D655C7"/>
    <w:rsid w:val="00D65A8B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0C3"/>
    <w:rsid w:val="00DD3F84"/>
    <w:rsid w:val="00E000E9"/>
    <w:rsid w:val="00E10C61"/>
    <w:rsid w:val="00E13B4E"/>
    <w:rsid w:val="00E20F4A"/>
    <w:rsid w:val="00E22BAA"/>
    <w:rsid w:val="00E30D7D"/>
    <w:rsid w:val="00E35FD2"/>
    <w:rsid w:val="00E55FF2"/>
    <w:rsid w:val="00E562AF"/>
    <w:rsid w:val="00E66278"/>
    <w:rsid w:val="00E67C9F"/>
    <w:rsid w:val="00E70922"/>
    <w:rsid w:val="00E71BDF"/>
    <w:rsid w:val="00E76889"/>
    <w:rsid w:val="00E843A0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07687"/>
    <w:rsid w:val="00F121FE"/>
    <w:rsid w:val="00F13EA9"/>
    <w:rsid w:val="00F31F0A"/>
    <w:rsid w:val="00F33CA2"/>
    <w:rsid w:val="00F3779C"/>
    <w:rsid w:val="00F44D7C"/>
    <w:rsid w:val="00F45B9F"/>
    <w:rsid w:val="00F52F84"/>
    <w:rsid w:val="00F55635"/>
    <w:rsid w:val="00F65291"/>
    <w:rsid w:val="00F703F4"/>
    <w:rsid w:val="00F738F5"/>
    <w:rsid w:val="00F755BB"/>
    <w:rsid w:val="00FA0272"/>
    <w:rsid w:val="00FB5C6F"/>
    <w:rsid w:val="00FB622C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0D6F4F" w:rsidP="000D6F4F">
          <w:pPr>
            <w:pStyle w:val="19196B6C496D44F0A46930163515D362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0D6F4F" w:rsidP="000D6F4F">
          <w:pPr>
            <w:pStyle w:val="652605A61CC842EA876C4D4A2F4314D02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CB0E1C" w:rsidRDefault="000D6F4F" w:rsidP="000D6F4F">
          <w:pPr>
            <w:pStyle w:val="BD184BB741CF491ABFFBE672F80EDF402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76C7629C87D5445F9BD6246B44029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1CC8-3CEC-46DC-9606-DF770ABE1F8A}"/>
      </w:docPartPr>
      <w:docPartBody>
        <w:p w:rsidR="00CB0E1C" w:rsidRDefault="000D6F4F" w:rsidP="000D6F4F">
          <w:pPr>
            <w:pStyle w:val="76C7629C87D5445F9BD6246B44029324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C9C787951DB482EA5B6E7A8BCB3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968C-376B-4BBB-B5C2-CC64629845F9}"/>
      </w:docPartPr>
      <w:docPartBody>
        <w:p w:rsidR="00CB0E1C" w:rsidRDefault="000D6F4F" w:rsidP="000D6F4F">
          <w:pPr>
            <w:pStyle w:val="3C9C787951DB482EA5B6E7A8BCB363CC2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3DB71FDF2B0E48CC80FA31749E86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D47E-D366-48C2-B6AA-64C8934B391C}"/>
      </w:docPartPr>
      <w:docPartBody>
        <w:p w:rsidR="00CB0E1C" w:rsidRDefault="000D6F4F" w:rsidP="000D6F4F">
          <w:pPr>
            <w:pStyle w:val="3DB71FDF2B0E48CC80FA31749E86121E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011D14F21A7458F83D66A1003C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E4C20-D3D2-40AB-863B-0C2EBB80229D}"/>
      </w:docPartPr>
      <w:docPartBody>
        <w:p w:rsidR="00CB0E1C" w:rsidRDefault="000D6F4F" w:rsidP="000D6F4F">
          <w:pPr>
            <w:pStyle w:val="E011D14F21A7458F83D66A1003C7B6C5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65E4AAAEEA44FE2BF5AB0A6226D6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6C908-53DC-47F8-8254-9901C37022D7}"/>
      </w:docPartPr>
      <w:docPartBody>
        <w:p w:rsidR="00CB0E1C" w:rsidRDefault="000D6F4F" w:rsidP="000D6F4F">
          <w:pPr>
            <w:pStyle w:val="165E4AAAEEA44FE2BF5AB0A6226D634B2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8686D59882C24A57986FB96D5D40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D6390-1B7C-48E7-BC78-1D12A9BC0423}"/>
      </w:docPartPr>
      <w:docPartBody>
        <w:p w:rsidR="00CB0E1C" w:rsidRDefault="000D6F4F" w:rsidP="000D6F4F">
          <w:pPr>
            <w:pStyle w:val="8686D59882C24A57986FB96D5D40D422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8ED1E0EE31D488DB85ADD1BE66F2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996A3-1D6C-4C25-9E0F-DBE8776EDE63}"/>
      </w:docPartPr>
      <w:docPartBody>
        <w:p w:rsidR="00CB0E1C" w:rsidRDefault="000D6F4F" w:rsidP="000D6F4F">
          <w:pPr>
            <w:pStyle w:val="E8ED1E0EE31D488DB85ADD1BE66F26F62"/>
          </w:pPr>
          <w:r w:rsidRPr="005E0993">
            <w:rPr>
              <w:rFonts w:cs="Arial"/>
              <w:color w:val="002D72"/>
            </w:rPr>
            <w:t>select gas</w:t>
          </w:r>
        </w:p>
      </w:docPartBody>
    </w:docPart>
    <w:docPart>
      <w:docPartPr>
        <w:name w:val="467AA7F7FC5A48428059DD9FC0648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3946B-386D-4390-9C20-072235DA3E42}"/>
      </w:docPartPr>
      <w:docPartBody>
        <w:p w:rsidR="005B54A8" w:rsidRDefault="000D6F4F" w:rsidP="000D6F4F">
          <w:pPr>
            <w:pStyle w:val="467AA7F7FC5A48428059DD9FC06485C4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2C90D8C8AF8040119D1FE0AAA9289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8CB6C-7351-46CD-B933-F91DCB443D02}"/>
      </w:docPartPr>
      <w:docPartBody>
        <w:p w:rsidR="005B54A8" w:rsidRDefault="000D6F4F" w:rsidP="000D6F4F">
          <w:pPr>
            <w:pStyle w:val="2C90D8C8AF8040119D1FE0AAA9289972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0E49CBF992FB49DBB09FE6A84F421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00674-5D41-4871-AC2C-A4F4F13F90D8}"/>
      </w:docPartPr>
      <w:docPartBody>
        <w:p w:rsidR="005B54A8" w:rsidRDefault="000D6F4F" w:rsidP="000D6F4F">
          <w:pPr>
            <w:pStyle w:val="0E49CBF992FB49DBB09FE6A84F421A97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EC67DA390EF2467BB81FCFAB6BE22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3AD11-2DE8-4AE5-BC06-DDC5A000D839}"/>
      </w:docPartPr>
      <w:docPartBody>
        <w:p w:rsidR="005B54A8" w:rsidRDefault="000D6F4F" w:rsidP="000D6F4F">
          <w:pPr>
            <w:pStyle w:val="EC67DA390EF2467BB81FCFAB6BE2276D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3E54DF6808074FB2A04778205D4D1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B80E9-4838-4CEE-B3C6-DAD43AFE9221}"/>
      </w:docPartPr>
      <w:docPartBody>
        <w:p w:rsidR="005B54A8" w:rsidRDefault="000D6F4F" w:rsidP="000D6F4F">
          <w:pPr>
            <w:pStyle w:val="3E54DF6808074FB2A04778205D4D1B41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8DDAF97C227E460F81CA786F90DD1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EBEB3-CCFB-419F-99C8-80034D57099B}"/>
      </w:docPartPr>
      <w:docPartBody>
        <w:p w:rsidR="005B54A8" w:rsidRDefault="000D6F4F" w:rsidP="000D6F4F">
          <w:pPr>
            <w:pStyle w:val="8DDAF97C227E460F81CA786F90DD1073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y</w:t>
          </w:r>
          <w:r w:rsidRPr="005E0993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es/ no</w:t>
          </w:r>
        </w:p>
      </w:docPartBody>
    </w:docPart>
    <w:docPart>
      <w:docPartPr>
        <w:name w:val="8D461D2F4A3A4DD6AF388C1BF33C4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1E657-4E33-4D43-9190-B011D80F0BDA}"/>
      </w:docPartPr>
      <w:docPartBody>
        <w:p w:rsidR="005B54A8" w:rsidRDefault="000D6F4F" w:rsidP="000D6F4F">
          <w:pPr>
            <w:pStyle w:val="8D461D2F4A3A4DD6AF388C1BF33C4061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3018F2F7C4ED46FBB1A7B09AE3F6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5EF9B-859D-4CF5-82FC-1E0D5284A2D0}"/>
      </w:docPartPr>
      <w:docPartBody>
        <w:p w:rsidR="005B54A8" w:rsidRDefault="000D6F4F" w:rsidP="000D6F4F">
          <w:pPr>
            <w:pStyle w:val="3018F2F7C4ED46FBB1A7B09AE3F6917D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DC583BF01DF242FB9C8C7BD98DCEB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A45A2-89E6-4053-A83A-1C0EACF91ED5}"/>
      </w:docPartPr>
      <w:docPartBody>
        <w:p w:rsidR="005B54A8" w:rsidRDefault="000D6F4F" w:rsidP="000D6F4F">
          <w:pPr>
            <w:pStyle w:val="DC583BF01DF242FB9C8C7BD98DCEBFC0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CE702E24A7A44A2EB1BA6F0CA51D0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21592-C409-48A7-888A-0F9E108F55CE}"/>
      </w:docPartPr>
      <w:docPartBody>
        <w:p w:rsidR="005B54A8" w:rsidRDefault="000D6F4F" w:rsidP="000D6F4F">
          <w:pPr>
            <w:pStyle w:val="CE702E24A7A44A2EB1BA6F0CA51D0929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0D0A9A2A23FE4E92AB5AC8C27414A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772FC-DD7E-40D0-B095-649115C1E539}"/>
      </w:docPartPr>
      <w:docPartBody>
        <w:p w:rsidR="005B54A8" w:rsidRDefault="000D6F4F" w:rsidP="000D6F4F">
          <w:pPr>
            <w:pStyle w:val="0D0A9A2A23FE4E92AB5AC8C27414AFC1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883107D910444CCEA5BD0146A4B23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77ED2-AEA4-461D-83F0-937BF7C3F5B5}"/>
      </w:docPartPr>
      <w:docPartBody>
        <w:p w:rsidR="005B54A8" w:rsidRDefault="000D6F4F" w:rsidP="000D6F4F">
          <w:pPr>
            <w:pStyle w:val="883107D910444CCEA5BD0146A4B238F3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576443D882324B2CA5EA177F47627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C2C04-47C8-4903-8A05-F4A7C47C5F8A}"/>
      </w:docPartPr>
      <w:docPartBody>
        <w:p w:rsidR="005B54A8" w:rsidRDefault="000D6F4F" w:rsidP="000D6F4F">
          <w:pPr>
            <w:pStyle w:val="576443D882324B2CA5EA177F47627328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690C0AEED3304A7B9196AD4413014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FD4A1-737F-4021-950B-0FD2019D8C97}"/>
      </w:docPartPr>
      <w:docPartBody>
        <w:p w:rsidR="005B54A8" w:rsidRDefault="000D6F4F" w:rsidP="000D6F4F">
          <w:pPr>
            <w:pStyle w:val="690C0AEED3304A7B9196AD4413014229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1C33ADFBB0A449FA947BD9CAF5DD5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059D1-72DA-4318-AA66-6EEF2C0FF71A}"/>
      </w:docPartPr>
      <w:docPartBody>
        <w:p w:rsidR="005B54A8" w:rsidRDefault="000D6F4F" w:rsidP="000D6F4F">
          <w:pPr>
            <w:pStyle w:val="1C33ADFBB0A449FA947BD9CAF5DD5F4C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8F58C92CFF394426919021D8F17BC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F1C3C-FF9E-454D-8E17-FF238D5C323F}"/>
      </w:docPartPr>
      <w:docPartBody>
        <w:p w:rsidR="005B54A8" w:rsidRDefault="000D6F4F" w:rsidP="000D6F4F">
          <w:pPr>
            <w:pStyle w:val="8F58C92CFF394426919021D8F17BCA5F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1AAA46D27ECC4192B8DC6594418CA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81CC4-021C-4CAE-94AB-19570A404FFC}"/>
      </w:docPartPr>
      <w:docPartBody>
        <w:p w:rsidR="005B54A8" w:rsidRDefault="000D6F4F" w:rsidP="000D6F4F">
          <w:pPr>
            <w:pStyle w:val="1AAA46D27ECC4192B8DC6594418CAF36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0610057E8BE345CB895A16D73E7B2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8F713-E1B6-437F-9C9E-3E753659BD94}"/>
      </w:docPartPr>
      <w:docPartBody>
        <w:p w:rsidR="005B54A8" w:rsidRDefault="000D6F4F" w:rsidP="000D6F4F">
          <w:pPr>
            <w:pStyle w:val="0610057E8BE345CB895A16D73E7B2170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616FF477EC814A0A855F37CF67B13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D42E2-B5D3-4ECF-80E2-64FEE950C65B}"/>
      </w:docPartPr>
      <w:docPartBody>
        <w:p w:rsidR="005B54A8" w:rsidRDefault="000D6F4F" w:rsidP="000D6F4F">
          <w:pPr>
            <w:pStyle w:val="616FF477EC814A0A855F37CF67B13290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72A0D8AE0E6B4346B82062264472A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B0FD4-00FC-425A-B0EE-2DDD632A7DA0}"/>
      </w:docPartPr>
      <w:docPartBody>
        <w:p w:rsidR="005B54A8" w:rsidRDefault="000D6F4F" w:rsidP="000D6F4F">
          <w:pPr>
            <w:pStyle w:val="72A0D8AE0E6B4346B82062264472AAAA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20AC8DE87DEF4E88AA45904CB9182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E4C95-8A9C-4BF2-9412-A76F21A47BA7}"/>
      </w:docPartPr>
      <w:docPartBody>
        <w:p w:rsidR="005B54A8" w:rsidRDefault="000D6F4F" w:rsidP="000D6F4F">
          <w:pPr>
            <w:pStyle w:val="20AC8DE87DEF4E88AA45904CB918222A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C2DF3A17D71347A9A60AB15996DB8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813C8-8424-4DE0-8DB2-41B458B9BACE}"/>
      </w:docPartPr>
      <w:docPartBody>
        <w:p w:rsidR="005B54A8" w:rsidRDefault="000D6F4F" w:rsidP="000D6F4F">
          <w:pPr>
            <w:pStyle w:val="C2DF3A17D71347A9A60AB15996DB82FB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BBA40049F7864883A1DB4527F2120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05A37-E3E1-47CA-AB9C-F143F8BD4D67}"/>
      </w:docPartPr>
      <w:docPartBody>
        <w:p w:rsidR="005B54A8" w:rsidRDefault="000D6F4F" w:rsidP="000D6F4F">
          <w:pPr>
            <w:pStyle w:val="BBA40049F7864883A1DB4527F2120683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752F262E4EF3472AB8762D2976FA0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1F202-A868-42EE-AB47-AB5B999C1E8B}"/>
      </w:docPartPr>
      <w:docPartBody>
        <w:p w:rsidR="005B54A8" w:rsidRDefault="000D6F4F" w:rsidP="000D6F4F">
          <w:pPr>
            <w:pStyle w:val="752F262E4EF3472AB8762D2976FA04C2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F77A9A627368496CB9F1B9BE38B7D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22626-73F2-4F6E-8BC9-CAE76FF4883D}"/>
      </w:docPartPr>
      <w:docPartBody>
        <w:p w:rsidR="005B54A8" w:rsidRDefault="000D6F4F" w:rsidP="000D6F4F">
          <w:pPr>
            <w:pStyle w:val="F77A9A627368496CB9F1B9BE38B7D49D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52754605D54A4E15979FEAAC7F95D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D1D1C-8786-4E67-810A-6D19BC27359B}"/>
      </w:docPartPr>
      <w:docPartBody>
        <w:p w:rsidR="005B54A8" w:rsidRDefault="000D6F4F" w:rsidP="000D6F4F">
          <w:pPr>
            <w:pStyle w:val="52754605D54A4E15979FEAAC7F95D3EF2"/>
          </w:pPr>
          <w:r w:rsidRPr="0052670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24EA1862B7084496B0DB67554FF7B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E7859-3D20-47BE-BC4C-ABADB567EF79}"/>
      </w:docPartPr>
      <w:docPartBody>
        <w:p w:rsidR="005B54A8" w:rsidRDefault="000D6F4F" w:rsidP="000D6F4F">
          <w:pPr>
            <w:pStyle w:val="24EA1862B7084496B0DB67554FF7B55B2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</w:t>
          </w:r>
          <w:r w:rsidRPr="005E0993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es/ no</w:t>
          </w:r>
        </w:p>
      </w:docPartBody>
    </w:docPart>
    <w:docPart>
      <w:docPartPr>
        <w:name w:val="62052C3648D3460B85C8BA60A1C03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ADA7A-7633-4EF8-AAFB-415C8583AE6D}"/>
      </w:docPartPr>
      <w:docPartBody>
        <w:p w:rsidR="005B54A8" w:rsidRDefault="000D6F4F" w:rsidP="000D6F4F">
          <w:pPr>
            <w:pStyle w:val="62052C3648D3460B85C8BA60A1C03B932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</w:t>
          </w:r>
          <w:r w:rsidRPr="005E0993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es/ no</w:t>
          </w:r>
        </w:p>
      </w:docPartBody>
    </w:docPart>
    <w:docPart>
      <w:docPartPr>
        <w:name w:val="F2973794FF79458693426D0E3EEB0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86C65-B842-416F-BBF0-A1DD65C4DF31}"/>
      </w:docPartPr>
      <w:docPartBody>
        <w:p w:rsidR="005B54A8" w:rsidRDefault="000D6F4F" w:rsidP="000D6F4F">
          <w:pPr>
            <w:pStyle w:val="F2973794FF79458693426D0E3EEB08EF2"/>
          </w:pPr>
          <w:r w:rsidRPr="004B5D6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BCACF9CE17294F07BE85652C78FBD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FA10D-7019-472D-8480-27F2BFF3BB6D}"/>
      </w:docPartPr>
      <w:docPartBody>
        <w:p w:rsidR="005B54A8" w:rsidRDefault="000D6F4F" w:rsidP="000D6F4F">
          <w:pPr>
            <w:pStyle w:val="BCACF9CE17294F07BE85652C78FBD14A2"/>
          </w:pPr>
          <w:r w:rsidRPr="004B5D6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434813CD3A18434F878E5B42A3FB5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9A7F3-B1F0-400B-9536-C0A442AD8EED}"/>
      </w:docPartPr>
      <w:docPartBody>
        <w:p w:rsidR="005B54A8" w:rsidRDefault="000D6F4F" w:rsidP="000D6F4F">
          <w:pPr>
            <w:pStyle w:val="434813CD3A18434F878E5B42A3FB5B6E2"/>
          </w:pPr>
          <w:r w:rsidRPr="004B5D6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  <w:docPart>
      <w:docPartPr>
        <w:name w:val="CC0C19088BF1419EB3125430A78A5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EDB43-F722-4681-B943-A464E20FE867}"/>
      </w:docPartPr>
      <w:docPartBody>
        <w:p w:rsidR="005B54A8" w:rsidRDefault="000D6F4F" w:rsidP="000D6F4F">
          <w:pPr>
            <w:pStyle w:val="CC0C19088BF1419EB3125430A78A5B742"/>
          </w:pPr>
          <w:r w:rsidRPr="004B5D6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yes/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D6F4F"/>
    <w:rsid w:val="001E19BC"/>
    <w:rsid w:val="00233418"/>
    <w:rsid w:val="002D55CF"/>
    <w:rsid w:val="003140E8"/>
    <w:rsid w:val="00574E9B"/>
    <w:rsid w:val="0058711E"/>
    <w:rsid w:val="005B54A8"/>
    <w:rsid w:val="00827BBB"/>
    <w:rsid w:val="00870865"/>
    <w:rsid w:val="008D2EA9"/>
    <w:rsid w:val="009E67A1"/>
    <w:rsid w:val="00A345F3"/>
    <w:rsid w:val="00A5557A"/>
    <w:rsid w:val="00A71684"/>
    <w:rsid w:val="00A831EA"/>
    <w:rsid w:val="00AA4866"/>
    <w:rsid w:val="00C37839"/>
    <w:rsid w:val="00C947DD"/>
    <w:rsid w:val="00CB0E1C"/>
    <w:rsid w:val="00CD56DF"/>
    <w:rsid w:val="00D33C67"/>
    <w:rsid w:val="00D53C33"/>
    <w:rsid w:val="00DA680E"/>
    <w:rsid w:val="00F77AD0"/>
    <w:rsid w:val="00FB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F4F"/>
    <w:rPr>
      <w:color w:val="666666"/>
    </w:rPr>
  </w:style>
  <w:style w:type="paragraph" w:customStyle="1" w:styleId="19196B6C496D44F0A46930163515D3622">
    <w:name w:val="19196B6C496D44F0A46930163515D362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2">
    <w:name w:val="652605A61CC842EA876C4D4A2F4314D0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2">
    <w:name w:val="BD184BB741CF491ABFFBE672F80EDF40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8ED1E0EE31D488DB85ADD1BE66F26F62">
    <w:name w:val="E8ED1E0EE31D488DB85ADD1BE66F26F6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052C3648D3460B85C8BA60A1C03B932">
    <w:name w:val="62052C3648D3460B85C8BA60A1C03B93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2973794FF79458693426D0E3EEB08EF2">
    <w:name w:val="F2973794FF79458693426D0E3EEB08EF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CACF9CE17294F07BE85652C78FBD14A2">
    <w:name w:val="BCACF9CE17294F07BE85652C78FBD14A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34813CD3A18434F878E5B42A3FB5B6E2">
    <w:name w:val="434813CD3A18434F878E5B42A3FB5B6E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C0C19088BF1419EB3125430A78A5B742">
    <w:name w:val="CC0C19088BF1419EB3125430A78A5B74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67AA7F7FC5A48428059DD9FC06485C42">
    <w:name w:val="467AA7F7FC5A48428059DD9FC06485C4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C90D8C8AF8040119D1FE0AAA92899722">
    <w:name w:val="2C90D8C8AF8040119D1FE0AAA9289972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E49CBF992FB49DBB09FE6A84F421A972">
    <w:name w:val="0E49CBF992FB49DBB09FE6A84F421A97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C67DA390EF2467BB81FCFAB6BE2276D2">
    <w:name w:val="EC67DA390EF2467BB81FCFAB6BE2276D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E54DF6808074FB2A04778205D4D1B412">
    <w:name w:val="3E54DF6808074FB2A04778205D4D1B41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DDAF97C227E460F81CA786F90DD10732">
    <w:name w:val="8DDAF97C227E460F81CA786F90DD1073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D461D2F4A3A4DD6AF388C1BF33C40612">
    <w:name w:val="8D461D2F4A3A4DD6AF388C1BF33C4061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018F2F7C4ED46FBB1A7B09AE3F6917D2">
    <w:name w:val="3018F2F7C4ED46FBB1A7B09AE3F6917D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C583BF01DF242FB9C8C7BD98DCEBFC02">
    <w:name w:val="DC583BF01DF242FB9C8C7BD98DCEBFC0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E702E24A7A44A2EB1BA6F0CA51D09292">
    <w:name w:val="CE702E24A7A44A2EB1BA6F0CA51D0929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D0A9A2A23FE4E92AB5AC8C27414AFC12">
    <w:name w:val="0D0A9A2A23FE4E92AB5AC8C27414AFC1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83107D910444CCEA5BD0146A4B238F32">
    <w:name w:val="883107D910444CCEA5BD0146A4B238F3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6443D882324B2CA5EA177F476273282">
    <w:name w:val="576443D882324B2CA5EA177F47627328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90C0AEED3304A7B9196AD44130142292">
    <w:name w:val="690C0AEED3304A7B9196AD4413014229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C33ADFBB0A449FA947BD9CAF5DD5F4C2">
    <w:name w:val="1C33ADFBB0A449FA947BD9CAF5DD5F4C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F58C92CFF394426919021D8F17BCA5F2">
    <w:name w:val="8F58C92CFF394426919021D8F17BCA5F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AAA46D27ECC4192B8DC6594418CAF362">
    <w:name w:val="1AAA46D27ECC4192B8DC6594418CAF36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610057E8BE345CB895A16D73E7B21702">
    <w:name w:val="0610057E8BE345CB895A16D73E7B2170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16FF477EC814A0A855F37CF67B132902">
    <w:name w:val="616FF477EC814A0A855F37CF67B13290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2A0D8AE0E6B4346B82062264472AAAA2">
    <w:name w:val="72A0D8AE0E6B4346B82062264472AAAA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0AC8DE87DEF4E88AA45904CB918222A2">
    <w:name w:val="20AC8DE87DEF4E88AA45904CB918222A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2DF3A17D71347A9A60AB15996DB82FB2">
    <w:name w:val="C2DF3A17D71347A9A60AB15996DB82FB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BA40049F7864883A1DB4527F21206832">
    <w:name w:val="BBA40049F7864883A1DB4527F2120683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52F262E4EF3472AB8762D2976FA04C22">
    <w:name w:val="752F262E4EF3472AB8762D2976FA04C2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77A9A627368496CB9F1B9BE38B7D49D2">
    <w:name w:val="F77A9A627368496CB9F1B9BE38B7D49D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2754605D54A4E15979FEAAC7F95D3EF2">
    <w:name w:val="52754605D54A4E15979FEAAC7F95D3EF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4EA1862B7084496B0DB67554FF7B55B2">
    <w:name w:val="24EA1862B7084496B0DB67554FF7B55B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6C7629C87D5445F9BD6246B440293242">
    <w:name w:val="76C7629C87D5445F9BD6246B44029324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9C787951DB482EA5B6E7A8BCB363CC2">
    <w:name w:val="3C9C787951DB482EA5B6E7A8BCB363CC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DB71FDF2B0E48CC80FA31749E86121E2">
    <w:name w:val="3DB71FDF2B0E48CC80FA31749E86121E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011D14F21A7458F83D66A1003C7B6C52">
    <w:name w:val="E011D14F21A7458F83D66A1003C7B6C5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5E4AAAEEA44FE2BF5AB0A6226D634B2">
    <w:name w:val="165E4AAAEEA44FE2BF5AB0A6226D634B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86D59882C24A57986FB96D5D40D4222">
    <w:name w:val="8686D59882C24A57986FB96D5D40D4222"/>
    <w:rsid w:val="000D6F4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A19 v1 Oct 26</vt:lpstr>
    </vt:vector>
  </TitlesOfParts>
  <Manager/>
  <Company/>
  <LinksUpToDate>false</LinksUpToDate>
  <CharactersWithSpaces>1378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A19 v1 Oct 26</dc:title>
  <dc:subject/>
  <dc:creator>Colin McKie</dc:creator>
  <cp:keywords/>
  <dc:description/>
  <cp:lastModifiedBy>Tracy Glen</cp:lastModifiedBy>
  <cp:revision>16</cp:revision>
  <dcterms:created xsi:type="dcterms:W3CDTF">2026-08-12T14:46:00Z</dcterms:created>
  <dcterms:modified xsi:type="dcterms:W3CDTF">2026-10-09T10:21:00Z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