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347594CB" w:rsidR="004A38B6" w:rsidRPr="000D6275" w:rsidRDefault="00BE1E6D" w:rsidP="000D6275">
      <w:pPr>
        <w:pStyle w:val="Heading1"/>
      </w:pPr>
      <w:r w:rsidRPr="00BE1E6D">
        <w:t xml:space="preserve">Medical gas identification tests </w:t>
      </w:r>
      <w:r w:rsidR="005D1814">
        <w:t>-</w:t>
      </w:r>
      <w:r w:rsidRPr="00BE1E6D">
        <w:t xml:space="preserve"> Form A20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35C8957D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D184BB741CF491ABFFBE672F80EDF40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6B1BB25A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71B6D302" w14:textId="57D7A911" w:rsidR="005E0993" w:rsidRDefault="00BE1E6D" w:rsidP="005E0993">
      <w:pPr>
        <w:spacing w:after="240"/>
        <w:rPr>
          <w:rFonts w:cs="Arial"/>
        </w:rPr>
      </w:pPr>
      <w:r w:rsidRPr="00BE1E6D">
        <w:rPr>
          <w:rFonts w:cs="Arial"/>
        </w:rPr>
        <w:t xml:space="preserve">This is to certify that medical gas systems have been tested in accordance with paragraphs 14.64 </w:t>
      </w:r>
      <w:r w:rsidR="005D1814">
        <w:rPr>
          <w:rFonts w:cs="Arial"/>
        </w:rPr>
        <w:t>-</w:t>
      </w:r>
      <w:r w:rsidRPr="00BE1E6D">
        <w:rPr>
          <w:rFonts w:cs="Arial"/>
        </w:rPr>
        <w:t xml:space="preserve"> 14.73 as follows (insert values for gases and tick for medical vacuum)</w:t>
      </w:r>
      <w:r w:rsidR="00AA4ED5">
        <w:rPr>
          <w:rFonts w:cs="Arial"/>
        </w:rPr>
        <w:t>.</w:t>
      </w:r>
    </w:p>
    <w:p w14:paraId="1BB60C8A" w14:textId="142C3DF7" w:rsidR="00BE1E6D" w:rsidRPr="005E0993" w:rsidRDefault="00BE1E6D" w:rsidP="00BE1E6D">
      <w:pPr>
        <w:pStyle w:val="Heading2"/>
      </w:pPr>
      <w:r>
        <w:t>Medical gas identification tests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4531"/>
        <w:gridCol w:w="2694"/>
        <w:gridCol w:w="2976"/>
        <w:gridCol w:w="2977"/>
        <w:gridCol w:w="1418"/>
      </w:tblGrid>
      <w:tr w:rsidR="00BE1E6D" w:rsidRPr="00BE1E6D" w14:paraId="515F06CE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4531" w:type="dxa"/>
          </w:tcPr>
          <w:p w14:paraId="3D0C75C7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Gas and source</w:t>
            </w:r>
          </w:p>
        </w:tc>
        <w:tc>
          <w:tcPr>
            <w:tcW w:w="2694" w:type="dxa"/>
          </w:tcPr>
          <w:p w14:paraId="220F3860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Paramagnetic oxygen analyser reading</w:t>
            </w:r>
          </w:p>
        </w:tc>
        <w:tc>
          <w:tcPr>
            <w:tcW w:w="2976" w:type="dxa"/>
          </w:tcPr>
          <w:p w14:paraId="3CF26FA0" w14:textId="0AE9DC41" w:rsidR="00BE1E6D" w:rsidRPr="00BE1E6D" w:rsidRDefault="00BE1E6D" w:rsidP="00BE1E6D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Thermal conductivity</w:t>
            </w:r>
            <w:r w:rsidR="00A914CE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 xml:space="preserve"> (TC)</w:t>
            </w:r>
            <w:r w:rsidRPr="00BE1E6D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/ infra-red instrument reading</w:t>
            </w:r>
          </w:p>
        </w:tc>
        <w:tc>
          <w:tcPr>
            <w:tcW w:w="2977" w:type="dxa"/>
          </w:tcPr>
          <w:p w14:paraId="3BB1222B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Carbon dioxide detector tube indication if TC meter used</w:t>
            </w:r>
          </w:p>
        </w:tc>
        <w:tc>
          <w:tcPr>
            <w:tcW w:w="1418" w:type="dxa"/>
          </w:tcPr>
          <w:p w14:paraId="1578ABAF" w14:textId="7454632A" w:rsidR="00BE1E6D" w:rsidRPr="00BE1E6D" w:rsidRDefault="00BE1E6D" w:rsidP="00BE1E6D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Vacuum probe</w:t>
            </w:r>
            <w:r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 xml:space="preserve"> (</w:t>
            </w:r>
            <w:r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sym w:font="Wingdings" w:char="F0FC"/>
            </w:r>
            <w:r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)</w:t>
            </w:r>
          </w:p>
        </w:tc>
      </w:tr>
      <w:tr w:rsidR="00BE1E6D" w:rsidRPr="00BE1E6D" w14:paraId="2B870E7C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531" w:type="dxa"/>
          </w:tcPr>
          <w:p w14:paraId="4594E973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 from liquid or cylinders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80323739"/>
            <w:placeholder>
              <w:docPart w:val="5596BA8311134ECDAF568ABCA4087708"/>
            </w:placeholder>
            <w:showingPlcHdr/>
            <w:text/>
          </w:sdtPr>
          <w:sdtContent>
            <w:tc>
              <w:tcPr>
                <w:tcW w:w="2694" w:type="dxa"/>
              </w:tcPr>
              <w:p w14:paraId="7CCCA7BB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524BB1A9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1213956292"/>
                <w:placeholder>
                  <w:docPart w:val="AF9B37F8845A4099BF5C963371590437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85592718"/>
            <w:placeholder>
              <w:docPart w:val="508ECECE9F0249128F2EE81F2D81946C"/>
            </w:placeholder>
            <w:showingPlcHdr/>
            <w:text/>
          </w:sdtPr>
          <w:sdtContent>
            <w:tc>
              <w:tcPr>
                <w:tcW w:w="2977" w:type="dxa"/>
              </w:tcPr>
              <w:p w14:paraId="3CEB7CA2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31191D55" w14:textId="58A9C353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-121271957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8C317B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2D50B7C9" w14:textId="77777777" w:rsidTr="00932DA0">
        <w:trPr>
          <w:trHeight w:val="397"/>
        </w:trPr>
        <w:tc>
          <w:tcPr>
            <w:tcW w:w="4531" w:type="dxa"/>
          </w:tcPr>
          <w:p w14:paraId="77438542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 from concentrator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8144459"/>
            <w:placeholder>
              <w:docPart w:val="2AC0E67C987D4A609479581E3CC442C0"/>
            </w:placeholder>
            <w:showingPlcHdr/>
            <w:text/>
          </w:sdtPr>
          <w:sdtContent>
            <w:tc>
              <w:tcPr>
                <w:tcW w:w="2694" w:type="dxa"/>
              </w:tcPr>
              <w:p w14:paraId="745C297D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0EB08BA3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468513659"/>
                <w:placeholder>
                  <w:docPart w:val="8CBF4E0D60034D51928443ECB4E3FFC9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00580067"/>
            <w:placeholder>
              <w:docPart w:val="3CD5A7579B3C444B8044DB31EA85890B"/>
            </w:placeholder>
            <w:showingPlcHdr/>
            <w:text/>
          </w:sdtPr>
          <w:sdtContent>
            <w:tc>
              <w:tcPr>
                <w:tcW w:w="2977" w:type="dxa"/>
              </w:tcPr>
              <w:p w14:paraId="25E99CFF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0E389FA2" w14:textId="7A23AED3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37859138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BE1E6D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6B2E3A04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531" w:type="dxa"/>
          </w:tcPr>
          <w:p w14:paraId="0CA75AC3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33843757"/>
            <w:placeholder>
              <w:docPart w:val="4E8D75F2E5C94928BE4A3DD9BCEAAB38"/>
            </w:placeholder>
            <w:showingPlcHdr/>
            <w:text/>
          </w:sdtPr>
          <w:sdtContent>
            <w:tc>
              <w:tcPr>
                <w:tcW w:w="2694" w:type="dxa"/>
              </w:tcPr>
              <w:p w14:paraId="0B519BEC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54D75F3C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8342860"/>
                <w:placeholder>
                  <w:docPart w:val="66F19F112E644F218B32DB419A54F682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59449506"/>
            <w:placeholder>
              <w:docPart w:val="6325382097CF4C26B2C11CCC5B3F4C6B"/>
            </w:placeholder>
            <w:showingPlcHdr/>
            <w:text/>
          </w:sdtPr>
          <w:sdtContent>
            <w:tc>
              <w:tcPr>
                <w:tcW w:w="2977" w:type="dxa"/>
              </w:tcPr>
              <w:p w14:paraId="656D6AF8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31AD94B2" w14:textId="56BB0D49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-87099786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BE1E6D" w:rsidRPr="00B44FD7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0A0A77D1" w14:textId="77777777" w:rsidTr="00932DA0">
        <w:trPr>
          <w:trHeight w:val="397"/>
        </w:trPr>
        <w:tc>
          <w:tcPr>
            <w:tcW w:w="4531" w:type="dxa"/>
          </w:tcPr>
          <w:p w14:paraId="6774A4FC" w14:textId="7E773934" w:rsidR="00BE1E6D" w:rsidRPr="00BE1E6D" w:rsidRDefault="00DE63A2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="00BE1E6D"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="00BE1E6D"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tc>
          <w:tcPr>
            <w:tcW w:w="2694" w:type="dxa"/>
          </w:tcPr>
          <w:p w14:paraId="00EA495E" w14:textId="581C26AF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489210990"/>
                <w:placeholder>
                  <w:docPart w:val="F4ABEC37B33344F49AD93652E05F8AE1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tc>
          <w:tcPr>
            <w:tcW w:w="2976" w:type="dxa"/>
          </w:tcPr>
          <w:p w14:paraId="370D4B41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789308612"/>
                <w:placeholder>
                  <w:docPart w:val="E67E5E59590A408CA0D226BDF61F6D8D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5891643"/>
            <w:placeholder>
              <w:docPart w:val="D69F0A7C005C4F06A8B3FDACE70BF5EA"/>
            </w:placeholder>
            <w:showingPlcHdr/>
            <w:text/>
          </w:sdtPr>
          <w:sdtContent>
            <w:tc>
              <w:tcPr>
                <w:tcW w:w="2977" w:type="dxa"/>
              </w:tcPr>
              <w:p w14:paraId="140CC79F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4952D6E2" w14:textId="328FDB6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-107297294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BE1E6D" w:rsidRPr="00B44FD7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7DE820B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531" w:type="dxa"/>
          </w:tcPr>
          <w:p w14:paraId="4EA34CFD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Medical, surgical and dental air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566965312"/>
            <w:placeholder>
              <w:docPart w:val="A0147592C7F347618760D710206C0A28"/>
            </w:placeholder>
            <w:showingPlcHdr/>
            <w:text/>
          </w:sdtPr>
          <w:sdtContent>
            <w:tc>
              <w:tcPr>
                <w:tcW w:w="2694" w:type="dxa"/>
              </w:tcPr>
              <w:p w14:paraId="69CD6B5C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089CA661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-532813958"/>
                <w:placeholder>
                  <w:docPart w:val="626206234C864EAFB2E42EBF469F02C5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438522786"/>
            <w:placeholder>
              <w:docPart w:val="84B200F1127E40B3BC41166E3F53233C"/>
            </w:placeholder>
            <w:showingPlcHdr/>
            <w:text/>
          </w:sdtPr>
          <w:sdtContent>
            <w:tc>
              <w:tcPr>
                <w:tcW w:w="2977" w:type="dxa"/>
              </w:tcPr>
              <w:p w14:paraId="7CA797AC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4472A9C7" w14:textId="6A795456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-43922139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BE1E6D" w:rsidRPr="00B44FD7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12330361" w14:textId="77777777" w:rsidTr="00932DA0">
        <w:trPr>
          <w:trHeight w:val="397"/>
        </w:trPr>
        <w:tc>
          <w:tcPr>
            <w:tcW w:w="4531" w:type="dxa"/>
          </w:tcPr>
          <w:p w14:paraId="4D3BFC20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Synthetic air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74146411"/>
            <w:placeholder>
              <w:docPart w:val="786839ED92E74FFD8173CAD0CE2C3CE2"/>
            </w:placeholder>
            <w:showingPlcHdr/>
            <w:text/>
          </w:sdtPr>
          <w:sdtContent>
            <w:tc>
              <w:tcPr>
                <w:tcW w:w="2694" w:type="dxa"/>
              </w:tcPr>
              <w:p w14:paraId="114423FB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7E250B2D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548184866"/>
                <w:placeholder>
                  <w:docPart w:val="13F7E6CBD208470A89ABA2BEBE37BECC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630466728"/>
            <w:placeholder>
              <w:docPart w:val="2F63C5B4990A46D6B6C4899459323AC6"/>
            </w:placeholder>
            <w:showingPlcHdr/>
            <w:text/>
          </w:sdtPr>
          <w:sdtContent>
            <w:tc>
              <w:tcPr>
                <w:tcW w:w="2977" w:type="dxa"/>
              </w:tcPr>
              <w:p w14:paraId="6E2AC9FC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7A93C680" w14:textId="7383856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106398969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56AD4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1AA7A48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4531" w:type="dxa"/>
          </w:tcPr>
          <w:p w14:paraId="4A1562D9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02304556"/>
            <w:placeholder>
              <w:docPart w:val="FA613AD180874C608C6D59213F54B269"/>
            </w:placeholder>
            <w:showingPlcHdr/>
            <w:text/>
          </w:sdtPr>
          <w:sdtContent>
            <w:tc>
              <w:tcPr>
                <w:tcW w:w="2694" w:type="dxa"/>
              </w:tcPr>
              <w:p w14:paraId="317E0B08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4B79F079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834350059"/>
                <w:placeholder>
                  <w:docPart w:val="4CEA88CB3C674D3D92004FD1D8EFFF06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77892306"/>
            <w:placeholder>
              <w:docPart w:val="07557BB2263D4989B160422B1C4B767B"/>
            </w:placeholder>
            <w:showingPlcHdr/>
            <w:text/>
          </w:sdtPr>
          <w:sdtContent>
            <w:tc>
              <w:tcPr>
                <w:tcW w:w="2977" w:type="dxa"/>
              </w:tcPr>
              <w:p w14:paraId="200B1F23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65B638A3" w14:textId="5DB27FA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-52071052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BE1E6D" w:rsidRPr="00B44FD7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  <w:tr w:rsidR="00BE1E6D" w:rsidRPr="00BE1E6D" w14:paraId="5A9DC780" w14:textId="77777777" w:rsidTr="00932DA0">
        <w:trPr>
          <w:trHeight w:val="397"/>
        </w:trPr>
        <w:tc>
          <w:tcPr>
            <w:tcW w:w="4531" w:type="dxa"/>
          </w:tcPr>
          <w:p w14:paraId="2C5F8452" w14:textId="77777777" w:rsidR="00BE1E6D" w:rsidRPr="00BE1E6D" w:rsidRDefault="00BE1E6D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BE1E6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Nitrogen shield gas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81468549"/>
            <w:placeholder>
              <w:docPart w:val="4544744C4D4746459FBD9BB88B6AC9C2"/>
            </w:placeholder>
            <w:showingPlcHdr/>
            <w:text/>
          </w:sdtPr>
          <w:sdtContent>
            <w:tc>
              <w:tcPr>
                <w:tcW w:w="2694" w:type="dxa"/>
              </w:tcPr>
              <w:p w14:paraId="6763F6E2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2976" w:type="dxa"/>
          </w:tcPr>
          <w:p w14:paraId="010325AE" w14:textId="77777777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14:ligatures w14:val="none"/>
                </w:rPr>
                <w:id w:val="1058052882"/>
                <w:placeholder>
                  <w:docPart w:val="E1A54460F665431085282C960B76D8EB"/>
                </w:placeholder>
                <w:showingPlcHdr/>
                <w:text/>
              </w:sdtPr>
              <w:sdtContent>
                <w:r w:rsidR="00BE1E6D" w:rsidRPr="00BE1E6D">
                  <w:rPr>
                    <w:rFonts w:cs="Arial"/>
                    <w:color w:val="002D72"/>
                  </w:rPr>
                  <w:t>enter value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17981996"/>
            <w:placeholder>
              <w:docPart w:val="BB353EDD9BA2456A829FD347F6F45866"/>
            </w:placeholder>
            <w:showingPlcHdr/>
            <w:text/>
          </w:sdtPr>
          <w:sdtContent>
            <w:tc>
              <w:tcPr>
                <w:tcW w:w="2977" w:type="dxa"/>
              </w:tcPr>
              <w:p w14:paraId="70C93510" w14:textId="77777777" w:rsidR="00BE1E6D" w:rsidRPr="00BE1E6D" w:rsidRDefault="00BE1E6D" w:rsidP="00BE1E6D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BE1E6D">
                  <w:rPr>
                    <w:rFonts w:cs="Arial"/>
                    <w:color w:val="002D72"/>
                  </w:rPr>
                  <w:t>enter value</w:t>
                </w:r>
              </w:p>
            </w:tc>
          </w:sdtContent>
        </w:sdt>
        <w:tc>
          <w:tcPr>
            <w:tcW w:w="1418" w:type="dxa"/>
          </w:tcPr>
          <w:p w14:paraId="72059122" w14:textId="71920EA1" w:rsidR="00BE1E6D" w:rsidRPr="00BE1E6D" w:rsidRDefault="00000000" w:rsidP="00BE1E6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auto"/>
                  <w:kern w:val="0"/>
                  <w14:ligatures w14:val="none"/>
                </w:rPr>
                <w:id w:val="17673420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BE1E6D" w:rsidRPr="00B44FD7">
                  <w:rPr>
                    <w:rFonts w:ascii="MS Gothic" w:eastAsia="MS Gothic" w:hAnsi="MS Gothic" w:cs="Arial" w:hint="eastAsia"/>
                    <w:noProof/>
                    <w:color w:val="auto"/>
                    <w:kern w:val="0"/>
                    <w14:ligatures w14:val="none"/>
                  </w:rPr>
                  <w:t>☐</w:t>
                </w:r>
              </w:sdtContent>
            </w:sdt>
          </w:p>
        </w:tc>
      </w:tr>
    </w:tbl>
    <w:p w14:paraId="320E32B0" w14:textId="39083F31" w:rsidR="00F3779C" w:rsidRDefault="000D6275" w:rsidP="00656AD4">
      <w:pPr>
        <w:pStyle w:val="Heading2"/>
        <w:tabs>
          <w:tab w:val="left" w:pos="12566"/>
        </w:tabs>
      </w:pPr>
      <w:r>
        <w:lastRenderedPageBreak/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8C1508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687B0706" w:rsidR="008C1508" w:rsidRPr="00AB3B91" w:rsidRDefault="00000000" w:rsidP="00E70922">
            <w:pPr>
              <w:rPr>
                <w:sz w:val="18"/>
                <w:szCs w:val="18"/>
              </w:rPr>
            </w:pPr>
            <w:sdt>
              <w:sdtPr>
                <w:rPr>
                  <w:color w:val="002D72"/>
                </w:rPr>
                <w:id w:val="683711171"/>
                <w:placeholder>
                  <w:docPart w:val="C27632FA037946BEA90825956AB40263"/>
                </w:placeholder>
                <w:text/>
              </w:sdtPr>
              <w:sdtContent/>
            </w:sdt>
            <w:r w:rsidR="008C1508">
              <w:t>Test undertaken by:</w:t>
            </w:r>
          </w:p>
        </w:tc>
        <w:tc>
          <w:tcPr>
            <w:tcW w:w="993" w:type="dxa"/>
          </w:tcPr>
          <w:p w14:paraId="55B79542" w14:textId="16491538" w:rsidR="008C1508" w:rsidRPr="00E20F4A" w:rsidRDefault="008C1508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DB064C1B6C894152A05DDF1BB28A3928"/>
            </w:placeholder>
            <w:showingPlcHdr/>
            <w:text/>
          </w:sdtPr>
          <w:sdtContent>
            <w:tc>
              <w:tcPr>
                <w:tcW w:w="2976" w:type="dxa"/>
              </w:tcPr>
              <w:p w14:paraId="1051A197" w14:textId="442C3EFD" w:rsidR="008C1508" w:rsidRPr="00F44D7C" w:rsidRDefault="008C1508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8C1508" w:rsidRPr="00E20F4A" w:rsidRDefault="008C1508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-912769278"/>
            <w:placeholder>
              <w:docPart w:val="50259D0D779E4EB6BD753CEBA6BC76B8"/>
            </w:placeholder>
            <w:showingPlcHdr/>
            <w:text/>
          </w:sdtPr>
          <w:sdtContent>
            <w:tc>
              <w:tcPr>
                <w:tcW w:w="2834" w:type="dxa"/>
              </w:tcPr>
              <w:p w14:paraId="1BCA073D" w14:textId="39764965" w:rsidR="008C1508" w:rsidRPr="00F44D7C" w:rsidRDefault="008C1508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8C5670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8C1508" w:rsidRPr="00E20F4A" w:rsidRDefault="008C1508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0C5063B290F445349151D62A412DBC1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5580D92C" w:rsidR="008C1508" w:rsidRPr="00F44D7C" w:rsidRDefault="006B748F" w:rsidP="00E70922">
                <w:pPr>
                  <w:rPr>
                    <w:color w:val="002D72"/>
                    <w:sz w:val="18"/>
                    <w:szCs w:val="18"/>
                  </w:rPr>
                </w:pPr>
                <w:r>
                  <w:rPr>
                    <w:color w:val="002D72"/>
                  </w:rPr>
                  <w:t>ent</w:t>
                </w:r>
                <w:r w:rsidR="008C1508" w:rsidRPr="00F44D7C">
                  <w:rPr>
                    <w:color w:val="002D72"/>
                  </w:rPr>
                  <w:t>er a date</w:t>
                </w:r>
              </w:p>
            </w:tc>
          </w:sdtContent>
        </w:sdt>
      </w:tr>
      <w:tr w:rsidR="008C1508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8C1508" w:rsidRPr="00AB3B91" w:rsidRDefault="008C1508" w:rsidP="00E70922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8C1508" w:rsidRPr="00E20F4A" w:rsidRDefault="008C1508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EBBB6AB5828D46C987A590E1235AD23B"/>
            </w:placeholder>
            <w:showingPlcHdr/>
            <w:text/>
          </w:sdtPr>
          <w:sdtContent>
            <w:tc>
              <w:tcPr>
                <w:tcW w:w="2976" w:type="dxa"/>
              </w:tcPr>
              <w:p w14:paraId="5FCE597A" w14:textId="38FBB3BF" w:rsidR="008C1508" w:rsidRPr="00F44D7C" w:rsidRDefault="008C1508" w:rsidP="00E70922">
                <w:pPr>
                  <w:rPr>
                    <w:color w:val="002D72"/>
                  </w:rPr>
                </w:pPr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8C1508" w:rsidRPr="00E20F4A" w:rsidRDefault="008C1508" w:rsidP="00E70922">
            <w:r w:rsidRPr="00E20F4A">
              <w:t>Signature:</w:t>
            </w:r>
          </w:p>
        </w:tc>
        <w:sdt>
          <w:sdtPr>
            <w:rPr>
              <w:color w:val="002D72"/>
            </w:rPr>
            <w:id w:val="2015869735"/>
            <w:placeholder>
              <w:docPart w:val="3916C68B06BA43C48D2725B4BFC761DE"/>
            </w:placeholder>
            <w:showingPlcHdr/>
            <w:text/>
          </w:sdtPr>
          <w:sdtContent>
            <w:tc>
              <w:tcPr>
                <w:tcW w:w="2834" w:type="dxa"/>
              </w:tcPr>
              <w:p w14:paraId="58E6764A" w14:textId="156D8081" w:rsidR="008C1508" w:rsidRPr="00F44D7C" w:rsidRDefault="008C1508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8C5670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8C1508" w:rsidRPr="00E20F4A" w:rsidRDefault="008C1508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2EF41FDB3BDE47848C3E820B70876A5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6A2F36F4" w:rsidR="008C1508" w:rsidRPr="00F44D7C" w:rsidRDefault="008C1508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8C1508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97750" w14:textId="77777777" w:rsidR="00366EA9" w:rsidRDefault="00366EA9" w:rsidP="00E13B4E">
      <w:pPr>
        <w:spacing w:after="0"/>
      </w:pPr>
      <w:r>
        <w:separator/>
      </w:r>
    </w:p>
  </w:endnote>
  <w:endnote w:type="continuationSeparator" w:id="0">
    <w:p w14:paraId="3D88DCF6" w14:textId="77777777" w:rsidR="00366EA9" w:rsidRDefault="00366EA9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41D4E640" w:rsidR="00C719BD" w:rsidRPr="00F44D7C" w:rsidRDefault="000B5C15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0B5C15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08D1B03F" w:rsidR="00C719BD" w:rsidRPr="00F44D7C" w:rsidRDefault="000B5C15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0B5C15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455E9" w14:textId="77777777" w:rsidR="00366EA9" w:rsidRDefault="00366EA9" w:rsidP="00E13B4E">
      <w:pPr>
        <w:spacing w:after="0"/>
      </w:pPr>
      <w:r>
        <w:separator/>
      </w:r>
    </w:p>
  </w:footnote>
  <w:footnote w:type="continuationSeparator" w:id="0">
    <w:p w14:paraId="39DC94C3" w14:textId="77777777" w:rsidR="00366EA9" w:rsidRDefault="00366EA9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239F9E0F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37893231">
              <wp:simplePos x="0" y="0"/>
              <wp:positionH relativeFrom="column">
                <wp:posOffset>4149906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70DA225A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FC2646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FC2646">
                            <w:rPr>
                              <w:rStyle w:val="ui-provider"/>
                              <w:color w:val="000000" w:themeColor="text1"/>
                            </w:rPr>
                            <w:t>.20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656AD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BE1E6D">
                            <w:rPr>
                              <w:rStyle w:val="ui-provider"/>
                              <w:color w:val="000000" w:themeColor="text1"/>
                            </w:rPr>
                            <w:t>20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6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L3Ih/TeAAAACQEAAA8AAABkcnMv&#10;ZG93bnJldi54bWxMj81OwzAQhO9IvIO1SNyoTZs0NI1TVUVcQZQfiZsbb5OIeB3FbhPenu0JbrOa&#10;0cy3xWZynTjjEFpPGu5nCgRS5W1LtYb3t6e7BxAhGrKm84QafjDApry+Kkxu/UiveN7HWnAJhdxo&#10;aGLscylD1aAzYeZ7JPaOfnAm8jnU0g5m5HLXyblSS+lMS7zQmB53DVbf+5PT8PF8/PpM1Ev96NJ+&#10;9JOS5FZS69ubabsGEXGKf2G44DM6lMx08CeyQXQaluki5SiLOYiLn6TZAsRBQ5ZkIMtC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C9yIf03gAAAAkBAAAPAAAAAAAAAAAAAAAA&#10;AFIEAABkcnMvZG93bnJldi54bWxQSwUGAAAAAAQABADzAAAAXQUAAAAA&#10;" filled="f" stroked="f">
              <v:textbox>
                <w:txbxContent>
                  <w:p w14:paraId="7B670A00" w14:textId="70DA225A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FC2646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FC2646">
                      <w:rPr>
                        <w:rStyle w:val="ui-provider"/>
                        <w:color w:val="000000" w:themeColor="text1"/>
                      </w:rPr>
                      <w:t>.20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656AD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BE1E6D">
                      <w:rPr>
                        <w:rStyle w:val="ui-provider"/>
                        <w:color w:val="000000" w:themeColor="text1"/>
                      </w:rPr>
                      <w:t>20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2DEDED0C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bDlqt4DGpyMWFVdS/jWQZ+tpla45NwgZtZm5Z65Dwx4OTrGtmLrMi4GSrbDnFdBZQKy92w1D2wvRlyCVmYkv2Q==" w:salt="awIRfXnml+y5YvtTShgo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06FA"/>
    <w:rsid w:val="00032078"/>
    <w:rsid w:val="00034A4B"/>
    <w:rsid w:val="00040BEF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24D3"/>
    <w:rsid w:val="00096679"/>
    <w:rsid w:val="000A5B3D"/>
    <w:rsid w:val="000B04B1"/>
    <w:rsid w:val="000B5C15"/>
    <w:rsid w:val="000C5EFF"/>
    <w:rsid w:val="000D6275"/>
    <w:rsid w:val="001012E1"/>
    <w:rsid w:val="0010551F"/>
    <w:rsid w:val="00117DDB"/>
    <w:rsid w:val="00130D77"/>
    <w:rsid w:val="00153D9A"/>
    <w:rsid w:val="00154844"/>
    <w:rsid w:val="001775FE"/>
    <w:rsid w:val="00186B47"/>
    <w:rsid w:val="0019328D"/>
    <w:rsid w:val="00196448"/>
    <w:rsid w:val="001A141A"/>
    <w:rsid w:val="001A2423"/>
    <w:rsid w:val="001B51DC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83413"/>
    <w:rsid w:val="002A07ED"/>
    <w:rsid w:val="002A0F2E"/>
    <w:rsid w:val="002A2C7B"/>
    <w:rsid w:val="002B6E0C"/>
    <w:rsid w:val="002D0FCA"/>
    <w:rsid w:val="002D59B9"/>
    <w:rsid w:val="002E7388"/>
    <w:rsid w:val="00307D15"/>
    <w:rsid w:val="003211CC"/>
    <w:rsid w:val="003244E8"/>
    <w:rsid w:val="003331FA"/>
    <w:rsid w:val="00343AB0"/>
    <w:rsid w:val="0034781B"/>
    <w:rsid w:val="00356BAA"/>
    <w:rsid w:val="00366EA9"/>
    <w:rsid w:val="00367470"/>
    <w:rsid w:val="00373623"/>
    <w:rsid w:val="0037762D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7AF4"/>
    <w:rsid w:val="00435E72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A38B6"/>
    <w:rsid w:val="004A3D4D"/>
    <w:rsid w:val="004A7D6D"/>
    <w:rsid w:val="004B0D96"/>
    <w:rsid w:val="004B59C4"/>
    <w:rsid w:val="004D1B17"/>
    <w:rsid w:val="004F29E0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094B"/>
    <w:rsid w:val="005528D1"/>
    <w:rsid w:val="0056498C"/>
    <w:rsid w:val="00574E9B"/>
    <w:rsid w:val="00575E13"/>
    <w:rsid w:val="00585A32"/>
    <w:rsid w:val="00594A83"/>
    <w:rsid w:val="005A1EE8"/>
    <w:rsid w:val="005A58AF"/>
    <w:rsid w:val="005B4100"/>
    <w:rsid w:val="005B4694"/>
    <w:rsid w:val="005D1814"/>
    <w:rsid w:val="005D464D"/>
    <w:rsid w:val="005E0993"/>
    <w:rsid w:val="006026BE"/>
    <w:rsid w:val="006056BC"/>
    <w:rsid w:val="00622292"/>
    <w:rsid w:val="00623FE4"/>
    <w:rsid w:val="00644254"/>
    <w:rsid w:val="0065049A"/>
    <w:rsid w:val="006518FB"/>
    <w:rsid w:val="00656AD4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B748F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04EF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1B57"/>
    <w:rsid w:val="007F72F8"/>
    <w:rsid w:val="007F738D"/>
    <w:rsid w:val="00800528"/>
    <w:rsid w:val="00806EAF"/>
    <w:rsid w:val="00822B37"/>
    <w:rsid w:val="008234D5"/>
    <w:rsid w:val="00833CA0"/>
    <w:rsid w:val="0083739C"/>
    <w:rsid w:val="008418BA"/>
    <w:rsid w:val="00842DA4"/>
    <w:rsid w:val="00844191"/>
    <w:rsid w:val="00852437"/>
    <w:rsid w:val="00856877"/>
    <w:rsid w:val="00862180"/>
    <w:rsid w:val="00870865"/>
    <w:rsid w:val="00892037"/>
    <w:rsid w:val="008B0F97"/>
    <w:rsid w:val="008B1956"/>
    <w:rsid w:val="008B22EB"/>
    <w:rsid w:val="008B3D58"/>
    <w:rsid w:val="008B597B"/>
    <w:rsid w:val="008C1508"/>
    <w:rsid w:val="008C317B"/>
    <w:rsid w:val="008D4F6C"/>
    <w:rsid w:val="008F2A2C"/>
    <w:rsid w:val="008F3907"/>
    <w:rsid w:val="008F3E40"/>
    <w:rsid w:val="008F3FD4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0859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32A11"/>
    <w:rsid w:val="00A41A5B"/>
    <w:rsid w:val="00A479D4"/>
    <w:rsid w:val="00A5557A"/>
    <w:rsid w:val="00A80D3D"/>
    <w:rsid w:val="00A831EA"/>
    <w:rsid w:val="00A839CF"/>
    <w:rsid w:val="00A857C4"/>
    <w:rsid w:val="00A914CE"/>
    <w:rsid w:val="00A95990"/>
    <w:rsid w:val="00A96FF6"/>
    <w:rsid w:val="00A972BF"/>
    <w:rsid w:val="00AA4866"/>
    <w:rsid w:val="00AA4ED5"/>
    <w:rsid w:val="00AB152A"/>
    <w:rsid w:val="00AB3B91"/>
    <w:rsid w:val="00AC212B"/>
    <w:rsid w:val="00AC3C41"/>
    <w:rsid w:val="00AE1488"/>
    <w:rsid w:val="00AF2DDA"/>
    <w:rsid w:val="00B02E03"/>
    <w:rsid w:val="00B06B79"/>
    <w:rsid w:val="00B1144E"/>
    <w:rsid w:val="00B4058C"/>
    <w:rsid w:val="00B44DE3"/>
    <w:rsid w:val="00B632C8"/>
    <w:rsid w:val="00B64F3D"/>
    <w:rsid w:val="00B70E68"/>
    <w:rsid w:val="00B730E9"/>
    <w:rsid w:val="00B80155"/>
    <w:rsid w:val="00B82692"/>
    <w:rsid w:val="00B96012"/>
    <w:rsid w:val="00BA5E0B"/>
    <w:rsid w:val="00BD560F"/>
    <w:rsid w:val="00BD5A13"/>
    <w:rsid w:val="00BE1E6D"/>
    <w:rsid w:val="00BF7276"/>
    <w:rsid w:val="00C0184B"/>
    <w:rsid w:val="00C07F90"/>
    <w:rsid w:val="00C2133C"/>
    <w:rsid w:val="00C2598D"/>
    <w:rsid w:val="00C4168F"/>
    <w:rsid w:val="00C43897"/>
    <w:rsid w:val="00C54680"/>
    <w:rsid w:val="00C60695"/>
    <w:rsid w:val="00C66F85"/>
    <w:rsid w:val="00C719BD"/>
    <w:rsid w:val="00C80367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13616"/>
    <w:rsid w:val="00D1635C"/>
    <w:rsid w:val="00D237F4"/>
    <w:rsid w:val="00D262F2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DE63A2"/>
    <w:rsid w:val="00E000E9"/>
    <w:rsid w:val="00E10C61"/>
    <w:rsid w:val="00E13B4E"/>
    <w:rsid w:val="00E20F4A"/>
    <w:rsid w:val="00E22BAA"/>
    <w:rsid w:val="00E30D7D"/>
    <w:rsid w:val="00E35A16"/>
    <w:rsid w:val="00E35FD2"/>
    <w:rsid w:val="00E55FF2"/>
    <w:rsid w:val="00E562AF"/>
    <w:rsid w:val="00E57B5E"/>
    <w:rsid w:val="00E66278"/>
    <w:rsid w:val="00E67C9F"/>
    <w:rsid w:val="00E70922"/>
    <w:rsid w:val="00E76889"/>
    <w:rsid w:val="00E843A0"/>
    <w:rsid w:val="00E87BCA"/>
    <w:rsid w:val="00E90FFB"/>
    <w:rsid w:val="00E9369C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07687"/>
    <w:rsid w:val="00F121FE"/>
    <w:rsid w:val="00F25794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755BB"/>
    <w:rsid w:val="00FA0272"/>
    <w:rsid w:val="00FB5C6F"/>
    <w:rsid w:val="00FB622C"/>
    <w:rsid w:val="00FC2646"/>
    <w:rsid w:val="00FC67A7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951F5F" w:rsidP="00951F5F">
          <w:pPr>
            <w:pStyle w:val="19196B6C496D44F0A46930163515D3623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951F5F" w:rsidP="00951F5F">
          <w:pPr>
            <w:pStyle w:val="652605A61CC842EA876C4D4A2F4314D03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341AA1" w:rsidRDefault="00951F5F" w:rsidP="00951F5F">
          <w:pPr>
            <w:pStyle w:val="BD184BB741CF491ABFFBE672F80EDF403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5596BA8311134ECDAF568ABCA4087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CAEAB-F7BA-4308-B1F9-008AF043D488}"/>
      </w:docPartPr>
      <w:docPartBody>
        <w:p w:rsidR="00341AA1" w:rsidRDefault="00951F5F" w:rsidP="00951F5F">
          <w:pPr>
            <w:pStyle w:val="5596BA8311134ECDAF568ABCA4087708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AF9B37F8845A4099BF5C963371590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AE35D-4350-46AD-BFBD-2F5D62AD07F9}"/>
      </w:docPartPr>
      <w:docPartBody>
        <w:p w:rsidR="00341AA1" w:rsidRDefault="00951F5F" w:rsidP="00951F5F">
          <w:pPr>
            <w:pStyle w:val="AF9B37F8845A4099BF5C963371590437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508ECECE9F0249128F2EE81F2D819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5CE11-A3F9-4273-B7D5-14CF93053A30}"/>
      </w:docPartPr>
      <w:docPartBody>
        <w:p w:rsidR="00341AA1" w:rsidRDefault="00951F5F" w:rsidP="00951F5F">
          <w:pPr>
            <w:pStyle w:val="508ECECE9F0249128F2EE81F2D81946C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2AC0E67C987D4A609479581E3CC44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D7559-6FA8-4613-AB4E-2C48FB367BC3}"/>
      </w:docPartPr>
      <w:docPartBody>
        <w:p w:rsidR="00341AA1" w:rsidRDefault="00951F5F" w:rsidP="00951F5F">
          <w:pPr>
            <w:pStyle w:val="2AC0E67C987D4A609479581E3CC442C0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8CBF4E0D60034D51928443ECB4E3F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1E83F-A73E-4960-B4C6-52A8DB3C5809}"/>
      </w:docPartPr>
      <w:docPartBody>
        <w:p w:rsidR="00341AA1" w:rsidRDefault="00951F5F" w:rsidP="00951F5F">
          <w:pPr>
            <w:pStyle w:val="8CBF4E0D60034D51928443ECB4E3FFC9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3CD5A7579B3C444B8044DB31EA858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C8338-9465-494E-A89F-23DD69410F6D}"/>
      </w:docPartPr>
      <w:docPartBody>
        <w:p w:rsidR="00341AA1" w:rsidRDefault="00951F5F" w:rsidP="00951F5F">
          <w:pPr>
            <w:pStyle w:val="3CD5A7579B3C444B8044DB31EA85890B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4E8D75F2E5C94928BE4A3DD9BCEAA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3418A-F740-421A-98E4-F8209D71582F}"/>
      </w:docPartPr>
      <w:docPartBody>
        <w:p w:rsidR="00341AA1" w:rsidRDefault="00951F5F" w:rsidP="00951F5F">
          <w:pPr>
            <w:pStyle w:val="4E8D75F2E5C94928BE4A3DD9BCEAAB38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66F19F112E644F218B32DB419A54F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FF6BD-B827-482A-9809-98F345BC76B0}"/>
      </w:docPartPr>
      <w:docPartBody>
        <w:p w:rsidR="00341AA1" w:rsidRDefault="00951F5F" w:rsidP="00951F5F">
          <w:pPr>
            <w:pStyle w:val="66F19F112E644F218B32DB419A54F682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6325382097CF4C26B2C11CCC5B3F4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A75C7-810E-4D5D-A371-DAE84C1A202D}"/>
      </w:docPartPr>
      <w:docPartBody>
        <w:p w:rsidR="00341AA1" w:rsidRDefault="00951F5F" w:rsidP="00951F5F">
          <w:pPr>
            <w:pStyle w:val="6325382097CF4C26B2C11CCC5B3F4C6B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F4ABEC37B33344F49AD93652E05F8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20410-7398-40C9-BE68-25893DB0951A}"/>
      </w:docPartPr>
      <w:docPartBody>
        <w:p w:rsidR="00341AA1" w:rsidRDefault="00951F5F" w:rsidP="00951F5F">
          <w:pPr>
            <w:pStyle w:val="F4ABEC37B33344F49AD93652E05F8AE1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E67E5E59590A408CA0D226BDF61F6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D1A28-A278-41EA-9555-9277EF710E32}"/>
      </w:docPartPr>
      <w:docPartBody>
        <w:p w:rsidR="00341AA1" w:rsidRDefault="00951F5F" w:rsidP="00951F5F">
          <w:pPr>
            <w:pStyle w:val="E67E5E59590A408CA0D226BDF61F6D8D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D69F0A7C005C4F06A8B3FDACE70BF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C2D78-EACE-4CE7-9325-3BDB6D70497D}"/>
      </w:docPartPr>
      <w:docPartBody>
        <w:p w:rsidR="00341AA1" w:rsidRDefault="00951F5F" w:rsidP="00951F5F">
          <w:pPr>
            <w:pStyle w:val="D69F0A7C005C4F06A8B3FDACE70BF5EA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A0147592C7F347618760D710206C0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9A8B3-9260-4832-B605-419B4802AAF2}"/>
      </w:docPartPr>
      <w:docPartBody>
        <w:p w:rsidR="00341AA1" w:rsidRDefault="00951F5F" w:rsidP="00951F5F">
          <w:pPr>
            <w:pStyle w:val="A0147592C7F347618760D710206C0A28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626206234C864EAFB2E42EBF469F0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B27E8-05CE-463A-B7AB-259C05118C9C}"/>
      </w:docPartPr>
      <w:docPartBody>
        <w:p w:rsidR="00341AA1" w:rsidRDefault="00951F5F" w:rsidP="00951F5F">
          <w:pPr>
            <w:pStyle w:val="626206234C864EAFB2E42EBF469F02C5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84B200F1127E40B3BC41166E3F532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5D571-7AF7-46EF-A24F-219E3412DF63}"/>
      </w:docPartPr>
      <w:docPartBody>
        <w:p w:rsidR="00341AA1" w:rsidRDefault="00951F5F" w:rsidP="00951F5F">
          <w:pPr>
            <w:pStyle w:val="84B200F1127E40B3BC41166E3F53233C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786839ED92E74FFD8173CAD0CE2C3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1774C-74C4-4BB1-9A95-A1961862E0D1}"/>
      </w:docPartPr>
      <w:docPartBody>
        <w:p w:rsidR="00341AA1" w:rsidRDefault="00951F5F" w:rsidP="00951F5F">
          <w:pPr>
            <w:pStyle w:val="786839ED92E74FFD8173CAD0CE2C3CE2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13F7E6CBD208470A89ABA2BEBE37B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B3F6B-07FC-4C23-A473-3D097CFF6127}"/>
      </w:docPartPr>
      <w:docPartBody>
        <w:p w:rsidR="00341AA1" w:rsidRDefault="00951F5F" w:rsidP="00951F5F">
          <w:pPr>
            <w:pStyle w:val="13F7E6CBD208470A89ABA2BEBE37BECC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2F63C5B4990A46D6B6C4899459323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E9E0C-6FFB-49AC-BDB5-829112A3F39C}"/>
      </w:docPartPr>
      <w:docPartBody>
        <w:p w:rsidR="00341AA1" w:rsidRDefault="00951F5F" w:rsidP="00951F5F">
          <w:pPr>
            <w:pStyle w:val="2F63C5B4990A46D6B6C4899459323AC6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FA613AD180874C608C6D59213F54B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D4E04-7E72-4EC5-A68D-B60A9DA7770C}"/>
      </w:docPartPr>
      <w:docPartBody>
        <w:p w:rsidR="00341AA1" w:rsidRDefault="00951F5F" w:rsidP="00951F5F">
          <w:pPr>
            <w:pStyle w:val="FA613AD180874C608C6D59213F54B269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4CEA88CB3C674D3D92004FD1D8EFF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A9E8B-4081-4E1C-B6D9-3C75ADFA53E7}"/>
      </w:docPartPr>
      <w:docPartBody>
        <w:p w:rsidR="00341AA1" w:rsidRDefault="00951F5F" w:rsidP="00951F5F">
          <w:pPr>
            <w:pStyle w:val="4CEA88CB3C674D3D92004FD1D8EFFF06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07557BB2263D4989B160422B1C4B7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F5E73-BBB4-4738-87A8-6221943A9353}"/>
      </w:docPartPr>
      <w:docPartBody>
        <w:p w:rsidR="00341AA1" w:rsidRDefault="00951F5F" w:rsidP="00951F5F">
          <w:pPr>
            <w:pStyle w:val="07557BB2263D4989B160422B1C4B767B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4544744C4D4746459FBD9BB88B6AC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BB71D-8D7E-4109-BBFD-063F162C697B}"/>
      </w:docPartPr>
      <w:docPartBody>
        <w:p w:rsidR="00341AA1" w:rsidRDefault="00951F5F" w:rsidP="00951F5F">
          <w:pPr>
            <w:pStyle w:val="4544744C4D4746459FBD9BB88B6AC9C2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E1A54460F665431085282C960B76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C2538-2798-4103-A72E-13CC56E67B03}"/>
      </w:docPartPr>
      <w:docPartBody>
        <w:p w:rsidR="00341AA1" w:rsidRDefault="00951F5F" w:rsidP="00951F5F">
          <w:pPr>
            <w:pStyle w:val="E1A54460F665431085282C960B76D8EB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BB353EDD9BA2456A829FD347F6F45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07C92-1887-4649-9480-AC6BDAE41C56}"/>
      </w:docPartPr>
      <w:docPartBody>
        <w:p w:rsidR="00341AA1" w:rsidRDefault="00951F5F" w:rsidP="00951F5F">
          <w:pPr>
            <w:pStyle w:val="BB353EDD9BA2456A829FD347F6F458663"/>
          </w:pPr>
          <w:r w:rsidRPr="00BE1E6D">
            <w:rPr>
              <w:rFonts w:cs="Arial"/>
              <w:color w:val="002D72"/>
            </w:rPr>
            <w:t>enter value</w:t>
          </w:r>
        </w:p>
      </w:docPartBody>
    </w:docPart>
    <w:docPart>
      <w:docPartPr>
        <w:name w:val="DB064C1B6C894152A05DDF1BB28A3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0548C-5DDF-4476-848B-D08CC132970F}"/>
      </w:docPartPr>
      <w:docPartBody>
        <w:p w:rsidR="007C15F8" w:rsidRDefault="00951F5F" w:rsidP="00951F5F">
          <w:pPr>
            <w:pStyle w:val="DB064C1B6C894152A05DDF1BB28A3928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50259D0D779E4EB6BD753CEBA6BC7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C339D-A9A7-4CBF-886F-4D47459DB970}"/>
      </w:docPartPr>
      <w:docPartBody>
        <w:p w:rsidR="007C15F8" w:rsidRDefault="00951F5F" w:rsidP="00951F5F">
          <w:pPr>
            <w:pStyle w:val="50259D0D779E4EB6BD753CEBA6BC76B81"/>
          </w:pPr>
          <w:r w:rsidRPr="008C5670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0C5063B290F445349151D62A412DB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7057A-A33B-451D-9A16-236A6E80BB48}"/>
      </w:docPartPr>
      <w:docPartBody>
        <w:p w:rsidR="007C15F8" w:rsidRDefault="00951F5F" w:rsidP="00951F5F">
          <w:pPr>
            <w:pStyle w:val="0C5063B290F445349151D62A412DBC1A1"/>
          </w:pPr>
          <w:r>
            <w:rPr>
              <w:color w:val="002D72"/>
            </w:rPr>
            <w:t>ent</w:t>
          </w:r>
          <w:r w:rsidRPr="00F44D7C">
            <w:rPr>
              <w:color w:val="002D72"/>
            </w:rPr>
            <w:t>er a date</w:t>
          </w:r>
        </w:p>
      </w:docPartBody>
    </w:docPart>
    <w:docPart>
      <w:docPartPr>
        <w:name w:val="EBBB6AB5828D46C987A590E1235AD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D2A74-3CB9-48AD-BF0F-3E160BCF61C0}"/>
      </w:docPartPr>
      <w:docPartBody>
        <w:p w:rsidR="007C15F8" w:rsidRDefault="00951F5F" w:rsidP="00951F5F">
          <w:pPr>
            <w:pStyle w:val="EBBB6AB5828D46C987A590E1235AD23B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3916C68B06BA43C48D2725B4BFC76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8373B-E368-468D-A6A7-D586231F83DE}"/>
      </w:docPartPr>
      <w:docPartBody>
        <w:p w:rsidR="007C15F8" w:rsidRDefault="00951F5F" w:rsidP="00951F5F">
          <w:pPr>
            <w:pStyle w:val="3916C68B06BA43C48D2725B4BFC761DE1"/>
          </w:pPr>
          <w:r w:rsidRPr="008C5670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2EF41FDB3BDE47848C3E820B70876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C438C-2E7A-4165-98A5-46134415E666}"/>
      </w:docPartPr>
      <w:docPartBody>
        <w:p w:rsidR="007C15F8" w:rsidRDefault="00951F5F" w:rsidP="00951F5F">
          <w:pPr>
            <w:pStyle w:val="2EF41FDB3BDE47848C3E820B70876A561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C27632FA037946BEA90825956AB40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DD7CF-ECBE-4A99-BE19-BE745C4B5C36}"/>
      </w:docPartPr>
      <w:docPartBody>
        <w:p w:rsidR="007C15F8" w:rsidRDefault="00951F5F" w:rsidP="00951F5F">
          <w:pPr>
            <w:pStyle w:val="C27632FA037946BEA90825956AB40263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1E19BC"/>
    <w:rsid w:val="002D55CF"/>
    <w:rsid w:val="0030709A"/>
    <w:rsid w:val="003140E8"/>
    <w:rsid w:val="00341AA1"/>
    <w:rsid w:val="00574E9B"/>
    <w:rsid w:val="005C6B19"/>
    <w:rsid w:val="007C15F8"/>
    <w:rsid w:val="00827BBB"/>
    <w:rsid w:val="00833CA0"/>
    <w:rsid w:val="00870865"/>
    <w:rsid w:val="00951F5F"/>
    <w:rsid w:val="00991012"/>
    <w:rsid w:val="009E67A1"/>
    <w:rsid w:val="00A5557A"/>
    <w:rsid w:val="00A831EA"/>
    <w:rsid w:val="00AA4866"/>
    <w:rsid w:val="00BE4231"/>
    <w:rsid w:val="00C37839"/>
    <w:rsid w:val="00C947DD"/>
    <w:rsid w:val="00DA680E"/>
    <w:rsid w:val="00E45B45"/>
    <w:rsid w:val="00F25794"/>
    <w:rsid w:val="00F5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F5F"/>
    <w:rPr>
      <w:color w:val="666666"/>
    </w:rPr>
  </w:style>
  <w:style w:type="paragraph" w:customStyle="1" w:styleId="19196B6C496D44F0A46930163515D3623">
    <w:name w:val="19196B6C496D44F0A46930163515D362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3">
    <w:name w:val="652605A61CC842EA876C4D4A2F4314D0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3">
    <w:name w:val="BD184BB741CF491ABFFBE672F80EDF40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596BA8311134ECDAF568ABCA40877083">
    <w:name w:val="5596BA8311134ECDAF568ABCA4087708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F9B37F8845A4099BF5C9633715904373">
    <w:name w:val="AF9B37F8845A4099BF5C963371590437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08ECECE9F0249128F2EE81F2D81946C3">
    <w:name w:val="508ECECE9F0249128F2EE81F2D81946C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AC0E67C987D4A609479581E3CC442C03">
    <w:name w:val="2AC0E67C987D4A609479581E3CC442C0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CBF4E0D60034D51928443ECB4E3FFC93">
    <w:name w:val="8CBF4E0D60034D51928443ECB4E3FFC9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CD5A7579B3C444B8044DB31EA85890B3">
    <w:name w:val="3CD5A7579B3C444B8044DB31EA85890B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E8D75F2E5C94928BE4A3DD9BCEAAB383">
    <w:name w:val="4E8D75F2E5C94928BE4A3DD9BCEAAB38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6F19F112E644F218B32DB419A54F6823">
    <w:name w:val="66F19F112E644F218B32DB419A54F682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325382097CF4C26B2C11CCC5B3F4C6B3">
    <w:name w:val="6325382097CF4C26B2C11CCC5B3F4C6B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4ABEC37B33344F49AD93652E05F8AE13">
    <w:name w:val="F4ABEC37B33344F49AD93652E05F8AE1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67E5E59590A408CA0D226BDF61F6D8D3">
    <w:name w:val="E67E5E59590A408CA0D226BDF61F6D8D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69F0A7C005C4F06A8B3FDACE70BF5EA3">
    <w:name w:val="D69F0A7C005C4F06A8B3FDACE70BF5EA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0147592C7F347618760D710206C0A283">
    <w:name w:val="A0147592C7F347618760D710206C0A28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26206234C864EAFB2E42EBF469F02C53">
    <w:name w:val="626206234C864EAFB2E42EBF469F02C5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4B200F1127E40B3BC41166E3F53233C3">
    <w:name w:val="84B200F1127E40B3BC41166E3F53233C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86839ED92E74FFD8173CAD0CE2C3CE23">
    <w:name w:val="786839ED92E74FFD8173CAD0CE2C3CE2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3F7E6CBD208470A89ABA2BEBE37BECC3">
    <w:name w:val="13F7E6CBD208470A89ABA2BEBE37BECC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F63C5B4990A46D6B6C4899459323AC63">
    <w:name w:val="2F63C5B4990A46D6B6C4899459323AC6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A613AD180874C608C6D59213F54B2693">
    <w:name w:val="FA613AD180874C608C6D59213F54B269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CEA88CB3C674D3D92004FD1D8EFFF063">
    <w:name w:val="4CEA88CB3C674D3D92004FD1D8EFFF06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7557BB2263D4989B160422B1C4B767B3">
    <w:name w:val="07557BB2263D4989B160422B1C4B767B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544744C4D4746459FBD9BB88B6AC9C23">
    <w:name w:val="4544744C4D4746459FBD9BB88B6AC9C2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1A54460F665431085282C960B76D8EB3">
    <w:name w:val="E1A54460F665431085282C960B76D8EB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B353EDD9BA2456A829FD347F6F458663">
    <w:name w:val="BB353EDD9BA2456A829FD347F6F458663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27632FA037946BEA90825956AB402631">
    <w:name w:val="C27632FA037946BEA90825956AB40263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B064C1B6C894152A05DDF1BB28A39281">
    <w:name w:val="DB064C1B6C894152A05DDF1BB28A3928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0259D0D779E4EB6BD753CEBA6BC76B81">
    <w:name w:val="50259D0D779E4EB6BD753CEBA6BC76B8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C5063B290F445349151D62A412DBC1A1">
    <w:name w:val="0C5063B290F445349151D62A412DBC1A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BBB6AB5828D46C987A590E1235AD23B1">
    <w:name w:val="EBBB6AB5828D46C987A590E1235AD23B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916C68B06BA43C48D2725B4BFC761DE1">
    <w:name w:val="3916C68B06BA43C48D2725B4BFC761DE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EF41FDB3BDE47848C3E820B70876A561">
    <w:name w:val="2EF41FDB3BDE47848C3E820B70876A561"/>
    <w:rsid w:val="00951F5F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30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A20 v1 Oct 26</vt:lpstr>
    </vt:vector>
  </TitlesOfParts>
  <Manager/>
  <Company/>
  <LinksUpToDate>false</LinksUpToDate>
  <CharactersWithSpaces>1337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A20 v1 Oct 26</dc:title>
  <dc:subject/>
  <dc:creator>Colin McKie</dc:creator>
  <cp:keywords/>
  <dc:description/>
  <cp:lastModifiedBy>Tracy Glen</cp:lastModifiedBy>
  <cp:revision>18</cp:revision>
  <dcterms:created xsi:type="dcterms:W3CDTF">2026-08-13T10:53:00Z</dcterms:created>
  <dcterms:modified xsi:type="dcterms:W3CDTF">2026-10-09T10:22:00Z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