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627BCF43" w:rsidR="004A38B6" w:rsidRPr="000D6275" w:rsidRDefault="005F04CD" w:rsidP="000D6275">
      <w:pPr>
        <w:pStyle w:val="Heading1"/>
      </w:pPr>
      <w:r w:rsidRPr="005F04CD">
        <w:t xml:space="preserve">Medical gas pipeline system </w:t>
      </w:r>
      <w:r w:rsidR="00C70F31">
        <w:t>-</w:t>
      </w:r>
      <w:r w:rsidRPr="005F04CD">
        <w:t xml:space="preserve"> Completion certificate - Form A22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0F168717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D184BB741CF491ABFFBE672F80EDF40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04E2AAD3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10FE28E5" w14:textId="67732EA4" w:rsidR="005F04CD" w:rsidRDefault="005F04CD" w:rsidP="005F04CD">
      <w:pPr>
        <w:spacing w:after="240"/>
        <w:rPr>
          <w:rFonts w:cs="Arial"/>
        </w:rPr>
      </w:pPr>
      <w:r w:rsidRPr="005F04CD">
        <w:rPr>
          <w:rFonts w:cs="Arial"/>
        </w:rPr>
        <w:t>This is to certify that the following tests have been performed</w:t>
      </w:r>
      <w:r w:rsidR="00C70F31">
        <w:rPr>
          <w:rFonts w:cs="Arial"/>
        </w:rPr>
        <w:t>.</w:t>
      </w:r>
    </w:p>
    <w:p w14:paraId="1B7663F7" w14:textId="0D7B7A2E" w:rsidR="00C70F31" w:rsidRDefault="00B46ED5" w:rsidP="00C70F31">
      <w:pPr>
        <w:pStyle w:val="Heading2"/>
      </w:pPr>
      <w:r>
        <w:t>Form sign off</w:t>
      </w:r>
    </w:p>
    <w:tbl>
      <w:tblPr>
        <w:tblStyle w:val="PlainTable1"/>
        <w:tblW w:w="14596" w:type="dxa"/>
        <w:tblLook w:val="0420" w:firstRow="1" w:lastRow="0" w:firstColumn="0" w:lastColumn="0" w:noHBand="0" w:noVBand="1"/>
      </w:tblPr>
      <w:tblGrid>
        <w:gridCol w:w="3397"/>
        <w:gridCol w:w="2977"/>
        <w:gridCol w:w="3119"/>
        <w:gridCol w:w="2976"/>
        <w:gridCol w:w="2127"/>
      </w:tblGrid>
      <w:tr w:rsidR="00A11457" w14:paraId="21337A9F" w14:textId="77777777" w:rsidTr="00A204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97" w:type="dxa"/>
          </w:tcPr>
          <w:p w14:paraId="528BD25A" w14:textId="05495EE8" w:rsidR="00A11457" w:rsidRPr="00EC5113" w:rsidRDefault="00A11457" w:rsidP="009B681D">
            <w:r w:rsidRPr="00EC5113">
              <w:t>Form</w:t>
            </w:r>
          </w:p>
        </w:tc>
        <w:tc>
          <w:tcPr>
            <w:tcW w:w="2977" w:type="dxa"/>
          </w:tcPr>
          <w:p w14:paraId="5911B4D7" w14:textId="1BA59E4A" w:rsidR="00A11457" w:rsidRDefault="00EC5113" w:rsidP="009B681D">
            <w:r>
              <w:t>Designation</w:t>
            </w:r>
          </w:p>
        </w:tc>
        <w:tc>
          <w:tcPr>
            <w:tcW w:w="3119" w:type="dxa"/>
          </w:tcPr>
          <w:p w14:paraId="17537666" w14:textId="2327F6C3" w:rsidR="00A11457" w:rsidRDefault="00EC5113" w:rsidP="009B681D">
            <w:r>
              <w:t>Name</w:t>
            </w:r>
          </w:p>
        </w:tc>
        <w:tc>
          <w:tcPr>
            <w:tcW w:w="2976" w:type="dxa"/>
          </w:tcPr>
          <w:p w14:paraId="77F1D5CF" w14:textId="41364075" w:rsidR="00A11457" w:rsidRDefault="00EC5113" w:rsidP="009B681D">
            <w:r>
              <w:t>Signature</w:t>
            </w:r>
          </w:p>
        </w:tc>
        <w:tc>
          <w:tcPr>
            <w:tcW w:w="2127" w:type="dxa"/>
          </w:tcPr>
          <w:p w14:paraId="13A44D3B" w14:textId="4662462D" w:rsidR="00A11457" w:rsidRDefault="00EC5113" w:rsidP="009B681D">
            <w:r>
              <w:t>Date</w:t>
            </w:r>
          </w:p>
        </w:tc>
      </w:tr>
      <w:sdt>
        <w:sdtPr>
          <w:id w:val="697977419"/>
          <w15:repeatingSection/>
        </w:sdtPr>
        <w:sdtContent>
          <w:sdt>
            <w:sdtPr>
              <w:id w:val="-104963707"/>
              <w:placeholder>
                <w:docPart w:val="DefaultPlaceholder_-1854013435"/>
              </w:placeholder>
              <w15:repeatingSectionItem/>
            </w:sdtPr>
            <w:sdtContent>
              <w:sdt>
                <w:sdtPr>
                  <w:id w:val="2073225008"/>
                  <w15:repeatingSection/>
                </w:sdtPr>
                <w:sdtContent>
                  <w:sdt>
                    <w:sdtPr>
                      <w:id w:val="534617675"/>
                      <w:placeholder>
                        <w:docPart w:val="DefaultPlaceholder_-1854013435"/>
                      </w:placeholder>
                      <w15:repeatingSectionItem/>
                    </w:sdtPr>
                    <w:sdtContent>
                      <w:sdt>
                        <w:sdtPr>
                          <w:id w:val="-1735386192"/>
                          <w15:repeatingSection/>
                        </w:sdtPr>
                        <w:sdtContent>
                          <w:sdt>
                            <w:sdtPr>
                              <w:id w:val="-1661999302"/>
                              <w:placeholder>
                                <w:docPart w:val="DefaultPlaceholder_-1854013435"/>
                              </w:placeholder>
                              <w15:repeatingSectionItem/>
                            </w:sdtPr>
                            <w:sdtContent>
                              <w:sdt>
                                <w:sdtPr>
                                  <w:id w:val="-102584613"/>
                                  <w15:repeatingSection/>
                                </w:sdtPr>
                                <w:sdtContent>
                                  <w:sdt>
                                    <w:sdtPr>
                                      <w:id w:val="-2061393898"/>
                                      <w:placeholder>
                                        <w:docPart w:val="DefaultPlaceholder_-1854013435"/>
                                      </w:placeholder>
                                      <w15:repeatingSectionItem/>
                                    </w:sdtPr>
                                    <w:sdtContent>
                                      <w:sdt>
                                        <w:sdtPr>
                                          <w:id w:val="137848144"/>
                                          <w15:repeatingSection/>
                                        </w:sdtPr>
                                        <w:sdtContent>
                                          <w:sdt>
                                            <w:sdtPr>
                                              <w:id w:val="1568768486"/>
                                              <w:placeholder>
                                                <w:docPart w:val="DefaultPlaceholder_-1854013435"/>
                                              </w:placeholder>
                                              <w15:repeatingSectionItem/>
                                            </w:sdtPr>
                                            <w:sdtContent>
                                              <w:sdt>
                                                <w:sdtPr>
                                                  <w:id w:val="-140656128"/>
                                                  <w15:repeatingSection/>
                                                </w:sdtPr>
                                                <w:sdtContent>
                                                  <w:sdt>
                                                    <w:sdtPr>
                                                      <w:id w:val="66859482"/>
                                                      <w:placeholder>
                                                        <w:docPart w:val="DefaultPlaceholder_-1854013435"/>
                                                      </w:placeholder>
                                                      <w15:repeatingSectionItem/>
                                                    </w:sdtPr>
                                                    <w:sdtContent>
                                                      <w:sdt>
                                                        <w:sdtPr>
                                                          <w:id w:val="-1899269233"/>
                                                          <w15:repeatingSection/>
                                                        </w:sdtPr>
                                                        <w:sdtContent>
                                                          <w:sdt>
                                                            <w:sdtPr>
                                                              <w:id w:val="29625462"/>
                                                              <w:placeholder>
                                                                <w:docPart w:val="DefaultPlaceholder_-1854013435"/>
                                                              </w:placeholder>
                                                              <w15:repeatingSectionItem/>
                                                            </w:sdtPr>
                                                            <w:sdtContent>
                                                              <w:sdt>
                                                                <w:sdtPr>
                                                                  <w:id w:val="-1480837558"/>
                                                                  <w15:repeatingSection/>
                                                                </w:sdtPr>
                                                                <w:sdtContent>
                                                                  <w:sdt>
                                                                    <w:sdtPr>
                                                                      <w:id w:val="42733605"/>
                                                                      <w:placeholder>
                                                                        <w:docPart w:val="DefaultPlaceholder_-1854013435"/>
                                                                      </w:placeholder>
                                                                      <w15:repeatingSectionItem/>
                                                                    </w:sdtPr>
                                                                    <w:sdtContent>
                                                                      <w:tr w:rsidR="00A11457" w14:paraId="5B0826D8" w14:textId="77777777" w:rsidTr="00A204B0">
                                                                        <w:trPr>
                                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                              </w:trPr>
                                                                        <w:sdt>
                                                                          <w:sdtPr>
                                                                            <w:id w:val="-1626767550"/>
                                                                            <w:placeholder>
                                                                              <w:docPart w:val="AB7C07922C384056909F18A4EF64590C"/>
                                                                            </w:placeholder>
                                                                            <w:showingPlcHdr/>
                                                                            <w:dropDownList>
                                                                              <w:listItem w:displayText="Form A2 - Carcass - 1st fix pressure, labelling/ marking, sleeving/ supports and cross-connection " w:value="Form A2 - Carcass - 1st fix pressure, labelling/ marking, sleeving/ supports and cross-connection "/>
                                                                              <w:listItem w:displayText="Form A3 - 2nd fix pressure test and vacuum leakage test " w:value="Form A3 - 2nd fix pressure test and vacuum leakage test "/>
                                                                              <w:listItem w:displayText="Form A4 - Area valve service unit (AVSU) - Zoning, closure and non-interchangeable screw thread (NIST) tests" w:value="Form A4 - Area valve service unit (AVSU) - Zoning, closure and non-interchangeable screw thread (NIST) tests"/>
                                                                              <w:listItem w:displayText="Form A5 - Line valve assembly and line valve - Zoning, closure and non-interchangeable screw thread (NIST) test" w:value="Form A5 - Line valve assembly and line valve - Zoning, closure and non-interchangeable screw thread (NIST) test"/>
                                                                              <w:listItem w:displayText="Form A6 - Pendant/ miscellaneous non-interchangeable screw thread (NIST) connectors - Specificity and function tests" w:value="Form A6 - Pendant/ miscellaneous non-interchangeable screw thread (NIST) connectors - Specificity and function tests"/>
                                                                              <w:listItem w:displayText="Form A7 - Terminal unit schedule, cross-connection and gas specificity tests" w:value="Form A7 - Terminal unit schedule, cross-connection and gas specificity tests"/>
                                                                              <w:listItem w:displayText="Form A8 - Terminal unit functional tests exemplar" w:value="Form A8 - Terminal unit functional tests exemplar"/>
                                                                              <w:listItem w:displayText="Form A9 - Plant performance, operation and siting - Liquid oxygen systems" w:value="Form A9 - Plant performance, operation and siting - Liquid oxygen systems"/>
                                                                              <w:listItem w:displayText="Form A10 - Plant performance, operation and siting - Medical gas manifold systems" w:value="Form A10 - Plant performance, operation and siting - Medical gas manifold systems"/>
                                                                              <w:listItem w:displayText="Form A11 - Plant performance, operation and siting - Medical/ surgical air" w:value="Form A11 - Plant performance, operation and siting - Medical/ surgical air"/>
                                                                              <w:listItem w:displayText="Form A12 - Plant performance, operation and siting - Synthetic air systems" w:value="Form A12 - Plant performance, operation and siting - Synthetic air systems"/>
                                                                              <w:listItem w:displayText="Form A13 - Plant performance, operation and siting - Medical vacuum plant" w:value="Form A13 - Plant performance, operation and siting - Medical vacuum plant"/>
                                                                              <w:listItem w:displayText="Form A14 - Area alarm panel test" w:value="Form A14 - Area alarm panel test"/>
                                                                              <w:listItem w:displayText="Form A15 - Central alarm panel test" w:value="Form A15 - Central alarm panel test"/>
                                                                              <w:listItem w:displayText="Form A16 - Particulate matter tests" w:value="Form A16 - Particulate matter tests"/>
                                                                              <w:listItem w:displayText="Form A17 - Anaesthetic gas scavenging system (AGSS) tests" w:value="Form A17 - Anaesthetic gas scavenging system (AGSS) tests"/>
                                                                              <w:listItem w:displayText="Form A19 - Purging and filling" w:value="Form A19 - Purging and filling"/>
                                                                              <w:listItem w:displayText="Form A20 - Medical gas identification tests" w:value="Form A20 - Medical gas identification tests"/>
                                                                              <w:listItem w:displayText="Form A21 - Medical gas quality tests" w:value="Form A21 - Medical gas quality tests"/>
                                                                              <w:listItem w:displayText="Form A23 - MGPS minor works design review and as-installed information record" w:value="Form A23 - MGPS minor works design review and as-installed information record"/>
                                                                            </w:dropDownList>
                                                                          </w:sdtPr>
                                                                          <w:sdtContent>
                                                                            <w:tc>
                                                                              <w:tcPr>
                                                                                <w:tcW w:w="3397" w:type="dxa"/>
                                                                              </w:tcPr>
                                                                              <w:p w14:paraId="4EF3E35A" w14:textId="7274BE34" w:rsidR="00A11457" w:rsidRDefault="00530C5C" w:rsidP="009B681D">
                                                                                <w:r>
                                                                                  <w:t>c</w:t>
                                                                                </w:r>
                                                                                <w:r w:rsidR="00390BFA" w:rsidRPr="003462BA">
                                                                                  <w:rPr>
                                                                                    <w:rStyle w:val="PlaceholderText"/>
                                                                                    <w:color w:val="004785"/>
                                                                                  </w:rPr>
                                                                                  <w:t>hoose an item</w:t>
                                                                                </w:r>
                                                                              </w:p>
                                                                            </w:tc>
                                                                          </w:sdtContent>
                                                                        </w:sdt>
                                                                        <w:sdt>
                                                                          <w:sdtPr>
                                                                            <w:id w:val="1238830948"/>
                                                                            <w:placeholder>
                                                                              <w:docPart w:val="D716E0861C68496EBF5E238A13A81A95"/>
                                                                            </w:placeholder>
                                                                            <w:showingPlcHdr/>
                                                                            <w:dropDownList>
                                                                              <w:listItem w:displayText="Authorised Person (MGPS)" w:value="Authorised Person (MGPS)"/>
                                                                              <w:listItem w:displayText="Competent Person (MGPS)" w:value="Competent Person (MGPS)"/>
                                                                              <w:listItem w:displayText="Quality Controller (MGPS)" w:value="Quality Controller (MGPS)"/>
                                                                            </w:dropDownList>
                                                                          </w:sdtPr>
                                                                          <w:sdtContent>
                                                                            <w:tc>
                                                                              <w:tcPr>
                                                                                <w:tcW w:w="2977" w:type="dxa"/>
                                                                              </w:tcPr>
                                                                              <w:p w14:paraId="7D65D95F" w14:textId="552B746F" w:rsidR="00A11457" w:rsidRDefault="00530C5C" w:rsidP="009B681D">
                                                                                <w:r>
                                                                                  <w:t>c</w:t>
                                                                                </w:r>
                                                                                <w:r w:rsidR="00BD12D8" w:rsidRPr="00923FE3">
                                                                                  <w:rPr>
                                                                                    <w:rStyle w:val="PlaceholderText"/>
                                                                                    <w:color w:val="004785"/>
                                                                                  </w:rPr>
                                                                                  <w:t>hoose an item</w:t>
                                                                                </w:r>
                                                                              </w:p>
                                                                            </w:tc>
                                                                          </w:sdtContent>
                                                                        </w:sdt>
                                                                        <w:sdt>
                                                                          <w:sdtPr>
                                                                            <w:id w:val="-1585140684"/>
                                                                            <w:placeholder>
                                                                              <w:docPart w:val="2A9C59B90B754DEEBB743722F2702E5F"/>
                                                                            </w:placeholder>
                                                                            <w:showingPlcHdr/>
                                                                            <w:text/>
                                                                          </w:sdtPr>
                                                                          <w:sdtContent>
                                                                            <w:tc>
                                                                              <w:tcPr>
                                                                                <w:tcW w:w="3119" w:type="dxa"/>
                                                                              </w:tcPr>
                                                                              <w:p w14:paraId="4750FE02" w14:textId="2A329385" w:rsidR="00A11457" w:rsidRDefault="001F0EB4" w:rsidP="009B681D">
                                                                                <w:r w:rsidRPr="00B667B7">
                                                                                  <w:rPr>
                                                                                    <w:rStyle w:val="PlaceholderText"/>
                                                                                    <w:color w:val="004785"/>
                                                                                  </w:rPr>
                                                                                  <w:t>enter text</w:t>
                                                                                </w:r>
                                                                              </w:p>
                                                                            </w:tc>
                                                                          </w:sdtContent>
                                                                        </w:sdt>
                                                                        <w:sdt>
                                                                          <w:sdtPr>
                                                                            <w:id w:val="-646967769"/>
                                                                            <w:placeholder>
                                                                              <w:docPart w:val="8B115DB61AC64DCEB79771D40ACD7863"/>
                                                                            </w:placeholder>
                                                                            <w:showingPlcHdr/>
                                                                          </w:sdtPr>
                                                                          <w:sdtContent>
                                                                            <w:tc>
                                                                              <w:tcPr>
                                                                                <w:tcW w:w="2976" w:type="dxa"/>
                                                                              </w:tcPr>
                                                                              <w:p w14:paraId="092D6D2B" w14:textId="4D31960C" w:rsidR="00A11457" w:rsidRDefault="001F0EB4" w:rsidP="009B681D">
                                                                                <w:r w:rsidRPr="00A204B0">
                                                                                  <w:rPr>
                                                                                    <w:rStyle w:val="PlaceholderText"/>
                                                                                    <w:color w:val="004785"/>
                                                                                  </w:rPr>
                                                                                  <w:t>enter text</w:t>
                                                                                </w:r>
                                                                              </w:p>
                                                                            </w:tc>
                                                                          </w:sdtContent>
                                                                        </w:sdt>
                                                                        <w:sdt>
                                                                          <w:sdtPr>
                                                                            <w:id w:val="-433601708"/>
                                                                            <w:placeholder>
                                                                              <w:docPart w:val="0D31F8D1D0004AAFAF70A9D80E275B30"/>
                                                                            </w:placeholder>
                                                                            <w:showingPlcHdr/>
                                                                            <w:date>
                                                                              <w:dateFormat w:val="dd/MM/yyyy"/>
                                                                              <w:lid w:val="en-GB"/>
                                                                              <w:storeMappedDataAs w:val="dateTime"/>
                                                                              <w:calendar w:val="gregorian"/>
                                                                            </w:date>
                                                                          </w:sdtPr>
                                                                          <w:sdtContent>
                                                                            <w:tc>
                                                                              <w:tcPr>
                                                                                <w:tcW w:w="2127" w:type="dxa"/>
                                                                              </w:tcPr>
                                                                              <w:p w14:paraId="2EC1C750" w14:textId="3D34511C" w:rsidR="00A11457" w:rsidRDefault="001F0EB4" w:rsidP="009B681D">
                                                                                <w:r w:rsidRPr="00B667B7">
                                                                                  <w:rPr>
                                                                                    <w:rStyle w:val="PlaceholderText"/>
                                                                                    <w:color w:val="004785"/>
                                                                                  </w:rPr>
                                                                                  <w:t>enter a date</w:t>
                                                                                </w:r>
                                                                              </w:p>
                                                                            </w:tc>
                                                                          </w:sdtContent>
                                                                        </w:sdt>
                                                                      </w:tr>
                                                                    </w:sdtContent>
                                                                  </w:sdt>
                                                                </w:sdtContent>
                                                              </w:sdt>
                                                            </w:sdtContent>
                                                          </w:sdt>
                                                        </w:sdtContent>
                                                      </w:sdt>
                                                    </w:sdtContent>
                                                  </w:sdt>
                                                </w:sdtContent>
                                              </w:sdt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tbl>
    <w:p w14:paraId="512756C0" w14:textId="064B3F34" w:rsidR="00FE3A93" w:rsidRPr="00FE3A93" w:rsidRDefault="00FE3A93" w:rsidP="00FE3A93">
      <w:r>
        <w:t>For further certificates</w:t>
      </w:r>
      <w:r w:rsidR="00AE0183">
        <w:t>, click the plus symbol at the end of the row to add another certificate.</w:t>
      </w:r>
    </w:p>
    <w:p w14:paraId="55D978AA" w14:textId="77777777" w:rsidR="002438CF" w:rsidRDefault="002438CF" w:rsidP="00CC2D25">
      <w:pPr>
        <w:pStyle w:val="Heading2"/>
        <w:sectPr w:rsidR="002438CF" w:rsidSect="00F44D7C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6838" w:h="11906" w:orient="landscape"/>
          <w:pgMar w:top="1440" w:right="1440" w:bottom="1985" w:left="1440" w:header="709" w:footer="709" w:gutter="0"/>
          <w:pgNumType w:start="1"/>
          <w:cols w:space="708"/>
          <w:titlePg/>
          <w:docGrid w:linePitch="360"/>
        </w:sectPr>
      </w:pPr>
    </w:p>
    <w:p w14:paraId="320E32B0" w14:textId="1EEEFB31" w:rsidR="00F3779C" w:rsidRDefault="000D6275" w:rsidP="002438CF">
      <w:pPr>
        <w:pStyle w:val="Heading2"/>
        <w:spacing w:before="1080"/>
      </w:pPr>
      <w:r>
        <w:lastRenderedPageBreak/>
        <w:t>Sign off</w:t>
      </w:r>
    </w:p>
    <w:p w14:paraId="207112B8" w14:textId="1CBC94D8" w:rsidR="005F04CD" w:rsidRPr="005F04CD" w:rsidRDefault="005F04CD" w:rsidP="005F04CD">
      <w:pPr>
        <w:spacing w:after="240"/>
        <w:rPr>
          <w:rFonts w:cs="Arial"/>
        </w:rPr>
      </w:pPr>
      <w:r w:rsidRPr="005F04CD">
        <w:rPr>
          <w:rFonts w:cs="Arial"/>
        </w:rPr>
        <w:t xml:space="preserve">We, the </w:t>
      </w:r>
      <w:sdt>
        <w:sdtPr>
          <w:rPr>
            <w:rFonts w:cs="Arial"/>
          </w:rPr>
          <w:id w:val="-490252904"/>
          <w:placeholder>
            <w:docPart w:val="B9219A2E3A3349F08AD4F041663023C5"/>
          </w:placeholder>
          <w:showingPlcHdr/>
          <w:dropDownList>
            <w:listItem w:displayText="Healthcare organisation" w:value="Healthcare organisation"/>
            <w:listItem w:displayText="FM provider" w:value="FM provider"/>
            <w:listItem w:displayText="Owner" w:value="Owner"/>
          </w:dropDownList>
        </w:sdtPr>
        <w:sdtContent>
          <w:r w:rsidRPr="005F04CD">
            <w:rPr>
              <w:rFonts w:cs="Arial"/>
              <w:color w:val="002D72"/>
            </w:rPr>
            <w:t>Select organisation from the list</w:t>
          </w:r>
        </w:sdtContent>
      </w:sdt>
      <w:r>
        <w:rPr>
          <w:rFonts w:cs="Arial"/>
        </w:rPr>
        <w:t xml:space="preserve"> a</w:t>
      </w:r>
      <w:r w:rsidRPr="005F04CD">
        <w:rPr>
          <w:rFonts w:cs="Arial"/>
        </w:rPr>
        <w:t xml:space="preserve">ccept responsibility for the systems above and undertake to carry out any future work and maintenance in accordance with the recommendations of </w:t>
      </w:r>
      <w:r w:rsidR="005D494D">
        <w:rPr>
          <w:rFonts w:cs="Arial"/>
        </w:rPr>
        <w:t>SHTM</w:t>
      </w:r>
      <w:r w:rsidRPr="005F04CD">
        <w:rPr>
          <w:rFonts w:cs="Arial"/>
        </w:rPr>
        <w:t xml:space="preserve"> 02-01 and the permit-to-work procedures.</w:t>
      </w:r>
    </w:p>
    <w:tbl>
      <w:tblPr>
        <w:tblStyle w:val="PlainTable1"/>
        <w:tblW w:w="14436" w:type="dxa"/>
        <w:tblLayout w:type="fixed"/>
        <w:tblLook w:val="0400" w:firstRow="0" w:lastRow="0" w:firstColumn="0" w:lastColumn="0" w:noHBand="0" w:noVBand="1"/>
      </w:tblPr>
      <w:tblGrid>
        <w:gridCol w:w="993"/>
        <w:gridCol w:w="2976"/>
        <w:gridCol w:w="1418"/>
        <w:gridCol w:w="2834"/>
        <w:gridCol w:w="964"/>
        <w:gridCol w:w="3001"/>
        <w:gridCol w:w="794"/>
        <w:gridCol w:w="1456"/>
      </w:tblGrid>
      <w:tr w:rsidR="005F04CD" w:rsidRPr="005F04CD" w14:paraId="66905BD9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993" w:type="dxa"/>
          </w:tcPr>
          <w:p w14:paraId="2CE7EC7E" w14:textId="77777777" w:rsidR="005F04CD" w:rsidRPr="005F04CD" w:rsidRDefault="005F04CD" w:rsidP="005F04CD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F04CD">
              <w:rPr>
                <w:rFonts w:eastAsia="Times New Roman" w:cs="Times New Roman"/>
                <w:color w:val="auto"/>
                <w:kern w:val="0"/>
                <w14:ligatures w14:val="none"/>
              </w:rPr>
              <w:t>Name:</w:t>
            </w:r>
          </w:p>
        </w:tc>
        <w:sdt>
          <w:sdtPr>
            <w:rPr>
              <w:rFonts w:eastAsia="Times New Roman" w:cs="Times New Roman"/>
              <w:color w:val="auto"/>
              <w:kern w:val="0"/>
              <w14:ligatures w14:val="none"/>
            </w:rPr>
            <w:id w:val="1606159335"/>
            <w:placeholder>
              <w:docPart w:val="A4955662DAFD4C2DA3DD8565F4DD2557"/>
            </w:placeholder>
            <w:showingPlcHdr/>
            <w:text/>
          </w:sdtPr>
          <w:sdtContent>
            <w:tc>
              <w:tcPr>
                <w:tcW w:w="2976" w:type="dxa"/>
              </w:tcPr>
              <w:p w14:paraId="58687AD5" w14:textId="77777777" w:rsidR="005F04CD" w:rsidRPr="005F04CD" w:rsidRDefault="005F04CD" w:rsidP="005F04CD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5F04CD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3B3D2E26" w14:textId="77777777" w:rsidR="005F04CD" w:rsidRPr="005F04CD" w:rsidRDefault="005F04CD" w:rsidP="005F04CD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F04CD">
              <w:rPr>
                <w:rFonts w:eastAsia="Times New Roman" w:cs="Times New Roman"/>
                <w:color w:val="auto"/>
                <w:kern w:val="0"/>
                <w14:ligatures w14:val="none"/>
              </w:rPr>
              <w:t>Signature:</w:t>
            </w:r>
          </w:p>
        </w:tc>
        <w:sdt>
          <w:sdtPr>
            <w:rPr>
              <w:rFonts w:eastAsia="Times New Roman" w:cs="Times New Roman"/>
              <w:color w:val="auto"/>
              <w:kern w:val="0"/>
              <w:sz w:val="18"/>
              <w:szCs w:val="18"/>
              <w14:ligatures w14:val="none"/>
            </w:rPr>
            <w:id w:val="-635333532"/>
            <w:placeholder>
              <w:docPart w:val="065380BBEFE74F68B42D974A20F5B051"/>
            </w:placeholder>
            <w:showingPlcHdr/>
          </w:sdtPr>
          <w:sdtContent>
            <w:tc>
              <w:tcPr>
                <w:tcW w:w="2834" w:type="dxa"/>
              </w:tcPr>
              <w:p w14:paraId="35202971" w14:textId="77777777" w:rsidR="005F04CD" w:rsidRPr="005F04CD" w:rsidRDefault="005F04CD" w:rsidP="005F04CD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Times New Roman"/>
                    <w:color w:val="auto"/>
                    <w:kern w:val="0"/>
                    <w:sz w:val="18"/>
                    <w:szCs w:val="18"/>
                    <w14:ligatures w14:val="none"/>
                  </w:rPr>
                </w:pPr>
                <w:r w:rsidRPr="005F04CD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964" w:type="dxa"/>
          </w:tcPr>
          <w:p w14:paraId="2DE2B263" w14:textId="77777777" w:rsidR="005F04CD" w:rsidRPr="005F04CD" w:rsidRDefault="005F04CD" w:rsidP="005F04CD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</w:pPr>
            <w:r w:rsidRPr="005F04CD"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  <w:t>Status:</w:t>
            </w:r>
          </w:p>
        </w:tc>
        <w:sdt>
          <w:sdtPr>
            <w:rPr>
              <w:rFonts w:eastAsia="Times New Roman" w:cs="Times New Roman"/>
              <w:color w:val="auto"/>
              <w:kern w:val="0"/>
              <w:sz w:val="18"/>
              <w:szCs w:val="18"/>
              <w14:ligatures w14:val="none"/>
            </w:rPr>
            <w:id w:val="1892770748"/>
            <w:placeholder>
              <w:docPart w:val="2558E4123DE441C699508E6E5153737B"/>
            </w:placeholder>
            <w:showingPlcHdr/>
          </w:sdtPr>
          <w:sdtContent>
            <w:tc>
              <w:tcPr>
                <w:tcW w:w="3001" w:type="dxa"/>
              </w:tcPr>
              <w:p w14:paraId="6CE24DBD" w14:textId="77777777" w:rsidR="005F04CD" w:rsidRPr="005F04CD" w:rsidRDefault="005F04CD" w:rsidP="005F04CD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Times New Roman"/>
                    <w:color w:val="auto"/>
                    <w:kern w:val="0"/>
                    <w:sz w:val="22"/>
                    <w:szCs w:val="22"/>
                    <w14:ligatures w14:val="none"/>
                  </w:rPr>
                </w:pPr>
                <w:r w:rsidRPr="005F04CD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794" w:type="dxa"/>
          </w:tcPr>
          <w:p w14:paraId="40CD3A54" w14:textId="77777777" w:rsidR="005F04CD" w:rsidRPr="005F04CD" w:rsidRDefault="005F04CD" w:rsidP="005F04CD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</w:pPr>
            <w:r w:rsidRPr="005F04CD"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  <w:t>Date:</w:t>
            </w:r>
          </w:p>
        </w:tc>
        <w:sdt>
          <w:sdtPr>
            <w:rPr>
              <w:rFonts w:eastAsia="Times New Roman" w:cs="Times New Roman"/>
              <w:color w:val="auto"/>
              <w:kern w:val="0"/>
              <w:sz w:val="18"/>
              <w:szCs w:val="18"/>
              <w14:ligatures w14:val="none"/>
            </w:rPr>
            <w:id w:val="670381461"/>
            <w:placeholder>
              <w:docPart w:val="E9A69E635E344146A15E0C13BD6EABB9"/>
            </w:placeholder>
            <w:showingPlcHdr/>
            <w:date w:fullDate="2026-07-2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456" w:type="dxa"/>
              </w:tcPr>
              <w:p w14:paraId="1C438D4C" w14:textId="77777777" w:rsidR="005F04CD" w:rsidRPr="005F04CD" w:rsidRDefault="005F04CD" w:rsidP="005F04CD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Times New Roman"/>
                    <w:color w:val="auto"/>
                    <w:kern w:val="0"/>
                    <w:sz w:val="18"/>
                    <w:szCs w:val="18"/>
                    <w14:ligatures w14:val="none"/>
                  </w:rPr>
                </w:pPr>
                <w:r w:rsidRPr="005F04CD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BE1A564" w:rsidR="00D3207E" w:rsidRDefault="00D3207E" w:rsidP="00B12619"/>
    <w:p w14:paraId="5A3D4547" w14:textId="479B89A4" w:rsidR="00351DEF" w:rsidRDefault="00351DEF">
      <w:pPr>
        <w:spacing w:after="0"/>
      </w:pPr>
    </w:p>
    <w:p w14:paraId="039A883F" w14:textId="77777777" w:rsidR="00351DEF" w:rsidRDefault="00351DEF" w:rsidP="00B12619"/>
    <w:sectPr w:rsidR="00351DEF" w:rsidSect="002D44EE">
      <w:pgSz w:w="16838" w:h="11906" w:orient="landscape"/>
      <w:pgMar w:top="1440" w:right="1440" w:bottom="1985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2300B" w14:textId="77777777" w:rsidR="003D2A09" w:rsidRDefault="003D2A09" w:rsidP="00E13B4E">
      <w:pPr>
        <w:spacing w:after="0"/>
      </w:pPr>
      <w:r>
        <w:separator/>
      </w:r>
    </w:p>
  </w:endnote>
  <w:endnote w:type="continuationSeparator" w:id="0">
    <w:p w14:paraId="30352EB6" w14:textId="77777777" w:rsidR="003D2A09" w:rsidRDefault="003D2A09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655632BE" w:rsidR="00C719BD" w:rsidRPr="00F44D7C" w:rsidRDefault="00BD5A13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F44D7C">
      <w:rPr>
        <w:rFonts w:cs="Arial"/>
        <w:spacing w:val="0"/>
        <w:sz w:val="24"/>
        <w:szCs w:val="24"/>
      </w:rPr>
      <w:t>August 2026</w:t>
    </w:r>
    <w:r w:rsidRPr="00F44D7C">
      <w:rPr>
        <w:rFonts w:cs="Arial"/>
        <w:spacing w:val="0"/>
        <w:sz w:val="24"/>
        <w:szCs w:val="24"/>
      </w:rPr>
      <w:tab/>
      <w:t>V1</w:t>
    </w:r>
    <w:r w:rsidRPr="00F44D7C">
      <w:rPr>
        <w:rFonts w:cs="Arial"/>
        <w:spacing w:val="0"/>
        <w:sz w:val="24"/>
        <w:szCs w:val="24"/>
      </w:rPr>
      <w:tab/>
      <w:t xml:space="preserve">Page </w:t>
    </w:r>
    <w:r w:rsidRPr="00F44D7C">
      <w:rPr>
        <w:rFonts w:cs="Arial"/>
        <w:spacing w:val="0"/>
        <w:sz w:val="24"/>
        <w:szCs w:val="24"/>
      </w:rPr>
      <w:fldChar w:fldCharType="begin"/>
    </w:r>
    <w:r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Pr="00F44D7C">
      <w:rPr>
        <w:rFonts w:cs="Arial"/>
        <w:spacing w:val="0"/>
        <w:sz w:val="24"/>
        <w:szCs w:val="24"/>
      </w:rPr>
      <w:fldChar w:fldCharType="separate"/>
    </w:r>
    <w:r w:rsidRPr="00F44D7C">
      <w:rPr>
        <w:rFonts w:cs="Arial"/>
        <w:spacing w:val="0"/>
        <w:sz w:val="24"/>
        <w:szCs w:val="24"/>
      </w:rPr>
      <w:t>0</w:t>
    </w:r>
    <w:r w:rsidRPr="00F44D7C">
      <w:rPr>
        <w:rFonts w:cs="Arial"/>
        <w:spacing w:val="0"/>
        <w:sz w:val="24"/>
        <w:szCs w:val="24"/>
      </w:rPr>
      <w:fldChar w:fldCharType="end"/>
    </w:r>
    <w:r w:rsidRPr="00F44D7C">
      <w:rPr>
        <w:rFonts w:cs="Arial"/>
        <w:spacing w:val="0"/>
        <w:sz w:val="24"/>
        <w:szCs w:val="24"/>
      </w:rPr>
      <w:t xml:space="preserve"> of </w:t>
    </w:r>
    <w:r w:rsidRPr="00F44D7C">
      <w:rPr>
        <w:rFonts w:cs="Arial"/>
        <w:spacing w:val="0"/>
        <w:sz w:val="24"/>
        <w:szCs w:val="24"/>
      </w:rPr>
      <w:fldChar w:fldCharType="begin"/>
    </w:r>
    <w:r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Pr="00F44D7C">
      <w:rPr>
        <w:rFonts w:cs="Arial"/>
        <w:spacing w:val="0"/>
        <w:sz w:val="24"/>
        <w:szCs w:val="24"/>
      </w:rPr>
      <w:fldChar w:fldCharType="separate"/>
    </w:r>
    <w:r w:rsidRPr="00F44D7C">
      <w:rPr>
        <w:rFonts w:cs="Arial"/>
        <w:spacing w:val="0"/>
        <w:sz w:val="24"/>
        <w:szCs w:val="24"/>
      </w:rPr>
      <w:t>3</w:t>
    </w:r>
    <w:r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35890A6D" w:rsidR="00C719BD" w:rsidRPr="00F44D7C" w:rsidRDefault="00FB693F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FB693F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29DC" w14:textId="77777777" w:rsidR="003D2A09" w:rsidRDefault="003D2A09" w:rsidP="00E13B4E">
      <w:pPr>
        <w:spacing w:after="0"/>
      </w:pPr>
      <w:r>
        <w:separator/>
      </w:r>
    </w:p>
  </w:footnote>
  <w:footnote w:type="continuationSeparator" w:id="0">
    <w:p w14:paraId="5B550EB4" w14:textId="77777777" w:rsidR="003D2A09" w:rsidRDefault="003D2A09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239F9E0F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5E3BDE3B">
              <wp:simplePos x="0" y="0"/>
              <wp:positionH relativeFrom="column">
                <wp:posOffset>4062821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289AEB91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351DEF">
                            <w:rPr>
                              <w:rStyle w:val="ui-provider"/>
                              <w:color w:val="000000" w:themeColor="text1"/>
                            </w:rPr>
                            <w:t>.22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C70F31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BE1E6D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  <w:r w:rsidR="005F04CD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19.9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AfRXc3eAAAACQEAAA8AAABkcnMv&#10;ZG93bnJldi54bWxMj81OwzAQhO9IvIO1SNyoTRtSGrKpKhBXEP2TuLnxNokar6PYbcLb457gtqMZ&#10;zXybL0fbigv1vnGM8DhRIIhLZxquELab94dnED5oNrp1TAg/5GFZ3N7kOjNu4C+6rEMlYgn7TCPU&#10;IXSZlL6syWo/cR1x9I6utzpE2VfS9HqI5baVU6VSaXXDcaHWHb3WVJ7WZ4uw+zh+7xP1Wb3Zp25w&#10;o5JsFxLx/m5cvYAINIa/MFzxIzoUkengzmy8aBHS2SKih3hMQVz9JJmlIA4I82QOssjl/w+KX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AH0V3N3gAAAAkBAAAPAAAAAAAAAAAAAAAA&#10;AFIEAABkcnMvZG93bnJldi54bWxQSwUGAAAAAAQABADzAAAAXQUAAAAA&#10;" filled="f" stroked="f">
              <v:textbox>
                <w:txbxContent>
                  <w:p w14:paraId="7B670A00" w14:textId="289AEB91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351DEF">
                      <w:rPr>
                        <w:rStyle w:val="ui-provider"/>
                        <w:color w:val="000000" w:themeColor="text1"/>
                      </w:rPr>
                      <w:t>.22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C70F31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BE1E6D">
                      <w:rPr>
                        <w:rStyle w:val="ui-provider"/>
                        <w:color w:val="000000" w:themeColor="text1"/>
                      </w:rPr>
                      <w:t>2</w:t>
                    </w:r>
                    <w:r w:rsidR="005F04CD">
                      <w:rPr>
                        <w:rStyle w:val="ui-provider"/>
                        <w:color w:val="000000" w:themeColor="text1"/>
                      </w:rPr>
                      <w:t>2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2DEDED0C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U7jHEUklWGfN1sY91Mlaz3yJwJuVta+YJuwke76KjAjiyL6okvBoWpCn0DdI0LunCLHycHl/n7/3gfuMAwZShQ==" w:salt="AaEys55UJIxBSNHCnNkQz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24D3"/>
    <w:rsid w:val="00023EAD"/>
    <w:rsid w:val="00026413"/>
    <w:rsid w:val="00027339"/>
    <w:rsid w:val="000306FA"/>
    <w:rsid w:val="00032078"/>
    <w:rsid w:val="00034A4B"/>
    <w:rsid w:val="000461FF"/>
    <w:rsid w:val="00052CC4"/>
    <w:rsid w:val="000544F8"/>
    <w:rsid w:val="0005462D"/>
    <w:rsid w:val="00063524"/>
    <w:rsid w:val="0008261F"/>
    <w:rsid w:val="00083B00"/>
    <w:rsid w:val="0009044E"/>
    <w:rsid w:val="000904BE"/>
    <w:rsid w:val="000920D2"/>
    <w:rsid w:val="000924D3"/>
    <w:rsid w:val="00096679"/>
    <w:rsid w:val="000A0265"/>
    <w:rsid w:val="000A5B3D"/>
    <w:rsid w:val="000A5B65"/>
    <w:rsid w:val="000B04B1"/>
    <w:rsid w:val="000B7EC6"/>
    <w:rsid w:val="000C357B"/>
    <w:rsid w:val="000C5EFF"/>
    <w:rsid w:val="000D6275"/>
    <w:rsid w:val="000E7441"/>
    <w:rsid w:val="001012E1"/>
    <w:rsid w:val="0010551F"/>
    <w:rsid w:val="00117DDB"/>
    <w:rsid w:val="00130D77"/>
    <w:rsid w:val="00142FA6"/>
    <w:rsid w:val="00153075"/>
    <w:rsid w:val="00153D9A"/>
    <w:rsid w:val="00154844"/>
    <w:rsid w:val="001775FE"/>
    <w:rsid w:val="00186B47"/>
    <w:rsid w:val="0019328D"/>
    <w:rsid w:val="00196448"/>
    <w:rsid w:val="001A141A"/>
    <w:rsid w:val="001A2423"/>
    <w:rsid w:val="001B51DC"/>
    <w:rsid w:val="001D3705"/>
    <w:rsid w:val="001D6B45"/>
    <w:rsid w:val="001E053C"/>
    <w:rsid w:val="001E7050"/>
    <w:rsid w:val="001F0EB4"/>
    <w:rsid w:val="001F6344"/>
    <w:rsid w:val="001F7193"/>
    <w:rsid w:val="001F79EB"/>
    <w:rsid w:val="00202E20"/>
    <w:rsid w:val="00216AB1"/>
    <w:rsid w:val="0021739A"/>
    <w:rsid w:val="00220885"/>
    <w:rsid w:val="00233642"/>
    <w:rsid w:val="00233E56"/>
    <w:rsid w:val="0023745F"/>
    <w:rsid w:val="002438CF"/>
    <w:rsid w:val="002509D1"/>
    <w:rsid w:val="00263014"/>
    <w:rsid w:val="00263021"/>
    <w:rsid w:val="00271819"/>
    <w:rsid w:val="00280765"/>
    <w:rsid w:val="002A07ED"/>
    <w:rsid w:val="002A0F2E"/>
    <w:rsid w:val="002A2C7B"/>
    <w:rsid w:val="002B3279"/>
    <w:rsid w:val="002B6B0E"/>
    <w:rsid w:val="002B6E0C"/>
    <w:rsid w:val="002D0FCA"/>
    <w:rsid w:val="002D44EE"/>
    <w:rsid w:val="002D4560"/>
    <w:rsid w:val="002D59B9"/>
    <w:rsid w:val="002E7388"/>
    <w:rsid w:val="002F0E97"/>
    <w:rsid w:val="003211CC"/>
    <w:rsid w:val="00321870"/>
    <w:rsid w:val="00323011"/>
    <w:rsid w:val="003244E8"/>
    <w:rsid w:val="003331FA"/>
    <w:rsid w:val="00343AB0"/>
    <w:rsid w:val="003462BA"/>
    <w:rsid w:val="0034781B"/>
    <w:rsid w:val="00347E36"/>
    <w:rsid w:val="00351DEF"/>
    <w:rsid w:val="00356BAA"/>
    <w:rsid w:val="0036597C"/>
    <w:rsid w:val="00367470"/>
    <w:rsid w:val="00373623"/>
    <w:rsid w:val="0037762D"/>
    <w:rsid w:val="003776C0"/>
    <w:rsid w:val="00390BFA"/>
    <w:rsid w:val="00391F86"/>
    <w:rsid w:val="00393283"/>
    <w:rsid w:val="00394298"/>
    <w:rsid w:val="003A32E7"/>
    <w:rsid w:val="003A4196"/>
    <w:rsid w:val="003A4DF0"/>
    <w:rsid w:val="003A6E9F"/>
    <w:rsid w:val="003B7BA3"/>
    <w:rsid w:val="003C3538"/>
    <w:rsid w:val="003C5D58"/>
    <w:rsid w:val="003D2A09"/>
    <w:rsid w:val="003D4B9A"/>
    <w:rsid w:val="003E53EA"/>
    <w:rsid w:val="003F2F47"/>
    <w:rsid w:val="003F649C"/>
    <w:rsid w:val="00404709"/>
    <w:rsid w:val="00413963"/>
    <w:rsid w:val="00417AF4"/>
    <w:rsid w:val="00435E72"/>
    <w:rsid w:val="004409DC"/>
    <w:rsid w:val="00441FF9"/>
    <w:rsid w:val="00446102"/>
    <w:rsid w:val="00456975"/>
    <w:rsid w:val="00464116"/>
    <w:rsid w:val="0047036A"/>
    <w:rsid w:val="004712E8"/>
    <w:rsid w:val="00473C45"/>
    <w:rsid w:val="00484377"/>
    <w:rsid w:val="0049341D"/>
    <w:rsid w:val="004940C6"/>
    <w:rsid w:val="004A38B6"/>
    <w:rsid w:val="004A3D4D"/>
    <w:rsid w:val="004A7D6D"/>
    <w:rsid w:val="004B0D96"/>
    <w:rsid w:val="004B59C4"/>
    <w:rsid w:val="004D1B17"/>
    <w:rsid w:val="004E4D94"/>
    <w:rsid w:val="004F29E0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0C5C"/>
    <w:rsid w:val="005330F5"/>
    <w:rsid w:val="00542F01"/>
    <w:rsid w:val="00543B09"/>
    <w:rsid w:val="0055094B"/>
    <w:rsid w:val="005528D1"/>
    <w:rsid w:val="00554124"/>
    <w:rsid w:val="0056498C"/>
    <w:rsid w:val="00574E9B"/>
    <w:rsid w:val="00575E13"/>
    <w:rsid w:val="00585A32"/>
    <w:rsid w:val="005931C3"/>
    <w:rsid w:val="00594A83"/>
    <w:rsid w:val="005952D2"/>
    <w:rsid w:val="005A1EE8"/>
    <w:rsid w:val="005A58AF"/>
    <w:rsid w:val="005B4100"/>
    <w:rsid w:val="005B4694"/>
    <w:rsid w:val="005D464D"/>
    <w:rsid w:val="005D494D"/>
    <w:rsid w:val="005E0993"/>
    <w:rsid w:val="005F04CD"/>
    <w:rsid w:val="006026BE"/>
    <w:rsid w:val="006220CF"/>
    <w:rsid w:val="00622292"/>
    <w:rsid w:val="00623FE4"/>
    <w:rsid w:val="00644254"/>
    <w:rsid w:val="0065049A"/>
    <w:rsid w:val="006518FB"/>
    <w:rsid w:val="00657664"/>
    <w:rsid w:val="00663297"/>
    <w:rsid w:val="00663F6A"/>
    <w:rsid w:val="006666A0"/>
    <w:rsid w:val="0067138F"/>
    <w:rsid w:val="00677198"/>
    <w:rsid w:val="0068021F"/>
    <w:rsid w:val="006944F7"/>
    <w:rsid w:val="006A338E"/>
    <w:rsid w:val="006A6A52"/>
    <w:rsid w:val="006A7BF8"/>
    <w:rsid w:val="006B61B9"/>
    <w:rsid w:val="006C5F03"/>
    <w:rsid w:val="006C6366"/>
    <w:rsid w:val="006C6B70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04DD"/>
    <w:rsid w:val="00781BD7"/>
    <w:rsid w:val="00784AE1"/>
    <w:rsid w:val="00786BA4"/>
    <w:rsid w:val="007904EF"/>
    <w:rsid w:val="00793023"/>
    <w:rsid w:val="00793AC0"/>
    <w:rsid w:val="007A15DE"/>
    <w:rsid w:val="007A387A"/>
    <w:rsid w:val="007A38BE"/>
    <w:rsid w:val="007B2A4C"/>
    <w:rsid w:val="007B506C"/>
    <w:rsid w:val="007C5A46"/>
    <w:rsid w:val="007D4341"/>
    <w:rsid w:val="007D498D"/>
    <w:rsid w:val="007E6252"/>
    <w:rsid w:val="007F1B57"/>
    <w:rsid w:val="007F59CE"/>
    <w:rsid w:val="007F72F8"/>
    <w:rsid w:val="007F738D"/>
    <w:rsid w:val="00800528"/>
    <w:rsid w:val="00806EAF"/>
    <w:rsid w:val="00814652"/>
    <w:rsid w:val="0081530B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70865"/>
    <w:rsid w:val="00873138"/>
    <w:rsid w:val="00892037"/>
    <w:rsid w:val="008B0F97"/>
    <w:rsid w:val="008B1956"/>
    <w:rsid w:val="008B22EB"/>
    <w:rsid w:val="008B3C6D"/>
    <w:rsid w:val="008B3D58"/>
    <w:rsid w:val="008B597B"/>
    <w:rsid w:val="008B7737"/>
    <w:rsid w:val="008D4F6C"/>
    <w:rsid w:val="008F2A2C"/>
    <w:rsid w:val="008F3E40"/>
    <w:rsid w:val="008F3FD4"/>
    <w:rsid w:val="0091648E"/>
    <w:rsid w:val="00916670"/>
    <w:rsid w:val="009175BD"/>
    <w:rsid w:val="00923FE3"/>
    <w:rsid w:val="00927CBC"/>
    <w:rsid w:val="00934332"/>
    <w:rsid w:val="00946AEB"/>
    <w:rsid w:val="00954251"/>
    <w:rsid w:val="00954633"/>
    <w:rsid w:val="009547F7"/>
    <w:rsid w:val="00956FB9"/>
    <w:rsid w:val="00962E6A"/>
    <w:rsid w:val="00970859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B681D"/>
    <w:rsid w:val="009C3A30"/>
    <w:rsid w:val="009C78FB"/>
    <w:rsid w:val="009D0133"/>
    <w:rsid w:val="009D3764"/>
    <w:rsid w:val="009D422E"/>
    <w:rsid w:val="009E09E0"/>
    <w:rsid w:val="009E2404"/>
    <w:rsid w:val="009E3CD5"/>
    <w:rsid w:val="009E67A1"/>
    <w:rsid w:val="009F2250"/>
    <w:rsid w:val="009F389A"/>
    <w:rsid w:val="009F650B"/>
    <w:rsid w:val="00A11457"/>
    <w:rsid w:val="00A162AC"/>
    <w:rsid w:val="00A204B0"/>
    <w:rsid w:val="00A31381"/>
    <w:rsid w:val="00A32A11"/>
    <w:rsid w:val="00A372DA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AE0183"/>
    <w:rsid w:val="00AE1488"/>
    <w:rsid w:val="00B02E03"/>
    <w:rsid w:val="00B06B79"/>
    <w:rsid w:val="00B1144E"/>
    <w:rsid w:val="00B12619"/>
    <w:rsid w:val="00B4058C"/>
    <w:rsid w:val="00B44DE3"/>
    <w:rsid w:val="00B46ED5"/>
    <w:rsid w:val="00B632C8"/>
    <w:rsid w:val="00B64F3D"/>
    <w:rsid w:val="00B667B7"/>
    <w:rsid w:val="00B70E68"/>
    <w:rsid w:val="00B730E9"/>
    <w:rsid w:val="00B80155"/>
    <w:rsid w:val="00B82692"/>
    <w:rsid w:val="00B96012"/>
    <w:rsid w:val="00BA5E0B"/>
    <w:rsid w:val="00BD12D8"/>
    <w:rsid w:val="00BD560F"/>
    <w:rsid w:val="00BD5A13"/>
    <w:rsid w:val="00BE1E6D"/>
    <w:rsid w:val="00BF7276"/>
    <w:rsid w:val="00C0184B"/>
    <w:rsid w:val="00C07F90"/>
    <w:rsid w:val="00C10225"/>
    <w:rsid w:val="00C2133C"/>
    <w:rsid w:val="00C2598D"/>
    <w:rsid w:val="00C3237B"/>
    <w:rsid w:val="00C4168F"/>
    <w:rsid w:val="00C43897"/>
    <w:rsid w:val="00C54680"/>
    <w:rsid w:val="00C66F85"/>
    <w:rsid w:val="00C70F31"/>
    <w:rsid w:val="00C719BD"/>
    <w:rsid w:val="00C82297"/>
    <w:rsid w:val="00C83808"/>
    <w:rsid w:val="00C857E9"/>
    <w:rsid w:val="00C90582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13616"/>
    <w:rsid w:val="00D1635C"/>
    <w:rsid w:val="00D237F4"/>
    <w:rsid w:val="00D262F2"/>
    <w:rsid w:val="00D3207E"/>
    <w:rsid w:val="00D32663"/>
    <w:rsid w:val="00D501F2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A45F2"/>
    <w:rsid w:val="00DA680E"/>
    <w:rsid w:val="00DB016C"/>
    <w:rsid w:val="00DB1911"/>
    <w:rsid w:val="00DC1239"/>
    <w:rsid w:val="00DC5638"/>
    <w:rsid w:val="00DC67A5"/>
    <w:rsid w:val="00DD13EF"/>
    <w:rsid w:val="00DD3F84"/>
    <w:rsid w:val="00DE63A2"/>
    <w:rsid w:val="00E000E9"/>
    <w:rsid w:val="00E07AC9"/>
    <w:rsid w:val="00E10C61"/>
    <w:rsid w:val="00E13B4E"/>
    <w:rsid w:val="00E20F4A"/>
    <w:rsid w:val="00E22BAA"/>
    <w:rsid w:val="00E30D7D"/>
    <w:rsid w:val="00E34CD6"/>
    <w:rsid w:val="00E35FD2"/>
    <w:rsid w:val="00E55FF2"/>
    <w:rsid w:val="00E562AF"/>
    <w:rsid w:val="00E66278"/>
    <w:rsid w:val="00E67C9F"/>
    <w:rsid w:val="00E70922"/>
    <w:rsid w:val="00E76889"/>
    <w:rsid w:val="00E843A0"/>
    <w:rsid w:val="00E87BCA"/>
    <w:rsid w:val="00E90FFB"/>
    <w:rsid w:val="00E9369C"/>
    <w:rsid w:val="00E963C5"/>
    <w:rsid w:val="00EB5611"/>
    <w:rsid w:val="00EB7A4C"/>
    <w:rsid w:val="00EC5113"/>
    <w:rsid w:val="00ED05F4"/>
    <w:rsid w:val="00ED12AC"/>
    <w:rsid w:val="00ED5FF7"/>
    <w:rsid w:val="00EE032E"/>
    <w:rsid w:val="00EE6DB3"/>
    <w:rsid w:val="00EE7E62"/>
    <w:rsid w:val="00EF4541"/>
    <w:rsid w:val="00EF572C"/>
    <w:rsid w:val="00F07687"/>
    <w:rsid w:val="00F121FE"/>
    <w:rsid w:val="00F31F0A"/>
    <w:rsid w:val="00F33CA2"/>
    <w:rsid w:val="00F3779C"/>
    <w:rsid w:val="00F44D7C"/>
    <w:rsid w:val="00F45B9F"/>
    <w:rsid w:val="00F52D4F"/>
    <w:rsid w:val="00F55635"/>
    <w:rsid w:val="00F65291"/>
    <w:rsid w:val="00F703F4"/>
    <w:rsid w:val="00F738F5"/>
    <w:rsid w:val="00F755BB"/>
    <w:rsid w:val="00F7697C"/>
    <w:rsid w:val="00F8686B"/>
    <w:rsid w:val="00FA0272"/>
    <w:rsid w:val="00FB5C6F"/>
    <w:rsid w:val="00FB622C"/>
    <w:rsid w:val="00FB693F"/>
    <w:rsid w:val="00FC7C99"/>
    <w:rsid w:val="00FD0F49"/>
    <w:rsid w:val="00FD2AA5"/>
    <w:rsid w:val="00FD36A2"/>
    <w:rsid w:val="00FD67F8"/>
    <w:rsid w:val="00FE3A93"/>
    <w:rsid w:val="00FE6028"/>
    <w:rsid w:val="00FF1E9A"/>
    <w:rsid w:val="00FF4ED2"/>
    <w:rsid w:val="00FF5477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48552F" w:rsidP="0048552F">
          <w:pPr>
            <w:pStyle w:val="19196B6C496D44F0A46930163515D362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48552F" w:rsidP="0048552F">
          <w:pPr>
            <w:pStyle w:val="652605A61CC842EA876C4D4A2F4314D0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7F56B3" w:rsidRDefault="0048552F" w:rsidP="0048552F">
          <w:pPr>
            <w:pStyle w:val="BD184BB741CF491ABFFBE672F80EDF40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B9219A2E3A3349F08AD4F0416630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E5684-EFE8-44C4-BF52-8E1F5A2D4C0D}"/>
      </w:docPartPr>
      <w:docPartBody>
        <w:p w:rsidR="007F56B3" w:rsidRDefault="0048552F" w:rsidP="0048552F">
          <w:pPr>
            <w:pStyle w:val="B9219A2E3A3349F08AD4F041663023C5"/>
          </w:pPr>
          <w:r w:rsidRPr="005F04CD">
            <w:rPr>
              <w:rFonts w:cs="Arial"/>
              <w:color w:val="002D72"/>
            </w:rPr>
            <w:t>Select organisation from the list</w:t>
          </w:r>
        </w:p>
      </w:docPartBody>
    </w:docPart>
    <w:docPart>
      <w:docPartPr>
        <w:name w:val="A4955662DAFD4C2DA3DD8565F4DD2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7BC30-311B-4EBE-965A-5E7B4D51557E}"/>
      </w:docPartPr>
      <w:docPartBody>
        <w:p w:rsidR="007F56B3" w:rsidRDefault="0048552F" w:rsidP="0048552F">
          <w:pPr>
            <w:pStyle w:val="A4955662DAFD4C2DA3DD8565F4DD2557"/>
          </w:pPr>
          <w:r w:rsidRPr="005F04CD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65380BBEFE74F68B42D974A20F5B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0C731-ED49-42B2-A89F-9FDAA87C468B}"/>
      </w:docPartPr>
      <w:docPartBody>
        <w:p w:rsidR="007F56B3" w:rsidRDefault="0048552F" w:rsidP="0048552F">
          <w:pPr>
            <w:pStyle w:val="065380BBEFE74F68B42D974A20F5B051"/>
          </w:pPr>
          <w:r w:rsidRPr="005F04CD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558E4123DE441C699508E6E51537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512DA-C380-4F14-B1DF-0773C965868A}"/>
      </w:docPartPr>
      <w:docPartBody>
        <w:p w:rsidR="007F56B3" w:rsidRDefault="0048552F" w:rsidP="0048552F">
          <w:pPr>
            <w:pStyle w:val="2558E4123DE441C699508E6E5153737B"/>
          </w:pPr>
          <w:r w:rsidRPr="005F04CD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9A69E635E344146A15E0C13BD6EA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C0D89-393C-435E-A477-8AA0EEF1274C}"/>
      </w:docPartPr>
      <w:docPartBody>
        <w:p w:rsidR="007F56B3" w:rsidRDefault="0048552F" w:rsidP="0048552F">
          <w:pPr>
            <w:pStyle w:val="E9A69E635E344146A15E0C13BD6EABB9"/>
          </w:pPr>
          <w:r w:rsidRPr="005F04CD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8F162-C07F-4C11-AE56-BBAEE5E1E218}"/>
      </w:docPartPr>
      <w:docPartBody>
        <w:p w:rsidR="00557495" w:rsidRDefault="00B67B1E">
          <w:r w:rsidRPr="00957CB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B7C07922C384056909F18A4EF645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CAEAB-1B77-4F43-ABF0-F00096ABD75B}"/>
      </w:docPartPr>
      <w:docPartBody>
        <w:p w:rsidR="00A17D16" w:rsidRDefault="0048552F" w:rsidP="0048552F">
          <w:pPr>
            <w:pStyle w:val="AB7C07922C384056909F18A4EF64590C1"/>
          </w:pPr>
          <w:r>
            <w:t>c</w:t>
          </w:r>
          <w:r w:rsidRPr="003462BA">
            <w:rPr>
              <w:rStyle w:val="PlaceholderText"/>
              <w:color w:val="004785"/>
            </w:rPr>
            <w:t>hoose an item</w:t>
          </w:r>
        </w:p>
      </w:docPartBody>
    </w:docPart>
    <w:docPart>
      <w:docPartPr>
        <w:name w:val="D716E0861C68496EBF5E238A13A81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72520-9CB4-4676-81A7-067542FFB068}"/>
      </w:docPartPr>
      <w:docPartBody>
        <w:p w:rsidR="00A17D16" w:rsidRDefault="0048552F" w:rsidP="0048552F">
          <w:pPr>
            <w:pStyle w:val="D716E0861C68496EBF5E238A13A81A951"/>
          </w:pPr>
          <w:r>
            <w:t>c</w:t>
          </w:r>
          <w:r w:rsidRPr="00923FE3">
            <w:rPr>
              <w:rStyle w:val="PlaceholderText"/>
              <w:color w:val="004785"/>
            </w:rPr>
            <w:t>hoose an item</w:t>
          </w:r>
        </w:p>
      </w:docPartBody>
    </w:docPart>
    <w:docPart>
      <w:docPartPr>
        <w:name w:val="2A9C59B90B754DEEBB743722F2702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F6766-31E3-4FDF-AE9D-7446AF7FE8FA}"/>
      </w:docPartPr>
      <w:docPartBody>
        <w:p w:rsidR="00A17D16" w:rsidRDefault="0048552F" w:rsidP="0048552F">
          <w:pPr>
            <w:pStyle w:val="2A9C59B90B754DEEBB743722F2702E5F1"/>
          </w:pPr>
          <w:r w:rsidRPr="00B667B7">
            <w:rPr>
              <w:rStyle w:val="PlaceholderText"/>
              <w:color w:val="004785"/>
            </w:rPr>
            <w:t>enter text</w:t>
          </w:r>
        </w:p>
      </w:docPartBody>
    </w:docPart>
    <w:docPart>
      <w:docPartPr>
        <w:name w:val="8B115DB61AC64DCEB79771D40ACD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F6CC2-F743-48AD-B56F-B324F5FBBEEE}"/>
      </w:docPartPr>
      <w:docPartBody>
        <w:p w:rsidR="00A17D16" w:rsidRDefault="0048552F" w:rsidP="0048552F">
          <w:pPr>
            <w:pStyle w:val="8B115DB61AC64DCEB79771D40ACD78631"/>
          </w:pPr>
          <w:r w:rsidRPr="00A204B0">
            <w:rPr>
              <w:rStyle w:val="PlaceholderText"/>
              <w:color w:val="004785"/>
            </w:rPr>
            <w:t>enter text</w:t>
          </w:r>
        </w:p>
      </w:docPartBody>
    </w:docPart>
    <w:docPart>
      <w:docPartPr>
        <w:name w:val="0D31F8D1D0004AAFAF70A9D80E275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62080-3A4C-4C90-9AD5-8740F0AD9C4D}"/>
      </w:docPartPr>
      <w:docPartBody>
        <w:p w:rsidR="00A17D16" w:rsidRDefault="0048552F" w:rsidP="0048552F">
          <w:pPr>
            <w:pStyle w:val="0D31F8D1D0004AAFAF70A9D80E275B301"/>
          </w:pPr>
          <w:r w:rsidRPr="00B667B7">
            <w:rPr>
              <w:rStyle w:val="PlaceholderText"/>
              <w:color w:val="004785"/>
            </w:rPr>
            <w:t>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1A540E"/>
    <w:rsid w:val="001A6901"/>
    <w:rsid w:val="001E19BC"/>
    <w:rsid w:val="001E7050"/>
    <w:rsid w:val="002D55CF"/>
    <w:rsid w:val="00302EE0"/>
    <w:rsid w:val="003140E8"/>
    <w:rsid w:val="00410A5F"/>
    <w:rsid w:val="0048552F"/>
    <w:rsid w:val="004A5426"/>
    <w:rsid w:val="00520FFB"/>
    <w:rsid w:val="00557495"/>
    <w:rsid w:val="00574E9B"/>
    <w:rsid w:val="005C44F1"/>
    <w:rsid w:val="00663297"/>
    <w:rsid w:val="006C6B70"/>
    <w:rsid w:val="007804DD"/>
    <w:rsid w:val="007A38BE"/>
    <w:rsid w:val="007F56B3"/>
    <w:rsid w:val="008218A1"/>
    <w:rsid w:val="00827BBB"/>
    <w:rsid w:val="00870865"/>
    <w:rsid w:val="0088546F"/>
    <w:rsid w:val="009779EE"/>
    <w:rsid w:val="009E67A1"/>
    <w:rsid w:val="00A17D16"/>
    <w:rsid w:val="00A5557A"/>
    <w:rsid w:val="00A831EA"/>
    <w:rsid w:val="00AA4866"/>
    <w:rsid w:val="00B00C3B"/>
    <w:rsid w:val="00B67B1E"/>
    <w:rsid w:val="00C37839"/>
    <w:rsid w:val="00C947DD"/>
    <w:rsid w:val="00D26EC8"/>
    <w:rsid w:val="00D658AE"/>
    <w:rsid w:val="00DA680E"/>
    <w:rsid w:val="00DE18AB"/>
    <w:rsid w:val="00EB7A4C"/>
    <w:rsid w:val="00EE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0A5F"/>
    <w:rPr>
      <w:color w:val="666666"/>
    </w:rPr>
  </w:style>
  <w:style w:type="paragraph" w:customStyle="1" w:styleId="19196B6C496D44F0A46930163515D3621">
    <w:name w:val="19196B6C496D44F0A46930163515D362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1">
    <w:name w:val="652605A61CC842EA876C4D4A2F4314D0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">
    <w:name w:val="BD184BB741CF491ABFFBE672F80EDF40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B7C07922C384056909F18A4EF64590C1">
    <w:name w:val="AB7C07922C384056909F18A4EF64590C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716E0861C68496EBF5E238A13A81A951">
    <w:name w:val="D716E0861C68496EBF5E238A13A81A95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A9C59B90B754DEEBB743722F2702E5F1">
    <w:name w:val="2A9C59B90B754DEEBB743722F2702E5F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B115DB61AC64DCEB79771D40ACD78631">
    <w:name w:val="8B115DB61AC64DCEB79771D40ACD7863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D31F8D1D0004AAFAF70A9D80E275B301">
    <w:name w:val="0D31F8D1D0004AAFAF70A9D80E275B30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9219A2E3A3349F08AD4F041663023C5">
    <w:name w:val="B9219A2E3A3349F08AD4F041663023C5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4955662DAFD4C2DA3DD8565F4DD2557">
    <w:name w:val="A4955662DAFD4C2DA3DD8565F4DD2557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65380BBEFE74F68B42D974A20F5B051">
    <w:name w:val="065380BBEFE74F68B42D974A20F5B051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558E4123DE441C699508E6E5153737B">
    <w:name w:val="2558E4123DE441C699508E6E5153737B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9A69E635E344146A15E0C13BD6EABB9">
    <w:name w:val="E9A69E635E344146A15E0C13BD6EABB9"/>
    <w:rsid w:val="0048552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399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A22 v1 Oct 26</vt:lpstr>
    </vt:vector>
  </TitlesOfParts>
  <Manager/>
  <Company/>
  <LinksUpToDate>false</LinksUpToDate>
  <CharactersWithSpaces>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A22 v1 Oct 26</dc:title>
  <dc:subject/>
  <dc:creator>Colin McKie</dc:creator>
  <cp:keywords/>
  <dc:description/>
  <cp:lastModifiedBy>Tracy Glen</cp:lastModifiedBy>
  <cp:revision>65</cp:revision>
  <dcterms:created xsi:type="dcterms:W3CDTF">2026-08-13T12:25:00Z</dcterms:created>
  <dcterms:modified xsi:type="dcterms:W3CDTF">2026-10-09T11:50:00Z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