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08B1805F" w:rsidR="004A38B6" w:rsidRPr="000D6275" w:rsidRDefault="00C3512C" w:rsidP="000D6275">
      <w:pPr>
        <w:pStyle w:val="Heading1"/>
      </w:pPr>
      <w:r w:rsidRPr="00C3512C">
        <w:t xml:space="preserve">MGPS minor works design review and as-installed information record </w:t>
      </w:r>
      <w:r w:rsidR="0056149D">
        <w:t>-</w:t>
      </w:r>
      <w:r w:rsidRPr="00C3512C">
        <w:t xml:space="preserve"> Form A23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64A92853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D184BB741CF491ABFFBE672F80EDF40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01B3C4C6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3E972C71" w14:textId="77777777" w:rsidR="00C3512C" w:rsidRDefault="00C3512C" w:rsidP="005F04CD">
      <w:pPr>
        <w:spacing w:after="240"/>
        <w:rPr>
          <w:rFonts w:cs="Arial"/>
        </w:rPr>
      </w:pPr>
    </w:p>
    <w:tbl>
      <w:tblPr>
        <w:tblStyle w:val="PlainTable1"/>
        <w:tblW w:w="14630" w:type="dxa"/>
        <w:tblLayout w:type="fixed"/>
        <w:tblLook w:val="0400" w:firstRow="0" w:lastRow="0" w:firstColumn="0" w:lastColumn="0" w:noHBand="0" w:noVBand="1"/>
      </w:tblPr>
      <w:tblGrid>
        <w:gridCol w:w="14630"/>
      </w:tblGrid>
      <w:tr w:rsidR="00C3512C" w:rsidRPr="00C3512C" w14:paraId="75DE04FD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4630" w:type="dxa"/>
          </w:tcPr>
          <w:p w14:paraId="4890CB8F" w14:textId="4D363B30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Comments: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032690E734314F5EA978256951CF57E1"/>
                </w:placeholder>
                <w:showingPlcHdr/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</w:tbl>
    <w:p w14:paraId="7847163F" w14:textId="76FFC368" w:rsidR="00C3512C" w:rsidRDefault="00C3512C" w:rsidP="00C3512C">
      <w:pPr>
        <w:spacing w:after="240"/>
        <w:rPr>
          <w:rFonts w:cs="Arial"/>
        </w:rPr>
      </w:pPr>
      <w:r w:rsidRPr="00C3512C">
        <w:rPr>
          <w:rFonts w:cs="Arial"/>
        </w:rPr>
        <w:t xml:space="preserve">Design and as-installed information for </w:t>
      </w:r>
      <w:r w:rsidR="00AB111D">
        <w:rPr>
          <w:rFonts w:cs="Arial"/>
        </w:rPr>
        <w:t>m</w:t>
      </w:r>
      <w:r w:rsidR="00AB111D" w:rsidRPr="008318B5">
        <w:rPr>
          <w:rFonts w:cs="Arial"/>
        </w:rPr>
        <w:t xml:space="preserve">edical </w:t>
      </w:r>
      <w:r w:rsidR="008318B5" w:rsidRPr="008318B5">
        <w:rPr>
          <w:rFonts w:cs="Arial"/>
        </w:rPr>
        <w:t xml:space="preserve">gas pipeline system </w:t>
      </w:r>
      <w:r w:rsidR="008318B5">
        <w:rPr>
          <w:rFonts w:cs="Arial"/>
        </w:rPr>
        <w:t>(</w:t>
      </w:r>
      <w:r w:rsidRPr="00C3512C">
        <w:rPr>
          <w:rFonts w:cs="Arial"/>
        </w:rPr>
        <w:t>MGPS</w:t>
      </w:r>
      <w:r w:rsidR="008318B5">
        <w:rPr>
          <w:rFonts w:cs="Arial"/>
        </w:rPr>
        <w:t>)</w:t>
      </w:r>
      <w:r w:rsidRPr="00C3512C">
        <w:rPr>
          <w:rFonts w:cs="Arial"/>
        </w:rPr>
        <w:t xml:space="preserve"> projects that are minor in nature should be recorded here</w:t>
      </w:r>
      <w:r w:rsidR="001872A5">
        <w:rPr>
          <w:rFonts w:cs="Arial"/>
        </w:rPr>
        <w:t>.</w:t>
      </w:r>
    </w:p>
    <w:p w14:paraId="2AA098E1" w14:textId="1938FA05" w:rsidR="001872A5" w:rsidRPr="00C3512C" w:rsidRDefault="007F3FB0" w:rsidP="001872A5">
      <w:pPr>
        <w:pStyle w:val="Heading2"/>
      </w:pPr>
      <w:r>
        <w:t>As-installed information record</w:t>
      </w:r>
    </w:p>
    <w:tbl>
      <w:tblPr>
        <w:tblStyle w:val="PlainTable1"/>
        <w:tblW w:w="5283" w:type="pct"/>
        <w:tblLook w:val="0420" w:firstRow="1" w:lastRow="0" w:firstColumn="0" w:lastColumn="0" w:noHBand="0" w:noVBand="1"/>
      </w:tblPr>
      <w:tblGrid>
        <w:gridCol w:w="2433"/>
        <w:gridCol w:w="1357"/>
        <w:gridCol w:w="3405"/>
        <w:gridCol w:w="5700"/>
        <w:gridCol w:w="1842"/>
      </w:tblGrid>
      <w:tr w:rsidR="00C3512C" w:rsidRPr="00C3512C" w14:paraId="71571D5C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825" w:type="pct"/>
          </w:tcPr>
          <w:p w14:paraId="5A2D686B" w14:textId="77777777" w:rsidR="00C3512C" w:rsidRPr="00C3512C" w:rsidRDefault="00C3512C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Drawing number/ BIM reference</w:t>
            </w:r>
          </w:p>
        </w:tc>
        <w:tc>
          <w:tcPr>
            <w:tcW w:w="460" w:type="pct"/>
          </w:tcPr>
          <w:p w14:paraId="1B0BC2B1" w14:textId="77777777" w:rsidR="00C3512C" w:rsidRPr="00C3512C" w:rsidRDefault="00C3512C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Revision</w:t>
            </w:r>
          </w:p>
        </w:tc>
        <w:tc>
          <w:tcPr>
            <w:tcW w:w="1155" w:type="pct"/>
          </w:tcPr>
          <w:p w14:paraId="2D38B068" w14:textId="77777777" w:rsidR="00C3512C" w:rsidRPr="00C3512C" w:rsidRDefault="00C3512C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Description</w:t>
            </w:r>
          </w:p>
        </w:tc>
        <w:tc>
          <w:tcPr>
            <w:tcW w:w="1934" w:type="pct"/>
          </w:tcPr>
          <w:p w14:paraId="72D450C8" w14:textId="7ED7787F" w:rsidR="00C3512C" w:rsidRPr="00C3512C" w:rsidRDefault="00C3512C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Contract Supervising Officer</w:t>
            </w:r>
            <w:r w:rsidR="008318B5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(CSO)</w:t>
            </w:r>
            <w:r w:rsidRPr="00C3512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 Authorised Person (MGPS) (AP (MGPS))</w:t>
            </w:r>
          </w:p>
        </w:tc>
        <w:tc>
          <w:tcPr>
            <w:tcW w:w="625" w:type="pct"/>
          </w:tcPr>
          <w:p w14:paraId="562C020A" w14:textId="77777777" w:rsidR="00C3512C" w:rsidRPr="00C3512C" w:rsidRDefault="00C3512C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Date</w:t>
            </w:r>
          </w:p>
        </w:tc>
      </w:tr>
      <w:tr w:rsidR="00C3512C" w:rsidRPr="00C3512C" w14:paraId="0AF81094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45492375"/>
            <w:placeholder>
              <w:docPart w:val="5A2BEA0C0CDD4DC48D805FB68ECD3894"/>
            </w:placeholder>
            <w:showingPlcHdr/>
            <w:text/>
          </w:sdtPr>
          <w:sdtContent>
            <w:tc>
              <w:tcPr>
                <w:tcW w:w="825" w:type="pct"/>
              </w:tcPr>
              <w:p w14:paraId="360E498F" w14:textId="77777777" w:rsidR="00C3512C" w:rsidRPr="00C3512C" w:rsidRDefault="00C3512C" w:rsidP="00C3512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460" w:type="pct"/>
          </w:tcPr>
          <w:p w14:paraId="5D28C598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606925893"/>
                <w:placeholder>
                  <w:docPart w:val="EB1097B568AE4335A8DC8440EC6A53A9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155" w:type="pct"/>
          </w:tcPr>
          <w:p w14:paraId="00313F79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340779196"/>
                <w:placeholder>
                  <w:docPart w:val="F9B62E71C85949A48837B6C9664C3591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934" w:type="pct"/>
          </w:tcPr>
          <w:p w14:paraId="7C5CC3F8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64341022"/>
                <w:placeholder>
                  <w:docPart w:val="49BA0606FA0F42F0A3AF887728E62AAD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65492458"/>
            <w:placeholder>
              <w:docPart w:val="A27BEAD57A1A484BB5CDCF4FA7E9C4D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5" w:type="pct"/>
              </w:tcPr>
              <w:p w14:paraId="0DD6F816" w14:textId="77777777" w:rsidR="00C3512C" w:rsidRPr="00C3512C" w:rsidRDefault="00C3512C" w:rsidP="00C3512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34063E" w:rsidRPr="00C3512C" w14:paraId="723BBD63" w14:textId="77777777" w:rsidTr="00932DA0"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94841164"/>
            <w:placeholder>
              <w:docPart w:val="DB62122F1A724305B4B15D5BE016C10F"/>
            </w:placeholder>
            <w:showingPlcHdr/>
            <w:text/>
          </w:sdtPr>
          <w:sdtContent>
            <w:tc>
              <w:tcPr>
                <w:tcW w:w="825" w:type="pct"/>
              </w:tcPr>
              <w:p w14:paraId="03377DAF" w14:textId="5B9D5325" w:rsidR="0034063E" w:rsidRDefault="0034063E" w:rsidP="0034063E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460" w:type="pct"/>
          </w:tcPr>
          <w:p w14:paraId="02DD5F58" w14:textId="4323AE80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364051042"/>
                <w:placeholder>
                  <w:docPart w:val="3D1935AB002C428BA8C4657F4D35C391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155" w:type="pct"/>
          </w:tcPr>
          <w:p w14:paraId="019F725D" w14:textId="68B7546D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1056705208"/>
                <w:placeholder>
                  <w:docPart w:val="201D55D256DF4D478B14390F68848D82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934" w:type="pct"/>
          </w:tcPr>
          <w:p w14:paraId="5CF31785" w14:textId="0E9567D7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143473728"/>
                <w:placeholder>
                  <w:docPart w:val="0540D56F835040ECAE96B0FF9BDA7A92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81269801"/>
            <w:placeholder>
              <w:docPart w:val="E4B642CCD10E4114A9A7527A07141B2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5" w:type="pct"/>
              </w:tcPr>
              <w:p w14:paraId="74DA354D" w14:textId="3AE46B94" w:rsidR="0034063E" w:rsidRDefault="0034063E" w:rsidP="0034063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34063E" w:rsidRPr="00C3512C" w14:paraId="29404E29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26508966"/>
            <w:placeholder>
              <w:docPart w:val="F2E81907F75A46F49C451B6D126F0779"/>
            </w:placeholder>
            <w:showingPlcHdr/>
            <w:text/>
          </w:sdtPr>
          <w:sdtContent>
            <w:tc>
              <w:tcPr>
                <w:tcW w:w="825" w:type="pct"/>
              </w:tcPr>
              <w:p w14:paraId="45A95815" w14:textId="423E347D" w:rsidR="0034063E" w:rsidRDefault="0034063E" w:rsidP="0034063E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460" w:type="pct"/>
          </w:tcPr>
          <w:p w14:paraId="0CA4F2E7" w14:textId="42C44F90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786007119"/>
                <w:placeholder>
                  <w:docPart w:val="8BD517985317489097E3B9221DDD133A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155" w:type="pct"/>
          </w:tcPr>
          <w:p w14:paraId="2F073028" w14:textId="4E3FFD24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705144273"/>
                <w:placeholder>
                  <w:docPart w:val="7A0995DE2087483B83B566A89C7EAF29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934" w:type="pct"/>
          </w:tcPr>
          <w:p w14:paraId="41CF36C3" w14:textId="020B18E4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899232350"/>
                <w:placeholder>
                  <w:docPart w:val="EA8C3F822F7047A1B2793AEA1710922E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09358707"/>
            <w:placeholder>
              <w:docPart w:val="F7A2B64FEB2F4CFE9EBA0306879D4A8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5" w:type="pct"/>
              </w:tcPr>
              <w:p w14:paraId="4574B493" w14:textId="75771C8F" w:rsidR="0034063E" w:rsidRDefault="0034063E" w:rsidP="0034063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34063E" w:rsidRPr="00C3512C" w14:paraId="7B82BFF2" w14:textId="77777777" w:rsidTr="00932DA0"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835417739"/>
            <w:placeholder>
              <w:docPart w:val="E8577046F57847C388D836BB9A813CA9"/>
            </w:placeholder>
            <w:showingPlcHdr/>
            <w:text/>
          </w:sdtPr>
          <w:sdtContent>
            <w:tc>
              <w:tcPr>
                <w:tcW w:w="825" w:type="pct"/>
              </w:tcPr>
              <w:p w14:paraId="70328191" w14:textId="311CEC71" w:rsidR="0034063E" w:rsidRDefault="0034063E" w:rsidP="0034063E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460" w:type="pct"/>
          </w:tcPr>
          <w:p w14:paraId="5CA1958E" w14:textId="53446B46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999384482"/>
                <w:placeholder>
                  <w:docPart w:val="6283ABB6CCBE4779B89176790C6DE977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155" w:type="pct"/>
          </w:tcPr>
          <w:p w14:paraId="3DF3486B" w14:textId="6C43D878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808941601"/>
                <w:placeholder>
                  <w:docPart w:val="731416CD2AF64E8AAA1F0ACFCD6870E3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934" w:type="pct"/>
          </w:tcPr>
          <w:p w14:paraId="392E16ED" w14:textId="46F7AFE7" w:rsidR="0034063E" w:rsidRDefault="0034063E" w:rsidP="0034063E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730916480"/>
                <w:placeholder>
                  <w:docPart w:val="0BFE3B8219E14753B7CCC6904A096EDF"/>
                </w:placeholder>
              </w:sdtPr>
              <w:sdtContent>
                <w:r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37036197"/>
            <w:placeholder>
              <w:docPart w:val="9010D6B675124C0F9E3F797B2D9045A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5" w:type="pct"/>
              </w:tcPr>
              <w:p w14:paraId="383244B6" w14:textId="501C6EC0" w:rsidR="0034063E" w:rsidRDefault="0034063E" w:rsidP="0034063E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C3512C" w:rsidRPr="00C3512C" w14:paraId="6701C4E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16269330"/>
            <w:placeholder>
              <w:docPart w:val="565E036656654E46A433562FDEC88FFA"/>
            </w:placeholder>
            <w:showingPlcHdr/>
            <w:text/>
          </w:sdtPr>
          <w:sdtContent>
            <w:tc>
              <w:tcPr>
                <w:tcW w:w="825" w:type="pct"/>
              </w:tcPr>
              <w:p w14:paraId="69A0B429" w14:textId="77777777" w:rsidR="00C3512C" w:rsidRPr="00C3512C" w:rsidRDefault="00C3512C" w:rsidP="00C3512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460" w:type="pct"/>
          </w:tcPr>
          <w:p w14:paraId="552C8427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:u w:val="single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322812688"/>
                <w:placeholder>
                  <w:docPart w:val="BDB7C003A39040668588B3973FCA37C6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155" w:type="pct"/>
          </w:tcPr>
          <w:p w14:paraId="27D69E4B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:u w:val="single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741364932"/>
                <w:placeholder>
                  <w:docPart w:val="CF8003CDA21945ACB7B89001244215E4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934" w:type="pct"/>
          </w:tcPr>
          <w:p w14:paraId="6F8359B7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:u w:val="single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1402754337"/>
                <w:placeholder>
                  <w:docPart w:val="03656046C40A4282AE905D1A67FC4E9E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94966386"/>
            <w:placeholder>
              <w:docPart w:val="280782B5E1534BB39C068BDD834D3DC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5" w:type="pct"/>
              </w:tcPr>
              <w:p w14:paraId="1D15C3B5" w14:textId="77777777" w:rsidR="00C3512C" w:rsidRPr="00C3512C" w:rsidRDefault="00C3512C" w:rsidP="00C3512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:u w:val="single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C3512C" w:rsidRPr="00C3512C" w14:paraId="32CECEFF" w14:textId="77777777" w:rsidTr="00932DA0"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73542822"/>
            <w:placeholder>
              <w:docPart w:val="5A3A6F57E48440FA8B518426C9621B55"/>
            </w:placeholder>
            <w:showingPlcHdr/>
            <w:text/>
          </w:sdtPr>
          <w:sdtContent>
            <w:tc>
              <w:tcPr>
                <w:tcW w:w="825" w:type="pct"/>
              </w:tcPr>
              <w:p w14:paraId="49EBBD11" w14:textId="77777777" w:rsidR="00C3512C" w:rsidRPr="00C3512C" w:rsidRDefault="00C3512C" w:rsidP="00C3512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460" w:type="pct"/>
          </w:tcPr>
          <w:p w14:paraId="73C10545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1711491740"/>
                <w:placeholder>
                  <w:docPart w:val="BF10E28A6BBA4F209D399928FC13A0B8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155" w:type="pct"/>
          </w:tcPr>
          <w:p w14:paraId="4EF42EF0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758603556"/>
                <w:placeholder>
                  <w:docPart w:val="BB6D6EBF31AC483D8ECE438615901C08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tc>
          <w:tcPr>
            <w:tcW w:w="1934" w:type="pct"/>
          </w:tcPr>
          <w:p w14:paraId="08B9853B" w14:textId="77777777" w:rsidR="00C3512C" w:rsidRPr="00C3512C" w:rsidRDefault="00000000" w:rsidP="00C3512C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1995551044"/>
                <w:placeholder>
                  <w:docPart w:val="956C6036BCB240F68A24E9F9C5B4C3A1"/>
                </w:placeholder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13807996"/>
            <w:placeholder>
              <w:docPart w:val="292558B19DEA4E1F95D3E7E014944ED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5" w:type="pct"/>
              </w:tcPr>
              <w:p w14:paraId="5038EC51" w14:textId="77777777" w:rsidR="00C3512C" w:rsidRPr="00C3512C" w:rsidRDefault="00C3512C" w:rsidP="00C3512C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:u w:val="single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</w:tbl>
    <w:p w14:paraId="320E32B0" w14:textId="30E9BDA3" w:rsidR="00F3779C" w:rsidRDefault="000D6275" w:rsidP="00CC2D25">
      <w:pPr>
        <w:pStyle w:val="Heading2"/>
      </w:pPr>
      <w:r>
        <w:lastRenderedPageBreak/>
        <w:t>Sign off</w:t>
      </w:r>
    </w:p>
    <w:tbl>
      <w:tblPr>
        <w:tblStyle w:val="PlainTable1"/>
        <w:tblW w:w="14771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701"/>
      </w:tblGrid>
      <w:tr w:rsidR="00C3512C" w:rsidRPr="00C3512C" w14:paraId="0FE50D3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1FFED7BF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Cs w:val="20"/>
                <w14:ligatures w14:val="none"/>
              </w:rPr>
              <w:t>Test undertaken by:</w:t>
            </w:r>
          </w:p>
        </w:tc>
        <w:tc>
          <w:tcPr>
            <w:tcW w:w="993" w:type="dxa"/>
          </w:tcPr>
          <w:p w14:paraId="0EA78A30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Name: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75665559"/>
            <w:placeholder>
              <w:docPart w:val="48D252BB0CE540069C1AC7CE82C51B31"/>
            </w:placeholder>
            <w:showingPlcHdr/>
            <w:text/>
          </w:sdtPr>
          <w:sdtContent>
            <w:tc>
              <w:tcPr>
                <w:tcW w:w="2976" w:type="dxa"/>
              </w:tcPr>
              <w:p w14:paraId="4C6D1812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10415311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Signature: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496948413"/>
            <w:placeholder>
              <w:docPart w:val="A8113367CBF248078E12F60275733EB2"/>
            </w:placeholder>
            <w:showingPlcHdr/>
          </w:sdtPr>
          <w:sdtContent>
            <w:tc>
              <w:tcPr>
                <w:tcW w:w="2834" w:type="dxa"/>
              </w:tcPr>
              <w:p w14:paraId="351C7590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1FD6EC9B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  <w:t>Date: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51705663"/>
            <w:placeholder>
              <w:docPart w:val="46ADDF6F68054BA688D70E59F67BC79E"/>
            </w:placeholder>
            <w:showingPlcHdr/>
            <w:date w:fullDate="2026-07-2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133FC13D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C3512C" w:rsidRPr="00C3512C" w14:paraId="1C2394A0" w14:textId="77777777" w:rsidTr="00C3512C">
        <w:trPr>
          <w:trHeight w:val="86"/>
        </w:trPr>
        <w:tc>
          <w:tcPr>
            <w:tcW w:w="3998" w:type="dxa"/>
          </w:tcPr>
          <w:p w14:paraId="6138B877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Cs w:val="20"/>
                <w14:ligatures w14:val="none"/>
              </w:rPr>
              <w:t>Test witnessed by:</w:t>
            </w:r>
          </w:p>
        </w:tc>
        <w:tc>
          <w:tcPr>
            <w:tcW w:w="993" w:type="dxa"/>
          </w:tcPr>
          <w:p w14:paraId="5809A3FE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Name: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82689898"/>
            <w:placeholder>
              <w:docPart w:val="2941516236A740D090FCB895E0E3E9AA"/>
            </w:placeholder>
            <w:showingPlcHdr/>
            <w:text/>
          </w:sdtPr>
          <w:sdtContent>
            <w:tc>
              <w:tcPr>
                <w:tcW w:w="2976" w:type="dxa"/>
              </w:tcPr>
              <w:p w14:paraId="04E51D4C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64A18DCD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Signature: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069065743"/>
            <w:placeholder>
              <w:docPart w:val="0BB95D4A3EEB46EDB953CED9B1A0A1C5"/>
            </w:placeholder>
            <w:showingPlcHdr/>
          </w:sdtPr>
          <w:sdtContent>
            <w:tc>
              <w:tcPr>
                <w:tcW w:w="2834" w:type="dxa"/>
              </w:tcPr>
              <w:p w14:paraId="24C9DD39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F388ED3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  <w:t>Date: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87821330"/>
            <w:placeholder>
              <w:docPart w:val="B0A15774C6AE48F6ABB0E15F0DAE8426"/>
            </w:placeholder>
            <w:showingPlcHdr/>
            <w:date w:fullDate="2026-07-2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67CC1A8D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</w:tbl>
    <w:p w14:paraId="230FA453" w14:textId="22C9D6E5" w:rsidR="00047DDA" w:rsidRDefault="00047DDA" w:rsidP="00D230C5">
      <w:pPr>
        <w:spacing w:after="0"/>
      </w:pPr>
    </w:p>
    <w:sectPr w:rsidR="00047DD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C23C" w14:textId="77777777" w:rsidR="00F9295E" w:rsidRDefault="00F9295E" w:rsidP="00E13B4E">
      <w:pPr>
        <w:spacing w:after="0"/>
      </w:pPr>
      <w:r>
        <w:separator/>
      </w:r>
    </w:p>
  </w:endnote>
  <w:endnote w:type="continuationSeparator" w:id="0">
    <w:p w14:paraId="1E25C2C3" w14:textId="77777777" w:rsidR="00F9295E" w:rsidRDefault="00F9295E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655632BE" w:rsidR="00C719BD" w:rsidRPr="00F44D7C" w:rsidRDefault="00BD5A13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F44D7C">
      <w:rPr>
        <w:rFonts w:cs="Arial"/>
        <w:spacing w:val="0"/>
        <w:sz w:val="24"/>
        <w:szCs w:val="24"/>
      </w:rPr>
      <w:t>August 2026</w:t>
    </w:r>
    <w:r w:rsidRPr="00F44D7C">
      <w:rPr>
        <w:rFonts w:cs="Arial"/>
        <w:spacing w:val="0"/>
        <w:sz w:val="24"/>
        <w:szCs w:val="24"/>
      </w:rPr>
      <w:tab/>
      <w:t>V1</w:t>
    </w:r>
    <w:r w:rsidRPr="00F44D7C">
      <w:rPr>
        <w:rFonts w:cs="Arial"/>
        <w:spacing w:val="0"/>
        <w:sz w:val="24"/>
        <w:szCs w:val="24"/>
      </w:rPr>
      <w:tab/>
      <w:t xml:space="preserve">Page </w:t>
    </w:r>
    <w:r w:rsidRPr="00F44D7C">
      <w:rPr>
        <w:rFonts w:cs="Arial"/>
        <w:spacing w:val="0"/>
        <w:sz w:val="24"/>
        <w:szCs w:val="24"/>
      </w:rPr>
      <w:fldChar w:fldCharType="begin"/>
    </w:r>
    <w:r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Pr="00F44D7C">
      <w:rPr>
        <w:rFonts w:cs="Arial"/>
        <w:spacing w:val="0"/>
        <w:sz w:val="24"/>
        <w:szCs w:val="24"/>
      </w:rPr>
      <w:fldChar w:fldCharType="separate"/>
    </w:r>
    <w:r w:rsidRPr="00F44D7C">
      <w:rPr>
        <w:rFonts w:cs="Arial"/>
        <w:spacing w:val="0"/>
        <w:sz w:val="24"/>
        <w:szCs w:val="24"/>
      </w:rPr>
      <w:t>0</w:t>
    </w:r>
    <w:r w:rsidRPr="00F44D7C">
      <w:rPr>
        <w:rFonts w:cs="Arial"/>
        <w:spacing w:val="0"/>
        <w:sz w:val="24"/>
        <w:szCs w:val="24"/>
      </w:rPr>
      <w:fldChar w:fldCharType="end"/>
    </w:r>
    <w:r w:rsidRPr="00F44D7C">
      <w:rPr>
        <w:rFonts w:cs="Arial"/>
        <w:spacing w:val="0"/>
        <w:sz w:val="24"/>
        <w:szCs w:val="24"/>
      </w:rPr>
      <w:t xml:space="preserve"> of </w:t>
    </w:r>
    <w:r w:rsidRPr="00F44D7C">
      <w:rPr>
        <w:rFonts w:cs="Arial"/>
        <w:spacing w:val="0"/>
        <w:sz w:val="24"/>
        <w:szCs w:val="24"/>
      </w:rPr>
      <w:fldChar w:fldCharType="begin"/>
    </w:r>
    <w:r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Pr="00F44D7C">
      <w:rPr>
        <w:rFonts w:cs="Arial"/>
        <w:spacing w:val="0"/>
        <w:sz w:val="24"/>
        <w:szCs w:val="24"/>
      </w:rPr>
      <w:fldChar w:fldCharType="separate"/>
    </w:r>
    <w:r w:rsidRPr="00F44D7C">
      <w:rPr>
        <w:rFonts w:cs="Arial"/>
        <w:spacing w:val="0"/>
        <w:sz w:val="24"/>
        <w:szCs w:val="24"/>
      </w:rPr>
      <w:t>3</w:t>
    </w:r>
    <w:r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49588F3E" w:rsidR="00C719BD" w:rsidRPr="00F44D7C" w:rsidRDefault="00E45E76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E45E76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387D" w14:textId="77777777" w:rsidR="00F9295E" w:rsidRDefault="00F9295E" w:rsidP="00E13B4E">
      <w:pPr>
        <w:spacing w:after="0"/>
      </w:pPr>
      <w:r>
        <w:separator/>
      </w:r>
    </w:p>
  </w:footnote>
  <w:footnote w:type="continuationSeparator" w:id="0">
    <w:p w14:paraId="63B167F1" w14:textId="77777777" w:rsidR="00F9295E" w:rsidRDefault="00F9295E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239F9E0F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43691F6A">
              <wp:simplePos x="0" y="0"/>
              <wp:positionH relativeFrom="column">
                <wp:posOffset>4160792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59350659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047DDA">
                            <w:rPr>
                              <w:rStyle w:val="ui-provider"/>
                              <w:color w:val="000000" w:themeColor="text1"/>
                            </w:rPr>
                            <w:t xml:space="preserve">.23 </w:t>
                          </w:r>
                          <w:r w:rsidR="001872A5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BE1E6D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  <w:r w:rsidR="00C3512C">
                            <w:rPr>
                              <w:rStyle w:val="ui-provider"/>
                              <w:color w:val="000000" w:themeColor="text1"/>
                            </w:rPr>
                            <w:t>3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7.6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xXTubeAAAACQEAAA8AAABkcnMv&#10;ZG93bnJldi54bWxMj81OwzAQhO9IvIO1SNyoTZX0J8SpEIgrqIVW6s2Nt0lEvI5itwlvz/bUnnZX&#10;M5r9Jl+NrhVn7EPjScPzRIFAKr1tqNLw8/3xtAARoiFrWk+o4Q8DrIr7u9xk1g+0xvMmVoJDKGRG&#10;Qx1jl0kZyhqdCRPfIbF29L0zkc++krY3A4e7Vk6VmklnGuIPtenwrcbyd3NyGrafx/0uUV/Vu0u7&#10;wY9KkltKrR8fxtcXEBHHeDXDBZ/RoWCmgz+RDaLVMEvTKVt54XHRk3TJ5Q4a5skcZJHL2wbFP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cV07m3gAAAAkBAAAPAAAAAAAAAAAAAAAA&#10;AFIEAABkcnMvZG93bnJldi54bWxQSwUGAAAAAAQABADzAAAAXQUAAAAA&#10;" filled="f" stroked="f">
              <v:textbox>
                <w:txbxContent>
                  <w:p w14:paraId="7B670A00" w14:textId="59350659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047DDA">
                      <w:rPr>
                        <w:rStyle w:val="ui-provider"/>
                        <w:color w:val="000000" w:themeColor="text1"/>
                      </w:rPr>
                      <w:t xml:space="preserve">.23 </w:t>
                    </w:r>
                    <w:r w:rsidR="001872A5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BE1E6D">
                      <w:rPr>
                        <w:rStyle w:val="ui-provider"/>
                        <w:color w:val="000000" w:themeColor="text1"/>
                      </w:rPr>
                      <w:t>2</w:t>
                    </w:r>
                    <w:r w:rsidR="00C3512C">
                      <w:rPr>
                        <w:rStyle w:val="ui-provider"/>
                        <w:color w:val="000000" w:themeColor="text1"/>
                      </w:rPr>
                      <w:t>3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2DEDED0C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06FA"/>
    <w:rsid w:val="00032078"/>
    <w:rsid w:val="00034A4B"/>
    <w:rsid w:val="000461FF"/>
    <w:rsid w:val="00047DDA"/>
    <w:rsid w:val="00052CC4"/>
    <w:rsid w:val="000544F8"/>
    <w:rsid w:val="0005462D"/>
    <w:rsid w:val="00063524"/>
    <w:rsid w:val="00083B00"/>
    <w:rsid w:val="0009044E"/>
    <w:rsid w:val="000904BE"/>
    <w:rsid w:val="000920D2"/>
    <w:rsid w:val="000924D3"/>
    <w:rsid w:val="00096679"/>
    <w:rsid w:val="000A5B3D"/>
    <w:rsid w:val="000B04B1"/>
    <w:rsid w:val="000C1261"/>
    <w:rsid w:val="000C5EFF"/>
    <w:rsid w:val="000D6275"/>
    <w:rsid w:val="001012E1"/>
    <w:rsid w:val="0010551F"/>
    <w:rsid w:val="00117DDB"/>
    <w:rsid w:val="00130D77"/>
    <w:rsid w:val="00153D9A"/>
    <w:rsid w:val="00154844"/>
    <w:rsid w:val="001775FE"/>
    <w:rsid w:val="00186B47"/>
    <w:rsid w:val="001872A5"/>
    <w:rsid w:val="0019328D"/>
    <w:rsid w:val="00196448"/>
    <w:rsid w:val="001A141A"/>
    <w:rsid w:val="001A2423"/>
    <w:rsid w:val="001B51DC"/>
    <w:rsid w:val="001D3705"/>
    <w:rsid w:val="001D6B45"/>
    <w:rsid w:val="001E053C"/>
    <w:rsid w:val="001E7050"/>
    <w:rsid w:val="001F6344"/>
    <w:rsid w:val="001F79EB"/>
    <w:rsid w:val="00202E20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59B9"/>
    <w:rsid w:val="002E7388"/>
    <w:rsid w:val="003211CC"/>
    <w:rsid w:val="00323011"/>
    <w:rsid w:val="003244E8"/>
    <w:rsid w:val="003331FA"/>
    <w:rsid w:val="0034063E"/>
    <w:rsid w:val="00343AB0"/>
    <w:rsid w:val="0034781B"/>
    <w:rsid w:val="00347E36"/>
    <w:rsid w:val="00356BAA"/>
    <w:rsid w:val="00367470"/>
    <w:rsid w:val="00373623"/>
    <w:rsid w:val="0037762D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04CE6"/>
    <w:rsid w:val="00413963"/>
    <w:rsid w:val="00417AF4"/>
    <w:rsid w:val="00435E72"/>
    <w:rsid w:val="00440289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A38B6"/>
    <w:rsid w:val="004A3D4D"/>
    <w:rsid w:val="004A7D6D"/>
    <w:rsid w:val="004B0D96"/>
    <w:rsid w:val="004B57EA"/>
    <w:rsid w:val="004B59C4"/>
    <w:rsid w:val="004D1B17"/>
    <w:rsid w:val="004F29E0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094B"/>
    <w:rsid w:val="005528D1"/>
    <w:rsid w:val="0056149D"/>
    <w:rsid w:val="0056498C"/>
    <w:rsid w:val="00566E1F"/>
    <w:rsid w:val="00574E9B"/>
    <w:rsid w:val="00575E13"/>
    <w:rsid w:val="00585A32"/>
    <w:rsid w:val="00594A83"/>
    <w:rsid w:val="005A1EE8"/>
    <w:rsid w:val="005A58AF"/>
    <w:rsid w:val="005B4100"/>
    <w:rsid w:val="005B4694"/>
    <w:rsid w:val="005D464D"/>
    <w:rsid w:val="005E0993"/>
    <w:rsid w:val="005F04CD"/>
    <w:rsid w:val="006026BE"/>
    <w:rsid w:val="00622292"/>
    <w:rsid w:val="00623FE4"/>
    <w:rsid w:val="00644254"/>
    <w:rsid w:val="0065049A"/>
    <w:rsid w:val="006518FB"/>
    <w:rsid w:val="00657664"/>
    <w:rsid w:val="00663F6A"/>
    <w:rsid w:val="0067138F"/>
    <w:rsid w:val="0067667D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3EEE"/>
    <w:rsid w:val="00784AE1"/>
    <w:rsid w:val="00786BA4"/>
    <w:rsid w:val="007904EF"/>
    <w:rsid w:val="00793023"/>
    <w:rsid w:val="00793AC0"/>
    <w:rsid w:val="007A387A"/>
    <w:rsid w:val="007B0D5A"/>
    <w:rsid w:val="007B2A4C"/>
    <w:rsid w:val="007B506C"/>
    <w:rsid w:val="007C5A46"/>
    <w:rsid w:val="007C7931"/>
    <w:rsid w:val="007D4341"/>
    <w:rsid w:val="007D498D"/>
    <w:rsid w:val="007E6252"/>
    <w:rsid w:val="007F1B57"/>
    <w:rsid w:val="007F3FB0"/>
    <w:rsid w:val="007F72F8"/>
    <w:rsid w:val="007F738D"/>
    <w:rsid w:val="00800528"/>
    <w:rsid w:val="00806EAF"/>
    <w:rsid w:val="00822B37"/>
    <w:rsid w:val="008234D5"/>
    <w:rsid w:val="008242B9"/>
    <w:rsid w:val="008318B5"/>
    <w:rsid w:val="0083739C"/>
    <w:rsid w:val="008418BA"/>
    <w:rsid w:val="00842DA4"/>
    <w:rsid w:val="00844191"/>
    <w:rsid w:val="00852437"/>
    <w:rsid w:val="00856877"/>
    <w:rsid w:val="00862180"/>
    <w:rsid w:val="008630B0"/>
    <w:rsid w:val="00870865"/>
    <w:rsid w:val="00877C36"/>
    <w:rsid w:val="00887BBF"/>
    <w:rsid w:val="00892037"/>
    <w:rsid w:val="008B0ADA"/>
    <w:rsid w:val="008B0F97"/>
    <w:rsid w:val="008B1956"/>
    <w:rsid w:val="008B22EB"/>
    <w:rsid w:val="008B3C6D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0859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162AC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11D"/>
    <w:rsid w:val="00AB152A"/>
    <w:rsid w:val="00AB3B91"/>
    <w:rsid w:val="00AC212B"/>
    <w:rsid w:val="00AC3C41"/>
    <w:rsid w:val="00AE1488"/>
    <w:rsid w:val="00AF1B0C"/>
    <w:rsid w:val="00B02E03"/>
    <w:rsid w:val="00B06B79"/>
    <w:rsid w:val="00B1144E"/>
    <w:rsid w:val="00B12619"/>
    <w:rsid w:val="00B4058C"/>
    <w:rsid w:val="00B4132E"/>
    <w:rsid w:val="00B44DE3"/>
    <w:rsid w:val="00B632C8"/>
    <w:rsid w:val="00B64F3D"/>
    <w:rsid w:val="00B70E68"/>
    <w:rsid w:val="00B730E9"/>
    <w:rsid w:val="00B77146"/>
    <w:rsid w:val="00B80155"/>
    <w:rsid w:val="00B82692"/>
    <w:rsid w:val="00B96012"/>
    <w:rsid w:val="00BA5E0B"/>
    <w:rsid w:val="00BD560F"/>
    <w:rsid w:val="00BD5A13"/>
    <w:rsid w:val="00BE1E6D"/>
    <w:rsid w:val="00BF7276"/>
    <w:rsid w:val="00C0184B"/>
    <w:rsid w:val="00C07F90"/>
    <w:rsid w:val="00C16379"/>
    <w:rsid w:val="00C2133C"/>
    <w:rsid w:val="00C2598D"/>
    <w:rsid w:val="00C3512C"/>
    <w:rsid w:val="00C4168F"/>
    <w:rsid w:val="00C43897"/>
    <w:rsid w:val="00C54680"/>
    <w:rsid w:val="00C66F85"/>
    <w:rsid w:val="00C67ED4"/>
    <w:rsid w:val="00C719BD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13616"/>
    <w:rsid w:val="00D1635C"/>
    <w:rsid w:val="00D230C5"/>
    <w:rsid w:val="00D237F4"/>
    <w:rsid w:val="00D262F2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2D15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DE63A2"/>
    <w:rsid w:val="00DF1220"/>
    <w:rsid w:val="00E000E9"/>
    <w:rsid w:val="00E10C61"/>
    <w:rsid w:val="00E13B4E"/>
    <w:rsid w:val="00E20F4A"/>
    <w:rsid w:val="00E22BAA"/>
    <w:rsid w:val="00E30D7D"/>
    <w:rsid w:val="00E35FD2"/>
    <w:rsid w:val="00E45E76"/>
    <w:rsid w:val="00E55FF2"/>
    <w:rsid w:val="00E562AF"/>
    <w:rsid w:val="00E66278"/>
    <w:rsid w:val="00E67C9F"/>
    <w:rsid w:val="00E70922"/>
    <w:rsid w:val="00E76889"/>
    <w:rsid w:val="00E843A0"/>
    <w:rsid w:val="00E87BCA"/>
    <w:rsid w:val="00E90FFB"/>
    <w:rsid w:val="00E9369C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02E66"/>
    <w:rsid w:val="00F07687"/>
    <w:rsid w:val="00F121FE"/>
    <w:rsid w:val="00F31F0A"/>
    <w:rsid w:val="00F33CA2"/>
    <w:rsid w:val="00F3779C"/>
    <w:rsid w:val="00F44D7C"/>
    <w:rsid w:val="00F45B9F"/>
    <w:rsid w:val="00F53114"/>
    <w:rsid w:val="00F55635"/>
    <w:rsid w:val="00F65291"/>
    <w:rsid w:val="00F703F4"/>
    <w:rsid w:val="00F738F5"/>
    <w:rsid w:val="00F755BB"/>
    <w:rsid w:val="00F9295E"/>
    <w:rsid w:val="00FA0272"/>
    <w:rsid w:val="00FB5C6F"/>
    <w:rsid w:val="00FB622C"/>
    <w:rsid w:val="00FC45C8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09039D" w:rsidP="0009039D">
          <w:pPr>
            <w:pStyle w:val="19196B6C496D44F0A46930163515D362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09039D" w:rsidP="0009039D">
          <w:pPr>
            <w:pStyle w:val="652605A61CC842EA876C4D4A2F4314D0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0D7740" w:rsidRDefault="0009039D" w:rsidP="0009039D">
          <w:pPr>
            <w:pStyle w:val="BD184BB741CF491ABFFBE672F80EDF401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032690E734314F5EA978256951CF5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3600C-3790-46D9-9BE7-D08CF972B3D1}"/>
      </w:docPartPr>
      <w:docPartBody>
        <w:p w:rsidR="000D7740" w:rsidRDefault="0009039D" w:rsidP="0009039D">
          <w:pPr>
            <w:pStyle w:val="032690E734314F5EA978256951CF57E1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A2BEA0C0CDD4DC48D805FB68ECD3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E11CA-19DA-492E-BB04-C3188BB96B8D}"/>
      </w:docPartPr>
      <w:docPartBody>
        <w:p w:rsidR="000D7740" w:rsidRDefault="0009039D" w:rsidP="0009039D">
          <w:pPr>
            <w:pStyle w:val="5A2BEA0C0CDD4DC48D805FB68ECD3894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B1097B568AE4335A8DC8440EC6A5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1BF83-04E0-43BE-A4F8-FF2FBCE5429A}"/>
      </w:docPartPr>
      <w:docPartBody>
        <w:p w:rsidR="000D7740" w:rsidRDefault="002D55CF" w:rsidP="002D55CF">
          <w:pPr>
            <w:pStyle w:val="EB1097B568AE4335A8DC8440EC6A53A9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F9B62E71C85949A48837B6C9664C3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F0897-D7D5-4B05-BC24-4EF349F5A7A0}"/>
      </w:docPartPr>
      <w:docPartBody>
        <w:p w:rsidR="000D7740" w:rsidRDefault="002D55CF" w:rsidP="002D55CF">
          <w:pPr>
            <w:pStyle w:val="F9B62E71C85949A48837B6C9664C3591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49BA0606FA0F42F0A3AF887728E62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263E6-B61F-4052-B7DA-8A438E45EA47}"/>
      </w:docPartPr>
      <w:docPartBody>
        <w:p w:rsidR="000D7740" w:rsidRDefault="002D55CF" w:rsidP="002D55CF">
          <w:pPr>
            <w:pStyle w:val="49BA0606FA0F42F0A3AF887728E62AAD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A27BEAD57A1A484BB5CDCF4FA7E9C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AC1F9-EF3B-4D2A-A362-58E65DB7425E}"/>
      </w:docPartPr>
      <w:docPartBody>
        <w:p w:rsidR="000D7740" w:rsidRDefault="0009039D" w:rsidP="0009039D">
          <w:pPr>
            <w:pStyle w:val="A27BEAD57A1A484BB5CDCF4FA7E9C4DC1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565E036656654E46A433562FDEC8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CFC48-D85A-4EB6-B4C8-F67BB1222098}"/>
      </w:docPartPr>
      <w:docPartBody>
        <w:p w:rsidR="000D7740" w:rsidRDefault="0009039D" w:rsidP="0009039D">
          <w:pPr>
            <w:pStyle w:val="565E036656654E46A433562FDEC88FFA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DB7C003A39040668588B3973FCA3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BF37-E186-4D29-9197-94D6305CE008}"/>
      </w:docPartPr>
      <w:docPartBody>
        <w:p w:rsidR="000D7740" w:rsidRDefault="002D55CF" w:rsidP="002D55CF">
          <w:pPr>
            <w:pStyle w:val="BDB7C003A39040668588B3973FCA37C6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CF8003CDA21945ACB7B8900124421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33434-CF04-4C5E-9E56-55DD09CA4007}"/>
      </w:docPartPr>
      <w:docPartBody>
        <w:p w:rsidR="000D7740" w:rsidRDefault="002D55CF" w:rsidP="002D55CF">
          <w:pPr>
            <w:pStyle w:val="CF8003CDA21945ACB7B89001244215E4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03656046C40A4282AE905D1A67FC4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192B-B059-4E32-BC80-E8D4A2C8D4CC}"/>
      </w:docPartPr>
      <w:docPartBody>
        <w:p w:rsidR="000D7740" w:rsidRDefault="002D55CF" w:rsidP="002D55CF">
          <w:pPr>
            <w:pStyle w:val="03656046C40A4282AE905D1A67FC4E9E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280782B5E1534BB39C068BDD834D3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56281-41E9-411A-9D77-AFD18C5D8BDB}"/>
      </w:docPartPr>
      <w:docPartBody>
        <w:p w:rsidR="000D7740" w:rsidRDefault="0009039D" w:rsidP="0009039D">
          <w:pPr>
            <w:pStyle w:val="280782B5E1534BB39C068BDD834D3DC81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5A3A6F57E48440FA8B518426C9621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EB2E5-E072-42C9-B64B-2A19FF5EADBC}"/>
      </w:docPartPr>
      <w:docPartBody>
        <w:p w:rsidR="000D7740" w:rsidRDefault="0009039D" w:rsidP="0009039D">
          <w:pPr>
            <w:pStyle w:val="5A3A6F57E48440FA8B518426C9621B55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F10E28A6BBA4F209D399928FC13A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749E0-C1EF-40EA-A803-2A3F6C000B5A}"/>
      </w:docPartPr>
      <w:docPartBody>
        <w:p w:rsidR="000D7740" w:rsidRDefault="002D55CF" w:rsidP="002D55CF">
          <w:pPr>
            <w:pStyle w:val="BF10E28A6BBA4F209D399928FC13A0B8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BB6D6EBF31AC483D8ECE438615901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86AC5-2199-418F-9DB5-A91D00695CB9}"/>
      </w:docPartPr>
      <w:docPartBody>
        <w:p w:rsidR="000D7740" w:rsidRDefault="002D55CF" w:rsidP="002D55CF">
          <w:pPr>
            <w:pStyle w:val="BB6D6EBF31AC483D8ECE438615901C08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956C6036BCB240F68A24E9F9C5B4C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48EF2-BE35-4461-B820-AD2BB93403E5}"/>
      </w:docPartPr>
      <w:docPartBody>
        <w:p w:rsidR="000D7740" w:rsidRDefault="002D55CF" w:rsidP="002D55CF">
          <w:pPr>
            <w:pStyle w:val="956C6036BCB240F68A24E9F9C5B4C3A1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292558B19DEA4E1F95D3E7E014944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02752-E36B-4C5F-9FF7-9C0F1325564A}"/>
      </w:docPartPr>
      <w:docPartBody>
        <w:p w:rsidR="000D7740" w:rsidRDefault="0009039D" w:rsidP="0009039D">
          <w:pPr>
            <w:pStyle w:val="292558B19DEA4E1F95D3E7E014944EDB1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48D252BB0CE540069C1AC7CE82C51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FF9A8-9D2C-4722-B853-9898A3DF9AA5}"/>
      </w:docPartPr>
      <w:docPartBody>
        <w:p w:rsidR="000D7740" w:rsidRDefault="0009039D" w:rsidP="0009039D">
          <w:pPr>
            <w:pStyle w:val="48D252BB0CE540069C1AC7CE82C51B31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8113367CBF248078E12F60275733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86E5F-91A2-4794-AB0D-6AE4C9047C07}"/>
      </w:docPartPr>
      <w:docPartBody>
        <w:p w:rsidR="000D7740" w:rsidRDefault="0009039D" w:rsidP="0009039D">
          <w:pPr>
            <w:pStyle w:val="A8113367CBF248078E12F60275733EB2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6ADDF6F68054BA688D70E59F67BC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49564-AAC1-4C9C-81E8-4DCE6CD6C748}"/>
      </w:docPartPr>
      <w:docPartBody>
        <w:p w:rsidR="000D7740" w:rsidRDefault="0009039D" w:rsidP="0009039D">
          <w:pPr>
            <w:pStyle w:val="46ADDF6F68054BA688D70E59F67BC79E1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2941516236A740D090FCB895E0E3E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01286-542E-43A0-9C6A-027AF6E2E0D9}"/>
      </w:docPartPr>
      <w:docPartBody>
        <w:p w:rsidR="000D7740" w:rsidRDefault="0009039D" w:rsidP="0009039D">
          <w:pPr>
            <w:pStyle w:val="2941516236A740D090FCB895E0E3E9AA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BB95D4A3EEB46EDB953CED9B1A0A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F5932-9500-4047-8174-704ECBC18BDB}"/>
      </w:docPartPr>
      <w:docPartBody>
        <w:p w:rsidR="000D7740" w:rsidRDefault="0009039D" w:rsidP="0009039D">
          <w:pPr>
            <w:pStyle w:val="0BB95D4A3EEB46EDB953CED9B1A0A1C5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0A15774C6AE48F6ABB0E15F0DAE8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04E83-7434-43E8-80D9-45985F621F31}"/>
      </w:docPartPr>
      <w:docPartBody>
        <w:p w:rsidR="000D7740" w:rsidRDefault="0009039D" w:rsidP="0009039D">
          <w:pPr>
            <w:pStyle w:val="B0A15774C6AE48F6ABB0E15F0DAE84261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DB62122F1A724305B4B15D5BE016C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1FCDA-CCCF-4480-AD24-B774EF4F098B}"/>
      </w:docPartPr>
      <w:docPartBody>
        <w:p w:rsidR="00000000" w:rsidRDefault="00387A7F" w:rsidP="00387A7F">
          <w:pPr>
            <w:pStyle w:val="DB62122F1A724305B4B15D5BE016C10F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D1935AB002C428BA8C4657F4D35C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EAF5B-B0A9-475C-A343-5E8FAF236AA9}"/>
      </w:docPartPr>
      <w:docPartBody>
        <w:p w:rsidR="00000000" w:rsidRDefault="00387A7F" w:rsidP="00387A7F">
          <w:pPr>
            <w:pStyle w:val="3D1935AB002C428BA8C4657F4D35C391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201D55D256DF4D478B14390F68848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7F0F4-5BFF-4DAB-8A8C-919D94FF7AF7}"/>
      </w:docPartPr>
      <w:docPartBody>
        <w:p w:rsidR="00000000" w:rsidRDefault="00387A7F" w:rsidP="00387A7F">
          <w:pPr>
            <w:pStyle w:val="201D55D256DF4D478B14390F68848D82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0540D56F835040ECAE96B0FF9BDA7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99DFC-0FC0-464E-A46A-13E9579AAB4C}"/>
      </w:docPartPr>
      <w:docPartBody>
        <w:p w:rsidR="00000000" w:rsidRDefault="00387A7F" w:rsidP="00387A7F">
          <w:pPr>
            <w:pStyle w:val="0540D56F835040ECAE96B0FF9BDA7A92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E4B642CCD10E4114A9A7527A07141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B6FC8-C6A2-4BE7-BAB8-9CCED4903F18}"/>
      </w:docPartPr>
      <w:docPartBody>
        <w:p w:rsidR="00000000" w:rsidRDefault="00387A7F" w:rsidP="00387A7F">
          <w:pPr>
            <w:pStyle w:val="E4B642CCD10E4114A9A7527A07141B2E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F2E81907F75A46F49C451B6D126F0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C2FB3-D608-46CD-9FDC-3E0119FE63E8}"/>
      </w:docPartPr>
      <w:docPartBody>
        <w:p w:rsidR="00000000" w:rsidRDefault="00387A7F" w:rsidP="00387A7F">
          <w:pPr>
            <w:pStyle w:val="F2E81907F75A46F49C451B6D126F0779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BD517985317489097E3B9221DDD1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4FD93-8FDD-44AF-82CF-480E5728ECED}"/>
      </w:docPartPr>
      <w:docPartBody>
        <w:p w:rsidR="00000000" w:rsidRDefault="00387A7F" w:rsidP="00387A7F">
          <w:pPr>
            <w:pStyle w:val="8BD517985317489097E3B9221DDD133A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7A0995DE2087483B83B566A89C7EA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0A38C-E2FF-4B81-AC57-A6561832CAD7}"/>
      </w:docPartPr>
      <w:docPartBody>
        <w:p w:rsidR="00000000" w:rsidRDefault="00387A7F" w:rsidP="00387A7F">
          <w:pPr>
            <w:pStyle w:val="7A0995DE2087483B83B566A89C7EAF29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EA8C3F822F7047A1B2793AEA17109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F5E88-3992-4BE8-9BBB-7BE292C19613}"/>
      </w:docPartPr>
      <w:docPartBody>
        <w:p w:rsidR="00000000" w:rsidRDefault="00387A7F" w:rsidP="00387A7F">
          <w:pPr>
            <w:pStyle w:val="EA8C3F822F7047A1B2793AEA1710922E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F7A2B64FEB2F4CFE9EBA0306879D4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261DA-9EA7-47B5-B611-2F1DC9160532}"/>
      </w:docPartPr>
      <w:docPartBody>
        <w:p w:rsidR="00000000" w:rsidRDefault="00387A7F" w:rsidP="00387A7F">
          <w:pPr>
            <w:pStyle w:val="F7A2B64FEB2F4CFE9EBA0306879D4A8C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E8577046F57847C388D836BB9A813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78927-1C35-4362-8B04-61C504549A98}"/>
      </w:docPartPr>
      <w:docPartBody>
        <w:p w:rsidR="00000000" w:rsidRDefault="00387A7F" w:rsidP="00387A7F">
          <w:pPr>
            <w:pStyle w:val="E8577046F57847C388D836BB9A813CA9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283ABB6CCBE4779B89176790C6DE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61783-2715-42E4-8AC4-F5B6D78EAF87}"/>
      </w:docPartPr>
      <w:docPartBody>
        <w:p w:rsidR="00000000" w:rsidRDefault="00387A7F" w:rsidP="00387A7F">
          <w:pPr>
            <w:pStyle w:val="6283ABB6CCBE4779B89176790C6DE977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731416CD2AF64E8AAA1F0ACFCD687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644BE-AC5B-4CEE-B091-720431906471}"/>
      </w:docPartPr>
      <w:docPartBody>
        <w:p w:rsidR="00000000" w:rsidRDefault="00387A7F" w:rsidP="00387A7F">
          <w:pPr>
            <w:pStyle w:val="731416CD2AF64E8AAA1F0ACFCD6870E3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0BFE3B8219E14753B7CCC6904A096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7DA76-DB81-42F0-9B8E-F7B717D0D12D}"/>
      </w:docPartPr>
      <w:docPartBody>
        <w:p w:rsidR="00000000" w:rsidRDefault="00387A7F" w:rsidP="00387A7F">
          <w:pPr>
            <w:pStyle w:val="0BFE3B8219E14753B7CCC6904A096EDF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9010D6B675124C0F9E3F797B2D904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D3EE1-9C4B-4C0C-85B3-367F2A0DDD6F}"/>
      </w:docPartPr>
      <w:docPartBody>
        <w:p w:rsidR="00000000" w:rsidRDefault="00387A7F" w:rsidP="00387A7F">
          <w:pPr>
            <w:pStyle w:val="9010D6B675124C0F9E3F797B2D9045A8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9039D"/>
    <w:rsid w:val="000D7740"/>
    <w:rsid w:val="00157F08"/>
    <w:rsid w:val="001E19BC"/>
    <w:rsid w:val="001E7050"/>
    <w:rsid w:val="002D55CF"/>
    <w:rsid w:val="003140E8"/>
    <w:rsid w:val="00387A7F"/>
    <w:rsid w:val="00574E9B"/>
    <w:rsid w:val="005917D2"/>
    <w:rsid w:val="00597B6E"/>
    <w:rsid w:val="00794C1F"/>
    <w:rsid w:val="008269BB"/>
    <w:rsid w:val="00827BBB"/>
    <w:rsid w:val="00870865"/>
    <w:rsid w:val="0095232F"/>
    <w:rsid w:val="009E67A1"/>
    <w:rsid w:val="00A5557A"/>
    <w:rsid w:val="00A831EA"/>
    <w:rsid w:val="00A906E6"/>
    <w:rsid w:val="00AA4866"/>
    <w:rsid w:val="00B77146"/>
    <w:rsid w:val="00C37839"/>
    <w:rsid w:val="00C573F7"/>
    <w:rsid w:val="00C67ED4"/>
    <w:rsid w:val="00C947DD"/>
    <w:rsid w:val="00D92D15"/>
    <w:rsid w:val="00DA680E"/>
    <w:rsid w:val="00F7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87A7F"/>
    <w:rPr>
      <w:color w:val="666666"/>
    </w:rPr>
  </w:style>
  <w:style w:type="paragraph" w:customStyle="1" w:styleId="EB1097B568AE4335A8DC8440EC6A53A9">
    <w:name w:val="EB1097B568AE4335A8DC8440EC6A53A9"/>
    <w:rsid w:val="002D55CF"/>
  </w:style>
  <w:style w:type="paragraph" w:customStyle="1" w:styleId="F9B62E71C85949A48837B6C9664C3591">
    <w:name w:val="F9B62E71C85949A48837B6C9664C3591"/>
    <w:rsid w:val="002D55CF"/>
  </w:style>
  <w:style w:type="paragraph" w:customStyle="1" w:styleId="49BA0606FA0F42F0A3AF887728E62AAD">
    <w:name w:val="49BA0606FA0F42F0A3AF887728E62AAD"/>
    <w:rsid w:val="002D55CF"/>
  </w:style>
  <w:style w:type="paragraph" w:customStyle="1" w:styleId="BDB7C003A39040668588B3973FCA37C6">
    <w:name w:val="BDB7C003A39040668588B3973FCA37C6"/>
    <w:rsid w:val="002D55CF"/>
  </w:style>
  <w:style w:type="paragraph" w:customStyle="1" w:styleId="CF8003CDA21945ACB7B89001244215E4">
    <w:name w:val="CF8003CDA21945ACB7B89001244215E4"/>
    <w:rsid w:val="002D55CF"/>
  </w:style>
  <w:style w:type="paragraph" w:customStyle="1" w:styleId="03656046C40A4282AE905D1A67FC4E9E">
    <w:name w:val="03656046C40A4282AE905D1A67FC4E9E"/>
    <w:rsid w:val="002D55CF"/>
  </w:style>
  <w:style w:type="paragraph" w:customStyle="1" w:styleId="BF10E28A6BBA4F209D399928FC13A0B8">
    <w:name w:val="BF10E28A6BBA4F209D399928FC13A0B8"/>
    <w:rsid w:val="002D55CF"/>
  </w:style>
  <w:style w:type="paragraph" w:customStyle="1" w:styleId="BB6D6EBF31AC483D8ECE438615901C08">
    <w:name w:val="BB6D6EBF31AC483D8ECE438615901C08"/>
    <w:rsid w:val="002D55CF"/>
  </w:style>
  <w:style w:type="paragraph" w:customStyle="1" w:styleId="956C6036BCB240F68A24E9F9C5B4C3A1">
    <w:name w:val="956C6036BCB240F68A24E9F9C5B4C3A1"/>
    <w:rsid w:val="002D55CF"/>
  </w:style>
  <w:style w:type="paragraph" w:customStyle="1" w:styleId="19196B6C496D44F0A46930163515D362">
    <w:name w:val="19196B6C496D44F0A46930163515D362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">
    <w:name w:val="652605A61CC842EA876C4D4A2F4314D0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1">
    <w:name w:val="BD184BB741CF491ABFFBE672F80EDF40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32690E734314F5EA978256951CF57E11">
    <w:name w:val="032690E734314F5EA978256951CF57E1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A2BEA0C0CDD4DC48D805FB68ECD38941">
    <w:name w:val="5A2BEA0C0CDD4DC48D805FB68ECD3894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27BEAD57A1A484BB5CDCF4FA7E9C4DC1">
    <w:name w:val="A27BEAD57A1A484BB5CDCF4FA7E9C4DC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65E036656654E46A433562FDEC88FFA1">
    <w:name w:val="565E036656654E46A433562FDEC88FFA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80782B5E1534BB39C068BDD834D3DC81">
    <w:name w:val="280782B5E1534BB39C068BDD834D3DC8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A3A6F57E48440FA8B518426C9621B551">
    <w:name w:val="5A3A6F57E48440FA8B518426C9621B55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92558B19DEA4E1F95D3E7E014944EDB1">
    <w:name w:val="292558B19DEA4E1F95D3E7E014944EDB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8D252BB0CE540069C1AC7CE82C51B311">
    <w:name w:val="48D252BB0CE540069C1AC7CE82C51B31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8113367CBF248078E12F60275733EB21">
    <w:name w:val="A8113367CBF248078E12F60275733EB2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6ADDF6F68054BA688D70E59F67BC79E1">
    <w:name w:val="46ADDF6F68054BA688D70E59F67BC79E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941516236A740D090FCB895E0E3E9AA1">
    <w:name w:val="2941516236A740D090FCB895E0E3E9AA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B95D4A3EEB46EDB953CED9B1A0A1C51">
    <w:name w:val="0BB95D4A3EEB46EDB953CED9B1A0A1C5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0A15774C6AE48F6ABB0E15F0DAE84261">
    <w:name w:val="B0A15774C6AE48F6ABB0E15F0DAE84261"/>
    <w:rsid w:val="0009039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B62122F1A724305B4B15D5BE016C10F">
    <w:name w:val="DB62122F1A724305B4B15D5BE016C10F"/>
    <w:rsid w:val="00387A7F"/>
  </w:style>
  <w:style w:type="paragraph" w:customStyle="1" w:styleId="3D1935AB002C428BA8C4657F4D35C391">
    <w:name w:val="3D1935AB002C428BA8C4657F4D35C391"/>
    <w:rsid w:val="00387A7F"/>
  </w:style>
  <w:style w:type="paragraph" w:customStyle="1" w:styleId="201D55D256DF4D478B14390F68848D82">
    <w:name w:val="201D55D256DF4D478B14390F68848D82"/>
    <w:rsid w:val="00387A7F"/>
  </w:style>
  <w:style w:type="paragraph" w:customStyle="1" w:styleId="0540D56F835040ECAE96B0FF9BDA7A92">
    <w:name w:val="0540D56F835040ECAE96B0FF9BDA7A92"/>
    <w:rsid w:val="00387A7F"/>
  </w:style>
  <w:style w:type="paragraph" w:customStyle="1" w:styleId="E4B642CCD10E4114A9A7527A07141B2E">
    <w:name w:val="E4B642CCD10E4114A9A7527A07141B2E"/>
    <w:rsid w:val="00387A7F"/>
  </w:style>
  <w:style w:type="paragraph" w:customStyle="1" w:styleId="F2E81907F75A46F49C451B6D126F0779">
    <w:name w:val="F2E81907F75A46F49C451B6D126F0779"/>
    <w:rsid w:val="00387A7F"/>
  </w:style>
  <w:style w:type="paragraph" w:customStyle="1" w:styleId="8BD517985317489097E3B9221DDD133A">
    <w:name w:val="8BD517985317489097E3B9221DDD133A"/>
    <w:rsid w:val="00387A7F"/>
  </w:style>
  <w:style w:type="paragraph" w:customStyle="1" w:styleId="7A0995DE2087483B83B566A89C7EAF29">
    <w:name w:val="7A0995DE2087483B83B566A89C7EAF29"/>
    <w:rsid w:val="00387A7F"/>
  </w:style>
  <w:style w:type="paragraph" w:customStyle="1" w:styleId="EA8C3F822F7047A1B2793AEA1710922E">
    <w:name w:val="EA8C3F822F7047A1B2793AEA1710922E"/>
    <w:rsid w:val="00387A7F"/>
  </w:style>
  <w:style w:type="paragraph" w:customStyle="1" w:styleId="F7A2B64FEB2F4CFE9EBA0306879D4A8C">
    <w:name w:val="F7A2B64FEB2F4CFE9EBA0306879D4A8C"/>
    <w:rsid w:val="00387A7F"/>
  </w:style>
  <w:style w:type="paragraph" w:customStyle="1" w:styleId="E8577046F57847C388D836BB9A813CA9">
    <w:name w:val="E8577046F57847C388D836BB9A813CA9"/>
    <w:rsid w:val="00387A7F"/>
  </w:style>
  <w:style w:type="paragraph" w:customStyle="1" w:styleId="6283ABB6CCBE4779B89176790C6DE977">
    <w:name w:val="6283ABB6CCBE4779B89176790C6DE977"/>
    <w:rsid w:val="00387A7F"/>
  </w:style>
  <w:style w:type="paragraph" w:customStyle="1" w:styleId="731416CD2AF64E8AAA1F0ACFCD6870E3">
    <w:name w:val="731416CD2AF64E8AAA1F0ACFCD6870E3"/>
    <w:rsid w:val="00387A7F"/>
  </w:style>
  <w:style w:type="paragraph" w:customStyle="1" w:styleId="0BFE3B8219E14753B7CCC6904A096EDF">
    <w:name w:val="0BFE3B8219E14753B7CCC6904A096EDF"/>
    <w:rsid w:val="00387A7F"/>
  </w:style>
  <w:style w:type="paragraph" w:customStyle="1" w:styleId="9010D6B675124C0F9E3F797B2D9045A8">
    <w:name w:val="9010D6B675124C0F9E3F797B2D9045A8"/>
    <w:rsid w:val="00387A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Props1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29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A23 v1 Oct 26</vt:lpstr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A23 v1 Oct 26</dc:title>
  <dc:subject/>
  <dc:creator>Colin McKie</dc:creator>
  <cp:keywords/>
  <dc:description/>
  <cp:lastModifiedBy>Tracy Glen</cp:lastModifiedBy>
  <cp:revision>23</cp:revision>
  <dcterms:created xsi:type="dcterms:W3CDTF">2026-08-13T12:37:00Z</dcterms:created>
  <dcterms:modified xsi:type="dcterms:W3CDTF">2026-10-09T11:42:00Z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