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2E9DD5BB" w:rsidR="004A38B6" w:rsidRPr="000D6275" w:rsidRDefault="00C3512C" w:rsidP="000D6275">
      <w:pPr>
        <w:pStyle w:val="Heading1"/>
      </w:pPr>
      <w:r w:rsidRPr="00C3512C">
        <w:t xml:space="preserve">MGPS </w:t>
      </w:r>
      <w:r w:rsidR="00CB36A4">
        <w:t>sectional completion certificate</w:t>
      </w:r>
      <w:r w:rsidRPr="00C3512C">
        <w:t xml:space="preserve"> </w:t>
      </w:r>
      <w:r w:rsidR="0056149D">
        <w:t>-</w:t>
      </w:r>
      <w:r w:rsidRPr="00C3512C">
        <w:t xml:space="preserve"> Form A2</w:t>
      </w:r>
      <w:r w:rsidR="0093416E">
        <w:t>4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AB3B91" w:rsidRPr="00AB3B91" w14:paraId="20B016B5" w14:textId="77777777" w:rsidTr="004B59C4">
        <w:trPr>
          <w:cantSplit/>
          <w:trHeight w:val="397"/>
        </w:trPr>
        <w:tc>
          <w:tcPr>
            <w:tcW w:w="2439" w:type="dxa"/>
          </w:tcPr>
          <w:p w14:paraId="08F50EDC" w14:textId="01249E83" w:rsidR="00AB3B91" w:rsidRPr="00AB3B91" w:rsidRDefault="00AB3B91" w:rsidP="00FF4ED2">
            <w:r w:rsidRPr="00AB3B91">
              <w:t>H</w:t>
            </w:r>
            <w:r w:rsidR="004B59C4">
              <w:t>ealthcare organisation/ facility</w:t>
            </w:r>
            <w:r w:rsidRPr="00AB3B91">
              <w:t>:</w:t>
            </w:r>
          </w:p>
        </w:tc>
        <w:sdt>
          <w:sdtPr>
            <w:id w:val="-1570796820"/>
            <w:placeholder>
              <w:docPart w:val="19196B6C496D44F0A46930163515D362"/>
            </w:placeholder>
            <w:showingPlcHdr/>
            <w:text/>
          </w:sdtPr>
          <w:sdtContent>
            <w:tc>
              <w:tcPr>
                <w:tcW w:w="5670" w:type="dxa"/>
              </w:tcPr>
              <w:p w14:paraId="3C47C931" w14:textId="64A92853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28FE2A47" w14:textId="77777777" w:rsidR="00AB3B91" w:rsidRPr="00AB3B91" w:rsidRDefault="00AB3B91" w:rsidP="00FF4ED2">
            <w:r w:rsidRPr="00AB3B91">
              <w:t>Date:</w:t>
            </w:r>
          </w:p>
        </w:tc>
        <w:sdt>
          <w:sdtPr>
            <w:id w:val="-1053234307"/>
            <w:placeholder>
              <w:docPart w:val="652605A61CC842EA876C4D4A2F4314D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39A8B897" w14:textId="64755A82" w:rsidR="00AB3B91" w:rsidRPr="00AB3B91" w:rsidRDefault="00186B47" w:rsidP="00FF4ED2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8BE47AF" w14:textId="07B8B14C" w:rsidR="00AB3B91" w:rsidRPr="00AB3B91" w:rsidRDefault="00AB3B91" w:rsidP="00FF4ED2">
            <w:r w:rsidRPr="00AB3B91">
              <w:t xml:space="preserve">Project </w:t>
            </w:r>
            <w:r w:rsidR="000D6275"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D184BB741CF491ABFFBE672F80EDF40"/>
            </w:placeholder>
            <w:showingPlcHdr/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56D0BB59" w14:textId="01B3C4C6" w:rsidR="00AB3B91" w:rsidRPr="00AB3B91" w:rsidRDefault="00186B47" w:rsidP="00FF4ED2">
                <w:pPr>
                  <w:rPr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text</w:t>
                </w:r>
              </w:p>
            </w:tc>
          </w:sdtContent>
        </w:sdt>
      </w:tr>
    </w:tbl>
    <w:p w14:paraId="3E972C71" w14:textId="77777777" w:rsidR="00C3512C" w:rsidRDefault="00C3512C" w:rsidP="005F04CD">
      <w:pPr>
        <w:spacing w:after="240"/>
        <w:rPr>
          <w:rFonts w:cs="Arial"/>
        </w:rPr>
      </w:pPr>
    </w:p>
    <w:tbl>
      <w:tblPr>
        <w:tblStyle w:val="PlainTable1"/>
        <w:tblW w:w="14630" w:type="dxa"/>
        <w:tblLayout w:type="fixed"/>
        <w:tblLook w:val="0400" w:firstRow="0" w:lastRow="0" w:firstColumn="0" w:lastColumn="0" w:noHBand="0" w:noVBand="1"/>
      </w:tblPr>
      <w:tblGrid>
        <w:gridCol w:w="14630"/>
      </w:tblGrid>
      <w:tr w:rsidR="00C3512C" w:rsidRPr="00C3512C" w14:paraId="75DE04FD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14630" w:type="dxa"/>
          </w:tcPr>
          <w:p w14:paraId="4890CB8F" w14:textId="4A0ECC4A" w:rsidR="00C3512C" w:rsidRPr="00C3512C" w:rsidRDefault="0033143B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Area</w:t>
            </w:r>
            <w:r w:rsidR="00C3512C"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032690E734314F5EA978256951CF57E1"/>
                </w:placeholder>
                <w:showingPlcHdr/>
              </w:sdtPr>
              <w:sdtContent>
                <w:r w:rsidR="00C3512C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</w:tbl>
    <w:p w14:paraId="4DF9B254" w14:textId="77777777" w:rsidR="00EC7323" w:rsidRDefault="00EC7323" w:rsidP="00EC7323">
      <w:pPr>
        <w:rPr>
          <w:rFonts w:cs="Arial"/>
          <w:b/>
          <w:bCs/>
        </w:rPr>
      </w:pPr>
      <w:r w:rsidRPr="00EC7323">
        <w:rPr>
          <w:rFonts w:cs="Arial"/>
        </w:rPr>
        <w:t>This is to certify that at the time of inspection the following inspections were carried out and deemed satisfactory.</w:t>
      </w:r>
    </w:p>
    <w:p w14:paraId="2AA098E1" w14:textId="547CFC31" w:rsidR="001872A5" w:rsidRPr="00C3512C" w:rsidRDefault="008837E7" w:rsidP="001872A5">
      <w:pPr>
        <w:pStyle w:val="Heading2"/>
      </w:pPr>
      <w:r>
        <w:t>Sectional completion checks</w:t>
      </w:r>
    </w:p>
    <w:tbl>
      <w:tblPr>
        <w:tblStyle w:val="PlainTable1"/>
        <w:tblW w:w="5283" w:type="pct"/>
        <w:tblLook w:val="0420" w:firstRow="1" w:lastRow="0" w:firstColumn="0" w:lastColumn="0" w:noHBand="0" w:noVBand="1"/>
      </w:tblPr>
      <w:tblGrid>
        <w:gridCol w:w="6516"/>
        <w:gridCol w:w="6237"/>
        <w:gridCol w:w="1984"/>
      </w:tblGrid>
      <w:tr w:rsidR="008837E7" w:rsidRPr="00C3512C" w14:paraId="71571D5C" w14:textId="77777777" w:rsidTr="00883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tcW w:w="2211" w:type="pct"/>
          </w:tcPr>
          <w:p w14:paraId="5A2D686B" w14:textId="758D5EE4" w:rsidR="008837E7" w:rsidRPr="00C3512C" w:rsidRDefault="008837E7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Item</w:t>
            </w:r>
          </w:p>
        </w:tc>
        <w:tc>
          <w:tcPr>
            <w:tcW w:w="2116" w:type="pct"/>
          </w:tcPr>
          <w:p w14:paraId="1B0BC2B1" w14:textId="4819AE5F" w:rsidR="008837E7" w:rsidRPr="00C3512C" w:rsidRDefault="008837E7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Comments</w:t>
            </w:r>
          </w:p>
        </w:tc>
        <w:tc>
          <w:tcPr>
            <w:tcW w:w="673" w:type="pct"/>
          </w:tcPr>
          <w:p w14:paraId="2D38B068" w14:textId="3045977A" w:rsidR="008837E7" w:rsidRPr="00C3512C" w:rsidRDefault="008837E7" w:rsidP="00C3512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Status</w:t>
            </w:r>
          </w:p>
        </w:tc>
      </w:tr>
      <w:tr w:rsidR="008833D5" w:rsidRPr="00C3512C" w14:paraId="0AF81094" w14:textId="77777777" w:rsidTr="00883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tcW w:w="2211" w:type="pct"/>
          </w:tcPr>
          <w:p w14:paraId="360E498F" w14:textId="57D51479" w:rsidR="008833D5" w:rsidRPr="0018189F" w:rsidRDefault="008833D5" w:rsidP="008833D5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18189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Pipeline identification (Form A2)</w:t>
            </w:r>
          </w:p>
        </w:tc>
        <w:tc>
          <w:tcPr>
            <w:tcW w:w="2116" w:type="pct"/>
          </w:tcPr>
          <w:p w14:paraId="5D28C598" w14:textId="77777777" w:rsidR="008833D5" w:rsidRPr="00C3512C" w:rsidRDefault="00000000" w:rsidP="008833D5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606925893"/>
                <w:placeholder>
                  <w:docPart w:val="637C9902B193493B914FAF3D2EA773B3"/>
                </w:placeholder>
              </w:sdtPr>
              <w:sdtContent>
                <w:r w:rsidR="008833D5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79500088"/>
            <w:placeholder>
              <w:docPart w:val="5F74262784D8424EB6B4412AE4943A17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673" w:type="pct"/>
              </w:tcPr>
              <w:p w14:paraId="00313F79" w14:textId="03D6347D" w:rsidR="008833D5" w:rsidRPr="00C3512C" w:rsidRDefault="00684F58" w:rsidP="008833D5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="008833D5" w:rsidRPr="00767DB7">
                  <w:rPr>
                    <w:rFonts w:cs="Arial"/>
                    <w:color w:val="002D72"/>
                  </w:rPr>
                  <w:t>ass/ fail/ N/A</w:t>
                </w:r>
              </w:p>
            </w:tc>
          </w:sdtContent>
        </w:sdt>
      </w:tr>
      <w:tr w:rsidR="00684F58" w:rsidRPr="00C3512C" w14:paraId="6701C4E7" w14:textId="77777777" w:rsidTr="008837E7">
        <w:tc>
          <w:tcPr>
            <w:tcW w:w="2211" w:type="pct"/>
          </w:tcPr>
          <w:p w14:paraId="69A0B429" w14:textId="197A7131" w:rsidR="00684F58" w:rsidRPr="0018189F" w:rsidRDefault="00684F58" w:rsidP="00684F5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18189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Pipe penetrations (sleeves) (Form A2)</w:t>
            </w:r>
          </w:p>
        </w:tc>
        <w:tc>
          <w:tcPr>
            <w:tcW w:w="2116" w:type="pct"/>
          </w:tcPr>
          <w:p w14:paraId="552C8427" w14:textId="77777777" w:rsidR="00684F58" w:rsidRPr="00C3512C" w:rsidRDefault="00000000" w:rsidP="00684F58">
            <w:pPr>
              <w:spacing w:before="40" w:after="40"/>
              <w:rPr>
                <w:rFonts w:eastAsia="Times New Roman" w:cs="Arial"/>
                <w:noProof/>
                <w:color w:val="002D72"/>
                <w:kern w:val="0"/>
                <w:u w:val="single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322812688"/>
                <w:placeholder>
                  <w:docPart w:val="9522A007BD8E4C579939FE83898C6AD0"/>
                </w:placeholder>
              </w:sdtPr>
              <w:sdtContent>
                <w:r w:rsidR="00684F58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732466423"/>
            <w:placeholder>
              <w:docPart w:val="D4AF64B471CE400183E2160889DDED17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673" w:type="pct"/>
              </w:tcPr>
              <w:p w14:paraId="27D69E4B" w14:textId="0AD9C415" w:rsidR="00684F58" w:rsidRPr="00C3512C" w:rsidRDefault="00684F58" w:rsidP="00684F5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:u w:val="single"/>
                    <w14:ligatures w14:val="none"/>
                  </w:rPr>
                </w:pPr>
                <w:r w:rsidRPr="0049628C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Pr="0049628C">
                  <w:rPr>
                    <w:rFonts w:cs="Arial"/>
                    <w:color w:val="002D72"/>
                  </w:rPr>
                  <w:t>ass/ fail/ N/A</w:t>
                </w:r>
              </w:p>
            </w:tc>
          </w:sdtContent>
        </w:sdt>
      </w:tr>
      <w:tr w:rsidR="00684F58" w:rsidRPr="00C3512C" w14:paraId="32CECEFF" w14:textId="77777777" w:rsidTr="00883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11" w:type="pct"/>
          </w:tcPr>
          <w:p w14:paraId="49EBBD11" w14:textId="1500D0D4" w:rsidR="00684F58" w:rsidRPr="0018189F" w:rsidRDefault="00684F58" w:rsidP="00684F5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18189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Pipe supports (Form A2)</w:t>
            </w:r>
          </w:p>
        </w:tc>
        <w:tc>
          <w:tcPr>
            <w:tcW w:w="2116" w:type="pct"/>
          </w:tcPr>
          <w:p w14:paraId="73C10545" w14:textId="77777777" w:rsidR="00684F58" w:rsidRPr="00C3512C" w:rsidRDefault="00000000" w:rsidP="00684F58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1711491740"/>
                <w:placeholder>
                  <w:docPart w:val="4E1C3038A9CA4D679767918081019ADB"/>
                </w:placeholder>
              </w:sdtPr>
              <w:sdtContent>
                <w:r w:rsidR="00684F58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17236577"/>
            <w:placeholder>
              <w:docPart w:val="186AC1393EEA4D929BF2942EC646AEE3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673" w:type="pct"/>
              </w:tcPr>
              <w:p w14:paraId="4EF42EF0" w14:textId="208495FB" w:rsidR="00684F58" w:rsidRPr="00C3512C" w:rsidRDefault="00684F58" w:rsidP="00684F58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:sz w:val="18"/>
                    <w:szCs w:val="18"/>
                    <w14:ligatures w14:val="none"/>
                  </w:rPr>
                </w:pPr>
                <w:r w:rsidRPr="0049628C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Pr="0049628C">
                  <w:rPr>
                    <w:rFonts w:cs="Arial"/>
                    <w:color w:val="002D72"/>
                  </w:rPr>
                  <w:t>ass/ fail/ N/A</w:t>
                </w:r>
              </w:p>
            </w:tc>
          </w:sdtContent>
        </w:sdt>
      </w:tr>
      <w:tr w:rsidR="00684F58" w:rsidRPr="00C3512C" w14:paraId="74F0442A" w14:textId="77777777" w:rsidTr="008837E7">
        <w:tc>
          <w:tcPr>
            <w:tcW w:w="2211" w:type="pct"/>
          </w:tcPr>
          <w:p w14:paraId="7595D066" w14:textId="314E779B" w:rsidR="00684F58" w:rsidRPr="0018189F" w:rsidRDefault="00684F58" w:rsidP="00684F5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18189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Pipeline terminations and fittings (NISTs, valves)</w:t>
            </w:r>
          </w:p>
        </w:tc>
        <w:tc>
          <w:tcPr>
            <w:tcW w:w="2116" w:type="pct"/>
          </w:tcPr>
          <w:p w14:paraId="0F68D763" w14:textId="09027066" w:rsidR="00684F58" w:rsidRDefault="00000000" w:rsidP="00684F58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842853746"/>
                <w:placeholder>
                  <w:docPart w:val="0FF29CF15C4D49AC8D1BE7063B647AE4"/>
                </w:placeholder>
              </w:sdtPr>
              <w:sdtContent>
                <w:r w:rsidR="00684F58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761452136"/>
            <w:placeholder>
              <w:docPart w:val="355099D30EB348A3B33E0BDC076A5ACF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673" w:type="pct"/>
              </w:tcPr>
              <w:p w14:paraId="441BAE08" w14:textId="79BF7964" w:rsidR="00684F58" w:rsidRDefault="00684F58" w:rsidP="00684F58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:sz w:val="18"/>
                    <w:szCs w:val="18"/>
                    <w14:ligatures w14:val="none"/>
                  </w:rPr>
                </w:pPr>
                <w:r w:rsidRPr="0049628C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Pr="0049628C">
                  <w:rPr>
                    <w:rFonts w:cs="Arial"/>
                    <w:color w:val="002D72"/>
                  </w:rPr>
                  <w:t>ass/ fail/ N/A</w:t>
                </w:r>
              </w:p>
            </w:tc>
          </w:sdtContent>
        </w:sdt>
      </w:tr>
      <w:tr w:rsidR="00684F58" w:rsidRPr="00C3512C" w14:paraId="674EB084" w14:textId="77777777" w:rsidTr="00883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11" w:type="pct"/>
          </w:tcPr>
          <w:p w14:paraId="4EEC0B88" w14:textId="30D6E449" w:rsidR="00684F58" w:rsidRPr="0018189F" w:rsidRDefault="00684F58" w:rsidP="00684F5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18189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Equipotential bonding</w:t>
            </w:r>
          </w:p>
        </w:tc>
        <w:tc>
          <w:tcPr>
            <w:tcW w:w="2116" w:type="pct"/>
          </w:tcPr>
          <w:p w14:paraId="50834B41" w14:textId="101A85F0" w:rsidR="00684F58" w:rsidRDefault="00000000" w:rsidP="00684F58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1094718"/>
                <w:placeholder>
                  <w:docPart w:val="398652AE2AA3454B9C47D7006C12E6FD"/>
                </w:placeholder>
              </w:sdtPr>
              <w:sdtContent>
                <w:r w:rsidR="00684F58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068222338"/>
            <w:placeholder>
              <w:docPart w:val="15FFD3B3B5494024B003CD6B6F343598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673" w:type="pct"/>
              </w:tcPr>
              <w:p w14:paraId="57EAD733" w14:textId="0FE77515" w:rsidR="00684F58" w:rsidRDefault="00684F58" w:rsidP="00684F58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:sz w:val="18"/>
                    <w:szCs w:val="18"/>
                    <w14:ligatures w14:val="none"/>
                  </w:rPr>
                </w:pPr>
                <w:r w:rsidRPr="0049628C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Pr="0049628C">
                  <w:rPr>
                    <w:rFonts w:cs="Arial"/>
                    <w:color w:val="002D72"/>
                  </w:rPr>
                  <w:t>ass/ fail/ N/A</w:t>
                </w:r>
              </w:p>
            </w:tc>
          </w:sdtContent>
        </w:sdt>
      </w:tr>
      <w:tr w:rsidR="00684F58" w:rsidRPr="00C3512C" w14:paraId="6BA27D5A" w14:textId="77777777" w:rsidTr="008837E7">
        <w:tc>
          <w:tcPr>
            <w:tcW w:w="2211" w:type="pct"/>
          </w:tcPr>
          <w:p w14:paraId="42184B76" w14:textId="29B6C534" w:rsidR="00684F58" w:rsidRPr="0018189F" w:rsidRDefault="00684F58" w:rsidP="00684F5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18189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Alarm cabling (if applicable)</w:t>
            </w:r>
          </w:p>
        </w:tc>
        <w:tc>
          <w:tcPr>
            <w:tcW w:w="2116" w:type="pct"/>
          </w:tcPr>
          <w:p w14:paraId="3913BB1E" w14:textId="0F8B0699" w:rsidR="00684F58" w:rsidRDefault="00000000" w:rsidP="00684F58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845394162"/>
                <w:placeholder>
                  <w:docPart w:val="3A072623B4394248A3F29CA09B0693D0"/>
                </w:placeholder>
              </w:sdtPr>
              <w:sdtContent>
                <w:r w:rsidR="00684F58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67630550"/>
            <w:placeholder>
              <w:docPart w:val="13BEC4C23E144A3EAEB1926BB6D259B5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673" w:type="pct"/>
              </w:tcPr>
              <w:p w14:paraId="44FE5227" w14:textId="0E0A0421" w:rsidR="00684F58" w:rsidRDefault="00684F58" w:rsidP="00684F58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:sz w:val="18"/>
                    <w:szCs w:val="18"/>
                    <w14:ligatures w14:val="none"/>
                  </w:rPr>
                </w:pPr>
                <w:r w:rsidRPr="0049628C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Pr="0049628C">
                  <w:rPr>
                    <w:rFonts w:cs="Arial"/>
                    <w:color w:val="002D72"/>
                  </w:rPr>
                  <w:t>ass/ fail/ N/A</w:t>
                </w:r>
              </w:p>
            </w:tc>
          </w:sdtContent>
        </w:sdt>
      </w:tr>
      <w:tr w:rsidR="00684F58" w:rsidRPr="00C3512C" w14:paraId="6CA3202F" w14:textId="77777777" w:rsidTr="00883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11" w:type="pct"/>
          </w:tcPr>
          <w:p w14:paraId="086F7EFA" w14:textId="3F6E388C" w:rsidR="00684F58" w:rsidRPr="0018189F" w:rsidRDefault="00684F58" w:rsidP="00684F5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18189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Leakage test (Form A2)</w:t>
            </w:r>
          </w:p>
        </w:tc>
        <w:tc>
          <w:tcPr>
            <w:tcW w:w="2116" w:type="pct"/>
          </w:tcPr>
          <w:p w14:paraId="3866EF2C" w14:textId="42A9E8F1" w:rsidR="00684F58" w:rsidRDefault="00000000" w:rsidP="00684F58">
            <w:pPr>
              <w:spacing w:before="40" w:after="40"/>
              <w:rPr>
                <w:rFonts w:eastAsia="Times New Roman" w:cs="Arial"/>
                <w:color w:val="002D72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eastAsia="Times New Roman" w:cs="Arial"/>
                  <w:color w:val="002D72"/>
                  <w:kern w:val="0"/>
                  <w:sz w:val="18"/>
                  <w:szCs w:val="18"/>
                  <w14:ligatures w14:val="none"/>
                </w:rPr>
                <w:id w:val="-1068267655"/>
                <w:placeholder>
                  <w:docPart w:val="7685C03AC8A24545BD2FB00CA3BD51AA"/>
                </w:placeholder>
              </w:sdtPr>
              <w:sdtContent>
                <w:r w:rsidR="00684F58" w:rsidRPr="00C3512C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13003381"/>
            <w:placeholder>
              <w:docPart w:val="B8416F59E90A4FF4A585F96F3B4BB755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673" w:type="pct"/>
              </w:tcPr>
              <w:p w14:paraId="5FF24738" w14:textId="1DC6A04A" w:rsidR="00684F58" w:rsidRDefault="00684F58" w:rsidP="00684F58">
                <w:pPr>
                  <w:spacing w:before="40" w:after="40"/>
                  <w:rPr>
                    <w:rFonts w:eastAsia="Times New Roman" w:cs="Arial"/>
                    <w:color w:val="002D72"/>
                    <w:kern w:val="0"/>
                    <w:sz w:val="18"/>
                    <w:szCs w:val="18"/>
                    <w14:ligatures w14:val="none"/>
                  </w:rPr>
                </w:pPr>
                <w:r w:rsidRPr="0049628C"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  <w:t>p</w:t>
                </w:r>
                <w:r w:rsidRPr="0049628C">
                  <w:rPr>
                    <w:rFonts w:cs="Arial"/>
                    <w:color w:val="002D72"/>
                  </w:rPr>
                  <w:t>ass/ fail/ N/A</w:t>
                </w:r>
              </w:p>
            </w:tc>
          </w:sdtContent>
        </w:sdt>
      </w:tr>
    </w:tbl>
    <w:p w14:paraId="2C5CACB5" w14:textId="231E5239" w:rsidR="0093416E" w:rsidRPr="00226321" w:rsidRDefault="00ED12B9" w:rsidP="00226321">
      <w:pPr>
        <w:pStyle w:val="AssureNotebox"/>
        <w:ind w:right="-643"/>
      </w:pPr>
      <w:r w:rsidRPr="00226321">
        <w:t xml:space="preserve">Note: </w:t>
      </w:r>
      <w:r w:rsidR="00E8059F" w:rsidRPr="00226321">
        <w:t xml:space="preserve">the status and completion of this area is based on the areas inspected. Any modification or damage to the installation after </w:t>
      </w:r>
      <w:proofErr w:type="gramStart"/>
      <w:r w:rsidR="00001972" w:rsidRPr="00226321">
        <w:t>s</w:t>
      </w:r>
      <w:r w:rsidR="00E8059F" w:rsidRPr="00226321">
        <w:t>ign</w:t>
      </w:r>
      <w:proofErr w:type="gramEnd"/>
      <w:r w:rsidR="00E8059F" w:rsidRPr="00226321">
        <w:t xml:space="preserve"> off, is the responsibility of others and will be subject to re-inspection.</w:t>
      </w:r>
    </w:p>
    <w:p w14:paraId="320E32B0" w14:textId="781D3083" w:rsidR="00F3779C" w:rsidRDefault="000D6275" w:rsidP="00CC2D25">
      <w:pPr>
        <w:pStyle w:val="Heading2"/>
      </w:pPr>
      <w:r>
        <w:lastRenderedPageBreak/>
        <w:t>Sign off</w:t>
      </w:r>
    </w:p>
    <w:tbl>
      <w:tblPr>
        <w:tblStyle w:val="PlainTable1"/>
        <w:tblW w:w="14771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701"/>
      </w:tblGrid>
      <w:tr w:rsidR="00C3512C" w:rsidRPr="00C3512C" w14:paraId="0FE50D37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1FFED7BF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Cs w:val="20"/>
                <w14:ligatures w14:val="none"/>
              </w:rPr>
              <w:t>Test undertaken by:</w:t>
            </w:r>
          </w:p>
        </w:tc>
        <w:tc>
          <w:tcPr>
            <w:tcW w:w="993" w:type="dxa"/>
          </w:tcPr>
          <w:p w14:paraId="0EA78A30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Name: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75665559"/>
            <w:placeholder>
              <w:docPart w:val="48D252BB0CE540069C1AC7CE82C51B31"/>
            </w:placeholder>
            <w:showingPlcHdr/>
            <w:text/>
          </w:sdtPr>
          <w:sdtContent>
            <w:tc>
              <w:tcPr>
                <w:tcW w:w="2976" w:type="dxa"/>
              </w:tcPr>
              <w:p w14:paraId="4C6D1812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10415311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Signature: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496948413"/>
            <w:placeholder>
              <w:docPart w:val="A8113367CBF248078E12F60275733EB2"/>
            </w:placeholder>
            <w:showingPlcHdr/>
          </w:sdtPr>
          <w:sdtContent>
            <w:tc>
              <w:tcPr>
                <w:tcW w:w="2834" w:type="dxa"/>
              </w:tcPr>
              <w:p w14:paraId="351C7590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1FD6EC9B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  <w:t>Date: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51705663"/>
            <w:placeholder>
              <w:docPart w:val="46ADDF6F68054BA688D70E59F67BC79E"/>
            </w:placeholder>
            <w:showingPlcHdr/>
            <w:date w:fullDate="2026-07-23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133FC13D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  <w:tr w:rsidR="00C3512C" w:rsidRPr="00C3512C" w14:paraId="1C2394A0" w14:textId="77777777" w:rsidTr="00C3512C">
        <w:trPr>
          <w:trHeight w:val="86"/>
        </w:trPr>
        <w:tc>
          <w:tcPr>
            <w:tcW w:w="3998" w:type="dxa"/>
          </w:tcPr>
          <w:p w14:paraId="6138B877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Cs w:val="20"/>
                <w14:ligatures w14:val="none"/>
              </w:rPr>
              <w:t>Test witnessed by:</w:t>
            </w:r>
          </w:p>
        </w:tc>
        <w:tc>
          <w:tcPr>
            <w:tcW w:w="993" w:type="dxa"/>
          </w:tcPr>
          <w:p w14:paraId="5809A3FE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Name: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82689898"/>
            <w:placeholder>
              <w:docPart w:val="2941516236A740D090FCB895E0E3E9AA"/>
            </w:placeholder>
            <w:showingPlcHdr/>
            <w:text/>
          </w:sdtPr>
          <w:sdtContent>
            <w:tc>
              <w:tcPr>
                <w:tcW w:w="2976" w:type="dxa"/>
              </w:tcPr>
              <w:p w14:paraId="04E51D4C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64A18DCD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14:ligatures w14:val="none"/>
              </w:rPr>
              <w:t>Signature: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069065743"/>
            <w:placeholder>
              <w:docPart w:val="0BB95D4A3EEB46EDB953CED9B1A0A1C5"/>
            </w:placeholder>
            <w:showingPlcHdr/>
          </w:sdtPr>
          <w:sdtContent>
            <w:tc>
              <w:tcPr>
                <w:tcW w:w="2834" w:type="dxa"/>
              </w:tcPr>
              <w:p w14:paraId="24C9DD39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F388ED3" w14:textId="77777777" w:rsidR="00C3512C" w:rsidRPr="00C3512C" w:rsidRDefault="00C3512C" w:rsidP="00C3512C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</w:pPr>
            <w:r w:rsidRPr="00C3512C">
              <w:rPr>
                <w:rFonts w:eastAsia="Times New Roman" w:cs="Times New Roman"/>
                <w:color w:val="auto"/>
                <w:kern w:val="0"/>
                <w:sz w:val="22"/>
                <w:szCs w:val="22"/>
                <w14:ligatures w14:val="none"/>
              </w:rPr>
              <w:t>Date:</w:t>
            </w:r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487821330"/>
            <w:placeholder>
              <w:docPart w:val="B0A15774C6AE48F6ABB0E15F0DAE8426"/>
            </w:placeholder>
            <w:showingPlcHdr/>
            <w:date w:fullDate="2026-07-23T00:00:00Z"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67CC1A8D" w14:textId="77777777" w:rsidR="00C3512C" w:rsidRPr="00C3512C" w:rsidRDefault="00C3512C" w:rsidP="00C3512C">
                <w:pPr>
                  <w:tabs>
                    <w:tab w:val="right" w:leader="dot" w:pos="5103"/>
                    <w:tab w:val="right" w:leader="dot" w:pos="8505"/>
                  </w:tabs>
                  <w:spacing w:before="40" w:after="40"/>
                  <w:ind w:right="24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3512C">
                  <w:rPr>
                    <w:rFonts w:cs="Arial"/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B12619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B699" w14:textId="77777777" w:rsidR="000B1796" w:rsidRDefault="000B1796" w:rsidP="00E13B4E">
      <w:pPr>
        <w:spacing w:after="0"/>
      </w:pPr>
      <w:r>
        <w:separator/>
      </w:r>
    </w:p>
  </w:endnote>
  <w:endnote w:type="continuationSeparator" w:id="0">
    <w:p w14:paraId="247646CF" w14:textId="77777777" w:rsidR="000B1796" w:rsidRDefault="000B1796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2C3000E1" w:rsidR="00C719BD" w:rsidRPr="00F44D7C" w:rsidRDefault="005B35EE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5B35EE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069BE8CB" w:rsidR="00C719BD" w:rsidRPr="00F44D7C" w:rsidRDefault="005B35EE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5B35EE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C6C29" w14:textId="77777777" w:rsidR="000B1796" w:rsidRDefault="000B1796" w:rsidP="00E13B4E">
      <w:pPr>
        <w:spacing w:after="0"/>
      </w:pPr>
      <w:r>
        <w:separator/>
      </w:r>
    </w:p>
  </w:footnote>
  <w:footnote w:type="continuationSeparator" w:id="0">
    <w:p w14:paraId="3FD4FE36" w14:textId="77777777" w:rsidR="000B1796" w:rsidRDefault="000B1796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239F9E0F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43691F6A">
              <wp:simplePos x="0" y="0"/>
              <wp:positionH relativeFrom="column">
                <wp:posOffset>4160792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37A30E04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176E45">
                            <w:rPr>
                              <w:rStyle w:val="ui-provider"/>
                              <w:color w:val="000000" w:themeColor="text1"/>
                            </w:rPr>
                            <w:t>.24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1872A5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BE1E6D">
                            <w:rPr>
                              <w:rStyle w:val="ui-provider"/>
                              <w:color w:val="000000" w:themeColor="text1"/>
                            </w:rPr>
                            <w:t>2</w:t>
                          </w:r>
                          <w:r w:rsidR="005B73C9">
                            <w:rPr>
                              <w:rStyle w:val="ui-provider"/>
                              <w:color w:val="000000" w:themeColor="text1"/>
                            </w:rPr>
                            <w:t>4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27.6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NxXTubeAAAACQEAAA8AAABkcnMv&#10;ZG93bnJldi54bWxMj81OwzAQhO9IvIO1SNyoTZX0J8SpEIgrqIVW6s2Nt0lEvI5itwlvz/bUnnZX&#10;M5r9Jl+NrhVn7EPjScPzRIFAKr1tqNLw8/3xtAARoiFrWk+o4Q8DrIr7u9xk1g+0xvMmVoJDKGRG&#10;Qx1jl0kZyhqdCRPfIbF29L0zkc++krY3A4e7Vk6VmklnGuIPtenwrcbyd3NyGrafx/0uUV/Vu0u7&#10;wY9KkltKrR8fxtcXEBHHeDXDBZ/RoWCmgz+RDaLVMEvTKVt54XHRk3TJ5Q4a5skcZJHL2wbFP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cV07m3gAAAAkBAAAPAAAAAAAAAAAAAAAA&#10;AFIEAABkcnMvZG93bnJldi54bWxQSwUGAAAAAAQABADzAAAAXQUAAAAA&#10;" filled="f" stroked="f">
              <v:textbox>
                <w:txbxContent>
                  <w:p w14:paraId="7B670A00" w14:textId="37A30E04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176E45">
                      <w:rPr>
                        <w:rStyle w:val="ui-provider"/>
                        <w:color w:val="000000" w:themeColor="text1"/>
                      </w:rPr>
                      <w:t>.24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1872A5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BE1E6D">
                      <w:rPr>
                        <w:rStyle w:val="ui-provider"/>
                        <w:color w:val="000000" w:themeColor="text1"/>
                      </w:rPr>
                      <w:t>2</w:t>
                    </w:r>
                    <w:r w:rsidR="005B73C9">
                      <w:rPr>
                        <w:rStyle w:val="ui-provider"/>
                        <w:color w:val="000000" w:themeColor="text1"/>
                      </w:rPr>
                      <w:t>4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2DEDED0C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9"/>
  </w:num>
  <w:num w:numId="2" w16cid:durableId="228157454">
    <w:abstractNumId w:val="9"/>
  </w:num>
  <w:num w:numId="3" w16cid:durableId="1824808539">
    <w:abstractNumId w:val="1"/>
  </w:num>
  <w:num w:numId="4" w16cid:durableId="1609701021">
    <w:abstractNumId w:val="14"/>
  </w:num>
  <w:num w:numId="5" w16cid:durableId="1894388046">
    <w:abstractNumId w:val="2"/>
  </w:num>
  <w:num w:numId="6" w16cid:durableId="105975408">
    <w:abstractNumId w:val="4"/>
  </w:num>
  <w:num w:numId="7" w16cid:durableId="679703987">
    <w:abstractNumId w:val="8"/>
  </w:num>
  <w:num w:numId="8" w16cid:durableId="2022734798">
    <w:abstractNumId w:val="6"/>
  </w:num>
  <w:num w:numId="9" w16cid:durableId="1624774875">
    <w:abstractNumId w:val="20"/>
  </w:num>
  <w:num w:numId="10" w16cid:durableId="840126106">
    <w:abstractNumId w:val="12"/>
  </w:num>
  <w:num w:numId="11" w16cid:durableId="170727541">
    <w:abstractNumId w:val="17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10"/>
  </w:num>
  <w:num w:numId="15" w16cid:durableId="524828954">
    <w:abstractNumId w:val="5"/>
  </w:num>
  <w:num w:numId="16" w16cid:durableId="412629464">
    <w:abstractNumId w:val="13"/>
  </w:num>
  <w:num w:numId="17" w16cid:durableId="2013023498">
    <w:abstractNumId w:val="7"/>
  </w:num>
  <w:num w:numId="18" w16cid:durableId="1685669118">
    <w:abstractNumId w:val="15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6"/>
  </w:num>
  <w:num w:numId="22" w16cid:durableId="153255414">
    <w:abstractNumId w:val="11"/>
  </w:num>
  <w:num w:numId="23" w16cid:durableId="2046441355">
    <w:abstractNumId w:val="0"/>
  </w:num>
  <w:num w:numId="24" w16cid:durableId="1484662495">
    <w:abstractNumId w:val="21"/>
  </w:num>
  <w:num w:numId="25" w16cid:durableId="1886408384">
    <w:abstractNumId w:val="3"/>
  </w:num>
  <w:num w:numId="26" w16cid:durableId="2040423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tRAWQqyTZ/yLstriMNYiOCCxrmW4ce6hucbSDz5hW+WeZoK3yxraVeb+WTZIC6au2KdwtgtiS5WrWBdwoISEfg==" w:salt="HIv7dbK9ee1Zo6vrMN/kq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1972"/>
    <w:rsid w:val="0000280B"/>
    <w:rsid w:val="00005DC3"/>
    <w:rsid w:val="00015D50"/>
    <w:rsid w:val="000168F9"/>
    <w:rsid w:val="00023EAD"/>
    <w:rsid w:val="00026413"/>
    <w:rsid w:val="00027339"/>
    <w:rsid w:val="000306FA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24D3"/>
    <w:rsid w:val="00096679"/>
    <w:rsid w:val="000A5B3D"/>
    <w:rsid w:val="000B04B1"/>
    <w:rsid w:val="000B1796"/>
    <w:rsid w:val="000C5EFF"/>
    <w:rsid w:val="000D6275"/>
    <w:rsid w:val="001012E1"/>
    <w:rsid w:val="0010551F"/>
    <w:rsid w:val="001062C5"/>
    <w:rsid w:val="00117DDB"/>
    <w:rsid w:val="00126682"/>
    <w:rsid w:val="00130D77"/>
    <w:rsid w:val="00153D9A"/>
    <w:rsid w:val="00154844"/>
    <w:rsid w:val="00176E45"/>
    <w:rsid w:val="001775FE"/>
    <w:rsid w:val="0018189F"/>
    <w:rsid w:val="00182CC0"/>
    <w:rsid w:val="00186B47"/>
    <w:rsid w:val="001872A5"/>
    <w:rsid w:val="0019328D"/>
    <w:rsid w:val="00196448"/>
    <w:rsid w:val="001A141A"/>
    <w:rsid w:val="001A2423"/>
    <w:rsid w:val="001B51DC"/>
    <w:rsid w:val="001D3705"/>
    <w:rsid w:val="001D6B45"/>
    <w:rsid w:val="001E053C"/>
    <w:rsid w:val="001E7EDD"/>
    <w:rsid w:val="001F6344"/>
    <w:rsid w:val="001F79EB"/>
    <w:rsid w:val="00202E20"/>
    <w:rsid w:val="0021739A"/>
    <w:rsid w:val="00220885"/>
    <w:rsid w:val="00226321"/>
    <w:rsid w:val="00233642"/>
    <w:rsid w:val="00233E56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6E0C"/>
    <w:rsid w:val="002D0FCA"/>
    <w:rsid w:val="002D59B9"/>
    <w:rsid w:val="002E7388"/>
    <w:rsid w:val="002F3DA0"/>
    <w:rsid w:val="00304D5C"/>
    <w:rsid w:val="003211CC"/>
    <w:rsid w:val="00323011"/>
    <w:rsid w:val="003244E8"/>
    <w:rsid w:val="0033143B"/>
    <w:rsid w:val="003331FA"/>
    <w:rsid w:val="00343AB0"/>
    <w:rsid w:val="0034781B"/>
    <w:rsid w:val="00347E36"/>
    <w:rsid w:val="00356BAA"/>
    <w:rsid w:val="00367470"/>
    <w:rsid w:val="00373623"/>
    <w:rsid w:val="0037762D"/>
    <w:rsid w:val="003776C0"/>
    <w:rsid w:val="00391F86"/>
    <w:rsid w:val="00393283"/>
    <w:rsid w:val="00394298"/>
    <w:rsid w:val="003A4196"/>
    <w:rsid w:val="003A4DF0"/>
    <w:rsid w:val="003A6E9F"/>
    <w:rsid w:val="003B7BA3"/>
    <w:rsid w:val="003C3538"/>
    <w:rsid w:val="003C5D58"/>
    <w:rsid w:val="003D4B9A"/>
    <w:rsid w:val="003E53EA"/>
    <w:rsid w:val="003F649C"/>
    <w:rsid w:val="00413963"/>
    <w:rsid w:val="00417AF4"/>
    <w:rsid w:val="00435E72"/>
    <w:rsid w:val="00440289"/>
    <w:rsid w:val="00441FF9"/>
    <w:rsid w:val="00446102"/>
    <w:rsid w:val="00453AF6"/>
    <w:rsid w:val="00456975"/>
    <w:rsid w:val="0047036A"/>
    <w:rsid w:val="004712E8"/>
    <w:rsid w:val="00473C45"/>
    <w:rsid w:val="00484377"/>
    <w:rsid w:val="0049341D"/>
    <w:rsid w:val="004940C6"/>
    <w:rsid w:val="004A38B6"/>
    <w:rsid w:val="004A3D4D"/>
    <w:rsid w:val="004A7D6D"/>
    <w:rsid w:val="004B0D96"/>
    <w:rsid w:val="004B57EA"/>
    <w:rsid w:val="004B59C4"/>
    <w:rsid w:val="004D1B17"/>
    <w:rsid w:val="004F29E0"/>
    <w:rsid w:val="004F2D26"/>
    <w:rsid w:val="00502F1F"/>
    <w:rsid w:val="00510F10"/>
    <w:rsid w:val="00510FEE"/>
    <w:rsid w:val="0051100C"/>
    <w:rsid w:val="00512673"/>
    <w:rsid w:val="0051558B"/>
    <w:rsid w:val="005175E0"/>
    <w:rsid w:val="005207DD"/>
    <w:rsid w:val="00523B03"/>
    <w:rsid w:val="005330F5"/>
    <w:rsid w:val="00542F01"/>
    <w:rsid w:val="00543B09"/>
    <w:rsid w:val="0055094B"/>
    <w:rsid w:val="005528D1"/>
    <w:rsid w:val="0056149D"/>
    <w:rsid w:val="0056498C"/>
    <w:rsid w:val="00566E1F"/>
    <w:rsid w:val="00574E9B"/>
    <w:rsid w:val="00575E13"/>
    <w:rsid w:val="00585A32"/>
    <w:rsid w:val="00594A83"/>
    <w:rsid w:val="005A1EE8"/>
    <w:rsid w:val="005A58AF"/>
    <w:rsid w:val="005A739E"/>
    <w:rsid w:val="005B35EE"/>
    <w:rsid w:val="005B4100"/>
    <w:rsid w:val="005B4694"/>
    <w:rsid w:val="005B73C9"/>
    <w:rsid w:val="005D464D"/>
    <w:rsid w:val="005E0993"/>
    <w:rsid w:val="005F04CD"/>
    <w:rsid w:val="006026BE"/>
    <w:rsid w:val="00622292"/>
    <w:rsid w:val="00623FE4"/>
    <w:rsid w:val="00644254"/>
    <w:rsid w:val="0065049A"/>
    <w:rsid w:val="006518FB"/>
    <w:rsid w:val="00657664"/>
    <w:rsid w:val="00663F6A"/>
    <w:rsid w:val="0067138F"/>
    <w:rsid w:val="0067667D"/>
    <w:rsid w:val="00677198"/>
    <w:rsid w:val="0068021F"/>
    <w:rsid w:val="00684F58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7032E"/>
    <w:rsid w:val="007724D0"/>
    <w:rsid w:val="00775CDB"/>
    <w:rsid w:val="00783EEE"/>
    <w:rsid w:val="00784AE1"/>
    <w:rsid w:val="00786BA4"/>
    <w:rsid w:val="007904EF"/>
    <w:rsid w:val="00793023"/>
    <w:rsid w:val="00793AC0"/>
    <w:rsid w:val="007A387A"/>
    <w:rsid w:val="007A52AC"/>
    <w:rsid w:val="007B2A4C"/>
    <w:rsid w:val="007B506C"/>
    <w:rsid w:val="007C5A46"/>
    <w:rsid w:val="007D4341"/>
    <w:rsid w:val="007D498D"/>
    <w:rsid w:val="007E6252"/>
    <w:rsid w:val="007F1B57"/>
    <w:rsid w:val="007F3FB0"/>
    <w:rsid w:val="007F72F8"/>
    <w:rsid w:val="007F738D"/>
    <w:rsid w:val="00800528"/>
    <w:rsid w:val="00806EAF"/>
    <w:rsid w:val="00822B37"/>
    <w:rsid w:val="008234D5"/>
    <w:rsid w:val="008318B5"/>
    <w:rsid w:val="0083739C"/>
    <w:rsid w:val="008418BA"/>
    <w:rsid w:val="00842DA4"/>
    <w:rsid w:val="00844191"/>
    <w:rsid w:val="00852437"/>
    <w:rsid w:val="00856877"/>
    <w:rsid w:val="00862180"/>
    <w:rsid w:val="008630B0"/>
    <w:rsid w:val="00863A9F"/>
    <w:rsid w:val="00870865"/>
    <w:rsid w:val="00877C36"/>
    <w:rsid w:val="008833D5"/>
    <w:rsid w:val="008837E7"/>
    <w:rsid w:val="00887BBF"/>
    <w:rsid w:val="00892037"/>
    <w:rsid w:val="008B0ADA"/>
    <w:rsid w:val="008B0F97"/>
    <w:rsid w:val="008B1956"/>
    <w:rsid w:val="008B22EB"/>
    <w:rsid w:val="008B3C6D"/>
    <w:rsid w:val="008B3D58"/>
    <w:rsid w:val="008B597B"/>
    <w:rsid w:val="008D4F6C"/>
    <w:rsid w:val="008F2A2C"/>
    <w:rsid w:val="008F3E40"/>
    <w:rsid w:val="008F3FD4"/>
    <w:rsid w:val="0091648E"/>
    <w:rsid w:val="00916670"/>
    <w:rsid w:val="009175BD"/>
    <w:rsid w:val="00927CBC"/>
    <w:rsid w:val="0093416E"/>
    <w:rsid w:val="00934332"/>
    <w:rsid w:val="0094445A"/>
    <w:rsid w:val="00946AEB"/>
    <w:rsid w:val="00954251"/>
    <w:rsid w:val="00954633"/>
    <w:rsid w:val="009547F7"/>
    <w:rsid w:val="00962E6A"/>
    <w:rsid w:val="00970859"/>
    <w:rsid w:val="00976E70"/>
    <w:rsid w:val="009822D5"/>
    <w:rsid w:val="00986B37"/>
    <w:rsid w:val="009958DB"/>
    <w:rsid w:val="00996D33"/>
    <w:rsid w:val="009A0B4D"/>
    <w:rsid w:val="009A16FE"/>
    <w:rsid w:val="009A30FC"/>
    <w:rsid w:val="009A5885"/>
    <w:rsid w:val="009A7956"/>
    <w:rsid w:val="009B36CD"/>
    <w:rsid w:val="009C78FB"/>
    <w:rsid w:val="009D0133"/>
    <w:rsid w:val="009D422E"/>
    <w:rsid w:val="009E2404"/>
    <w:rsid w:val="009E2D30"/>
    <w:rsid w:val="009E3CD5"/>
    <w:rsid w:val="009E67A1"/>
    <w:rsid w:val="009F2250"/>
    <w:rsid w:val="009F389A"/>
    <w:rsid w:val="009F650B"/>
    <w:rsid w:val="00A03CD4"/>
    <w:rsid w:val="00A162AC"/>
    <w:rsid w:val="00A32A11"/>
    <w:rsid w:val="00A41A5B"/>
    <w:rsid w:val="00A479D4"/>
    <w:rsid w:val="00A5557A"/>
    <w:rsid w:val="00A80D3D"/>
    <w:rsid w:val="00A831EA"/>
    <w:rsid w:val="00A839CF"/>
    <w:rsid w:val="00A857C4"/>
    <w:rsid w:val="00A933A7"/>
    <w:rsid w:val="00A95990"/>
    <w:rsid w:val="00A972BF"/>
    <w:rsid w:val="00AA4866"/>
    <w:rsid w:val="00AB111D"/>
    <w:rsid w:val="00AB152A"/>
    <w:rsid w:val="00AB3B91"/>
    <w:rsid w:val="00AC212B"/>
    <w:rsid w:val="00AC3C41"/>
    <w:rsid w:val="00AE1488"/>
    <w:rsid w:val="00B02E03"/>
    <w:rsid w:val="00B06B79"/>
    <w:rsid w:val="00B1144E"/>
    <w:rsid w:val="00B12619"/>
    <w:rsid w:val="00B4058C"/>
    <w:rsid w:val="00B4132E"/>
    <w:rsid w:val="00B44DE3"/>
    <w:rsid w:val="00B632C8"/>
    <w:rsid w:val="00B64F3D"/>
    <w:rsid w:val="00B70E68"/>
    <w:rsid w:val="00B730E9"/>
    <w:rsid w:val="00B80155"/>
    <w:rsid w:val="00B82692"/>
    <w:rsid w:val="00B96012"/>
    <w:rsid w:val="00BA5E0B"/>
    <w:rsid w:val="00BD560F"/>
    <w:rsid w:val="00BD5A13"/>
    <w:rsid w:val="00BE1E6D"/>
    <w:rsid w:val="00BF7276"/>
    <w:rsid w:val="00C0184B"/>
    <w:rsid w:val="00C07F90"/>
    <w:rsid w:val="00C16379"/>
    <w:rsid w:val="00C2133C"/>
    <w:rsid w:val="00C2598D"/>
    <w:rsid w:val="00C3512C"/>
    <w:rsid w:val="00C4168F"/>
    <w:rsid w:val="00C43897"/>
    <w:rsid w:val="00C54680"/>
    <w:rsid w:val="00C66F85"/>
    <w:rsid w:val="00C719BD"/>
    <w:rsid w:val="00C82297"/>
    <w:rsid w:val="00C83808"/>
    <w:rsid w:val="00C90582"/>
    <w:rsid w:val="00C947DD"/>
    <w:rsid w:val="00C97FC1"/>
    <w:rsid w:val="00CA4A37"/>
    <w:rsid w:val="00CB203D"/>
    <w:rsid w:val="00CB26E8"/>
    <w:rsid w:val="00CB33BE"/>
    <w:rsid w:val="00CB36A4"/>
    <w:rsid w:val="00CB5850"/>
    <w:rsid w:val="00CB5A4F"/>
    <w:rsid w:val="00CC2D25"/>
    <w:rsid w:val="00CE1B8A"/>
    <w:rsid w:val="00CE2384"/>
    <w:rsid w:val="00CE381B"/>
    <w:rsid w:val="00CE7F32"/>
    <w:rsid w:val="00CF6AE4"/>
    <w:rsid w:val="00D017FF"/>
    <w:rsid w:val="00D13616"/>
    <w:rsid w:val="00D1635C"/>
    <w:rsid w:val="00D237F4"/>
    <w:rsid w:val="00D262F2"/>
    <w:rsid w:val="00D32663"/>
    <w:rsid w:val="00D53734"/>
    <w:rsid w:val="00D53B4B"/>
    <w:rsid w:val="00D578B4"/>
    <w:rsid w:val="00D638B6"/>
    <w:rsid w:val="00D655C7"/>
    <w:rsid w:val="00D67D20"/>
    <w:rsid w:val="00D70065"/>
    <w:rsid w:val="00D7006D"/>
    <w:rsid w:val="00D71D24"/>
    <w:rsid w:val="00D76296"/>
    <w:rsid w:val="00D82299"/>
    <w:rsid w:val="00D92230"/>
    <w:rsid w:val="00D94283"/>
    <w:rsid w:val="00DA2708"/>
    <w:rsid w:val="00DA680E"/>
    <w:rsid w:val="00DB016C"/>
    <w:rsid w:val="00DB1911"/>
    <w:rsid w:val="00DC1239"/>
    <w:rsid w:val="00DC5638"/>
    <w:rsid w:val="00DC67A5"/>
    <w:rsid w:val="00DD13EF"/>
    <w:rsid w:val="00DD3F84"/>
    <w:rsid w:val="00DE63A2"/>
    <w:rsid w:val="00E000E9"/>
    <w:rsid w:val="00E10C61"/>
    <w:rsid w:val="00E13B4E"/>
    <w:rsid w:val="00E20F4A"/>
    <w:rsid w:val="00E22BAA"/>
    <w:rsid w:val="00E30D7D"/>
    <w:rsid w:val="00E35FD2"/>
    <w:rsid w:val="00E5262F"/>
    <w:rsid w:val="00E55FF2"/>
    <w:rsid w:val="00E562AF"/>
    <w:rsid w:val="00E66278"/>
    <w:rsid w:val="00E67C9F"/>
    <w:rsid w:val="00E70922"/>
    <w:rsid w:val="00E76889"/>
    <w:rsid w:val="00E8059F"/>
    <w:rsid w:val="00E843A0"/>
    <w:rsid w:val="00E87BCA"/>
    <w:rsid w:val="00E90FFB"/>
    <w:rsid w:val="00E9369C"/>
    <w:rsid w:val="00EB5611"/>
    <w:rsid w:val="00EC7323"/>
    <w:rsid w:val="00ED05F4"/>
    <w:rsid w:val="00ED12AC"/>
    <w:rsid w:val="00ED12B9"/>
    <w:rsid w:val="00ED5FF7"/>
    <w:rsid w:val="00EE032E"/>
    <w:rsid w:val="00EE6DB3"/>
    <w:rsid w:val="00EE7E62"/>
    <w:rsid w:val="00EF4541"/>
    <w:rsid w:val="00EF572C"/>
    <w:rsid w:val="00F02E66"/>
    <w:rsid w:val="00F07687"/>
    <w:rsid w:val="00F121FE"/>
    <w:rsid w:val="00F31F0A"/>
    <w:rsid w:val="00F33CA2"/>
    <w:rsid w:val="00F3779C"/>
    <w:rsid w:val="00F44A42"/>
    <w:rsid w:val="00F44D7C"/>
    <w:rsid w:val="00F45B9F"/>
    <w:rsid w:val="00F55635"/>
    <w:rsid w:val="00F56D40"/>
    <w:rsid w:val="00F65291"/>
    <w:rsid w:val="00F703F4"/>
    <w:rsid w:val="00F738F5"/>
    <w:rsid w:val="00F755BB"/>
    <w:rsid w:val="00FA0272"/>
    <w:rsid w:val="00FB5C6F"/>
    <w:rsid w:val="00FB622C"/>
    <w:rsid w:val="00FC2649"/>
    <w:rsid w:val="00FC7C99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ED12B9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ED12B9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ED12B9"/>
    <w:pPr>
      <w:keepNext/>
      <w:keepLines/>
      <w:numPr>
        <w:numId w:val="25"/>
      </w:numPr>
      <w:tabs>
        <w:tab w:val="num" w:pos="360"/>
      </w:tabs>
      <w:spacing w:before="40" w:after="200" w:line="276" w:lineRule="auto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9196B6C496D44F0A46930163515D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1F735-1C4E-4E71-AA28-4E1D8E92FC8C}"/>
      </w:docPartPr>
      <w:docPartBody>
        <w:p w:rsidR="001E19BC" w:rsidRDefault="0018739A" w:rsidP="0018739A">
          <w:pPr>
            <w:pStyle w:val="19196B6C496D44F0A46930163515D3621"/>
          </w:pPr>
          <w:r w:rsidRPr="00F44D7C">
            <w:rPr>
              <w:rStyle w:val="PlaceholderText"/>
              <w:color w:val="002D72"/>
            </w:rPr>
            <w:t>enter text</w:t>
          </w:r>
        </w:p>
      </w:docPartBody>
    </w:docPart>
    <w:docPart>
      <w:docPartPr>
        <w:name w:val="652605A61CC842EA876C4D4A2F431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DEDD1-BECF-4442-B48B-F570A8AEF742}"/>
      </w:docPartPr>
      <w:docPartBody>
        <w:p w:rsidR="001E19BC" w:rsidRDefault="0018739A" w:rsidP="0018739A">
          <w:pPr>
            <w:pStyle w:val="652605A61CC842EA876C4D4A2F4314D01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D184BB741CF491ABFFBE672F80E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22AEB-D105-4E03-814F-25206B5403AC}"/>
      </w:docPartPr>
      <w:docPartBody>
        <w:p w:rsidR="000D7740" w:rsidRDefault="0018739A" w:rsidP="0018739A">
          <w:pPr>
            <w:pStyle w:val="BD184BB741CF491ABFFBE672F80EDF40"/>
          </w:pPr>
          <w:r w:rsidRPr="00F44D7C">
            <w:rPr>
              <w:color w:val="002D72"/>
            </w:rPr>
            <w:t>enter text</w:t>
          </w:r>
        </w:p>
      </w:docPartBody>
    </w:docPart>
    <w:docPart>
      <w:docPartPr>
        <w:name w:val="032690E734314F5EA978256951CF5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3600C-3790-46D9-9BE7-D08CF972B3D1}"/>
      </w:docPartPr>
      <w:docPartBody>
        <w:p w:rsidR="000D7740" w:rsidRDefault="0018739A" w:rsidP="0018739A">
          <w:pPr>
            <w:pStyle w:val="032690E734314F5EA978256951CF57E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8D252BB0CE540069C1AC7CE82C51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FF9A8-9D2C-4722-B853-9898A3DF9AA5}"/>
      </w:docPartPr>
      <w:docPartBody>
        <w:p w:rsidR="000D7740" w:rsidRDefault="0018739A" w:rsidP="0018739A">
          <w:pPr>
            <w:pStyle w:val="48D252BB0CE540069C1AC7CE82C51B31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8113367CBF248078E12F60275733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86E5F-91A2-4794-AB0D-6AE4C9047C07}"/>
      </w:docPartPr>
      <w:docPartBody>
        <w:p w:rsidR="000D7740" w:rsidRDefault="0018739A" w:rsidP="0018739A">
          <w:pPr>
            <w:pStyle w:val="A8113367CBF248078E12F60275733EB2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6ADDF6F68054BA688D70E59F67BC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49564-AAC1-4C9C-81E8-4DCE6CD6C748}"/>
      </w:docPartPr>
      <w:docPartBody>
        <w:p w:rsidR="000D7740" w:rsidRDefault="0018739A" w:rsidP="0018739A">
          <w:pPr>
            <w:pStyle w:val="46ADDF6F68054BA688D70E59F67BC79E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2941516236A740D090FCB895E0E3E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01286-542E-43A0-9C6A-027AF6E2E0D9}"/>
      </w:docPartPr>
      <w:docPartBody>
        <w:p w:rsidR="000D7740" w:rsidRDefault="0018739A" w:rsidP="0018739A">
          <w:pPr>
            <w:pStyle w:val="2941516236A740D090FCB895E0E3E9AA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BB95D4A3EEB46EDB953CED9B1A0A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F5932-9500-4047-8174-704ECBC18BDB}"/>
      </w:docPartPr>
      <w:docPartBody>
        <w:p w:rsidR="000D7740" w:rsidRDefault="0018739A" w:rsidP="0018739A">
          <w:pPr>
            <w:pStyle w:val="0BB95D4A3EEB46EDB953CED9B1A0A1C5"/>
          </w:pPr>
          <w:r w:rsidRPr="00C3512C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0A15774C6AE48F6ABB0E15F0DAE8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04E83-7434-43E8-80D9-45985F621F31}"/>
      </w:docPartPr>
      <w:docPartBody>
        <w:p w:rsidR="000D7740" w:rsidRDefault="0018739A" w:rsidP="0018739A">
          <w:pPr>
            <w:pStyle w:val="B0A15774C6AE48F6ABB0E15F0DAE8426"/>
          </w:pPr>
          <w:r w:rsidRPr="00C3512C">
            <w:rPr>
              <w:rFonts w:cs="Arial"/>
              <w:color w:val="002D72"/>
            </w:rPr>
            <w:t>enter a date</w:t>
          </w:r>
        </w:p>
      </w:docPartBody>
    </w:docPart>
    <w:docPart>
      <w:docPartPr>
        <w:name w:val="637C9902B193493B914FAF3D2EA77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4E51F-15F4-453D-AAF8-949435D86018}"/>
      </w:docPartPr>
      <w:docPartBody>
        <w:p w:rsidR="00D31B46" w:rsidRDefault="00CE5181" w:rsidP="00CE5181">
          <w:pPr>
            <w:pStyle w:val="637C9902B193493B914FAF3D2EA773B3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5F74262784D8424EB6B4412AE4943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04F87-2239-415A-B74F-B8A899F03ABA}"/>
      </w:docPartPr>
      <w:docPartBody>
        <w:p w:rsidR="00D31B46" w:rsidRDefault="0018739A" w:rsidP="0018739A">
          <w:pPr>
            <w:pStyle w:val="5F74262784D8424EB6B4412AE4943A171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767DB7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9522A007BD8E4C579939FE83898C6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5F92-1075-496B-8FBB-B8E9DB252411}"/>
      </w:docPartPr>
      <w:docPartBody>
        <w:p w:rsidR="00194C03" w:rsidRDefault="0018739A" w:rsidP="0018739A">
          <w:pPr>
            <w:pStyle w:val="9522A007BD8E4C579939FE83898C6AD0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D4AF64B471CE400183E2160889DDE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BC0C4-FC7F-4675-81E8-757A168DF442}"/>
      </w:docPartPr>
      <w:docPartBody>
        <w:p w:rsidR="00194C03" w:rsidRDefault="0018739A" w:rsidP="0018739A">
          <w:pPr>
            <w:pStyle w:val="D4AF64B471CE400183E2160889DDED17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767DB7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4E1C3038A9CA4D679767918081019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A1EBD-542B-46C4-8B56-E0C2F5BC4464}"/>
      </w:docPartPr>
      <w:docPartBody>
        <w:p w:rsidR="00194C03" w:rsidRDefault="0018739A" w:rsidP="0018739A">
          <w:pPr>
            <w:pStyle w:val="4E1C3038A9CA4D679767918081019ADB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186AC1393EEA4D929BF2942EC646A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4E5ED-9E69-4977-A36D-DBA3BEF24641}"/>
      </w:docPartPr>
      <w:docPartBody>
        <w:p w:rsidR="00194C03" w:rsidRDefault="0018739A" w:rsidP="0018739A">
          <w:pPr>
            <w:pStyle w:val="186AC1393EEA4D929BF2942EC646AEE3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767DB7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0FF29CF15C4D49AC8D1BE7063B647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20425-A9ED-45CD-A45F-D69460A97CE3}"/>
      </w:docPartPr>
      <w:docPartBody>
        <w:p w:rsidR="00194C03" w:rsidRDefault="0018739A" w:rsidP="0018739A">
          <w:pPr>
            <w:pStyle w:val="0FF29CF15C4D49AC8D1BE7063B647AE4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355099D30EB348A3B33E0BDC076A5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D559B-BB1D-4479-9EE8-49540FC2538D}"/>
      </w:docPartPr>
      <w:docPartBody>
        <w:p w:rsidR="00194C03" w:rsidRDefault="0018739A" w:rsidP="0018739A">
          <w:pPr>
            <w:pStyle w:val="355099D30EB348A3B33E0BDC076A5ACF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767DB7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398652AE2AA3454B9C47D7006C12E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5DB58-C2BA-4FA2-9DBF-54EFFFECBB73}"/>
      </w:docPartPr>
      <w:docPartBody>
        <w:p w:rsidR="00194C03" w:rsidRDefault="0018739A" w:rsidP="0018739A">
          <w:pPr>
            <w:pStyle w:val="398652AE2AA3454B9C47D7006C12E6FD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15FFD3B3B5494024B003CD6B6F343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BF21F-ABAD-49CA-943F-A2185CDDC0F6}"/>
      </w:docPartPr>
      <w:docPartBody>
        <w:p w:rsidR="00194C03" w:rsidRDefault="0018739A" w:rsidP="0018739A">
          <w:pPr>
            <w:pStyle w:val="15FFD3B3B5494024B003CD6B6F343598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767DB7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3A072623B4394248A3F29CA09B069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57DA3-93BC-4153-B227-BFE3824D5F93}"/>
      </w:docPartPr>
      <w:docPartBody>
        <w:p w:rsidR="00194C03" w:rsidRDefault="0018739A" w:rsidP="0018739A">
          <w:pPr>
            <w:pStyle w:val="3A072623B4394248A3F29CA09B0693D0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13BEC4C23E144A3EAEB1926BB6D25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6D622-2A62-4177-A177-3E6CD489A248}"/>
      </w:docPartPr>
      <w:docPartBody>
        <w:p w:rsidR="00194C03" w:rsidRDefault="0018739A" w:rsidP="0018739A">
          <w:pPr>
            <w:pStyle w:val="13BEC4C23E144A3EAEB1926BB6D259B5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767DB7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7685C03AC8A24545BD2FB00CA3BD5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B34FD-8E8D-4CE0-9AC6-4D4E90149E83}"/>
      </w:docPartPr>
      <w:docPartBody>
        <w:p w:rsidR="00194C03" w:rsidRDefault="0018739A" w:rsidP="0018739A">
          <w:pPr>
            <w:pStyle w:val="7685C03AC8A24545BD2FB00CA3BD51AA"/>
          </w:pPr>
          <w:r>
            <w:rPr>
              <w:rStyle w:val="PlaceholderText"/>
            </w:rPr>
            <w:t>Value</w:t>
          </w:r>
        </w:p>
      </w:docPartBody>
    </w:docPart>
    <w:docPart>
      <w:docPartPr>
        <w:name w:val="B8416F59E90A4FF4A585F96F3B4BB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CAF2F-69CA-4CF7-8EB8-364FA7AC8867}"/>
      </w:docPartPr>
      <w:docPartBody>
        <w:p w:rsidR="00194C03" w:rsidRDefault="0018739A" w:rsidP="0018739A">
          <w:pPr>
            <w:pStyle w:val="B8416F59E90A4FF4A585F96F3B4BB755"/>
          </w:pPr>
          <w:r>
            <w:rPr>
              <w:rFonts w:eastAsia="Times New Roman" w:cs="Arial"/>
              <w:color w:val="002D72"/>
              <w:kern w:val="0"/>
              <w14:ligatures w14:val="none"/>
            </w:rPr>
            <w:t>p</w:t>
          </w:r>
          <w:r w:rsidRPr="00767DB7">
            <w:rPr>
              <w:rFonts w:cs="Arial"/>
              <w:color w:val="002D72"/>
            </w:rPr>
            <w:t>ass/ fail/ N/A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9039D"/>
    <w:rsid w:val="000D7740"/>
    <w:rsid w:val="001062C5"/>
    <w:rsid w:val="0011710C"/>
    <w:rsid w:val="0018739A"/>
    <w:rsid w:val="00194C03"/>
    <w:rsid w:val="001B7956"/>
    <w:rsid w:val="001E19BC"/>
    <w:rsid w:val="001E7EDD"/>
    <w:rsid w:val="002134F7"/>
    <w:rsid w:val="002D55CF"/>
    <w:rsid w:val="003140E8"/>
    <w:rsid w:val="00364840"/>
    <w:rsid w:val="00453AF6"/>
    <w:rsid w:val="00574E9B"/>
    <w:rsid w:val="00762CDA"/>
    <w:rsid w:val="00794C1F"/>
    <w:rsid w:val="008269BB"/>
    <w:rsid w:val="00827BBB"/>
    <w:rsid w:val="00857CA2"/>
    <w:rsid w:val="00870865"/>
    <w:rsid w:val="009E67A1"/>
    <w:rsid w:val="00A27FB7"/>
    <w:rsid w:val="00A5557A"/>
    <w:rsid w:val="00A831EA"/>
    <w:rsid w:val="00AA4866"/>
    <w:rsid w:val="00B47C8F"/>
    <w:rsid w:val="00C37839"/>
    <w:rsid w:val="00C947DD"/>
    <w:rsid w:val="00CE5181"/>
    <w:rsid w:val="00D31B46"/>
    <w:rsid w:val="00DA680E"/>
    <w:rsid w:val="00E5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739A"/>
    <w:rPr>
      <w:color w:val="666666"/>
    </w:rPr>
  </w:style>
  <w:style w:type="paragraph" w:customStyle="1" w:styleId="637C9902B193493B914FAF3D2EA773B3">
    <w:name w:val="637C9902B193493B914FAF3D2EA773B3"/>
    <w:rsid w:val="00CE5181"/>
  </w:style>
  <w:style w:type="paragraph" w:customStyle="1" w:styleId="19196B6C496D44F0A46930163515D3621">
    <w:name w:val="19196B6C496D44F0A46930163515D3621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52605A61CC842EA876C4D4A2F4314D01">
    <w:name w:val="652605A61CC842EA876C4D4A2F4314D01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184BB741CF491ABFFBE672F80EDF40">
    <w:name w:val="BD184BB741CF491ABFFBE672F80EDF40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32690E734314F5EA978256951CF57E1">
    <w:name w:val="032690E734314F5EA978256951CF57E1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F74262784D8424EB6B4412AE4943A171">
    <w:name w:val="5F74262784D8424EB6B4412AE4943A171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8D252BB0CE540069C1AC7CE82C51B31">
    <w:name w:val="48D252BB0CE540069C1AC7CE82C51B31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8113367CBF248078E12F60275733EB2">
    <w:name w:val="A8113367CBF248078E12F60275733EB2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6ADDF6F68054BA688D70E59F67BC79E">
    <w:name w:val="46ADDF6F68054BA688D70E59F67BC79E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941516236A740D090FCB895E0E3E9AA">
    <w:name w:val="2941516236A740D090FCB895E0E3E9AA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B95D4A3EEB46EDB953CED9B1A0A1C5">
    <w:name w:val="0BB95D4A3EEB46EDB953CED9B1A0A1C5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0A15774C6AE48F6ABB0E15F0DAE8426">
    <w:name w:val="B0A15774C6AE48F6ABB0E15F0DAE8426"/>
    <w:rsid w:val="0018739A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522A007BD8E4C579939FE83898C6AD0">
    <w:name w:val="9522A007BD8E4C579939FE83898C6AD0"/>
    <w:rsid w:val="0018739A"/>
  </w:style>
  <w:style w:type="paragraph" w:customStyle="1" w:styleId="D4AF64B471CE400183E2160889DDED17">
    <w:name w:val="D4AF64B471CE400183E2160889DDED17"/>
    <w:rsid w:val="0018739A"/>
  </w:style>
  <w:style w:type="paragraph" w:customStyle="1" w:styleId="4E1C3038A9CA4D679767918081019ADB">
    <w:name w:val="4E1C3038A9CA4D679767918081019ADB"/>
    <w:rsid w:val="0018739A"/>
  </w:style>
  <w:style w:type="paragraph" w:customStyle="1" w:styleId="186AC1393EEA4D929BF2942EC646AEE3">
    <w:name w:val="186AC1393EEA4D929BF2942EC646AEE3"/>
    <w:rsid w:val="0018739A"/>
  </w:style>
  <w:style w:type="paragraph" w:customStyle="1" w:styleId="0FF29CF15C4D49AC8D1BE7063B647AE4">
    <w:name w:val="0FF29CF15C4D49AC8D1BE7063B647AE4"/>
    <w:rsid w:val="0018739A"/>
  </w:style>
  <w:style w:type="paragraph" w:customStyle="1" w:styleId="355099D30EB348A3B33E0BDC076A5ACF">
    <w:name w:val="355099D30EB348A3B33E0BDC076A5ACF"/>
    <w:rsid w:val="0018739A"/>
  </w:style>
  <w:style w:type="paragraph" w:customStyle="1" w:styleId="398652AE2AA3454B9C47D7006C12E6FD">
    <w:name w:val="398652AE2AA3454B9C47D7006C12E6FD"/>
    <w:rsid w:val="0018739A"/>
  </w:style>
  <w:style w:type="paragraph" w:customStyle="1" w:styleId="15FFD3B3B5494024B003CD6B6F343598">
    <w:name w:val="15FFD3B3B5494024B003CD6B6F343598"/>
    <w:rsid w:val="0018739A"/>
  </w:style>
  <w:style w:type="paragraph" w:customStyle="1" w:styleId="3A072623B4394248A3F29CA09B0693D0">
    <w:name w:val="3A072623B4394248A3F29CA09B0693D0"/>
    <w:rsid w:val="0018739A"/>
  </w:style>
  <w:style w:type="paragraph" w:customStyle="1" w:styleId="13BEC4C23E144A3EAEB1926BB6D259B5">
    <w:name w:val="13BEC4C23E144A3EAEB1926BB6D259B5"/>
    <w:rsid w:val="0018739A"/>
  </w:style>
  <w:style w:type="paragraph" w:customStyle="1" w:styleId="7685C03AC8A24545BD2FB00CA3BD51AA">
    <w:name w:val="7685C03AC8A24545BD2FB00CA3BD51AA"/>
    <w:rsid w:val="0018739A"/>
  </w:style>
  <w:style w:type="paragraph" w:customStyle="1" w:styleId="B8416F59E90A4FF4A585F96F3B4BB755">
    <w:name w:val="B8416F59E90A4FF4A585F96F3B4BB755"/>
    <w:rsid w:val="001873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1f619f-0ff2-4d4a-b6b5-28f48116f8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F2C7C01829B14BA755309D5E279C90" ma:contentTypeVersion="16" ma:contentTypeDescription="Create a new document." ma:contentTypeScope="" ma:versionID="dbbca14c5323a1e9234f3c0ec4c2e993">
  <xsd:schema xmlns:xsd="http://www.w3.org/2001/XMLSchema" xmlns:xs="http://www.w3.org/2001/XMLSchema" xmlns:p="http://schemas.microsoft.com/office/2006/metadata/properties" xmlns:ns3="48a3cf01-9924-4cd7-a6c7-23001d487023" xmlns:ns4="811f619f-0ff2-4d4a-b6b5-28f48116f864" targetNamespace="http://schemas.microsoft.com/office/2006/metadata/properties" ma:root="true" ma:fieldsID="8f2211d8874c733c56acb54eed2bfbe8" ns3:_="" ns4:_="">
    <xsd:import namespace="48a3cf01-9924-4cd7-a6c7-23001d487023"/>
    <xsd:import namespace="811f619f-0ff2-4d4a-b6b5-28f48116f86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AutoTags" minOccurs="0"/>
                <xsd:element ref="ns4:MediaServiceObjectDetectorVersion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3cf01-9924-4cd7-a6c7-23001d4870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f619f-0ff2-4d4a-b6b5-28f48116f8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811f619f-0ff2-4d4a-b6b5-28f48116f864"/>
  </ds:schemaRefs>
</ds:datastoreItem>
</file>

<file path=customXml/itemProps2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56C7E8-C85B-4873-B5C9-C2BCC3B8E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3cf01-9924-4cd7-a6c7-23001d487023"/>
    <ds:schemaRef ds:uri="811f619f-0ff2-4d4a-b6b5-28f48116f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21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A23 v1 Oct 26</vt:lpstr>
    </vt:vector>
  </TitlesOfParts>
  <Manager/>
  <Company/>
  <LinksUpToDate>false</LinksUpToDate>
  <CharactersWithSpaces>1168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A23 v1 Oct 26</dc:title>
  <dc:subject/>
  <dc:creator>Colin McKie</dc:creator>
  <cp:keywords/>
  <dc:description/>
  <cp:lastModifiedBy>Tracy Glen</cp:lastModifiedBy>
  <cp:revision>27</cp:revision>
  <dcterms:created xsi:type="dcterms:W3CDTF">2026-08-26T08:57:00Z</dcterms:created>
  <dcterms:modified xsi:type="dcterms:W3CDTF">2026-10-09T10:25:00Z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0x0101009AF2C7C01829B14BA755309D5E279C90</vt:lpwstr>
  </property>
</Properties>
</file>