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285FF811" w:rsidR="004A38B6" w:rsidRPr="000D6275" w:rsidRDefault="00AB3B91" w:rsidP="000D6275">
      <w:pPr>
        <w:pStyle w:val="Heading1"/>
      </w:pPr>
      <w:r w:rsidRPr="000D6275">
        <w:t xml:space="preserve">MGPS test summary sheet </w:t>
      </w:r>
      <w:r w:rsidR="005E5369">
        <w:t>-</w:t>
      </w:r>
      <w:r w:rsidRPr="000D6275">
        <w:t xml:space="preserve"> Form A1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914CF9">
        <w:trPr>
          <w:cantSplit/>
          <w:trHeight w:val="397"/>
        </w:trPr>
        <w:tc>
          <w:tcPr>
            <w:tcW w:w="2439" w:type="dxa"/>
          </w:tcPr>
          <w:p w14:paraId="08F50EDC" w14:textId="494EE38E" w:rsidR="00AB3B91" w:rsidRPr="00AB3B91" w:rsidRDefault="00914CF9" w:rsidP="00FF4ED2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19196B6C496D44F0A46930163515D362"/>
            </w:placeholder>
            <w:showingPlcHdr/>
            <w:text/>
          </w:sdtPr>
          <w:sdtContent>
            <w:tc>
              <w:tcPr>
                <w:tcW w:w="5670" w:type="dxa"/>
              </w:tcPr>
              <w:p w14:paraId="3C47C931" w14:textId="08700723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FF4ED2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FF4ED2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4173F4816839431A84AF814B1BC8B96B"/>
            </w:placeholder>
            <w:showingPlcHdr/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56D0BB59" w14:textId="32130628" w:rsidR="00AB3B91" w:rsidRPr="00AB3B91" w:rsidRDefault="00186B47" w:rsidP="00FF4ED2">
                <w:pPr>
                  <w:rPr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</w:tr>
    </w:tbl>
    <w:p w14:paraId="495E765F" w14:textId="4BEDD01C" w:rsidR="00AB3B91" w:rsidRPr="00AB3B91" w:rsidRDefault="00AB3B91" w:rsidP="00F738F5">
      <w:pPr>
        <w:pStyle w:val="Heading2"/>
        <w:rPr>
          <w:rFonts w:eastAsia="Times New Roman"/>
        </w:rPr>
      </w:pPr>
      <w:r>
        <w:rPr>
          <w:rFonts w:eastAsia="Times New Roman"/>
        </w:rPr>
        <w:t>Carcass tests</w:t>
      </w:r>
    </w:p>
    <w:tbl>
      <w:tblPr>
        <w:tblStyle w:val="PlainTable1"/>
        <w:tblW w:w="14652" w:type="dxa"/>
        <w:tblLayout w:type="fixed"/>
        <w:tblLook w:val="0420" w:firstRow="1" w:lastRow="0" w:firstColumn="0" w:lastColumn="0" w:noHBand="0" w:noVBand="1"/>
      </w:tblPr>
      <w:tblGrid>
        <w:gridCol w:w="2689"/>
        <w:gridCol w:w="1757"/>
        <w:gridCol w:w="992"/>
        <w:gridCol w:w="737"/>
        <w:gridCol w:w="624"/>
        <w:gridCol w:w="1899"/>
        <w:gridCol w:w="1418"/>
        <w:gridCol w:w="1559"/>
        <w:gridCol w:w="2977"/>
      </w:tblGrid>
      <w:tr w:rsidR="00703673" w:rsidRPr="00AB3B91" w14:paraId="16014E59" w14:textId="7A4F25C2" w:rsidTr="00A60C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tblHeader/>
        </w:trPr>
        <w:tc>
          <w:tcPr>
            <w:tcW w:w="2689" w:type="dxa"/>
          </w:tcPr>
          <w:p w14:paraId="004F2B62" w14:textId="01C434B9" w:rsidR="00703673" w:rsidRPr="00AB3B91" w:rsidRDefault="00703673" w:rsidP="00F738F5">
            <w:pPr>
              <w:rPr>
                <w:noProof/>
              </w:rPr>
            </w:pPr>
            <w:r w:rsidRPr="00AB3B91">
              <w:rPr>
                <w:noProof/>
              </w:rPr>
              <w:t>System</w:t>
            </w:r>
          </w:p>
        </w:tc>
        <w:tc>
          <w:tcPr>
            <w:tcW w:w="1757" w:type="dxa"/>
          </w:tcPr>
          <w:p w14:paraId="79DCC2E6" w14:textId="136A289A" w:rsidR="00703673" w:rsidRPr="00AB3B91" w:rsidRDefault="00703673" w:rsidP="00484377">
            <w:pPr>
              <w:rPr>
                <w:noProof/>
              </w:rPr>
            </w:pPr>
            <w:r>
              <w:rPr>
                <w:noProof/>
              </w:rPr>
              <w:t>SHTM test abbreviation</w:t>
            </w:r>
            <w:r w:rsidR="00D74FE9">
              <w:rPr>
                <w:noProof/>
              </w:rPr>
              <w:t>*</w:t>
            </w:r>
          </w:p>
        </w:tc>
        <w:tc>
          <w:tcPr>
            <w:tcW w:w="992" w:type="dxa"/>
          </w:tcPr>
          <w:p w14:paraId="65624BE8" w14:textId="11DD824F" w:rsidR="00703673" w:rsidRPr="00AB3B91" w:rsidRDefault="00703673" w:rsidP="00484377">
            <w:pPr>
              <w:rPr>
                <w:noProof/>
              </w:rPr>
            </w:pPr>
            <w:r w:rsidRPr="00AB3B91">
              <w:rPr>
                <w:noProof/>
              </w:rPr>
              <w:t>Form</w:t>
            </w:r>
          </w:p>
        </w:tc>
        <w:tc>
          <w:tcPr>
            <w:tcW w:w="737" w:type="dxa"/>
          </w:tcPr>
          <w:p w14:paraId="0706E750" w14:textId="5ECB406F" w:rsidR="00703673" w:rsidRPr="00AB3B91" w:rsidRDefault="00703673" w:rsidP="00484377">
            <w:pPr>
              <w:rPr>
                <w:noProof/>
              </w:rPr>
            </w:pPr>
            <w:r w:rsidRPr="00AB3B91">
              <w:rPr>
                <w:noProof/>
              </w:rPr>
              <w:t xml:space="preserve">CSO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624" w:type="dxa"/>
          </w:tcPr>
          <w:p w14:paraId="2EE4AE59" w14:textId="1222FC21" w:rsidR="00703673" w:rsidRPr="00AB3B91" w:rsidRDefault="00703673" w:rsidP="00484377">
            <w:pPr>
              <w:rPr>
                <w:noProof/>
              </w:rPr>
            </w:pPr>
            <w:r w:rsidRPr="00AB3B91">
              <w:rPr>
                <w:noProof/>
              </w:rPr>
              <w:t xml:space="preserve">AP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1899" w:type="dxa"/>
          </w:tcPr>
          <w:p w14:paraId="3CFDF55B" w14:textId="70D020B3" w:rsidR="00703673" w:rsidRPr="00AB3B91" w:rsidRDefault="00703673" w:rsidP="00484377">
            <w:pPr>
              <w:rPr>
                <w:noProof/>
              </w:rPr>
            </w:pPr>
            <w:r>
              <w:rPr>
                <w:noProof/>
              </w:rPr>
              <w:t>Date</w:t>
            </w:r>
          </w:p>
        </w:tc>
        <w:tc>
          <w:tcPr>
            <w:tcW w:w="1418" w:type="dxa"/>
          </w:tcPr>
          <w:p w14:paraId="3FB2C8AB" w14:textId="22469E38" w:rsidR="00703673" w:rsidRDefault="00703673" w:rsidP="00484377">
            <w:pPr>
              <w:rPr>
                <w:noProof/>
              </w:rPr>
            </w:pPr>
            <w:r>
              <w:rPr>
                <w:noProof/>
              </w:rPr>
              <w:t>Start time</w:t>
            </w:r>
          </w:p>
        </w:tc>
        <w:tc>
          <w:tcPr>
            <w:tcW w:w="1559" w:type="dxa"/>
          </w:tcPr>
          <w:p w14:paraId="7C7EBD8A" w14:textId="3487F536" w:rsidR="00703673" w:rsidRDefault="00703673" w:rsidP="00484377">
            <w:pPr>
              <w:rPr>
                <w:noProof/>
              </w:rPr>
            </w:pPr>
            <w:r>
              <w:rPr>
                <w:noProof/>
              </w:rPr>
              <w:t>Finish time</w:t>
            </w:r>
          </w:p>
        </w:tc>
        <w:tc>
          <w:tcPr>
            <w:tcW w:w="2977" w:type="dxa"/>
          </w:tcPr>
          <w:p w14:paraId="496886AD" w14:textId="1786CF97" w:rsidR="00703673" w:rsidRDefault="00703673" w:rsidP="00484377">
            <w:pPr>
              <w:rPr>
                <w:noProof/>
              </w:rPr>
            </w:pPr>
            <w:r>
              <w:rPr>
                <w:noProof/>
              </w:rPr>
              <w:t>Comments</w:t>
            </w:r>
          </w:p>
        </w:tc>
      </w:tr>
      <w:tr w:rsidR="00647BD0" w:rsidRPr="00AB3B91" w14:paraId="7290BF7D" w14:textId="0EB4B001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tcW w:w="2689" w:type="dxa"/>
          </w:tcPr>
          <w:p w14:paraId="4B2760C8" w14:textId="77777777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Labelling and marking</w:t>
            </w:r>
          </w:p>
        </w:tc>
        <w:tc>
          <w:tcPr>
            <w:tcW w:w="1757" w:type="dxa"/>
          </w:tcPr>
          <w:p w14:paraId="4236AF0E" w14:textId="3D5B56FA" w:rsidR="00647BD0" w:rsidRPr="00AB3B91" w:rsidRDefault="00647BD0" w:rsidP="00647BD0">
            <w:pPr>
              <w:rPr>
                <w:noProof/>
              </w:rPr>
            </w:pPr>
            <w:r>
              <w:rPr>
                <w:noProof/>
              </w:rPr>
              <w:t>CLM</w:t>
            </w:r>
          </w:p>
        </w:tc>
        <w:tc>
          <w:tcPr>
            <w:tcW w:w="992" w:type="dxa"/>
          </w:tcPr>
          <w:p w14:paraId="40B8B831" w14:textId="45C8C4E7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A2</w:t>
            </w:r>
          </w:p>
        </w:tc>
        <w:sdt>
          <w:sdtPr>
            <w:id w:val="202736542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097EF9FC" w14:textId="45A782DF" w:rsidR="00647BD0" w:rsidRPr="00AB3B91" w:rsidRDefault="00647BD0" w:rsidP="00647BD0">
                <w:pPr>
                  <w:rPr>
                    <w:noProof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923391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6748E547" w14:textId="7D1B7CE9" w:rsidR="00647BD0" w:rsidRPr="00AB3B91" w:rsidRDefault="00647BD0" w:rsidP="00647BD0">
                <w:pPr>
                  <w:rPr>
                    <w:noProof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42949715"/>
            <w:placeholder>
              <w:docPart w:val="7D83BC6B82C34E908BB4D33DDAC0521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899" w:type="dxa"/>
              </w:tcPr>
              <w:p w14:paraId="357685D9" w14:textId="0B80483D" w:rsidR="00647BD0" w:rsidRDefault="00647BD0" w:rsidP="00647BD0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713577318"/>
            <w:placeholder>
              <w:docPart w:val="A64157E4A02343F799C3911B83C7E07B"/>
            </w:placeholder>
            <w:showingPlcHdr/>
            <w:text/>
          </w:sdtPr>
          <w:sdtContent>
            <w:tc>
              <w:tcPr>
                <w:tcW w:w="1418" w:type="dxa"/>
              </w:tcPr>
              <w:p w14:paraId="1931B027" w14:textId="1E8FF486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476832163"/>
            <w:placeholder>
              <w:docPart w:val="1E8A4B6850D84FE6897122A28D2DABF3"/>
            </w:placeholder>
            <w:showingPlcHdr/>
            <w:text/>
          </w:sdtPr>
          <w:sdtContent>
            <w:tc>
              <w:tcPr>
                <w:tcW w:w="1559" w:type="dxa"/>
              </w:tcPr>
              <w:p w14:paraId="2FA6F898" w14:textId="6DA5B13C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864563190"/>
            <w:placeholder>
              <w:docPart w:val="D4DB25CEBB1F44EA94018BDA0C1A2D3B"/>
            </w:placeholder>
            <w:showingPlcHdr/>
            <w:text/>
          </w:sdtPr>
          <w:sdtContent>
            <w:tc>
              <w:tcPr>
                <w:tcW w:w="2977" w:type="dxa"/>
              </w:tcPr>
              <w:p w14:paraId="44D0C8B8" w14:textId="31566B04" w:rsidR="00647BD0" w:rsidRDefault="00647BD0" w:rsidP="00647BD0">
                <w:r w:rsidRPr="0018064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AB3B91" w14:paraId="26DB76E0" w14:textId="491E6E31" w:rsidTr="00A60CE6">
        <w:trPr>
          <w:trHeight w:val="312"/>
        </w:trPr>
        <w:tc>
          <w:tcPr>
            <w:tcW w:w="2689" w:type="dxa"/>
          </w:tcPr>
          <w:p w14:paraId="360F116D" w14:textId="77777777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Sleeving and supports</w:t>
            </w:r>
          </w:p>
        </w:tc>
        <w:tc>
          <w:tcPr>
            <w:tcW w:w="1757" w:type="dxa"/>
          </w:tcPr>
          <w:p w14:paraId="5AF69A51" w14:textId="6BA5C148" w:rsidR="00647BD0" w:rsidRPr="00AB3B91" w:rsidRDefault="00647BD0" w:rsidP="00647BD0">
            <w:pPr>
              <w:rPr>
                <w:noProof/>
              </w:rPr>
            </w:pPr>
            <w:r>
              <w:rPr>
                <w:noProof/>
              </w:rPr>
              <w:t>CSS</w:t>
            </w:r>
          </w:p>
        </w:tc>
        <w:tc>
          <w:tcPr>
            <w:tcW w:w="992" w:type="dxa"/>
          </w:tcPr>
          <w:p w14:paraId="7B1C558A" w14:textId="1171EF50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A2</w:t>
            </w:r>
          </w:p>
        </w:tc>
        <w:sdt>
          <w:sdtPr>
            <w:id w:val="-142155944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090A9243" w14:textId="4E7C1BEF" w:rsidR="00647BD0" w:rsidRPr="00AB3B91" w:rsidRDefault="00647BD0" w:rsidP="00647BD0">
                <w:pPr>
                  <w:rPr>
                    <w:noProof/>
                  </w:rPr>
                </w:pPr>
                <w:r w:rsidRPr="00E840C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456878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7599C304" w14:textId="2F610E42" w:rsidR="00647BD0" w:rsidRPr="00AB3B91" w:rsidRDefault="00647BD0" w:rsidP="00647BD0">
                <w:pPr>
                  <w:rPr>
                    <w:noProof/>
                  </w:rPr>
                </w:pPr>
                <w:r w:rsidRPr="00245EC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50699369"/>
            <w:placeholder>
              <w:docPart w:val="5A13AFA0BFDB4B57A15E33FAB8B35C7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899" w:type="dxa"/>
              </w:tcPr>
              <w:p w14:paraId="53CB5155" w14:textId="71165A8B" w:rsidR="00647BD0" w:rsidRDefault="00647BD0" w:rsidP="00647BD0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387181848"/>
            <w:placeholder>
              <w:docPart w:val="9808909CAB9740FEA544D9296D7514FF"/>
            </w:placeholder>
            <w:showingPlcHdr/>
            <w:text/>
          </w:sdtPr>
          <w:sdtContent>
            <w:tc>
              <w:tcPr>
                <w:tcW w:w="1418" w:type="dxa"/>
              </w:tcPr>
              <w:p w14:paraId="5275FDC9" w14:textId="551ED88B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329362022"/>
            <w:placeholder>
              <w:docPart w:val="848940C5444A445A9AB5BDCE77A404E9"/>
            </w:placeholder>
            <w:showingPlcHdr/>
            <w:text/>
          </w:sdtPr>
          <w:sdtContent>
            <w:tc>
              <w:tcPr>
                <w:tcW w:w="1559" w:type="dxa"/>
              </w:tcPr>
              <w:p w14:paraId="5F2F9375" w14:textId="78231408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496232610"/>
            <w:placeholder>
              <w:docPart w:val="94FE2B6351844D998F023824C6C4AA85"/>
            </w:placeholder>
            <w:showingPlcHdr/>
            <w:text/>
          </w:sdtPr>
          <w:sdtContent>
            <w:tc>
              <w:tcPr>
                <w:tcW w:w="2977" w:type="dxa"/>
              </w:tcPr>
              <w:p w14:paraId="2F7627F1" w14:textId="7EE29301" w:rsidR="00647BD0" w:rsidRDefault="00647BD0" w:rsidP="00647BD0">
                <w:r w:rsidRPr="0018064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AB3B91" w14:paraId="3DDAE061" w14:textId="7BD1629C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4C6C441E" w14:textId="77777777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Leakage test</w:t>
            </w:r>
          </w:p>
        </w:tc>
        <w:tc>
          <w:tcPr>
            <w:tcW w:w="1757" w:type="dxa"/>
          </w:tcPr>
          <w:p w14:paraId="17C1F88A" w14:textId="5E00C523" w:rsidR="00647BD0" w:rsidRPr="00AB3B91" w:rsidRDefault="00647BD0" w:rsidP="00647BD0">
            <w:pPr>
              <w:rPr>
                <w:noProof/>
              </w:rPr>
            </w:pPr>
            <w:r>
              <w:rPr>
                <w:noProof/>
              </w:rPr>
              <w:t>CLH</w:t>
            </w:r>
          </w:p>
        </w:tc>
        <w:tc>
          <w:tcPr>
            <w:tcW w:w="992" w:type="dxa"/>
          </w:tcPr>
          <w:p w14:paraId="707E1D72" w14:textId="011EDAF1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A2</w:t>
            </w:r>
          </w:p>
        </w:tc>
        <w:sdt>
          <w:sdtPr>
            <w:id w:val="86109383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313C837E" w14:textId="73F74AB8" w:rsidR="00647BD0" w:rsidRPr="00AB3B91" w:rsidRDefault="00647BD0" w:rsidP="00647BD0">
                <w:pPr>
                  <w:rPr>
                    <w:noProof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5119949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798D53F5" w14:textId="35181C28" w:rsidR="00647BD0" w:rsidRPr="00AB3B91" w:rsidRDefault="00647BD0" w:rsidP="00647BD0">
                <w:pPr>
                  <w:rPr>
                    <w:noProof/>
                  </w:rPr>
                </w:pPr>
                <w:r w:rsidRPr="00245EC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2439204"/>
            <w:placeholder>
              <w:docPart w:val="87865DBE149146B39A9F98E2256C0CC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899" w:type="dxa"/>
              </w:tcPr>
              <w:p w14:paraId="78378BD9" w14:textId="06787D3D" w:rsidR="00647BD0" w:rsidRDefault="00647BD0" w:rsidP="00647BD0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181192379"/>
            <w:placeholder>
              <w:docPart w:val="08ED7EFD118D480288CFFEAFDD53C464"/>
            </w:placeholder>
            <w:showingPlcHdr/>
            <w:text/>
          </w:sdtPr>
          <w:sdtContent>
            <w:tc>
              <w:tcPr>
                <w:tcW w:w="1418" w:type="dxa"/>
              </w:tcPr>
              <w:p w14:paraId="0C8E3804" w14:textId="0B66EC03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776058924"/>
            <w:placeholder>
              <w:docPart w:val="44CB7F47DDA0412DB74C560D492583A4"/>
            </w:placeholder>
            <w:showingPlcHdr/>
            <w:text/>
          </w:sdtPr>
          <w:sdtContent>
            <w:tc>
              <w:tcPr>
                <w:tcW w:w="1559" w:type="dxa"/>
              </w:tcPr>
              <w:p w14:paraId="7A796986" w14:textId="1579D266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264271754"/>
            <w:placeholder>
              <w:docPart w:val="4E3CF2FE224D447EA7E2845F94589927"/>
            </w:placeholder>
            <w:showingPlcHdr/>
            <w:text/>
          </w:sdtPr>
          <w:sdtContent>
            <w:tc>
              <w:tcPr>
                <w:tcW w:w="2977" w:type="dxa"/>
              </w:tcPr>
              <w:p w14:paraId="2AC10511" w14:textId="5624290B" w:rsidR="00647BD0" w:rsidRDefault="00647BD0" w:rsidP="00647BD0">
                <w:r w:rsidRPr="0018064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AB3B91" w14:paraId="0CC62C5C" w14:textId="65622771" w:rsidTr="00A60CE6">
        <w:trPr>
          <w:trHeight w:val="312"/>
        </w:trPr>
        <w:tc>
          <w:tcPr>
            <w:tcW w:w="2689" w:type="dxa"/>
          </w:tcPr>
          <w:p w14:paraId="10DEC52E" w14:textId="77777777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Cross-connection test</w:t>
            </w:r>
          </w:p>
        </w:tc>
        <w:tc>
          <w:tcPr>
            <w:tcW w:w="1757" w:type="dxa"/>
          </w:tcPr>
          <w:p w14:paraId="20934EEF" w14:textId="64D0A0CE" w:rsidR="00647BD0" w:rsidRPr="00AB3B91" w:rsidRDefault="00647BD0" w:rsidP="00647BD0">
            <w:pPr>
              <w:rPr>
                <w:noProof/>
              </w:rPr>
            </w:pPr>
            <w:r>
              <w:rPr>
                <w:noProof/>
              </w:rPr>
              <w:t>CCC</w:t>
            </w:r>
          </w:p>
        </w:tc>
        <w:tc>
          <w:tcPr>
            <w:tcW w:w="992" w:type="dxa"/>
          </w:tcPr>
          <w:p w14:paraId="4D3F2451" w14:textId="6617227F" w:rsidR="00647BD0" w:rsidRPr="00AB3B91" w:rsidRDefault="00647BD0" w:rsidP="00647BD0">
            <w:pPr>
              <w:rPr>
                <w:noProof/>
              </w:rPr>
            </w:pPr>
            <w:r w:rsidRPr="00AB3B91">
              <w:rPr>
                <w:noProof/>
              </w:rPr>
              <w:t>A2</w:t>
            </w:r>
          </w:p>
        </w:tc>
        <w:sdt>
          <w:sdtPr>
            <w:id w:val="105157155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0A611085" w14:textId="7BA720CF" w:rsidR="00647BD0" w:rsidRPr="00AB3B91" w:rsidRDefault="00647BD0" w:rsidP="00647BD0">
                <w:pPr>
                  <w:rPr>
                    <w:noProof/>
                  </w:rPr>
                </w:pPr>
                <w:r w:rsidRPr="00E840C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2344618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48C370AB" w14:textId="71652958" w:rsidR="00647BD0" w:rsidRPr="00AB3B91" w:rsidRDefault="00647BD0" w:rsidP="00647BD0">
                <w:pPr>
                  <w:rPr>
                    <w:noProof/>
                  </w:rPr>
                </w:pPr>
                <w:r w:rsidRPr="00245EC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56559559"/>
            <w:placeholder>
              <w:docPart w:val="4206C688FF6142C09B1C816B9CAD44E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899" w:type="dxa"/>
              </w:tcPr>
              <w:p w14:paraId="3F5CE60E" w14:textId="47BE4550" w:rsidR="00647BD0" w:rsidRDefault="00647BD0" w:rsidP="00647BD0">
                <w:r w:rsidRPr="00191705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793486588"/>
            <w:placeholder>
              <w:docPart w:val="7B4D9575590946E295FD9C08FB68A656"/>
            </w:placeholder>
            <w:showingPlcHdr/>
            <w:text/>
          </w:sdtPr>
          <w:sdtContent>
            <w:tc>
              <w:tcPr>
                <w:tcW w:w="1418" w:type="dxa"/>
              </w:tcPr>
              <w:p w14:paraId="6D332DFF" w14:textId="63259917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697590483"/>
            <w:placeholder>
              <w:docPart w:val="14D82DDB397846EBB58990F8F75D89AF"/>
            </w:placeholder>
            <w:showingPlcHdr/>
            <w:text/>
          </w:sdtPr>
          <w:sdtContent>
            <w:tc>
              <w:tcPr>
                <w:tcW w:w="1559" w:type="dxa"/>
              </w:tcPr>
              <w:p w14:paraId="42B7CEEE" w14:textId="4A0FA721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297043285"/>
            <w:placeholder>
              <w:docPart w:val="6923FFDDA2AE4F0893EB1763760E830B"/>
            </w:placeholder>
            <w:showingPlcHdr/>
            <w:text/>
          </w:sdtPr>
          <w:sdtContent>
            <w:tc>
              <w:tcPr>
                <w:tcW w:w="2977" w:type="dxa"/>
              </w:tcPr>
              <w:p w14:paraId="018FF9F7" w14:textId="2E24ACF6" w:rsidR="00647BD0" w:rsidRDefault="00647BD0" w:rsidP="00647BD0">
                <w:r w:rsidRPr="0018064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AB3B91" w14:paraId="45CF60B2" w14:textId="676F0962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7A69FE58" w14:textId="44997EC1" w:rsidR="00647BD0" w:rsidRPr="00AB3B91" w:rsidRDefault="00647BD0" w:rsidP="00647BD0">
            <w:pPr>
              <w:rPr>
                <w:noProof/>
              </w:rPr>
            </w:pPr>
            <w:r>
              <w:rPr>
                <w:noProof/>
              </w:rPr>
              <w:t>Sectional completion certificate</w:t>
            </w:r>
          </w:p>
        </w:tc>
        <w:tc>
          <w:tcPr>
            <w:tcW w:w="1757" w:type="dxa"/>
          </w:tcPr>
          <w:p w14:paraId="4F4F8023" w14:textId="6819BB0A" w:rsidR="00647BD0" w:rsidRDefault="00647BD0" w:rsidP="00647BD0">
            <w:pPr>
              <w:rPr>
                <w:noProof/>
              </w:rPr>
            </w:pPr>
            <w:r>
              <w:rPr>
                <w:noProof/>
              </w:rPr>
              <w:t>N/A</w:t>
            </w:r>
          </w:p>
        </w:tc>
        <w:tc>
          <w:tcPr>
            <w:tcW w:w="992" w:type="dxa"/>
          </w:tcPr>
          <w:p w14:paraId="37F39675" w14:textId="154501D1" w:rsidR="00647BD0" w:rsidRPr="00AB3B91" w:rsidRDefault="00647BD0" w:rsidP="00647BD0">
            <w:pPr>
              <w:rPr>
                <w:noProof/>
              </w:rPr>
            </w:pPr>
            <w:r>
              <w:rPr>
                <w:noProof/>
              </w:rPr>
              <w:t>A24</w:t>
            </w:r>
          </w:p>
        </w:tc>
        <w:sdt>
          <w:sdtPr>
            <w:id w:val="-191399775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16DFD4E2" w14:textId="5E8CD792" w:rsidR="00647BD0" w:rsidRDefault="00647BD0" w:rsidP="00647BD0">
                <w:r w:rsidRPr="00E840C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695663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23F6956E" w14:textId="22857322" w:rsidR="00647BD0" w:rsidRDefault="00647BD0" w:rsidP="00647BD0">
                <w:r w:rsidRPr="00245EC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20112052"/>
            <w:placeholder>
              <w:docPart w:val="D140C74C4F994622B22127673EC4D17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899" w:type="dxa"/>
              </w:tcPr>
              <w:p w14:paraId="7227E160" w14:textId="212060DA" w:rsidR="00647BD0" w:rsidRDefault="00647BD0" w:rsidP="00647BD0">
                <w:r w:rsidRPr="00191705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489718121"/>
            <w:placeholder>
              <w:docPart w:val="DE5B06BB42854CEAAF74E1274931EABE"/>
            </w:placeholder>
            <w:showingPlcHdr/>
            <w:text/>
          </w:sdtPr>
          <w:sdtContent>
            <w:tc>
              <w:tcPr>
                <w:tcW w:w="1418" w:type="dxa"/>
              </w:tcPr>
              <w:p w14:paraId="64150B59" w14:textId="5ECD7E57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730813629"/>
            <w:placeholder>
              <w:docPart w:val="73ED8798BC134A57B2A68C5C9902153F"/>
            </w:placeholder>
            <w:showingPlcHdr/>
            <w:text/>
          </w:sdtPr>
          <w:sdtContent>
            <w:tc>
              <w:tcPr>
                <w:tcW w:w="1559" w:type="dxa"/>
              </w:tcPr>
              <w:p w14:paraId="76EA228D" w14:textId="3BCEF53A" w:rsidR="00647BD0" w:rsidRDefault="00647BD0" w:rsidP="00647BD0">
                <w:r w:rsidRPr="00FA7073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979143261"/>
            <w:placeholder>
              <w:docPart w:val="F29A26A463BD49B9A6180B06B5018345"/>
            </w:placeholder>
            <w:showingPlcHdr/>
            <w:text/>
          </w:sdtPr>
          <w:sdtContent>
            <w:tc>
              <w:tcPr>
                <w:tcW w:w="2977" w:type="dxa"/>
              </w:tcPr>
              <w:p w14:paraId="29C7E213" w14:textId="76D244D1" w:rsidR="00647BD0" w:rsidRDefault="00647BD0" w:rsidP="00647BD0">
                <w:r w:rsidRPr="0018064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</w:tbl>
    <w:p w14:paraId="3FC440E4" w14:textId="509BE232" w:rsidR="00B225D8" w:rsidRPr="00651EC5" w:rsidRDefault="00B225D8" w:rsidP="00B225D8">
      <w:r>
        <w:t xml:space="preserve">* </w:t>
      </w:r>
      <w:r w:rsidR="009502C7">
        <w:t>Refer to</w:t>
      </w:r>
      <w:r>
        <w:t xml:space="preserve"> </w:t>
      </w:r>
      <w:hyperlink r:id="rId11" w:anchor="page=195&amp;zoom=100,92,97" w:history="1">
        <w:r w:rsidRPr="008367A8">
          <w:rPr>
            <w:rStyle w:val="Hyperlink"/>
          </w:rPr>
          <w:t>SHTM 02-01 (Part B)</w:t>
        </w:r>
      </w:hyperlink>
      <w:r>
        <w:t xml:space="preserve"> - Appendix G for te</w:t>
      </w:r>
      <w:r w:rsidR="00683C42">
        <w:t>s</w:t>
      </w:r>
      <w:r>
        <w:t>t abbreviations.</w:t>
      </w:r>
    </w:p>
    <w:p w14:paraId="026F694E" w14:textId="0D0A1EFB" w:rsidR="002E6EEC" w:rsidRPr="002E6EEC" w:rsidRDefault="002E6EEC" w:rsidP="002E6EEC"/>
    <w:p w14:paraId="3649AEDF" w14:textId="38A73A2C" w:rsidR="00AB3B91" w:rsidRDefault="00AB3B91" w:rsidP="00F738F5">
      <w:pPr>
        <w:pStyle w:val="Heading2"/>
      </w:pPr>
      <w:r>
        <w:lastRenderedPageBreak/>
        <w:t>System tests</w:t>
      </w:r>
    </w:p>
    <w:tbl>
      <w:tblPr>
        <w:tblStyle w:val="PlainTable1"/>
        <w:tblW w:w="14652" w:type="dxa"/>
        <w:tblLayout w:type="fixed"/>
        <w:tblLook w:val="0420" w:firstRow="1" w:lastRow="0" w:firstColumn="0" w:lastColumn="0" w:noHBand="0" w:noVBand="1"/>
      </w:tblPr>
      <w:tblGrid>
        <w:gridCol w:w="2689"/>
        <w:gridCol w:w="1757"/>
        <w:gridCol w:w="992"/>
        <w:gridCol w:w="737"/>
        <w:gridCol w:w="680"/>
        <w:gridCol w:w="624"/>
        <w:gridCol w:w="1587"/>
        <w:gridCol w:w="1418"/>
        <w:gridCol w:w="1559"/>
        <w:gridCol w:w="2609"/>
      </w:tblGrid>
      <w:tr w:rsidR="00F90D1F" w:rsidRPr="008F2A2C" w14:paraId="3F9DD2D4" w14:textId="619EEA2E" w:rsidTr="00A60C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  <w:tblHeader/>
        </w:trPr>
        <w:tc>
          <w:tcPr>
            <w:tcW w:w="2689" w:type="dxa"/>
          </w:tcPr>
          <w:p w14:paraId="1590226F" w14:textId="722C0717" w:rsidR="00F90D1F" w:rsidRPr="008F2A2C" w:rsidRDefault="00F90D1F" w:rsidP="00F738F5">
            <w:pPr>
              <w:rPr>
                <w:noProof/>
              </w:rPr>
            </w:pPr>
            <w:r>
              <w:rPr>
                <w:noProof/>
              </w:rPr>
              <w:t>T</w:t>
            </w:r>
            <w:r w:rsidRPr="008F2A2C">
              <w:rPr>
                <w:noProof/>
              </w:rPr>
              <w:t>ests</w:t>
            </w:r>
          </w:p>
        </w:tc>
        <w:tc>
          <w:tcPr>
            <w:tcW w:w="1757" w:type="dxa"/>
          </w:tcPr>
          <w:p w14:paraId="4966F5AE" w14:textId="7E815DC5" w:rsidR="00F90D1F" w:rsidRDefault="00F90D1F" w:rsidP="002A0F2E">
            <w:pPr>
              <w:rPr>
                <w:noProof/>
              </w:rPr>
            </w:pPr>
            <w:r w:rsidRPr="0099429D">
              <w:rPr>
                <w:noProof/>
              </w:rPr>
              <w:t>SHTM test abbreviation</w:t>
            </w:r>
            <w:r w:rsidR="00651EC5">
              <w:rPr>
                <w:noProof/>
              </w:rPr>
              <w:t>*</w:t>
            </w:r>
          </w:p>
        </w:tc>
        <w:tc>
          <w:tcPr>
            <w:tcW w:w="992" w:type="dxa"/>
          </w:tcPr>
          <w:p w14:paraId="29A08FE7" w14:textId="50402F64" w:rsidR="00F90D1F" w:rsidRPr="008F2A2C" w:rsidRDefault="00F90D1F" w:rsidP="002A0F2E">
            <w:pPr>
              <w:rPr>
                <w:noProof/>
              </w:rPr>
            </w:pPr>
            <w:r>
              <w:rPr>
                <w:noProof/>
              </w:rPr>
              <w:t>Form</w:t>
            </w:r>
          </w:p>
        </w:tc>
        <w:tc>
          <w:tcPr>
            <w:tcW w:w="737" w:type="dxa"/>
          </w:tcPr>
          <w:p w14:paraId="0FBD5987" w14:textId="11F4D830" w:rsidR="00F90D1F" w:rsidRPr="008F2A2C" w:rsidRDefault="00F90D1F" w:rsidP="002A0F2E">
            <w:pPr>
              <w:rPr>
                <w:noProof/>
              </w:rPr>
            </w:pPr>
            <w:r w:rsidRPr="008F2A2C">
              <w:rPr>
                <w:noProof/>
              </w:rPr>
              <w:t xml:space="preserve">CSO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680" w:type="dxa"/>
          </w:tcPr>
          <w:p w14:paraId="6E2043E4" w14:textId="68E91AD6" w:rsidR="00F90D1F" w:rsidRPr="008F2A2C" w:rsidRDefault="00F90D1F" w:rsidP="002A0F2E">
            <w:pPr>
              <w:rPr>
                <w:noProof/>
              </w:rPr>
            </w:pPr>
            <w:r w:rsidRPr="008F2A2C">
              <w:rPr>
                <w:noProof/>
              </w:rPr>
              <w:t xml:space="preserve">AP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624" w:type="dxa"/>
          </w:tcPr>
          <w:p w14:paraId="66D97657" w14:textId="030C691D" w:rsidR="00F90D1F" w:rsidRPr="008F2A2C" w:rsidRDefault="00F90D1F" w:rsidP="002A0F2E">
            <w:pPr>
              <w:rPr>
                <w:noProof/>
              </w:rPr>
            </w:pPr>
            <w:r w:rsidRPr="008F2A2C">
              <w:rPr>
                <w:noProof/>
              </w:rPr>
              <w:t xml:space="preserve">QC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1587" w:type="dxa"/>
          </w:tcPr>
          <w:p w14:paraId="31699FB8" w14:textId="53E81925" w:rsidR="00F90D1F" w:rsidRPr="008F2A2C" w:rsidRDefault="00F90D1F" w:rsidP="002A0F2E">
            <w:pPr>
              <w:rPr>
                <w:noProof/>
              </w:rPr>
            </w:pPr>
            <w:r>
              <w:rPr>
                <w:noProof/>
              </w:rPr>
              <w:t>Date</w:t>
            </w:r>
          </w:p>
        </w:tc>
        <w:tc>
          <w:tcPr>
            <w:tcW w:w="1418" w:type="dxa"/>
          </w:tcPr>
          <w:p w14:paraId="52C29E69" w14:textId="1C1366D9" w:rsidR="00F90D1F" w:rsidRPr="008F2A2C" w:rsidRDefault="00F90D1F" w:rsidP="002A0F2E">
            <w:pPr>
              <w:rPr>
                <w:noProof/>
              </w:rPr>
            </w:pPr>
            <w:r>
              <w:rPr>
                <w:noProof/>
              </w:rPr>
              <w:t>Start time</w:t>
            </w:r>
          </w:p>
        </w:tc>
        <w:tc>
          <w:tcPr>
            <w:tcW w:w="1559" w:type="dxa"/>
          </w:tcPr>
          <w:p w14:paraId="62C5C7BA" w14:textId="7773C19D" w:rsidR="00F90D1F" w:rsidRPr="008F2A2C" w:rsidRDefault="00F90D1F" w:rsidP="002A0F2E">
            <w:pPr>
              <w:rPr>
                <w:noProof/>
              </w:rPr>
            </w:pPr>
            <w:r>
              <w:rPr>
                <w:noProof/>
              </w:rPr>
              <w:t>Finish time</w:t>
            </w:r>
          </w:p>
        </w:tc>
        <w:tc>
          <w:tcPr>
            <w:tcW w:w="2609" w:type="dxa"/>
          </w:tcPr>
          <w:p w14:paraId="288AD65B" w14:textId="64715597" w:rsidR="00F90D1F" w:rsidRPr="008F2A2C" w:rsidRDefault="00F90D1F" w:rsidP="002A0F2E">
            <w:pPr>
              <w:rPr>
                <w:noProof/>
              </w:rPr>
            </w:pPr>
            <w:r>
              <w:rPr>
                <w:noProof/>
              </w:rPr>
              <w:t>Comments</w:t>
            </w:r>
          </w:p>
        </w:tc>
      </w:tr>
      <w:tr w:rsidR="00647BD0" w:rsidRPr="008F2A2C" w14:paraId="726FB036" w14:textId="1747515D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24ADE616" w14:textId="77777777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Pipeline pressure test</w:t>
            </w:r>
          </w:p>
        </w:tc>
        <w:tc>
          <w:tcPr>
            <w:tcW w:w="1757" w:type="dxa"/>
          </w:tcPr>
          <w:p w14:paraId="0AF5766E" w14:textId="2AEBF1A2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SLX</w:t>
            </w:r>
          </w:p>
        </w:tc>
        <w:tc>
          <w:tcPr>
            <w:tcW w:w="992" w:type="dxa"/>
          </w:tcPr>
          <w:p w14:paraId="3E609004" w14:textId="0492B34E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A3</w:t>
            </w:r>
          </w:p>
        </w:tc>
        <w:sdt>
          <w:sdtPr>
            <w:id w:val="175732572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1981C1DF" w14:textId="7FEE8AEB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7236721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21F74861" w14:textId="1E2DE3AB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2601586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26A065D7" w14:textId="5A394D26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60555877"/>
            <w:placeholder>
              <w:docPart w:val="A82C17CE170B4B7DA1E61DED7F862C0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4F4088D6" w14:textId="1ECD7F15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1492680739"/>
            <w:placeholder>
              <w:docPart w:val="AE71E08D820143B29C35884359809570"/>
            </w:placeholder>
            <w:showingPlcHdr/>
            <w:text/>
          </w:sdtPr>
          <w:sdtContent>
            <w:tc>
              <w:tcPr>
                <w:tcW w:w="1418" w:type="dxa"/>
              </w:tcPr>
              <w:p w14:paraId="618228CB" w14:textId="181C0E87" w:rsidR="00647BD0" w:rsidRDefault="00647BD0" w:rsidP="00647BD0">
                <w:r w:rsidRPr="003E0657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015968248"/>
            <w:placeholder>
              <w:docPart w:val="ECCEF20BCA264BA1BBC9882082ED90E0"/>
            </w:placeholder>
            <w:showingPlcHdr/>
            <w:text/>
          </w:sdtPr>
          <w:sdtContent>
            <w:tc>
              <w:tcPr>
                <w:tcW w:w="1559" w:type="dxa"/>
              </w:tcPr>
              <w:p w14:paraId="05DC3888" w14:textId="3FFFB546" w:rsidR="00647BD0" w:rsidRDefault="00647BD0" w:rsidP="00647BD0">
                <w:r w:rsidRPr="003E0657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550999320"/>
            <w:placeholder>
              <w:docPart w:val="9697434906DC444A9CEF83BDE7C2B43B"/>
            </w:placeholder>
            <w:showingPlcHdr/>
            <w:text/>
          </w:sdtPr>
          <w:sdtContent>
            <w:tc>
              <w:tcPr>
                <w:tcW w:w="2609" w:type="dxa"/>
              </w:tcPr>
              <w:p w14:paraId="26090D31" w14:textId="525D3F94" w:rsidR="00647BD0" w:rsidRDefault="00647BD0" w:rsidP="00647BD0">
                <w:r w:rsidRPr="003E0657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8F2A2C" w14:paraId="2CE312BB" w14:textId="2D0F0C99" w:rsidTr="00A60CE6">
        <w:trPr>
          <w:trHeight w:val="312"/>
        </w:trPr>
        <w:tc>
          <w:tcPr>
            <w:tcW w:w="2689" w:type="dxa"/>
          </w:tcPr>
          <w:p w14:paraId="4F666180" w14:textId="46EF1870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Vacuum leakage test</w:t>
            </w:r>
          </w:p>
        </w:tc>
        <w:tc>
          <w:tcPr>
            <w:tcW w:w="1757" w:type="dxa"/>
          </w:tcPr>
          <w:p w14:paraId="25B73A1A" w14:textId="1D570505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SLX</w:t>
            </w:r>
          </w:p>
        </w:tc>
        <w:tc>
          <w:tcPr>
            <w:tcW w:w="992" w:type="dxa"/>
          </w:tcPr>
          <w:p w14:paraId="013CBFAE" w14:textId="7979C924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A3</w:t>
            </w:r>
          </w:p>
        </w:tc>
        <w:sdt>
          <w:sdtPr>
            <w:id w:val="162750331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12922D96" w14:textId="7548592E" w:rsidR="00647BD0" w:rsidRDefault="00647BD0" w:rsidP="00647BD0"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791543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0CEB8FE4" w14:textId="0425F3E7" w:rsidR="00647BD0" w:rsidRDefault="00647BD0" w:rsidP="00647BD0"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2626505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43FBC5E1" w14:textId="3F0AA6A1" w:rsidR="00647BD0" w:rsidRDefault="00647BD0" w:rsidP="00647BD0"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6240748"/>
            <w:placeholder>
              <w:docPart w:val="CA19B96CA5394FA1A3A3716E57646A8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359B9B86" w14:textId="20E4F771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436058982"/>
            <w:placeholder>
              <w:docPart w:val="872F6205EB5B49FA9991183D63018E24"/>
            </w:placeholder>
            <w:showingPlcHdr/>
            <w:text/>
          </w:sdtPr>
          <w:sdtContent>
            <w:tc>
              <w:tcPr>
                <w:tcW w:w="1418" w:type="dxa"/>
              </w:tcPr>
              <w:p w14:paraId="2F27C165" w14:textId="60404D5D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728923813"/>
            <w:placeholder>
              <w:docPart w:val="A3D35476EE0144E29DB3ECBC9F3FA109"/>
            </w:placeholder>
            <w:showingPlcHdr/>
            <w:text/>
          </w:sdtPr>
          <w:sdtContent>
            <w:tc>
              <w:tcPr>
                <w:tcW w:w="1559" w:type="dxa"/>
              </w:tcPr>
              <w:p w14:paraId="671D93FA" w14:textId="6F7ECC99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384401761"/>
            <w:placeholder>
              <w:docPart w:val="EB49F02F74AC4358AC3F26D1055F7829"/>
            </w:placeholder>
            <w:showingPlcHdr/>
            <w:text/>
          </w:sdtPr>
          <w:sdtContent>
            <w:tc>
              <w:tcPr>
                <w:tcW w:w="2609" w:type="dxa"/>
              </w:tcPr>
              <w:p w14:paraId="35630C45" w14:textId="46334A33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8F2A2C" w14:paraId="6A9D124B" w14:textId="1BB07E0F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71530E03" w14:textId="01C09A9D" w:rsidR="00647BD0" w:rsidRDefault="00647BD0" w:rsidP="00647BD0">
            <w:pPr>
              <w:rPr>
                <w:noProof/>
              </w:rPr>
            </w:pPr>
            <w:r>
              <w:rPr>
                <w:noProof/>
              </w:rPr>
              <w:t>Leakage test (working gas)</w:t>
            </w:r>
          </w:p>
        </w:tc>
        <w:tc>
          <w:tcPr>
            <w:tcW w:w="1757" w:type="dxa"/>
          </w:tcPr>
          <w:p w14:paraId="1A4D834D" w14:textId="4D01CBAC" w:rsidR="00647BD0" w:rsidRDefault="00647BD0" w:rsidP="00647BD0">
            <w:pPr>
              <w:rPr>
                <w:noProof/>
              </w:rPr>
            </w:pPr>
            <w:r>
              <w:rPr>
                <w:noProof/>
              </w:rPr>
              <w:t>SLOV</w:t>
            </w:r>
          </w:p>
        </w:tc>
        <w:tc>
          <w:tcPr>
            <w:tcW w:w="992" w:type="dxa"/>
          </w:tcPr>
          <w:p w14:paraId="2AB2DE57" w14:textId="2887B018" w:rsidR="00647BD0" w:rsidRDefault="00647BD0" w:rsidP="00647BD0">
            <w:pPr>
              <w:rPr>
                <w:noProof/>
              </w:rPr>
            </w:pPr>
            <w:r>
              <w:rPr>
                <w:noProof/>
              </w:rPr>
              <w:t>N/A</w:t>
            </w:r>
          </w:p>
        </w:tc>
        <w:sdt>
          <w:sdtPr>
            <w:id w:val="76010919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2B088061" w14:textId="2253A41A" w:rsidR="00647BD0" w:rsidRDefault="00647BD0" w:rsidP="00647BD0"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405996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0031DBBD" w14:textId="718D9774" w:rsidR="00647BD0" w:rsidRDefault="00647BD0" w:rsidP="00647BD0"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7481530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13C7949D" w14:textId="2148C215" w:rsidR="00647BD0" w:rsidRDefault="00647BD0" w:rsidP="00647BD0"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16845856"/>
            <w:placeholder>
              <w:docPart w:val="BCB8EF03FDBB473AB09B9DB23525677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3012888B" w14:textId="41E01ACB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812485178"/>
            <w:placeholder>
              <w:docPart w:val="BA392A41A7414C21815749E4D5DBE54E"/>
            </w:placeholder>
            <w:showingPlcHdr/>
            <w:text/>
          </w:sdtPr>
          <w:sdtContent>
            <w:tc>
              <w:tcPr>
                <w:tcW w:w="1418" w:type="dxa"/>
              </w:tcPr>
              <w:p w14:paraId="47177325" w14:textId="449F91C4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425387897"/>
            <w:placeholder>
              <w:docPart w:val="8F945A2F99D34154BDFF3EA9F4549433"/>
            </w:placeholder>
            <w:showingPlcHdr/>
            <w:text/>
          </w:sdtPr>
          <w:sdtContent>
            <w:tc>
              <w:tcPr>
                <w:tcW w:w="1559" w:type="dxa"/>
              </w:tcPr>
              <w:p w14:paraId="3BDAC4ED" w14:textId="38A4C664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622039836"/>
            <w:placeholder>
              <w:docPart w:val="52666456DDC845E380CE7D1029621C28"/>
            </w:placeholder>
            <w:showingPlcHdr/>
            <w:text/>
          </w:sdtPr>
          <w:sdtContent>
            <w:tc>
              <w:tcPr>
                <w:tcW w:w="2609" w:type="dxa"/>
              </w:tcPr>
              <w:p w14:paraId="5CE0B8D9" w14:textId="2DD70F5D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8F2A2C" w14:paraId="14980B44" w14:textId="3B14B007" w:rsidTr="00A60CE6">
        <w:trPr>
          <w:trHeight w:val="312"/>
        </w:trPr>
        <w:tc>
          <w:tcPr>
            <w:tcW w:w="2689" w:type="dxa"/>
          </w:tcPr>
          <w:p w14:paraId="41C7EFEB" w14:textId="3FEE692E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 xml:space="preserve">Area valve service unit </w:t>
            </w:r>
            <w:r>
              <w:rPr>
                <w:noProof/>
              </w:rPr>
              <w:t xml:space="preserve">(AVSU)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Zoning, closure and</w:t>
            </w:r>
            <w:r>
              <w:rPr>
                <w:noProof/>
              </w:rPr>
              <w:t xml:space="preserve"> </w:t>
            </w:r>
            <w:r w:rsidRPr="00D86C79">
              <w:rPr>
                <w:noProof/>
              </w:rPr>
              <w:t>non-interchangeable screw thread</w:t>
            </w:r>
            <w:r w:rsidRPr="008F2A2C">
              <w:rPr>
                <w:noProof/>
              </w:rPr>
              <w:t xml:space="preserve"> </w:t>
            </w:r>
            <w:r>
              <w:rPr>
                <w:noProof/>
              </w:rPr>
              <w:t>(</w:t>
            </w:r>
            <w:r w:rsidRPr="008F2A2C">
              <w:rPr>
                <w:noProof/>
              </w:rPr>
              <w:t>NIST</w:t>
            </w:r>
            <w:r>
              <w:rPr>
                <w:noProof/>
              </w:rPr>
              <w:t>)</w:t>
            </w:r>
            <w:r w:rsidRPr="008F2A2C">
              <w:rPr>
                <w:noProof/>
              </w:rPr>
              <w:t xml:space="preserve"> tests</w:t>
            </w:r>
          </w:p>
        </w:tc>
        <w:tc>
          <w:tcPr>
            <w:tcW w:w="1757" w:type="dxa"/>
          </w:tcPr>
          <w:p w14:paraId="160C98B5" w14:textId="47EA0F5A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SZT</w:t>
            </w:r>
          </w:p>
        </w:tc>
        <w:tc>
          <w:tcPr>
            <w:tcW w:w="992" w:type="dxa"/>
          </w:tcPr>
          <w:p w14:paraId="2E4BDE38" w14:textId="110F6118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A4</w:t>
            </w:r>
          </w:p>
        </w:tc>
        <w:sdt>
          <w:sdtPr>
            <w:id w:val="129880653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2F98C7A3" w14:textId="52D7AFB9" w:rsidR="00647BD0" w:rsidRPr="008F2A2C" w:rsidRDefault="00574598" w:rsidP="00647BD0">
                <w:pPr>
                  <w:rPr>
                    <w:noProof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5452208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132F8206" w14:textId="762EC8E2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895342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209BD070" w14:textId="0704F2BC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15286298"/>
            <w:placeholder>
              <w:docPart w:val="AA509B2BFF5846A4992732627AF9DF0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17778B14" w14:textId="0A717386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482305570"/>
            <w:placeholder>
              <w:docPart w:val="4FFE4E6E03A24788A99561781FC681A3"/>
            </w:placeholder>
            <w:showingPlcHdr/>
            <w:text/>
          </w:sdtPr>
          <w:sdtContent>
            <w:tc>
              <w:tcPr>
                <w:tcW w:w="1418" w:type="dxa"/>
              </w:tcPr>
              <w:p w14:paraId="32D69C4F" w14:textId="6E0B40D0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712690784"/>
            <w:placeholder>
              <w:docPart w:val="586C888B1C134398A082D902762FB338"/>
            </w:placeholder>
            <w:showingPlcHdr/>
            <w:text/>
          </w:sdtPr>
          <w:sdtContent>
            <w:tc>
              <w:tcPr>
                <w:tcW w:w="1559" w:type="dxa"/>
              </w:tcPr>
              <w:p w14:paraId="4605B67C" w14:textId="6B9CF1D2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789496440"/>
            <w:placeholder>
              <w:docPart w:val="93BF983C0DF8400B9171493550B49407"/>
            </w:placeholder>
            <w:showingPlcHdr/>
            <w:text/>
          </w:sdtPr>
          <w:sdtContent>
            <w:tc>
              <w:tcPr>
                <w:tcW w:w="2609" w:type="dxa"/>
              </w:tcPr>
              <w:p w14:paraId="23B1CBD2" w14:textId="4993249B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8F2A2C" w14:paraId="3D67567E" w14:textId="71E0CEEC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689" w:type="dxa"/>
          </w:tcPr>
          <w:p w14:paraId="27F4FA7C" w14:textId="6AD03110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L</w:t>
            </w:r>
            <w:r>
              <w:rPr>
                <w:noProof/>
              </w:rPr>
              <w:t>ockable</w:t>
            </w:r>
            <w:r w:rsidRPr="008F2A2C">
              <w:rPr>
                <w:noProof/>
              </w:rPr>
              <w:t xml:space="preserve"> valve assembly</w:t>
            </w:r>
            <w:r>
              <w:rPr>
                <w:noProof/>
              </w:rPr>
              <w:t xml:space="preserve"> (LVA)</w:t>
            </w:r>
            <w:r w:rsidRPr="008F2A2C">
              <w:rPr>
                <w:noProof/>
              </w:rPr>
              <w:t xml:space="preserve"> and line valve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Zoning, closure and NIST tests</w:t>
            </w:r>
          </w:p>
        </w:tc>
        <w:tc>
          <w:tcPr>
            <w:tcW w:w="1757" w:type="dxa"/>
          </w:tcPr>
          <w:p w14:paraId="771193E6" w14:textId="1C3FE779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SZT</w:t>
            </w:r>
          </w:p>
        </w:tc>
        <w:tc>
          <w:tcPr>
            <w:tcW w:w="992" w:type="dxa"/>
          </w:tcPr>
          <w:p w14:paraId="7C3A2529" w14:textId="2685D38D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A5</w:t>
            </w:r>
          </w:p>
        </w:tc>
        <w:sdt>
          <w:sdtPr>
            <w:id w:val="-135795558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5DB085FC" w14:textId="31C164CB" w:rsidR="00647BD0" w:rsidRPr="008F2A2C" w:rsidRDefault="00647BD0" w:rsidP="00647BD0">
                <w:pPr>
                  <w:rPr>
                    <w:noProof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5744593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58110A8F" w14:textId="5D4DCA57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120283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20CEED03" w14:textId="59BEA225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45253849"/>
            <w:placeholder>
              <w:docPart w:val="4BA21A2CA33946C2B84342F6B3B7A3B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44D7DF8A" w14:textId="6145452F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605569201"/>
            <w:placeholder>
              <w:docPart w:val="CA933FF3B71C4486924851ECF885387C"/>
            </w:placeholder>
            <w:showingPlcHdr/>
            <w:text/>
          </w:sdtPr>
          <w:sdtContent>
            <w:tc>
              <w:tcPr>
                <w:tcW w:w="1418" w:type="dxa"/>
              </w:tcPr>
              <w:p w14:paraId="13FBCCBB" w14:textId="1E63AD05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5259614"/>
            <w:placeholder>
              <w:docPart w:val="30C5936B086243608428FB99C72CA06D"/>
            </w:placeholder>
            <w:showingPlcHdr/>
            <w:text/>
          </w:sdtPr>
          <w:sdtContent>
            <w:tc>
              <w:tcPr>
                <w:tcW w:w="1559" w:type="dxa"/>
              </w:tcPr>
              <w:p w14:paraId="6061E6B5" w14:textId="7A2F80D5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008907588"/>
            <w:placeholder>
              <w:docPart w:val="1212503DB4BA4A82934856398EA0E40B"/>
            </w:placeholder>
            <w:showingPlcHdr/>
            <w:text/>
          </w:sdtPr>
          <w:sdtContent>
            <w:tc>
              <w:tcPr>
                <w:tcW w:w="2609" w:type="dxa"/>
              </w:tcPr>
              <w:p w14:paraId="586F23AD" w14:textId="2FAE9EB1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8F2A2C" w14:paraId="3FB0BCAC" w14:textId="10999712" w:rsidTr="00A60CE6">
        <w:trPr>
          <w:trHeight w:val="340"/>
        </w:trPr>
        <w:tc>
          <w:tcPr>
            <w:tcW w:w="2689" w:type="dxa"/>
          </w:tcPr>
          <w:p w14:paraId="406E07C6" w14:textId="77777777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Pendant/ miscellaneous NIST connectors - Specificity and function tests</w:t>
            </w:r>
          </w:p>
        </w:tc>
        <w:tc>
          <w:tcPr>
            <w:tcW w:w="1757" w:type="dxa"/>
          </w:tcPr>
          <w:p w14:paraId="417856C8" w14:textId="52B856BE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N/A</w:t>
            </w:r>
          </w:p>
        </w:tc>
        <w:tc>
          <w:tcPr>
            <w:tcW w:w="992" w:type="dxa"/>
          </w:tcPr>
          <w:p w14:paraId="582D1543" w14:textId="53FD8F89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A6</w:t>
            </w:r>
          </w:p>
        </w:tc>
        <w:sdt>
          <w:sdtPr>
            <w:id w:val="119457428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54959F7A" w14:textId="6452EDE8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5447480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0B13F9FE" w14:textId="68218A88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9389304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186A439E" w14:textId="385BC9F6" w:rsidR="00647BD0" w:rsidRPr="008F2A2C" w:rsidRDefault="00647BD0" w:rsidP="00647BD0">
                <w:pPr>
                  <w:rPr>
                    <w:noProof/>
                  </w:rPr>
                </w:pPr>
                <w:r w:rsidRPr="006E77C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15181062"/>
            <w:placeholder>
              <w:docPart w:val="587A21F9CC0F4A9388C3F0CC7E5A47A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74DCCEAA" w14:textId="30ECF8BC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384649528"/>
            <w:placeholder>
              <w:docPart w:val="41EFB74616DC4DE98F272975431B8B1D"/>
            </w:placeholder>
            <w:showingPlcHdr/>
            <w:text/>
          </w:sdtPr>
          <w:sdtContent>
            <w:tc>
              <w:tcPr>
                <w:tcW w:w="1418" w:type="dxa"/>
              </w:tcPr>
              <w:p w14:paraId="507A9256" w14:textId="4009F4FD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856806939"/>
            <w:placeholder>
              <w:docPart w:val="1217C98918484A07901EAB4BB426E220"/>
            </w:placeholder>
            <w:showingPlcHdr/>
            <w:text/>
          </w:sdtPr>
          <w:sdtContent>
            <w:tc>
              <w:tcPr>
                <w:tcW w:w="1559" w:type="dxa"/>
              </w:tcPr>
              <w:p w14:paraId="3DEB9321" w14:textId="414C45FC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577774162"/>
            <w:placeholder>
              <w:docPart w:val="87CC0F25B84E43DF85D4CCFB779D4661"/>
            </w:placeholder>
            <w:showingPlcHdr/>
            <w:text/>
          </w:sdtPr>
          <w:sdtContent>
            <w:tc>
              <w:tcPr>
                <w:tcW w:w="2609" w:type="dxa"/>
              </w:tcPr>
              <w:p w14:paraId="6F4556F7" w14:textId="3E90BB75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8F2A2C" w14:paraId="379DC11A" w14:textId="29F94BF6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689" w:type="dxa"/>
          </w:tcPr>
          <w:p w14:paraId="7A42D5C4" w14:textId="77777777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Terminal unit schedule and cross-connection and gas specificity tests</w:t>
            </w:r>
          </w:p>
        </w:tc>
        <w:tc>
          <w:tcPr>
            <w:tcW w:w="1757" w:type="dxa"/>
          </w:tcPr>
          <w:p w14:paraId="3F548BC2" w14:textId="54A160A4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SCC (SCCV)</w:t>
            </w:r>
          </w:p>
        </w:tc>
        <w:tc>
          <w:tcPr>
            <w:tcW w:w="992" w:type="dxa"/>
          </w:tcPr>
          <w:p w14:paraId="710FC4C0" w14:textId="0BD9D888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A7</w:t>
            </w:r>
          </w:p>
        </w:tc>
        <w:sdt>
          <w:sdtPr>
            <w:id w:val="191551281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04FBE008" w14:textId="75CF5B48" w:rsidR="00647BD0" w:rsidRPr="008F2A2C" w:rsidRDefault="00647BD0" w:rsidP="00647BD0">
                <w:pPr>
                  <w:rPr>
                    <w:noProof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768785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4DCE4422" w14:textId="14C7B654" w:rsidR="00647BD0" w:rsidRPr="008F2A2C" w:rsidRDefault="00647BD0" w:rsidP="00647BD0">
                <w:pPr>
                  <w:rPr>
                    <w:noProof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7490108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7D18B326" w14:textId="73CADBC8" w:rsidR="00647BD0" w:rsidRPr="008F2A2C" w:rsidRDefault="00647BD0" w:rsidP="00647BD0">
                <w:pPr>
                  <w:rPr>
                    <w:noProof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6295156"/>
            <w:placeholder>
              <w:docPart w:val="1CA1B0D15D2D4AD3BA70BDCBB93F3B8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5A1DED55" w14:textId="41C915A0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727686410"/>
            <w:placeholder>
              <w:docPart w:val="ACAC56F599AA41C695814F79C98AE80E"/>
            </w:placeholder>
            <w:showingPlcHdr/>
            <w:text/>
          </w:sdtPr>
          <w:sdtContent>
            <w:tc>
              <w:tcPr>
                <w:tcW w:w="1418" w:type="dxa"/>
              </w:tcPr>
              <w:p w14:paraId="3740F87C" w14:textId="5FA1AF02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334223546"/>
            <w:placeholder>
              <w:docPart w:val="F5D862812C5B40419CBA1E1032F157D7"/>
            </w:placeholder>
            <w:showingPlcHdr/>
            <w:text/>
          </w:sdtPr>
          <w:sdtContent>
            <w:tc>
              <w:tcPr>
                <w:tcW w:w="1559" w:type="dxa"/>
              </w:tcPr>
              <w:p w14:paraId="1CDC3544" w14:textId="7D5C3C96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908225548"/>
            <w:placeholder>
              <w:docPart w:val="2C941827211E4207A7169B050E49C264"/>
            </w:placeholder>
            <w:showingPlcHdr/>
            <w:text/>
          </w:sdtPr>
          <w:sdtContent>
            <w:tc>
              <w:tcPr>
                <w:tcW w:w="2609" w:type="dxa"/>
              </w:tcPr>
              <w:p w14:paraId="5BE3E7F8" w14:textId="34EE762A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647BD0" w:rsidRPr="008F2A2C" w14:paraId="2BBD0D08" w14:textId="3105EC1C" w:rsidTr="00A60CE6">
        <w:trPr>
          <w:trHeight w:val="340"/>
        </w:trPr>
        <w:tc>
          <w:tcPr>
            <w:tcW w:w="2689" w:type="dxa"/>
          </w:tcPr>
          <w:p w14:paraId="3A05C582" w14:textId="77777777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lastRenderedPageBreak/>
              <w:t>Terminal unit functional tests</w:t>
            </w:r>
          </w:p>
        </w:tc>
        <w:tc>
          <w:tcPr>
            <w:tcW w:w="1757" w:type="dxa"/>
          </w:tcPr>
          <w:p w14:paraId="32DDA2AC" w14:textId="2D5A728C" w:rsidR="00647BD0" w:rsidRPr="008F2A2C" w:rsidRDefault="00647BD0" w:rsidP="00647BD0">
            <w:pPr>
              <w:rPr>
                <w:noProof/>
              </w:rPr>
            </w:pPr>
            <w:r>
              <w:rPr>
                <w:noProof/>
              </w:rPr>
              <w:t>SFP (SFPV)</w:t>
            </w:r>
          </w:p>
        </w:tc>
        <w:tc>
          <w:tcPr>
            <w:tcW w:w="992" w:type="dxa"/>
          </w:tcPr>
          <w:p w14:paraId="0A76D583" w14:textId="25B1D8FA" w:rsidR="00647BD0" w:rsidRPr="008F2A2C" w:rsidRDefault="00647BD0" w:rsidP="00647BD0">
            <w:pPr>
              <w:rPr>
                <w:noProof/>
              </w:rPr>
            </w:pPr>
            <w:r w:rsidRPr="008F2A2C">
              <w:rPr>
                <w:noProof/>
              </w:rPr>
              <w:t>A8</w:t>
            </w:r>
          </w:p>
        </w:tc>
        <w:sdt>
          <w:sdtPr>
            <w:id w:val="-41809595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0BE9A86F" w14:textId="77E7FCF3" w:rsidR="00647BD0" w:rsidRPr="008F2A2C" w:rsidRDefault="00647BD0" w:rsidP="00647BD0">
                <w:pPr>
                  <w:rPr>
                    <w:noProof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5414221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1DEF5363" w14:textId="53986EC0" w:rsidR="00647BD0" w:rsidRPr="008F2A2C" w:rsidRDefault="00647BD0" w:rsidP="00647BD0">
                <w:pPr>
                  <w:rPr>
                    <w:noProof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7618319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015EC520" w14:textId="5D748E1E" w:rsidR="00647BD0" w:rsidRPr="008F2A2C" w:rsidRDefault="00647BD0" w:rsidP="00647BD0">
                <w:pPr>
                  <w:rPr>
                    <w:noProof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09982767"/>
            <w:placeholder>
              <w:docPart w:val="7757B7341C754181AE65FF54A5B7AC3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4D96F81D" w14:textId="707D37FD" w:rsidR="00647BD0" w:rsidRDefault="00647BD0" w:rsidP="00647BD0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1379356209"/>
            <w:placeholder>
              <w:docPart w:val="C67A96B731494248A1717685C6ABAC95"/>
            </w:placeholder>
            <w:showingPlcHdr/>
            <w:text/>
          </w:sdtPr>
          <w:sdtContent>
            <w:tc>
              <w:tcPr>
                <w:tcW w:w="1418" w:type="dxa"/>
              </w:tcPr>
              <w:p w14:paraId="411CCE5E" w14:textId="086A9990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299541168"/>
            <w:placeholder>
              <w:docPart w:val="4F18F370CF8D4DB4BC91E9E48E0F4615"/>
            </w:placeholder>
            <w:showingPlcHdr/>
            <w:text/>
          </w:sdtPr>
          <w:sdtContent>
            <w:tc>
              <w:tcPr>
                <w:tcW w:w="1559" w:type="dxa"/>
              </w:tcPr>
              <w:p w14:paraId="3307BE55" w14:textId="0708C2C4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417376273"/>
            <w:placeholder>
              <w:docPart w:val="479B267EE2584602A54E780338A84F26"/>
            </w:placeholder>
            <w:showingPlcHdr/>
            <w:text/>
          </w:sdtPr>
          <w:sdtContent>
            <w:tc>
              <w:tcPr>
                <w:tcW w:w="2609" w:type="dxa"/>
              </w:tcPr>
              <w:p w14:paraId="4B3FCADC" w14:textId="01BFDAC3" w:rsidR="00647BD0" w:rsidRDefault="00647BD0" w:rsidP="00647BD0">
                <w:r w:rsidRPr="003A1909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66FDA7A8" w14:textId="1E7B635E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689" w:type="dxa"/>
          </w:tcPr>
          <w:p w14:paraId="0EA9AC6D" w14:textId="54B5A884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 xml:space="preserve">Plant performance, operation and siting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Liquid oxygen systems</w:t>
            </w:r>
          </w:p>
        </w:tc>
        <w:tc>
          <w:tcPr>
            <w:tcW w:w="1757" w:type="dxa"/>
          </w:tcPr>
          <w:p w14:paraId="5838FD0A" w14:textId="77777777" w:rsidR="002B12D7" w:rsidRDefault="002B12D7" w:rsidP="002B12D7">
            <w:pPr>
              <w:rPr>
                <w:noProof/>
              </w:rPr>
            </w:pPr>
            <w:r>
              <w:rPr>
                <w:noProof/>
              </w:rPr>
              <w:t>SSP (SSPV)</w:t>
            </w:r>
          </w:p>
          <w:p w14:paraId="043C5756" w14:textId="1D5051D6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SSS (SSSV)</w:t>
            </w:r>
          </w:p>
        </w:tc>
        <w:tc>
          <w:tcPr>
            <w:tcW w:w="992" w:type="dxa"/>
          </w:tcPr>
          <w:p w14:paraId="1E487946" w14:textId="606E583F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A9</w:t>
            </w:r>
          </w:p>
        </w:tc>
        <w:sdt>
          <w:sdtPr>
            <w:id w:val="204154529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5D613FF1" w14:textId="7946EECE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9883229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76DEEA02" w14:textId="5B0CF7DD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8531153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60C454FF" w14:textId="16A5F909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9109990"/>
            <w:placeholder>
              <w:docPart w:val="BEAF275D32E84E93948D0AEB01A9684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71EBA015" w14:textId="4C25AF89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73652276"/>
            <w:placeholder>
              <w:docPart w:val="0CBF0650B0CC4AA4AC0C4B3EE9270602"/>
            </w:placeholder>
            <w:showingPlcHdr/>
            <w:text/>
          </w:sdtPr>
          <w:sdtContent>
            <w:tc>
              <w:tcPr>
                <w:tcW w:w="1418" w:type="dxa"/>
              </w:tcPr>
              <w:p w14:paraId="0381D841" w14:textId="0D38546A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266283476"/>
            <w:placeholder>
              <w:docPart w:val="16CD767E8A714DE2AE1B1FB06FE6E586"/>
            </w:placeholder>
            <w:showingPlcHdr/>
            <w:text/>
          </w:sdtPr>
          <w:sdtContent>
            <w:tc>
              <w:tcPr>
                <w:tcW w:w="1559" w:type="dxa"/>
              </w:tcPr>
              <w:p w14:paraId="00A6A036" w14:textId="7D65DBD8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981188721"/>
            <w:placeholder>
              <w:docPart w:val="59E6CB8158D64466971F53AD8340876A"/>
            </w:placeholder>
            <w:showingPlcHdr/>
            <w:text/>
          </w:sdtPr>
          <w:sdtContent>
            <w:tc>
              <w:tcPr>
                <w:tcW w:w="2609" w:type="dxa"/>
              </w:tcPr>
              <w:p w14:paraId="7E9FC62A" w14:textId="40D7C9DF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335BCFB4" w14:textId="55B82DBB" w:rsidTr="00A60CE6">
        <w:trPr>
          <w:trHeight w:val="340"/>
        </w:trPr>
        <w:tc>
          <w:tcPr>
            <w:tcW w:w="2689" w:type="dxa"/>
          </w:tcPr>
          <w:p w14:paraId="2C15BCE3" w14:textId="473B2F68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 xml:space="preserve">Plant performance, operation and siting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Medical gas manifold systems</w:t>
            </w:r>
          </w:p>
        </w:tc>
        <w:tc>
          <w:tcPr>
            <w:tcW w:w="1757" w:type="dxa"/>
          </w:tcPr>
          <w:p w14:paraId="529BEED8" w14:textId="77777777" w:rsidR="002B12D7" w:rsidRDefault="002B12D7" w:rsidP="002B12D7">
            <w:pPr>
              <w:rPr>
                <w:noProof/>
              </w:rPr>
            </w:pPr>
            <w:r>
              <w:rPr>
                <w:noProof/>
              </w:rPr>
              <w:t>SSP (SSPV)</w:t>
            </w:r>
          </w:p>
          <w:p w14:paraId="1766F907" w14:textId="4326B5BA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SSS (SSSV)</w:t>
            </w:r>
          </w:p>
        </w:tc>
        <w:tc>
          <w:tcPr>
            <w:tcW w:w="992" w:type="dxa"/>
          </w:tcPr>
          <w:p w14:paraId="58FC16AC" w14:textId="41C400FE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A10</w:t>
            </w:r>
          </w:p>
        </w:tc>
        <w:sdt>
          <w:sdtPr>
            <w:id w:val="115155962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59FEA5E4" w14:textId="18D40B6A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5408668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192EFAC4" w14:textId="5D960DD7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765618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3A56EA00" w14:textId="6415C665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13840785"/>
            <w:placeholder>
              <w:docPart w:val="DFB590CCD5C0459181B463EE9073AD7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13D5A1B5" w14:textId="5C9627A0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442888121"/>
            <w:placeholder>
              <w:docPart w:val="37DBA452BDA343AAA00FF9E54117BD1F"/>
            </w:placeholder>
            <w:showingPlcHdr/>
            <w:text/>
          </w:sdtPr>
          <w:sdtContent>
            <w:tc>
              <w:tcPr>
                <w:tcW w:w="1418" w:type="dxa"/>
              </w:tcPr>
              <w:p w14:paraId="1C7E258D" w14:textId="7BE0417D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620414360"/>
            <w:placeholder>
              <w:docPart w:val="612EA7E48FEB4E6AAA8B130754E50255"/>
            </w:placeholder>
            <w:showingPlcHdr/>
            <w:text/>
          </w:sdtPr>
          <w:sdtContent>
            <w:tc>
              <w:tcPr>
                <w:tcW w:w="1559" w:type="dxa"/>
              </w:tcPr>
              <w:p w14:paraId="5378D910" w14:textId="0C43C2C4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765803844"/>
            <w:placeholder>
              <w:docPart w:val="B440BA7D77FD4341988D45908C9F0ED7"/>
            </w:placeholder>
            <w:showingPlcHdr/>
            <w:text/>
          </w:sdtPr>
          <w:sdtContent>
            <w:tc>
              <w:tcPr>
                <w:tcW w:w="2609" w:type="dxa"/>
              </w:tcPr>
              <w:p w14:paraId="15BF32A2" w14:textId="7CD69245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79FB9737" w14:textId="2C0456D8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689" w:type="dxa"/>
          </w:tcPr>
          <w:p w14:paraId="643BEDBA" w14:textId="5E40325F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 xml:space="preserve">Plant performance, operation and siting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Medical air/ surgical air plant</w:t>
            </w:r>
          </w:p>
        </w:tc>
        <w:tc>
          <w:tcPr>
            <w:tcW w:w="1757" w:type="dxa"/>
          </w:tcPr>
          <w:p w14:paraId="03BC5F39" w14:textId="77777777" w:rsidR="002B12D7" w:rsidRDefault="002B12D7" w:rsidP="002B12D7">
            <w:pPr>
              <w:rPr>
                <w:noProof/>
              </w:rPr>
            </w:pPr>
            <w:r>
              <w:rPr>
                <w:noProof/>
              </w:rPr>
              <w:t>SSP (SSPV)</w:t>
            </w:r>
          </w:p>
          <w:p w14:paraId="54B285CE" w14:textId="6C9DAFB9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SSS (SSSV)</w:t>
            </w:r>
          </w:p>
        </w:tc>
        <w:tc>
          <w:tcPr>
            <w:tcW w:w="992" w:type="dxa"/>
          </w:tcPr>
          <w:p w14:paraId="6A1BE165" w14:textId="144FCE85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A11</w:t>
            </w:r>
          </w:p>
        </w:tc>
        <w:sdt>
          <w:sdtPr>
            <w:id w:val="-34162747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4AA2BDF3" w14:textId="1F751424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456423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605E0072" w14:textId="3364CA83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327379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11440835" w14:textId="26F8E2FD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9493847"/>
            <w:placeholder>
              <w:docPart w:val="AA0A90DE27C249C1B911753B4624544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710A2A64" w14:textId="1E7A3137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940901067"/>
            <w:placeholder>
              <w:docPart w:val="C4244E560C8349AE990600B8ED54BD5B"/>
            </w:placeholder>
            <w:showingPlcHdr/>
            <w:text/>
          </w:sdtPr>
          <w:sdtContent>
            <w:tc>
              <w:tcPr>
                <w:tcW w:w="1418" w:type="dxa"/>
              </w:tcPr>
              <w:p w14:paraId="5C1BFB73" w14:textId="63E06985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964566696"/>
            <w:placeholder>
              <w:docPart w:val="2810C0EE092341B18C964569658F03DC"/>
            </w:placeholder>
            <w:showingPlcHdr/>
            <w:text/>
          </w:sdtPr>
          <w:sdtContent>
            <w:tc>
              <w:tcPr>
                <w:tcW w:w="1559" w:type="dxa"/>
              </w:tcPr>
              <w:p w14:paraId="074EABE1" w14:textId="69D4B62F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820769330"/>
            <w:placeholder>
              <w:docPart w:val="AFEF1626AFEE4E1088A769DC23F77628"/>
            </w:placeholder>
            <w:showingPlcHdr/>
            <w:text/>
          </w:sdtPr>
          <w:sdtContent>
            <w:tc>
              <w:tcPr>
                <w:tcW w:w="2609" w:type="dxa"/>
              </w:tcPr>
              <w:p w14:paraId="3D84563D" w14:textId="1B00E625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757D7ADE" w14:textId="39B82C5C" w:rsidTr="00A60CE6">
        <w:trPr>
          <w:trHeight w:val="340"/>
        </w:trPr>
        <w:tc>
          <w:tcPr>
            <w:tcW w:w="2689" w:type="dxa"/>
          </w:tcPr>
          <w:p w14:paraId="43E52180" w14:textId="2D52A530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 xml:space="preserve">Plant performance, operation and siting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Synthetic air systems</w:t>
            </w:r>
          </w:p>
        </w:tc>
        <w:tc>
          <w:tcPr>
            <w:tcW w:w="1757" w:type="dxa"/>
          </w:tcPr>
          <w:p w14:paraId="21799A39" w14:textId="77777777" w:rsidR="002B12D7" w:rsidRDefault="002B12D7" w:rsidP="002B12D7">
            <w:pPr>
              <w:rPr>
                <w:noProof/>
              </w:rPr>
            </w:pPr>
            <w:r>
              <w:rPr>
                <w:noProof/>
              </w:rPr>
              <w:t>SSP (SSPV)</w:t>
            </w:r>
          </w:p>
          <w:p w14:paraId="52981A81" w14:textId="511E33DB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SSS (SSSV)</w:t>
            </w:r>
          </w:p>
        </w:tc>
        <w:tc>
          <w:tcPr>
            <w:tcW w:w="992" w:type="dxa"/>
          </w:tcPr>
          <w:p w14:paraId="4843038A" w14:textId="144FC07C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A12</w:t>
            </w:r>
          </w:p>
        </w:tc>
        <w:sdt>
          <w:sdtPr>
            <w:id w:val="162650683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4DEBAF61" w14:textId="6CA045BF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0825999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65B40BCE" w14:textId="463AF74A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6230065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4735C96F" w14:textId="692E5F01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36334467"/>
            <w:placeholder>
              <w:docPart w:val="EE38E1E5A64A4FC6B07C676A143F7C4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71669121" w14:textId="3BFFDE86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248259159"/>
            <w:placeholder>
              <w:docPart w:val="5B24AFB3EC8B455C8EE9EA95959776AA"/>
            </w:placeholder>
            <w:showingPlcHdr/>
            <w:text/>
          </w:sdtPr>
          <w:sdtContent>
            <w:tc>
              <w:tcPr>
                <w:tcW w:w="1418" w:type="dxa"/>
              </w:tcPr>
              <w:p w14:paraId="2BD4F5C9" w14:textId="3C38663C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505346465"/>
            <w:placeholder>
              <w:docPart w:val="7E86115F272C43E58A4AFBA56A17D8DE"/>
            </w:placeholder>
            <w:showingPlcHdr/>
            <w:text/>
          </w:sdtPr>
          <w:sdtContent>
            <w:tc>
              <w:tcPr>
                <w:tcW w:w="1559" w:type="dxa"/>
              </w:tcPr>
              <w:p w14:paraId="37BEA898" w14:textId="35006D99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883750452"/>
            <w:placeholder>
              <w:docPart w:val="6E408C05EEA648BD9DAE4D2C3CBF81D9"/>
            </w:placeholder>
            <w:showingPlcHdr/>
            <w:text/>
          </w:sdtPr>
          <w:sdtContent>
            <w:tc>
              <w:tcPr>
                <w:tcW w:w="2609" w:type="dxa"/>
              </w:tcPr>
              <w:p w14:paraId="698A9C43" w14:textId="4F6F78CE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5B4B671C" w14:textId="169B27CD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689" w:type="dxa"/>
          </w:tcPr>
          <w:p w14:paraId="69DF84CA" w14:textId="1C0A0BC2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 xml:space="preserve">Plant performance, operation and siting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Medical vacuum plant</w:t>
            </w:r>
          </w:p>
        </w:tc>
        <w:tc>
          <w:tcPr>
            <w:tcW w:w="1757" w:type="dxa"/>
          </w:tcPr>
          <w:p w14:paraId="1EA048BA" w14:textId="77777777" w:rsidR="002B12D7" w:rsidRDefault="002B12D7" w:rsidP="002B12D7">
            <w:pPr>
              <w:rPr>
                <w:noProof/>
              </w:rPr>
            </w:pPr>
            <w:r>
              <w:rPr>
                <w:noProof/>
              </w:rPr>
              <w:t>SSP (SSPV)</w:t>
            </w:r>
          </w:p>
          <w:p w14:paraId="546B16A7" w14:textId="0612B79A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SSS (SSSV)</w:t>
            </w:r>
          </w:p>
        </w:tc>
        <w:tc>
          <w:tcPr>
            <w:tcW w:w="992" w:type="dxa"/>
          </w:tcPr>
          <w:p w14:paraId="3EF63A2F" w14:textId="1FCB46E2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A13</w:t>
            </w:r>
          </w:p>
        </w:tc>
        <w:sdt>
          <w:sdtPr>
            <w:id w:val="195514166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07230022" w14:textId="24529B75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1997854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64C8D0C5" w14:textId="7C0C1345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3969748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06FE0D28" w14:textId="4B331EBB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46437293"/>
            <w:placeholder>
              <w:docPart w:val="3C08D3286439491995040912B11FC3F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5C0DCBE1" w14:textId="2F0E3329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1715809373"/>
            <w:placeholder>
              <w:docPart w:val="0FD85C04B2FC41B2962636A9185939C3"/>
            </w:placeholder>
            <w:showingPlcHdr/>
            <w:text/>
          </w:sdtPr>
          <w:sdtContent>
            <w:tc>
              <w:tcPr>
                <w:tcW w:w="1418" w:type="dxa"/>
              </w:tcPr>
              <w:p w14:paraId="28E2C8FE" w14:textId="3D1547B3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662473478"/>
            <w:placeholder>
              <w:docPart w:val="260729428FE8445A96F1D44647F8617E"/>
            </w:placeholder>
            <w:showingPlcHdr/>
            <w:text/>
          </w:sdtPr>
          <w:sdtContent>
            <w:tc>
              <w:tcPr>
                <w:tcW w:w="1559" w:type="dxa"/>
              </w:tcPr>
              <w:p w14:paraId="1EEFDDFC" w14:textId="78FEAE95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413403761"/>
            <w:placeholder>
              <w:docPart w:val="F0F235FADD0D406787B76EFE21359527"/>
            </w:placeholder>
            <w:showingPlcHdr/>
            <w:text/>
          </w:sdtPr>
          <w:sdtContent>
            <w:tc>
              <w:tcPr>
                <w:tcW w:w="2609" w:type="dxa"/>
              </w:tcPr>
              <w:p w14:paraId="5952A2A3" w14:textId="74CD5A48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1041639D" w14:textId="6B81E5FA" w:rsidTr="00A60CE6">
        <w:trPr>
          <w:trHeight w:val="312"/>
        </w:trPr>
        <w:tc>
          <w:tcPr>
            <w:tcW w:w="2689" w:type="dxa"/>
          </w:tcPr>
          <w:p w14:paraId="76BF841F" w14:textId="77777777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Area alarm panel test</w:t>
            </w:r>
          </w:p>
        </w:tc>
        <w:tc>
          <w:tcPr>
            <w:tcW w:w="1757" w:type="dxa"/>
          </w:tcPr>
          <w:p w14:paraId="2E86A02E" w14:textId="3F593F04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SWA</w:t>
            </w:r>
          </w:p>
        </w:tc>
        <w:tc>
          <w:tcPr>
            <w:tcW w:w="992" w:type="dxa"/>
          </w:tcPr>
          <w:p w14:paraId="2C3C8922" w14:textId="22BC57F2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A14</w:t>
            </w:r>
          </w:p>
        </w:tc>
        <w:sdt>
          <w:sdtPr>
            <w:id w:val="8826771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2965982C" w14:textId="56750003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0646934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398B9A04" w14:textId="77EFC865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0597603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3BA0509D" w14:textId="45BCF27E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7453837"/>
            <w:placeholder>
              <w:docPart w:val="5307996E2C0E4CE08D6A18AE09BEC6E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525036A8" w14:textId="1D84D4BA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2030330014"/>
            <w:placeholder>
              <w:docPart w:val="90234A3570C848B9A750E035B4F50B50"/>
            </w:placeholder>
            <w:showingPlcHdr/>
            <w:text/>
          </w:sdtPr>
          <w:sdtContent>
            <w:tc>
              <w:tcPr>
                <w:tcW w:w="1418" w:type="dxa"/>
              </w:tcPr>
              <w:p w14:paraId="5E3BA423" w14:textId="6AC5D50B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086995608"/>
            <w:placeholder>
              <w:docPart w:val="255C457705594E65B6849BDCC077F389"/>
            </w:placeholder>
            <w:showingPlcHdr/>
            <w:text/>
          </w:sdtPr>
          <w:sdtContent>
            <w:tc>
              <w:tcPr>
                <w:tcW w:w="1559" w:type="dxa"/>
              </w:tcPr>
              <w:p w14:paraId="1382C404" w14:textId="726D2C4F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2126530578"/>
            <w:placeholder>
              <w:docPart w:val="24C7773BD397446F9CE008B8A4808336"/>
            </w:placeholder>
            <w:showingPlcHdr/>
            <w:text/>
          </w:sdtPr>
          <w:sdtContent>
            <w:tc>
              <w:tcPr>
                <w:tcW w:w="2609" w:type="dxa"/>
              </w:tcPr>
              <w:p w14:paraId="71608DA6" w14:textId="457CC439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78F432C7" w14:textId="0ACCC8A7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379749F0" w14:textId="77777777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Central alarm panel test</w:t>
            </w:r>
          </w:p>
        </w:tc>
        <w:tc>
          <w:tcPr>
            <w:tcW w:w="1757" w:type="dxa"/>
          </w:tcPr>
          <w:p w14:paraId="6335BA1A" w14:textId="108B8BBF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SWA</w:t>
            </w:r>
          </w:p>
        </w:tc>
        <w:tc>
          <w:tcPr>
            <w:tcW w:w="992" w:type="dxa"/>
          </w:tcPr>
          <w:p w14:paraId="41FC561A" w14:textId="1871DCF1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A15</w:t>
            </w:r>
          </w:p>
        </w:tc>
        <w:sdt>
          <w:sdtPr>
            <w:id w:val="157384423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087FFC17" w14:textId="447CFFC5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6180762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30F6AD43" w14:textId="1170E37D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26856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0261B1F2" w14:textId="4BF970E2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4794154"/>
            <w:placeholder>
              <w:docPart w:val="319DC05BC7014C73BADE3BD8EDBF533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4499913F" w14:textId="39525B5E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1338270339"/>
            <w:placeholder>
              <w:docPart w:val="57C48CE6E0C148D48F9D5DDD4ED53D6F"/>
            </w:placeholder>
            <w:showingPlcHdr/>
            <w:text/>
          </w:sdtPr>
          <w:sdtContent>
            <w:tc>
              <w:tcPr>
                <w:tcW w:w="1418" w:type="dxa"/>
              </w:tcPr>
              <w:p w14:paraId="670C32ED" w14:textId="5035B5E0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800838795"/>
            <w:placeholder>
              <w:docPart w:val="657007F9387B4206AFEE2326B47A922A"/>
            </w:placeholder>
            <w:showingPlcHdr/>
            <w:text/>
          </w:sdtPr>
          <w:sdtContent>
            <w:tc>
              <w:tcPr>
                <w:tcW w:w="1559" w:type="dxa"/>
              </w:tcPr>
              <w:p w14:paraId="28CD1CD3" w14:textId="3CD2A2FF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432408011"/>
            <w:placeholder>
              <w:docPart w:val="4FD6D3E72C734D969B1BF5C7D21A3B9A"/>
            </w:placeholder>
            <w:showingPlcHdr/>
            <w:text/>
          </w:sdtPr>
          <w:sdtContent>
            <w:tc>
              <w:tcPr>
                <w:tcW w:w="2609" w:type="dxa"/>
              </w:tcPr>
              <w:p w14:paraId="6D3A5BD9" w14:textId="4BE8C35A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2208D826" w14:textId="20787D1C" w:rsidTr="00A60CE6">
        <w:trPr>
          <w:trHeight w:val="312"/>
        </w:trPr>
        <w:tc>
          <w:tcPr>
            <w:tcW w:w="2689" w:type="dxa"/>
          </w:tcPr>
          <w:p w14:paraId="4B4D0065" w14:textId="77777777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Particulate matter tests</w:t>
            </w:r>
          </w:p>
        </w:tc>
        <w:tc>
          <w:tcPr>
            <w:tcW w:w="1757" w:type="dxa"/>
          </w:tcPr>
          <w:p w14:paraId="0820A307" w14:textId="4E8CB8CB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SPO</w:t>
            </w:r>
          </w:p>
        </w:tc>
        <w:tc>
          <w:tcPr>
            <w:tcW w:w="992" w:type="dxa"/>
          </w:tcPr>
          <w:p w14:paraId="6414F616" w14:textId="620C2CD4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A16</w:t>
            </w:r>
          </w:p>
        </w:tc>
        <w:sdt>
          <w:sdtPr>
            <w:id w:val="65063789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13318A34" w14:textId="000A2E88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484348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6E8FA90E" w14:textId="68F8C000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741034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185578D2" w14:textId="4711CCF3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96178923"/>
            <w:placeholder>
              <w:docPart w:val="D21E02DD2AC14BF4B5FCC8E32B0BFE0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781D719F" w14:textId="53DAC0F4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716177880"/>
            <w:placeholder>
              <w:docPart w:val="97B01678BA8D4227BD80ECE68D663515"/>
            </w:placeholder>
            <w:showingPlcHdr/>
            <w:text/>
          </w:sdtPr>
          <w:sdtContent>
            <w:tc>
              <w:tcPr>
                <w:tcW w:w="1418" w:type="dxa"/>
              </w:tcPr>
              <w:p w14:paraId="6B213FAC" w14:textId="04884892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422927604"/>
            <w:placeholder>
              <w:docPart w:val="8D2C90F0F48E49E2AEDD4AECBAA573F8"/>
            </w:placeholder>
            <w:showingPlcHdr/>
            <w:text/>
          </w:sdtPr>
          <w:sdtContent>
            <w:tc>
              <w:tcPr>
                <w:tcW w:w="1559" w:type="dxa"/>
              </w:tcPr>
              <w:p w14:paraId="26CA0330" w14:textId="2350F335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692057352"/>
            <w:placeholder>
              <w:docPart w:val="E392FC468937431BBFF7C38BB20E075F"/>
            </w:placeholder>
            <w:showingPlcHdr/>
            <w:text/>
          </w:sdtPr>
          <w:sdtContent>
            <w:tc>
              <w:tcPr>
                <w:tcW w:w="2609" w:type="dxa"/>
              </w:tcPr>
              <w:p w14:paraId="49645AA3" w14:textId="635EC9F2" w:rsidR="002B12D7" w:rsidRDefault="002B12D7" w:rsidP="002B12D7">
                <w:r w:rsidRPr="001F3674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489D9066" w14:textId="4D189549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4858E4B3" w14:textId="77777777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lastRenderedPageBreak/>
              <w:t>Anaesthetic gas scavenging system (AGSS) tests</w:t>
            </w:r>
          </w:p>
        </w:tc>
        <w:tc>
          <w:tcPr>
            <w:tcW w:w="1757" w:type="dxa"/>
          </w:tcPr>
          <w:p w14:paraId="632E9792" w14:textId="77777777" w:rsidR="002B12D7" w:rsidRDefault="002B12D7" w:rsidP="002B12D7">
            <w:pPr>
              <w:rPr>
                <w:noProof/>
              </w:rPr>
            </w:pPr>
            <w:r>
              <w:rPr>
                <w:noProof/>
              </w:rPr>
              <w:t>SDT</w:t>
            </w:r>
          </w:p>
          <w:p w14:paraId="049C8BB7" w14:textId="6D6CE7C9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SDF</w:t>
            </w:r>
          </w:p>
        </w:tc>
        <w:tc>
          <w:tcPr>
            <w:tcW w:w="992" w:type="dxa"/>
          </w:tcPr>
          <w:p w14:paraId="154A7807" w14:textId="45CA7FFB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A17</w:t>
            </w:r>
          </w:p>
        </w:tc>
        <w:sdt>
          <w:sdtPr>
            <w:id w:val="195737587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64EB6594" w14:textId="35583831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0809662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35A4D215" w14:textId="4AFAF411" w:rsidR="002B12D7" w:rsidRPr="008F2A2C" w:rsidRDefault="00DD206E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8360723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0F1C3803" w14:textId="41BBD77C" w:rsidR="002B12D7" w:rsidRPr="008F2A2C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39315159"/>
            <w:placeholder>
              <w:docPart w:val="56D121A4E83A429FBC848487B83D91E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4B2398FD" w14:textId="74B5BC15" w:rsidR="002B12D7" w:rsidRDefault="002B12D7" w:rsidP="002B12D7"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2125296408"/>
            <w:placeholder>
              <w:docPart w:val="9D276EE8B5FF40B78DA0A9428AF544F7"/>
            </w:placeholder>
            <w:showingPlcHdr/>
            <w:text/>
          </w:sdtPr>
          <w:sdtContent>
            <w:tc>
              <w:tcPr>
                <w:tcW w:w="1418" w:type="dxa"/>
              </w:tcPr>
              <w:p w14:paraId="5F9C3F16" w14:textId="5D2F20C6" w:rsidR="002B12D7" w:rsidRDefault="002B12D7" w:rsidP="002B12D7">
                <w:r w:rsidRPr="00CA209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382209267"/>
            <w:placeholder>
              <w:docPart w:val="BEC92177731E4D28B51A6085A7218E68"/>
            </w:placeholder>
            <w:showingPlcHdr/>
            <w:text/>
          </w:sdtPr>
          <w:sdtContent>
            <w:tc>
              <w:tcPr>
                <w:tcW w:w="1559" w:type="dxa"/>
              </w:tcPr>
              <w:p w14:paraId="2091CAA8" w14:textId="51EDA334" w:rsidR="002B12D7" w:rsidRDefault="002B12D7" w:rsidP="002B12D7">
                <w:r w:rsidRPr="00CA209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514149684"/>
            <w:placeholder>
              <w:docPart w:val="E63F278154B34CB6AE48460E58E89FD8"/>
            </w:placeholder>
            <w:showingPlcHdr/>
            <w:text/>
          </w:sdtPr>
          <w:sdtContent>
            <w:tc>
              <w:tcPr>
                <w:tcW w:w="2609" w:type="dxa"/>
              </w:tcPr>
              <w:p w14:paraId="4323E943" w14:textId="229E562E" w:rsidR="002B12D7" w:rsidRDefault="002B12D7" w:rsidP="002B12D7">
                <w:r w:rsidRPr="00CA209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2B12D7" w:rsidRPr="008F2A2C" w14:paraId="74ACB909" w14:textId="263BEEB9" w:rsidTr="00A60CE6">
        <w:trPr>
          <w:trHeight w:val="312"/>
        </w:trPr>
        <w:tc>
          <w:tcPr>
            <w:tcW w:w="2689" w:type="dxa"/>
          </w:tcPr>
          <w:p w14:paraId="5FB97391" w14:textId="5F4A49D3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Design review and as installed drawings</w:t>
            </w:r>
            <w:r>
              <w:rPr>
                <w:noProof/>
              </w:rPr>
              <w:t xml:space="preserve"> (withdrawn)</w:t>
            </w:r>
          </w:p>
        </w:tc>
        <w:tc>
          <w:tcPr>
            <w:tcW w:w="1757" w:type="dxa"/>
          </w:tcPr>
          <w:p w14:paraId="47E5C81E" w14:textId="5A7094D5" w:rsidR="002B12D7" w:rsidRPr="008F2A2C" w:rsidRDefault="002B12D7" w:rsidP="002B12D7">
            <w:pPr>
              <w:rPr>
                <w:noProof/>
              </w:rPr>
            </w:pPr>
            <w:r>
              <w:rPr>
                <w:noProof/>
              </w:rPr>
              <w:t>N/A</w:t>
            </w:r>
          </w:p>
        </w:tc>
        <w:tc>
          <w:tcPr>
            <w:tcW w:w="992" w:type="dxa"/>
          </w:tcPr>
          <w:p w14:paraId="68936BB2" w14:textId="0A9316FE" w:rsidR="002B12D7" w:rsidRPr="008F2A2C" w:rsidRDefault="002B12D7" w:rsidP="002B12D7">
            <w:pPr>
              <w:rPr>
                <w:noProof/>
              </w:rPr>
            </w:pPr>
            <w:r w:rsidRPr="008F2A2C">
              <w:rPr>
                <w:noProof/>
              </w:rPr>
              <w:t>A18</w:t>
            </w:r>
          </w:p>
        </w:tc>
        <w:tc>
          <w:tcPr>
            <w:tcW w:w="737" w:type="dxa"/>
          </w:tcPr>
          <w:p w14:paraId="7A978CB0" w14:textId="7AC68B83" w:rsidR="002B12D7" w:rsidRPr="008F2A2C" w:rsidRDefault="002B12D7" w:rsidP="002B12D7">
            <w:pP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680" w:type="dxa"/>
          </w:tcPr>
          <w:p w14:paraId="22FD33E6" w14:textId="6590C6FA" w:rsidR="002B12D7" w:rsidRPr="008F2A2C" w:rsidRDefault="002B12D7" w:rsidP="002B12D7">
            <w:pP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624" w:type="dxa"/>
          </w:tcPr>
          <w:p w14:paraId="66BCD10C" w14:textId="0B345F6B" w:rsidR="002B12D7" w:rsidRPr="008F2A2C" w:rsidRDefault="002B12D7" w:rsidP="002B12D7">
            <w:pP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N/A</w:t>
            </w:r>
          </w:p>
        </w:tc>
        <w:sdt>
          <w:sdtPr>
            <w:id w:val="-82313663"/>
            <w:placeholder>
              <w:docPart w:val="88ABAC8667B54E8E9FCE2FD531E2AB2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87" w:type="dxa"/>
              </w:tcPr>
              <w:p w14:paraId="284AD890" w14:textId="34376513" w:rsidR="002B12D7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2F4E8A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1907189314"/>
            <w:placeholder>
              <w:docPart w:val="DA84542B453643F69DC27E1CBD122A31"/>
            </w:placeholder>
            <w:showingPlcHdr/>
            <w:text/>
          </w:sdtPr>
          <w:sdtContent>
            <w:tc>
              <w:tcPr>
                <w:tcW w:w="1418" w:type="dxa"/>
              </w:tcPr>
              <w:p w14:paraId="541EC484" w14:textId="20DAC7A7" w:rsidR="002B12D7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A209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83732185"/>
            <w:placeholder>
              <w:docPart w:val="B6F0A938F45F4A99B8B35F067196D6CE"/>
            </w:placeholder>
            <w:showingPlcHdr/>
            <w:text/>
          </w:sdtPr>
          <w:sdtContent>
            <w:tc>
              <w:tcPr>
                <w:tcW w:w="1559" w:type="dxa"/>
              </w:tcPr>
              <w:p w14:paraId="57814325" w14:textId="127E5B6E" w:rsidR="002B12D7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A209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778874713"/>
            <w:placeholder>
              <w:docPart w:val="66C7CD00F3F94AB8B8B5CB15C5111CCC"/>
            </w:placeholder>
            <w:showingPlcHdr/>
            <w:text/>
          </w:sdtPr>
          <w:sdtContent>
            <w:tc>
              <w:tcPr>
                <w:tcW w:w="2609" w:type="dxa"/>
              </w:tcPr>
              <w:p w14:paraId="6441EA79" w14:textId="2D8A0183" w:rsidR="002B12D7" w:rsidRDefault="002B12D7" w:rsidP="002B12D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A209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</w:tbl>
    <w:p w14:paraId="4B04C558" w14:textId="77777777" w:rsidR="00683C42" w:rsidRPr="00651EC5" w:rsidRDefault="00683C42" w:rsidP="00683C42">
      <w:r>
        <w:t xml:space="preserve">* Refer to </w:t>
      </w:r>
      <w:hyperlink r:id="rId12" w:anchor="page=195&amp;zoom=100,92,97" w:history="1">
        <w:r w:rsidRPr="008367A8">
          <w:rPr>
            <w:rStyle w:val="Hyperlink"/>
          </w:rPr>
          <w:t>SHTM 02-01 (Part B)</w:t>
        </w:r>
      </w:hyperlink>
      <w:r>
        <w:t xml:space="preserve"> - Appendix G for test abbreviations.</w:t>
      </w:r>
    </w:p>
    <w:p w14:paraId="7878F3F8" w14:textId="43F74960" w:rsidR="00DF175D" w:rsidRDefault="00B40450" w:rsidP="00B40450">
      <w:pPr>
        <w:pStyle w:val="Heading2"/>
      </w:pPr>
      <w:r>
        <w:t>Purity tests</w:t>
      </w:r>
    </w:p>
    <w:tbl>
      <w:tblPr>
        <w:tblStyle w:val="PlainTable1"/>
        <w:tblW w:w="14652" w:type="dxa"/>
        <w:tblLayout w:type="fixed"/>
        <w:tblLook w:val="0420" w:firstRow="1" w:lastRow="0" w:firstColumn="0" w:lastColumn="0" w:noHBand="0" w:noVBand="1"/>
      </w:tblPr>
      <w:tblGrid>
        <w:gridCol w:w="2689"/>
        <w:gridCol w:w="1757"/>
        <w:gridCol w:w="992"/>
        <w:gridCol w:w="737"/>
        <w:gridCol w:w="680"/>
        <w:gridCol w:w="624"/>
        <w:gridCol w:w="1531"/>
        <w:gridCol w:w="1417"/>
        <w:gridCol w:w="1559"/>
        <w:gridCol w:w="2666"/>
      </w:tblGrid>
      <w:tr w:rsidR="0040790C" w:rsidRPr="008F2A2C" w14:paraId="5ADA17EB" w14:textId="19427EE2" w:rsidTr="00A60C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1AAA6ADA" w14:textId="618334DA" w:rsidR="0040790C" w:rsidRPr="008F2A2C" w:rsidRDefault="0040790C" w:rsidP="00D45D8E">
            <w:pPr>
              <w:rPr>
                <w:noProof/>
              </w:rPr>
            </w:pPr>
            <w:r>
              <w:rPr>
                <w:noProof/>
              </w:rPr>
              <w:t>Tests</w:t>
            </w:r>
          </w:p>
        </w:tc>
        <w:tc>
          <w:tcPr>
            <w:tcW w:w="1757" w:type="dxa"/>
          </w:tcPr>
          <w:p w14:paraId="16D1EBD4" w14:textId="7E662650" w:rsidR="0040790C" w:rsidRDefault="0040790C" w:rsidP="00D45D8E">
            <w:pPr>
              <w:rPr>
                <w:noProof/>
              </w:rPr>
            </w:pPr>
            <w:r w:rsidRPr="0099429D">
              <w:rPr>
                <w:noProof/>
              </w:rPr>
              <w:t>SHTM test abbreviation</w:t>
            </w:r>
            <w:r w:rsidR="00A60CE6">
              <w:rPr>
                <w:noProof/>
              </w:rPr>
              <w:t>*</w:t>
            </w:r>
          </w:p>
        </w:tc>
        <w:tc>
          <w:tcPr>
            <w:tcW w:w="992" w:type="dxa"/>
          </w:tcPr>
          <w:p w14:paraId="0E50E8EA" w14:textId="43DBB3B9" w:rsidR="0040790C" w:rsidRPr="008F2A2C" w:rsidRDefault="0040790C" w:rsidP="00D45D8E">
            <w:pPr>
              <w:rPr>
                <w:noProof/>
              </w:rPr>
            </w:pPr>
            <w:r>
              <w:rPr>
                <w:noProof/>
              </w:rPr>
              <w:t>Form</w:t>
            </w:r>
          </w:p>
        </w:tc>
        <w:tc>
          <w:tcPr>
            <w:tcW w:w="737" w:type="dxa"/>
          </w:tcPr>
          <w:p w14:paraId="51042060" w14:textId="5E8A8EA8" w:rsidR="0040790C" w:rsidRDefault="0040790C" w:rsidP="00D45D8E">
            <w:r w:rsidRPr="008F2A2C">
              <w:rPr>
                <w:noProof/>
              </w:rPr>
              <w:t xml:space="preserve">CSO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680" w:type="dxa"/>
          </w:tcPr>
          <w:p w14:paraId="265AF062" w14:textId="048FA3B1" w:rsidR="0040790C" w:rsidRDefault="0040790C" w:rsidP="00D45D8E">
            <w:r w:rsidRPr="008F2A2C">
              <w:rPr>
                <w:noProof/>
              </w:rPr>
              <w:t xml:space="preserve">AP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624" w:type="dxa"/>
          </w:tcPr>
          <w:p w14:paraId="09C4B82C" w14:textId="15877CEB" w:rsidR="0040790C" w:rsidRDefault="0040790C" w:rsidP="00D45D8E">
            <w:r w:rsidRPr="008F2A2C">
              <w:rPr>
                <w:noProof/>
              </w:rPr>
              <w:t xml:space="preserve">QC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1531" w:type="dxa"/>
          </w:tcPr>
          <w:p w14:paraId="2431583D" w14:textId="1B739326" w:rsidR="0040790C" w:rsidRPr="008F2A2C" w:rsidRDefault="0040790C" w:rsidP="00D45D8E">
            <w:pPr>
              <w:rPr>
                <w:noProof/>
              </w:rPr>
            </w:pPr>
            <w:r>
              <w:rPr>
                <w:noProof/>
              </w:rPr>
              <w:t>Date</w:t>
            </w:r>
          </w:p>
        </w:tc>
        <w:tc>
          <w:tcPr>
            <w:tcW w:w="1417" w:type="dxa"/>
          </w:tcPr>
          <w:p w14:paraId="3609C48E" w14:textId="1362E8F7" w:rsidR="0040790C" w:rsidRPr="008F2A2C" w:rsidRDefault="0040790C" w:rsidP="00D45D8E">
            <w:pPr>
              <w:rPr>
                <w:noProof/>
              </w:rPr>
            </w:pPr>
            <w:r>
              <w:rPr>
                <w:noProof/>
              </w:rPr>
              <w:t>Start time</w:t>
            </w:r>
          </w:p>
        </w:tc>
        <w:tc>
          <w:tcPr>
            <w:tcW w:w="1559" w:type="dxa"/>
          </w:tcPr>
          <w:p w14:paraId="69E1FF42" w14:textId="36DFDE3C" w:rsidR="0040790C" w:rsidRPr="008F2A2C" w:rsidRDefault="0040790C" w:rsidP="00D45D8E">
            <w:pPr>
              <w:rPr>
                <w:noProof/>
              </w:rPr>
            </w:pPr>
            <w:r>
              <w:rPr>
                <w:noProof/>
              </w:rPr>
              <w:t>Finish time</w:t>
            </w:r>
          </w:p>
        </w:tc>
        <w:tc>
          <w:tcPr>
            <w:tcW w:w="2666" w:type="dxa"/>
          </w:tcPr>
          <w:p w14:paraId="270A6D9C" w14:textId="3DB9504F" w:rsidR="0040790C" w:rsidRDefault="0040790C" w:rsidP="00D45D8E">
            <w:pPr>
              <w:rPr>
                <w:noProof/>
              </w:rPr>
            </w:pPr>
            <w:r>
              <w:rPr>
                <w:noProof/>
              </w:rPr>
              <w:t>Comments</w:t>
            </w:r>
          </w:p>
        </w:tc>
      </w:tr>
      <w:tr w:rsidR="00776467" w:rsidRPr="008F2A2C" w14:paraId="3855BD99" w14:textId="166CAD1B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21437BE4" w14:textId="77777777" w:rsidR="00776467" w:rsidRPr="008F2A2C" w:rsidRDefault="00776467" w:rsidP="00776467">
            <w:pPr>
              <w:rPr>
                <w:noProof/>
              </w:rPr>
            </w:pPr>
            <w:r w:rsidRPr="008F2A2C">
              <w:rPr>
                <w:noProof/>
              </w:rPr>
              <w:t>Purging and filling</w:t>
            </w:r>
          </w:p>
        </w:tc>
        <w:tc>
          <w:tcPr>
            <w:tcW w:w="1757" w:type="dxa"/>
          </w:tcPr>
          <w:p w14:paraId="0F433ED1" w14:textId="2A85DC23" w:rsidR="00776467" w:rsidRPr="008F2A2C" w:rsidRDefault="00776467" w:rsidP="00776467">
            <w:pPr>
              <w:rPr>
                <w:noProof/>
              </w:rPr>
            </w:pPr>
            <w:r>
              <w:rPr>
                <w:noProof/>
              </w:rPr>
              <w:t>SPF</w:t>
            </w:r>
          </w:p>
        </w:tc>
        <w:tc>
          <w:tcPr>
            <w:tcW w:w="992" w:type="dxa"/>
          </w:tcPr>
          <w:p w14:paraId="34F4A9C7" w14:textId="069EA597" w:rsidR="00776467" w:rsidRPr="008F2A2C" w:rsidRDefault="00776467" w:rsidP="00776467">
            <w:pPr>
              <w:rPr>
                <w:noProof/>
              </w:rPr>
            </w:pPr>
            <w:r w:rsidRPr="008F2A2C">
              <w:rPr>
                <w:noProof/>
              </w:rPr>
              <w:t>A19</w:t>
            </w:r>
          </w:p>
        </w:tc>
        <w:sdt>
          <w:sdtPr>
            <w:id w:val="56823630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292209DE" w14:textId="78DE63DB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4496620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19E14392" w14:textId="0D522309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50261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71E9FB2C" w14:textId="2E9D0030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68462221"/>
            <w:placeholder>
              <w:docPart w:val="65BF2A29B7174DCFB275E1776465E7B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31" w:type="dxa"/>
              </w:tcPr>
              <w:p w14:paraId="1782071D" w14:textId="1597C9F3" w:rsidR="00776467" w:rsidRDefault="00776467" w:rsidP="00776467">
                <w:r w:rsidRPr="001A450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723605551"/>
            <w:placeholder>
              <w:docPart w:val="475176EA3DBE47D1981BEDD87312DA1A"/>
            </w:placeholder>
            <w:showingPlcHdr/>
            <w:text/>
          </w:sdtPr>
          <w:sdtContent>
            <w:tc>
              <w:tcPr>
                <w:tcW w:w="1417" w:type="dxa"/>
              </w:tcPr>
              <w:p w14:paraId="205DE563" w14:textId="19F576CB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40059715"/>
            <w:placeholder>
              <w:docPart w:val="CE33D840150A4DF19C968AAD0BD7E9ED"/>
            </w:placeholder>
            <w:showingPlcHdr/>
            <w:text/>
          </w:sdtPr>
          <w:sdtContent>
            <w:tc>
              <w:tcPr>
                <w:tcW w:w="1559" w:type="dxa"/>
              </w:tcPr>
              <w:p w14:paraId="2BB68EB0" w14:textId="0373CE5B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217775956"/>
            <w:placeholder>
              <w:docPart w:val="7FF4EFC9A0974CB490AC26FACC361EBD"/>
            </w:placeholder>
            <w:showingPlcHdr/>
            <w:text/>
          </w:sdtPr>
          <w:sdtContent>
            <w:tc>
              <w:tcPr>
                <w:tcW w:w="2666" w:type="dxa"/>
              </w:tcPr>
              <w:p w14:paraId="6239B129" w14:textId="7BF34FB8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776467" w:rsidRPr="008F2A2C" w14:paraId="5800AB11" w14:textId="77694057" w:rsidTr="00A60CE6">
        <w:trPr>
          <w:trHeight w:val="312"/>
        </w:trPr>
        <w:tc>
          <w:tcPr>
            <w:tcW w:w="2689" w:type="dxa"/>
          </w:tcPr>
          <w:p w14:paraId="4C575EBD" w14:textId="77777777" w:rsidR="00776467" w:rsidRPr="008F2A2C" w:rsidRDefault="00776467" w:rsidP="00776467">
            <w:pPr>
              <w:rPr>
                <w:noProof/>
              </w:rPr>
            </w:pPr>
            <w:r w:rsidRPr="008F2A2C">
              <w:rPr>
                <w:noProof/>
              </w:rPr>
              <w:t>Medical gas identification tests</w:t>
            </w:r>
          </w:p>
        </w:tc>
        <w:tc>
          <w:tcPr>
            <w:tcW w:w="1757" w:type="dxa"/>
          </w:tcPr>
          <w:p w14:paraId="339BEAFE" w14:textId="6539595C" w:rsidR="00776467" w:rsidRPr="008F2A2C" w:rsidRDefault="00776467" w:rsidP="00776467">
            <w:pPr>
              <w:rPr>
                <w:noProof/>
              </w:rPr>
            </w:pPr>
            <w:r>
              <w:rPr>
                <w:noProof/>
              </w:rPr>
              <w:t>N/A</w:t>
            </w:r>
          </w:p>
        </w:tc>
        <w:tc>
          <w:tcPr>
            <w:tcW w:w="992" w:type="dxa"/>
          </w:tcPr>
          <w:p w14:paraId="4EDA4F6D" w14:textId="32C7BC9F" w:rsidR="00776467" w:rsidRPr="008F2A2C" w:rsidRDefault="00776467" w:rsidP="00776467">
            <w:pPr>
              <w:rPr>
                <w:noProof/>
              </w:rPr>
            </w:pPr>
            <w:r w:rsidRPr="008F2A2C">
              <w:rPr>
                <w:noProof/>
              </w:rPr>
              <w:t>A20</w:t>
            </w:r>
          </w:p>
        </w:tc>
        <w:sdt>
          <w:sdtPr>
            <w:id w:val="184104816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2825EF7A" w14:textId="7427C732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7554688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5260DDDB" w14:textId="71DA8324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175681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692BFFC9" w14:textId="2D2539B4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28529401"/>
            <w:placeholder>
              <w:docPart w:val="EA977DA6442A4A7F99AA43FCB252849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31" w:type="dxa"/>
              </w:tcPr>
              <w:p w14:paraId="572C096C" w14:textId="57759BFF" w:rsidR="00776467" w:rsidRDefault="00776467" w:rsidP="00776467">
                <w:r w:rsidRPr="001A450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2118719528"/>
            <w:placeholder>
              <w:docPart w:val="066713253E9B4DC8B3B37CD751CE99F3"/>
            </w:placeholder>
            <w:showingPlcHdr/>
            <w:text/>
          </w:sdtPr>
          <w:sdtContent>
            <w:tc>
              <w:tcPr>
                <w:tcW w:w="1417" w:type="dxa"/>
              </w:tcPr>
              <w:p w14:paraId="7E6A62F5" w14:textId="00E5672D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787122950"/>
            <w:placeholder>
              <w:docPart w:val="1300228834F34A87A613EDAC136800C1"/>
            </w:placeholder>
            <w:showingPlcHdr/>
            <w:text/>
          </w:sdtPr>
          <w:sdtContent>
            <w:tc>
              <w:tcPr>
                <w:tcW w:w="1559" w:type="dxa"/>
              </w:tcPr>
              <w:p w14:paraId="5945C27C" w14:textId="7C492BE6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699774646"/>
            <w:placeholder>
              <w:docPart w:val="648DE3FE889044A7B382D046A44FC58E"/>
            </w:placeholder>
            <w:showingPlcHdr/>
            <w:text/>
          </w:sdtPr>
          <w:sdtContent>
            <w:tc>
              <w:tcPr>
                <w:tcW w:w="2666" w:type="dxa"/>
              </w:tcPr>
              <w:p w14:paraId="1BD64FCE" w14:textId="7B707879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776467" w:rsidRPr="008F2A2C" w14:paraId="254B1FD5" w14:textId="4AC2DEC1" w:rsidTr="00A60C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2689" w:type="dxa"/>
          </w:tcPr>
          <w:p w14:paraId="2CAF9E58" w14:textId="77777777" w:rsidR="00776467" w:rsidRPr="008F2A2C" w:rsidRDefault="00776467" w:rsidP="00776467">
            <w:pPr>
              <w:rPr>
                <w:noProof/>
              </w:rPr>
            </w:pPr>
            <w:r w:rsidRPr="008F2A2C">
              <w:rPr>
                <w:noProof/>
              </w:rPr>
              <w:t>Medical gas quality tests</w:t>
            </w:r>
          </w:p>
        </w:tc>
        <w:tc>
          <w:tcPr>
            <w:tcW w:w="1757" w:type="dxa"/>
          </w:tcPr>
          <w:p w14:paraId="67D9BE36" w14:textId="7034181B" w:rsidR="00776467" w:rsidRPr="008F2A2C" w:rsidRDefault="00776467" w:rsidP="00776467">
            <w:pPr>
              <w:rPr>
                <w:noProof/>
              </w:rPr>
            </w:pPr>
            <w:r>
              <w:rPr>
                <w:noProof/>
              </w:rPr>
              <w:t>N/A</w:t>
            </w:r>
          </w:p>
        </w:tc>
        <w:tc>
          <w:tcPr>
            <w:tcW w:w="992" w:type="dxa"/>
          </w:tcPr>
          <w:p w14:paraId="685A5069" w14:textId="22065438" w:rsidR="00776467" w:rsidRPr="008F2A2C" w:rsidRDefault="00776467" w:rsidP="00776467">
            <w:pPr>
              <w:rPr>
                <w:noProof/>
              </w:rPr>
            </w:pPr>
            <w:r w:rsidRPr="008F2A2C">
              <w:rPr>
                <w:noProof/>
              </w:rPr>
              <w:t>A21</w:t>
            </w:r>
          </w:p>
        </w:tc>
        <w:sdt>
          <w:sdtPr>
            <w:id w:val="131532200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6BCBC00E" w14:textId="28FD3168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4912472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0293D938" w14:textId="043E7515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1937658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24" w:type="dxa"/>
              </w:tcPr>
              <w:p w14:paraId="7D00DDD5" w14:textId="561D7E4D" w:rsidR="00776467" w:rsidRPr="008F2A2C" w:rsidRDefault="00776467" w:rsidP="00776467">
                <w:pPr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701E6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07836223"/>
            <w:placeholder>
              <w:docPart w:val="EAA284B56FCC4EEE91B582C1497186F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31" w:type="dxa"/>
              </w:tcPr>
              <w:p w14:paraId="1FFE4C56" w14:textId="54BD050F" w:rsidR="00776467" w:rsidRDefault="00776467" w:rsidP="00776467">
                <w:r w:rsidRPr="001A450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-451321931"/>
            <w:placeholder>
              <w:docPart w:val="A77DAD42FDF649A6B8EB6384E98947F2"/>
            </w:placeholder>
            <w:showingPlcHdr/>
            <w:text/>
          </w:sdtPr>
          <w:sdtContent>
            <w:tc>
              <w:tcPr>
                <w:tcW w:w="1417" w:type="dxa"/>
              </w:tcPr>
              <w:p w14:paraId="124C523B" w14:textId="792FC920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118563316"/>
            <w:placeholder>
              <w:docPart w:val="A0A84BDF32954F27ABF5B674BC3FBD57"/>
            </w:placeholder>
            <w:showingPlcHdr/>
            <w:text/>
          </w:sdtPr>
          <w:sdtContent>
            <w:tc>
              <w:tcPr>
                <w:tcW w:w="1559" w:type="dxa"/>
              </w:tcPr>
              <w:p w14:paraId="551BA1CE" w14:textId="2ED0CF6F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1475565276"/>
            <w:placeholder>
              <w:docPart w:val="4ECC642FF174463092D4F9D0D47C0FA1"/>
            </w:placeholder>
            <w:showingPlcHdr/>
            <w:text/>
          </w:sdtPr>
          <w:sdtContent>
            <w:tc>
              <w:tcPr>
                <w:tcW w:w="2666" w:type="dxa"/>
              </w:tcPr>
              <w:p w14:paraId="30E8777E" w14:textId="4B277921" w:rsidR="00776467" w:rsidRDefault="00776467" w:rsidP="00776467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</w:tbl>
    <w:p w14:paraId="7DB66C81" w14:textId="77777777" w:rsidR="00A60CE6" w:rsidRPr="00651EC5" w:rsidRDefault="00A60CE6" w:rsidP="00A60CE6">
      <w:r>
        <w:t xml:space="preserve">* Refer to </w:t>
      </w:r>
      <w:hyperlink r:id="rId13" w:anchor="page=195&amp;zoom=100,92,97" w:history="1">
        <w:r w:rsidRPr="008367A8">
          <w:rPr>
            <w:rStyle w:val="Hyperlink"/>
          </w:rPr>
          <w:t>SHTM 02-01 (Part B)</w:t>
        </w:r>
      </w:hyperlink>
      <w:r>
        <w:t xml:space="preserve"> - Appendix G for test abbreviations.</w:t>
      </w:r>
    </w:p>
    <w:p w14:paraId="4BBCE5AE" w14:textId="77777777" w:rsidR="002E6EEC" w:rsidRPr="002E6EEC" w:rsidRDefault="002E6EEC" w:rsidP="002E6EEC"/>
    <w:p w14:paraId="05E7343A" w14:textId="77777777" w:rsidR="002E6EEC" w:rsidRPr="002E6EEC" w:rsidRDefault="002E6EEC" w:rsidP="002E6EEC">
      <w:r>
        <w:br w:type="page"/>
      </w:r>
    </w:p>
    <w:p w14:paraId="292B9213" w14:textId="28C4185B" w:rsidR="008F2A2C" w:rsidRDefault="00AA4C18" w:rsidP="00CC2D25">
      <w:pPr>
        <w:pStyle w:val="Heading2"/>
      </w:pPr>
      <w:r>
        <w:lastRenderedPageBreak/>
        <w:t>Completion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4390"/>
        <w:gridCol w:w="992"/>
        <w:gridCol w:w="737"/>
        <w:gridCol w:w="680"/>
        <w:gridCol w:w="709"/>
        <w:gridCol w:w="1531"/>
        <w:gridCol w:w="1417"/>
        <w:gridCol w:w="1559"/>
        <w:gridCol w:w="2581"/>
      </w:tblGrid>
      <w:tr w:rsidR="00811368" w:rsidRPr="008F2A2C" w14:paraId="3C7637A1" w14:textId="3F2E38C0" w:rsidTr="009D1C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  <w:tblHeader/>
        </w:trPr>
        <w:tc>
          <w:tcPr>
            <w:tcW w:w="4390" w:type="dxa"/>
          </w:tcPr>
          <w:p w14:paraId="26289C73" w14:textId="32E6B6AD" w:rsidR="00811368" w:rsidRPr="008F2A2C" w:rsidRDefault="00811368" w:rsidP="002A0F2E">
            <w:pPr>
              <w:rPr>
                <w:noProof/>
              </w:rPr>
            </w:pPr>
            <w:r>
              <w:rPr>
                <w:noProof/>
              </w:rPr>
              <w:t>System task</w:t>
            </w:r>
          </w:p>
        </w:tc>
        <w:tc>
          <w:tcPr>
            <w:tcW w:w="992" w:type="dxa"/>
          </w:tcPr>
          <w:p w14:paraId="60069881" w14:textId="046F31CD" w:rsidR="00811368" w:rsidRPr="008F2A2C" w:rsidRDefault="00811368" w:rsidP="002A0F2E">
            <w:pPr>
              <w:rPr>
                <w:noProof/>
              </w:rPr>
            </w:pPr>
            <w:r>
              <w:rPr>
                <w:noProof/>
              </w:rPr>
              <w:t>Form</w:t>
            </w:r>
          </w:p>
        </w:tc>
        <w:tc>
          <w:tcPr>
            <w:tcW w:w="737" w:type="dxa"/>
          </w:tcPr>
          <w:p w14:paraId="7F069F98" w14:textId="3CF00BEF" w:rsidR="00811368" w:rsidRPr="008F2A2C" w:rsidRDefault="00811368" w:rsidP="002A0F2E">
            <w:pPr>
              <w:rPr>
                <w:rFonts w:cs="Arial"/>
                <w:noProof/>
              </w:rPr>
            </w:pPr>
            <w:r w:rsidRPr="008F2A2C">
              <w:rPr>
                <w:noProof/>
              </w:rPr>
              <w:t xml:space="preserve">CSO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680" w:type="dxa"/>
          </w:tcPr>
          <w:p w14:paraId="3C2596C9" w14:textId="41269DB6" w:rsidR="00811368" w:rsidRPr="008F2A2C" w:rsidRDefault="00811368" w:rsidP="002A0F2E">
            <w:pPr>
              <w:rPr>
                <w:rFonts w:cs="Arial"/>
                <w:noProof/>
              </w:rPr>
            </w:pPr>
            <w:r w:rsidRPr="008F2A2C">
              <w:rPr>
                <w:noProof/>
              </w:rPr>
              <w:t xml:space="preserve">AP </w:t>
            </w:r>
            <w:r>
              <w:rPr>
                <w:noProof/>
              </w:rPr>
              <w:t>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709" w:type="dxa"/>
          </w:tcPr>
          <w:p w14:paraId="09166D92" w14:textId="72F8C274" w:rsidR="00811368" w:rsidRPr="008F2A2C" w:rsidRDefault="00811368" w:rsidP="002A0F2E">
            <w:pPr>
              <w:rPr>
                <w:rFonts w:cs="Arial"/>
                <w:noProof/>
              </w:rPr>
            </w:pPr>
            <w:r w:rsidRPr="008F2A2C">
              <w:rPr>
                <w:noProof/>
              </w:rPr>
              <w:t>QC</w:t>
            </w:r>
            <w:r>
              <w:rPr>
                <w:noProof/>
              </w:rPr>
              <w:t xml:space="preserve"> (</w:t>
            </w:r>
            <w:r>
              <w:rPr>
                <w:noProof/>
              </w:rPr>
              <w:sym w:font="Wingdings" w:char="F0FC"/>
            </w:r>
            <w:r>
              <w:rPr>
                <w:noProof/>
              </w:rPr>
              <w:t>)</w:t>
            </w:r>
          </w:p>
        </w:tc>
        <w:tc>
          <w:tcPr>
            <w:tcW w:w="1531" w:type="dxa"/>
          </w:tcPr>
          <w:p w14:paraId="72ED0E96" w14:textId="47F84798" w:rsidR="00811368" w:rsidRPr="008F2A2C" w:rsidRDefault="00811368" w:rsidP="002A0F2E">
            <w:pPr>
              <w:rPr>
                <w:noProof/>
              </w:rPr>
            </w:pPr>
            <w:r>
              <w:rPr>
                <w:noProof/>
              </w:rPr>
              <w:t>Date</w:t>
            </w:r>
          </w:p>
        </w:tc>
        <w:tc>
          <w:tcPr>
            <w:tcW w:w="1417" w:type="dxa"/>
          </w:tcPr>
          <w:p w14:paraId="3F040782" w14:textId="378C8670" w:rsidR="00811368" w:rsidRPr="008F2A2C" w:rsidRDefault="00811368" w:rsidP="002A0F2E">
            <w:pPr>
              <w:rPr>
                <w:noProof/>
              </w:rPr>
            </w:pPr>
            <w:r>
              <w:rPr>
                <w:noProof/>
              </w:rPr>
              <w:t>Start time</w:t>
            </w:r>
          </w:p>
        </w:tc>
        <w:tc>
          <w:tcPr>
            <w:tcW w:w="1559" w:type="dxa"/>
          </w:tcPr>
          <w:p w14:paraId="36E499BF" w14:textId="424A68B8" w:rsidR="00811368" w:rsidRPr="008F2A2C" w:rsidRDefault="00811368" w:rsidP="002A0F2E">
            <w:pPr>
              <w:rPr>
                <w:noProof/>
              </w:rPr>
            </w:pPr>
            <w:r>
              <w:rPr>
                <w:noProof/>
              </w:rPr>
              <w:t>Finish time</w:t>
            </w:r>
          </w:p>
        </w:tc>
        <w:tc>
          <w:tcPr>
            <w:tcW w:w="2581" w:type="dxa"/>
          </w:tcPr>
          <w:p w14:paraId="6B43EF32" w14:textId="312A2BD7" w:rsidR="00811368" w:rsidRPr="008F2A2C" w:rsidRDefault="00811368" w:rsidP="002A0F2E">
            <w:pPr>
              <w:rPr>
                <w:noProof/>
              </w:rPr>
            </w:pPr>
            <w:r>
              <w:rPr>
                <w:noProof/>
              </w:rPr>
              <w:t>Comments</w:t>
            </w:r>
          </w:p>
        </w:tc>
      </w:tr>
      <w:tr w:rsidR="00811368" w:rsidRPr="008F2A2C" w14:paraId="096F950B" w14:textId="3C06B295" w:rsidTr="009D1C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4390" w:type="dxa"/>
          </w:tcPr>
          <w:p w14:paraId="0CCBD9FA" w14:textId="50472EAE" w:rsidR="00811368" w:rsidRPr="00FF4ED2" w:rsidRDefault="00811368" w:rsidP="00811368">
            <w:r w:rsidRPr="008F2A2C">
              <w:rPr>
                <w:noProof/>
              </w:rPr>
              <w:t xml:space="preserve">Medical gas pipeline system </w:t>
            </w:r>
            <w:r w:rsidR="009D1C68">
              <w:rPr>
                <w:noProof/>
              </w:rPr>
              <w:t>-</w:t>
            </w:r>
            <w:r w:rsidRPr="008F2A2C">
              <w:rPr>
                <w:noProof/>
              </w:rPr>
              <w:t xml:space="preserve"> Completion certificate</w:t>
            </w:r>
          </w:p>
        </w:tc>
        <w:tc>
          <w:tcPr>
            <w:tcW w:w="992" w:type="dxa"/>
          </w:tcPr>
          <w:p w14:paraId="0376036C" w14:textId="26221FC7" w:rsidR="00811368" w:rsidRDefault="00811368" w:rsidP="00811368">
            <w:r>
              <w:t>A22</w:t>
            </w:r>
          </w:p>
        </w:tc>
        <w:sdt>
          <w:sdtPr>
            <w:id w:val="-2129707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616DF12B" w14:textId="04A93E5A" w:rsidR="00811368" w:rsidRDefault="00811368" w:rsidP="00811368"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7827113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51C9DB88" w14:textId="62BFD62A" w:rsidR="00811368" w:rsidRDefault="00811368" w:rsidP="00811368"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494323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47F7D33D" w14:textId="09B84ABA" w:rsidR="00811368" w:rsidRDefault="00811368" w:rsidP="00811368"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28324099"/>
            <w:placeholder>
              <w:docPart w:val="50B54C8BA6CC4A14A74CAA4D89630B9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31" w:type="dxa"/>
              </w:tcPr>
              <w:p w14:paraId="72776A1B" w14:textId="5E6A677A" w:rsidR="00811368" w:rsidRPr="00211752" w:rsidRDefault="00811368" w:rsidP="00811368">
                <w:r w:rsidRPr="001A450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1026059635"/>
            <w:placeholder>
              <w:docPart w:val="10633D6FA272487F8AFA9AF7CCF5FAAD"/>
            </w:placeholder>
            <w:showingPlcHdr/>
            <w:text/>
          </w:sdtPr>
          <w:sdtContent>
            <w:tc>
              <w:tcPr>
                <w:tcW w:w="1417" w:type="dxa"/>
              </w:tcPr>
              <w:p w14:paraId="67637349" w14:textId="25CC63BB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972326747"/>
            <w:placeholder>
              <w:docPart w:val="6153272BC74D4804BE3459F2A4564F08"/>
            </w:placeholder>
            <w:showingPlcHdr/>
            <w:text/>
          </w:sdtPr>
          <w:sdtContent>
            <w:tc>
              <w:tcPr>
                <w:tcW w:w="1559" w:type="dxa"/>
              </w:tcPr>
              <w:p w14:paraId="1B84E6C1" w14:textId="0A7A54B0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5103549"/>
            <w:placeholder>
              <w:docPart w:val="4174F7C84D9846218E0B3B39E0B81FC1"/>
            </w:placeholder>
            <w:showingPlcHdr/>
            <w:text/>
          </w:sdtPr>
          <w:sdtContent>
            <w:tc>
              <w:tcPr>
                <w:tcW w:w="2581" w:type="dxa"/>
              </w:tcPr>
              <w:p w14:paraId="67FDCC6D" w14:textId="40909E61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811368" w:rsidRPr="00211752" w14:paraId="41D65094" w14:textId="545BF438" w:rsidTr="009D1C68">
        <w:trPr>
          <w:trHeight w:val="312"/>
        </w:trPr>
        <w:tc>
          <w:tcPr>
            <w:tcW w:w="4390" w:type="dxa"/>
          </w:tcPr>
          <w:p w14:paraId="1E41012B" w14:textId="3289ACD5" w:rsidR="00811368" w:rsidRPr="00211752" w:rsidRDefault="00811368" w:rsidP="00811368">
            <w:r w:rsidRPr="00211752">
              <w:t>Medical gas permit-to-work form completed (if applicable)</w:t>
            </w:r>
          </w:p>
        </w:tc>
        <w:tc>
          <w:tcPr>
            <w:tcW w:w="992" w:type="dxa"/>
          </w:tcPr>
          <w:p w14:paraId="406790FD" w14:textId="6DE894A4" w:rsidR="00811368" w:rsidRPr="00211752" w:rsidRDefault="00811368" w:rsidP="00811368">
            <w:r w:rsidRPr="00211752">
              <w:t>N/A</w:t>
            </w:r>
          </w:p>
        </w:tc>
        <w:sdt>
          <w:sdtPr>
            <w:id w:val="-113517397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3ED694C1" w14:textId="46B59D7D" w:rsidR="00811368" w:rsidRPr="00211752" w:rsidRDefault="00811368" w:rsidP="00811368">
                <w:pPr>
                  <w:rPr>
                    <w:noProof/>
                  </w:rPr>
                </w:pPr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9404630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49158A8D" w14:textId="6DA6DCA6" w:rsidR="00811368" w:rsidRPr="00211752" w:rsidRDefault="00811368" w:rsidP="00811368">
                <w:pPr>
                  <w:rPr>
                    <w:noProof/>
                  </w:rPr>
                </w:pPr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9740400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5A712647" w14:textId="425824EF" w:rsidR="00811368" w:rsidRPr="00211752" w:rsidRDefault="00811368" w:rsidP="00811368">
                <w:pPr>
                  <w:rPr>
                    <w:noProof/>
                  </w:rPr>
                </w:pPr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55155547"/>
            <w:placeholder>
              <w:docPart w:val="C5E9E58228634B1094499455EEA4A46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31" w:type="dxa"/>
              </w:tcPr>
              <w:p w14:paraId="7D4227C7" w14:textId="6B2749C2" w:rsidR="00811368" w:rsidRPr="00211752" w:rsidRDefault="00811368" w:rsidP="00811368">
                <w:r w:rsidRPr="001A450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935410746"/>
            <w:placeholder>
              <w:docPart w:val="A7ED416559074BBE94948CF4305080F0"/>
            </w:placeholder>
            <w:showingPlcHdr/>
            <w:text/>
          </w:sdtPr>
          <w:sdtContent>
            <w:tc>
              <w:tcPr>
                <w:tcW w:w="1417" w:type="dxa"/>
              </w:tcPr>
              <w:p w14:paraId="10EEED0E" w14:textId="62853F5C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714969745"/>
            <w:placeholder>
              <w:docPart w:val="D85E0EAC14BE44D7A178698E73FF4AA6"/>
            </w:placeholder>
            <w:showingPlcHdr/>
            <w:text/>
          </w:sdtPr>
          <w:sdtContent>
            <w:tc>
              <w:tcPr>
                <w:tcW w:w="1559" w:type="dxa"/>
              </w:tcPr>
              <w:p w14:paraId="4288505D" w14:textId="61EF788F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2091926070"/>
            <w:placeholder>
              <w:docPart w:val="D38009DEF1184778AFA2E2276F5ADDD9"/>
            </w:placeholder>
            <w:showingPlcHdr/>
            <w:text/>
          </w:sdtPr>
          <w:sdtContent>
            <w:tc>
              <w:tcPr>
                <w:tcW w:w="2581" w:type="dxa"/>
              </w:tcPr>
              <w:p w14:paraId="66B4D957" w14:textId="1AC01830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  <w:tr w:rsidR="00811368" w:rsidRPr="00211752" w14:paraId="27AB98E3" w14:textId="43FA6697" w:rsidTr="009D1C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4390" w:type="dxa"/>
          </w:tcPr>
          <w:p w14:paraId="1FC16D24" w14:textId="2441A469" w:rsidR="00811368" w:rsidRPr="00211752" w:rsidRDefault="00811368" w:rsidP="00811368">
            <w:r w:rsidRPr="00211752">
              <w:t>Construction labels removed</w:t>
            </w:r>
          </w:p>
        </w:tc>
        <w:tc>
          <w:tcPr>
            <w:tcW w:w="992" w:type="dxa"/>
          </w:tcPr>
          <w:p w14:paraId="386358B6" w14:textId="22EAE92B" w:rsidR="00811368" w:rsidRPr="00211752" w:rsidRDefault="00811368" w:rsidP="00811368">
            <w:r>
              <w:t>N/A</w:t>
            </w:r>
          </w:p>
        </w:tc>
        <w:sdt>
          <w:sdtPr>
            <w:id w:val="-38865042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37" w:type="dxa"/>
              </w:tcPr>
              <w:p w14:paraId="5A84BF6A" w14:textId="32D1DEF6" w:rsidR="00811368" w:rsidRPr="00211752" w:rsidRDefault="00811368" w:rsidP="00811368">
                <w:pPr>
                  <w:rPr>
                    <w:noProof/>
                  </w:rPr>
                </w:pPr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75103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31B02E55" w14:textId="392EFFEF" w:rsidR="00811368" w:rsidRPr="00211752" w:rsidRDefault="00811368" w:rsidP="00811368">
                <w:pPr>
                  <w:rPr>
                    <w:noProof/>
                  </w:rPr>
                </w:pPr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9259183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4EEE5123" w14:textId="4453CEA7" w:rsidR="00811368" w:rsidRPr="00211752" w:rsidRDefault="00811368" w:rsidP="00811368">
                <w:pPr>
                  <w:rPr>
                    <w:noProof/>
                  </w:rPr>
                </w:pPr>
                <w:r w:rsidRPr="0021175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8050989"/>
            <w:placeholder>
              <w:docPart w:val="090F8F5A06C040FA9E6A43B1F8E99B6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31" w:type="dxa"/>
              </w:tcPr>
              <w:p w14:paraId="546093E9" w14:textId="0B41CE1F" w:rsidR="00811368" w:rsidRPr="00211752" w:rsidRDefault="00811368" w:rsidP="00811368">
                <w:r w:rsidRPr="001A450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sdt>
          <w:sdtPr>
            <w:id w:val="629977752"/>
            <w:placeholder>
              <w:docPart w:val="5FA3B8DCCC904DD28F3204449F5FB0CE"/>
            </w:placeholder>
            <w:showingPlcHdr/>
            <w:text/>
          </w:sdtPr>
          <w:sdtContent>
            <w:tc>
              <w:tcPr>
                <w:tcW w:w="1417" w:type="dxa"/>
              </w:tcPr>
              <w:p w14:paraId="643B47A2" w14:textId="624ECF53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722032364"/>
            <w:placeholder>
              <w:docPart w:val="286A2A6E802749C7B8AFA4FA9FDA58F9"/>
            </w:placeholder>
            <w:showingPlcHdr/>
            <w:text/>
          </w:sdtPr>
          <w:sdtContent>
            <w:tc>
              <w:tcPr>
                <w:tcW w:w="1559" w:type="dxa"/>
              </w:tcPr>
              <w:p w14:paraId="19D7DADC" w14:textId="7A00B0C8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sdt>
          <w:sdtPr>
            <w:id w:val="-1009067090"/>
            <w:placeholder>
              <w:docPart w:val="9AF7E9EAF2674971988585195957D8E4"/>
            </w:placeholder>
            <w:showingPlcHdr/>
            <w:text/>
          </w:sdtPr>
          <w:sdtContent>
            <w:tc>
              <w:tcPr>
                <w:tcW w:w="2581" w:type="dxa"/>
              </w:tcPr>
              <w:p w14:paraId="783E9A86" w14:textId="02AA7FA5" w:rsidR="00811368" w:rsidRPr="00211752" w:rsidRDefault="00811368" w:rsidP="00811368">
                <w:r w:rsidRPr="0085795B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</w:tr>
    </w:tbl>
    <w:p w14:paraId="320E32B0" w14:textId="65725299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659"/>
        <w:gridCol w:w="851"/>
        <w:gridCol w:w="1701"/>
      </w:tblGrid>
      <w:tr w:rsidR="00E20F4A" w:rsidRPr="00AB3B91" w14:paraId="56E643F6" w14:textId="77777777" w:rsidTr="009D1C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5B4F2474" w:rsidR="00E20F4A" w:rsidRPr="00AB3B91" w:rsidRDefault="00E20F4A" w:rsidP="00E70922">
            <w:pPr>
              <w:rPr>
                <w:sz w:val="18"/>
                <w:szCs w:val="18"/>
              </w:rPr>
            </w:pPr>
            <w:r w:rsidRPr="00AB3B91">
              <w:t>Contract Supervising Officer (CSO)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658CDC145DBC42D5B4570C108A3C6A4C"/>
            </w:placeholder>
            <w:showingPlcHdr/>
            <w:text/>
          </w:sdtPr>
          <w:sdtContent>
            <w:tc>
              <w:tcPr>
                <w:tcW w:w="2976" w:type="dxa"/>
              </w:tcPr>
              <w:p w14:paraId="1051A197" w14:textId="5A0A0E3B" w:rsidR="00E20F4A" w:rsidRPr="00F44D7C" w:rsidRDefault="00186B47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5469CDF816D24182841099D587767C05"/>
            </w:placeholder>
            <w:showingPlcHdr/>
            <w:text/>
          </w:sdtPr>
          <w:sdtContent>
            <w:tc>
              <w:tcPr>
                <w:tcW w:w="2659" w:type="dxa"/>
              </w:tcPr>
              <w:p w14:paraId="1BCA073D" w14:textId="4C871800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90F87CE6CC17439C9BACEB60FABCA40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7EE5F49E" w14:textId="5CBB343C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9D1C68">
        <w:trPr>
          <w:trHeight w:val="284"/>
        </w:trPr>
        <w:tc>
          <w:tcPr>
            <w:tcW w:w="3998" w:type="dxa"/>
          </w:tcPr>
          <w:p w14:paraId="2E8BC481" w14:textId="6F451CB3" w:rsidR="00E20F4A" w:rsidRPr="00AB3B91" w:rsidRDefault="00E20F4A" w:rsidP="00E70922">
            <w:pPr>
              <w:rPr>
                <w:sz w:val="18"/>
                <w:szCs w:val="18"/>
              </w:rPr>
            </w:pPr>
            <w:r w:rsidRPr="00AB3B91">
              <w:t>Authorised Person (AP)</w:t>
            </w:r>
            <w:r w:rsidR="000544F8">
              <w:t xml:space="preserve"> (MGPS)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F3BC47C6B86F400B8263A3367F956DF6"/>
            </w:placeholder>
            <w:showingPlcHdr/>
            <w:text/>
          </w:sdtPr>
          <w:sdtContent>
            <w:tc>
              <w:tcPr>
                <w:tcW w:w="2976" w:type="dxa"/>
              </w:tcPr>
              <w:p w14:paraId="5FCE597A" w14:textId="33587988" w:rsidR="00E20F4A" w:rsidRPr="00F44D7C" w:rsidRDefault="003169C5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E51309161BDB4F6DB3E4311EAD686B4A"/>
            </w:placeholder>
            <w:showingPlcHdr/>
            <w:text/>
          </w:sdtPr>
          <w:sdtContent>
            <w:tc>
              <w:tcPr>
                <w:tcW w:w="2659" w:type="dxa"/>
              </w:tcPr>
              <w:p w14:paraId="58E6764A" w14:textId="118755A9" w:rsidR="00E20F4A" w:rsidRPr="00F44D7C" w:rsidRDefault="003169C5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  <w:r w:rsidR="00186B47" w:rsidRPr="00F44D7C">
                  <w:rPr>
                    <w:color w:val="002D72"/>
                  </w:rPr>
                  <w:t>.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2FAC9BEFCC584A82830F16F17356A15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08608899" w14:textId="4D4BF819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5592BDE2" w14:textId="77777777" w:rsidTr="009D1C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6F114AFB" w14:textId="4D3AC287" w:rsidR="00E20F4A" w:rsidRPr="00AB3B91" w:rsidRDefault="00E20F4A" w:rsidP="00E70922">
            <w:pPr>
              <w:rPr>
                <w:sz w:val="18"/>
                <w:szCs w:val="18"/>
              </w:rPr>
            </w:pPr>
            <w:r w:rsidRPr="00AB3B91">
              <w:t>Quality Controller (QC) (MGPS)</w:t>
            </w:r>
          </w:p>
        </w:tc>
        <w:tc>
          <w:tcPr>
            <w:tcW w:w="993" w:type="dxa"/>
          </w:tcPr>
          <w:p w14:paraId="2F45C728" w14:textId="1F843815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1387756173"/>
            <w:placeholder>
              <w:docPart w:val="90D59EC8EBBD473B87608395F63C6994"/>
            </w:placeholder>
            <w:showingPlcHdr/>
            <w:text/>
          </w:sdtPr>
          <w:sdtContent>
            <w:tc>
              <w:tcPr>
                <w:tcW w:w="2976" w:type="dxa"/>
              </w:tcPr>
              <w:p w14:paraId="19E055BB" w14:textId="01280143" w:rsidR="00E20F4A" w:rsidRPr="00F44D7C" w:rsidRDefault="003169C5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1CA28C15" w14:textId="46061F1A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-1719047537"/>
            <w:placeholder>
              <w:docPart w:val="E5FD10565299440CAB7E093304E19929"/>
            </w:placeholder>
            <w:showingPlcHdr/>
            <w:text/>
          </w:sdtPr>
          <w:sdtContent>
            <w:tc>
              <w:tcPr>
                <w:tcW w:w="2659" w:type="dxa"/>
              </w:tcPr>
              <w:p w14:paraId="22E4C451" w14:textId="0385AB63" w:rsidR="00E20F4A" w:rsidRPr="00F44D7C" w:rsidRDefault="003169C5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32804C1A" w14:textId="13F8935D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-384179499"/>
            <w:placeholder>
              <w:docPart w:val="8AF101052FAF4F9A8CB11F2DAF12392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22F61510" w14:textId="0F37223D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64704" w14:textId="77777777" w:rsidR="00C502B6" w:rsidRDefault="00C502B6" w:rsidP="00E13B4E">
      <w:pPr>
        <w:spacing w:after="0"/>
      </w:pPr>
      <w:r>
        <w:separator/>
      </w:r>
    </w:p>
  </w:endnote>
  <w:endnote w:type="continuationSeparator" w:id="0">
    <w:p w14:paraId="4D9CFB75" w14:textId="77777777" w:rsidR="00C502B6" w:rsidRDefault="00C502B6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52F27A22" w:rsidR="00C719BD" w:rsidRPr="00F44D7C" w:rsidRDefault="00BB075C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October</w:t>
    </w:r>
    <w:r w:rsidR="00BD5A13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21422270" w:rsidR="00C719BD" w:rsidRPr="00F44D7C" w:rsidRDefault="00BB075C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October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FFE7F" w14:textId="77777777" w:rsidR="00C502B6" w:rsidRDefault="00C502B6" w:rsidP="00E13B4E">
      <w:pPr>
        <w:spacing w:after="0"/>
      </w:pPr>
      <w:r>
        <w:separator/>
      </w:r>
    </w:p>
  </w:footnote>
  <w:footnote w:type="continuationSeparator" w:id="0">
    <w:p w14:paraId="5AB625F8" w14:textId="77777777" w:rsidR="00C502B6" w:rsidRDefault="00C502B6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C0A8AF5" wp14:editId="550B2DC8">
              <wp:simplePos x="0" y="0"/>
              <wp:positionH relativeFrom="column">
                <wp:posOffset>4356884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6D30D247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8C2F82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8C2F82">
                            <w:rPr>
                              <w:rStyle w:val="ui-provider"/>
                              <w:color w:val="000000" w:themeColor="text1"/>
                            </w:rPr>
                            <w:t>.01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6F195F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A1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43.05pt;margin-top:3.1pt;width:401.9pt;height:34.2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PfxdoLeAAAACQEAAA8AAABkcnMv&#10;ZG93bnJldi54bWxMj8FOwzAQRO9I/IO1SNzoulVIkxCnQiCuIApU6s2Nt0lEvI5itwl/j3uC26xm&#10;NPO23My2F2cafedYwXIhQRDXznTcKPj8eLnLQPig2ejeMSn4IQ+b6vqq1IVxE7/TeRsaEUvYF1pB&#10;G8JQIPq6Jav9wg3E0Tu60eoQz7FBM+opltseV1KmaHXHcaHVAz21VH9vT1bB1+txv0vkW/Ns74fJ&#10;zRLZ5qjU7c38+AAi0Bz+wnDBj+hQRaaDO7HxoleQZukyRqNYgbj4SZbnIA4K1skasCrx/wfVL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38XaC3gAAAAkBAAAPAAAAAAAAAAAAAAAA&#10;AFIEAABkcnMvZG93bnJldi54bWxQSwUGAAAAAAQABADzAAAAXQUAAAAA&#10;" filled="f" stroked="f">
              <v:textbox>
                <w:txbxContent>
                  <w:p w14:paraId="7B670A00" w14:textId="6D30D247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8C2F82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8C2F82">
                      <w:rPr>
                        <w:rStyle w:val="ui-provider"/>
                        <w:color w:val="000000" w:themeColor="text1"/>
                      </w:rPr>
                      <w:t>.01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6F195F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A1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58241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dv8PDw3s3YkKLgLKOKyFhIP/v4CFDII80fzPO8GQbv/kcPutVKZZZK9izqzWKZvRtgJLhK729sUv+B3r+SGZmQ==" w:salt="GXXp+zMwjhV47pzzNzg9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C5A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63524"/>
    <w:rsid w:val="00083B00"/>
    <w:rsid w:val="0008651A"/>
    <w:rsid w:val="0009044E"/>
    <w:rsid w:val="000904BE"/>
    <w:rsid w:val="000920D2"/>
    <w:rsid w:val="0009509A"/>
    <w:rsid w:val="00096679"/>
    <w:rsid w:val="000B04B1"/>
    <w:rsid w:val="000C5EFF"/>
    <w:rsid w:val="000D6275"/>
    <w:rsid w:val="000F07F8"/>
    <w:rsid w:val="000F1FF2"/>
    <w:rsid w:val="000F7624"/>
    <w:rsid w:val="001012E1"/>
    <w:rsid w:val="00103372"/>
    <w:rsid w:val="0010551F"/>
    <w:rsid w:val="00117DDB"/>
    <w:rsid w:val="00130D77"/>
    <w:rsid w:val="00153D9A"/>
    <w:rsid w:val="00154844"/>
    <w:rsid w:val="00175343"/>
    <w:rsid w:val="001775FE"/>
    <w:rsid w:val="00186B47"/>
    <w:rsid w:val="0019328D"/>
    <w:rsid w:val="00196448"/>
    <w:rsid w:val="001A141A"/>
    <w:rsid w:val="001A2423"/>
    <w:rsid w:val="001B407D"/>
    <w:rsid w:val="001C314F"/>
    <w:rsid w:val="001D3705"/>
    <w:rsid w:val="001D6B45"/>
    <w:rsid w:val="001D74AA"/>
    <w:rsid w:val="001D76A7"/>
    <w:rsid w:val="001E053C"/>
    <w:rsid w:val="001F6344"/>
    <w:rsid w:val="001F79EB"/>
    <w:rsid w:val="00202E20"/>
    <w:rsid w:val="00206049"/>
    <w:rsid w:val="00211752"/>
    <w:rsid w:val="0021739A"/>
    <w:rsid w:val="00220885"/>
    <w:rsid w:val="0022295B"/>
    <w:rsid w:val="00233642"/>
    <w:rsid w:val="00233E56"/>
    <w:rsid w:val="0023745F"/>
    <w:rsid w:val="00243FA8"/>
    <w:rsid w:val="002509D1"/>
    <w:rsid w:val="00257939"/>
    <w:rsid w:val="002603E9"/>
    <w:rsid w:val="00263014"/>
    <w:rsid w:val="00263021"/>
    <w:rsid w:val="002649D1"/>
    <w:rsid w:val="00271819"/>
    <w:rsid w:val="00280765"/>
    <w:rsid w:val="002A07ED"/>
    <w:rsid w:val="002A0F2E"/>
    <w:rsid w:val="002A2C7B"/>
    <w:rsid w:val="002B12D7"/>
    <w:rsid w:val="002B5E0B"/>
    <w:rsid w:val="002B6E0C"/>
    <w:rsid w:val="002D59B9"/>
    <w:rsid w:val="002E653E"/>
    <w:rsid w:val="002E6EEC"/>
    <w:rsid w:val="002F1BF8"/>
    <w:rsid w:val="002F3D63"/>
    <w:rsid w:val="003169C5"/>
    <w:rsid w:val="003211CC"/>
    <w:rsid w:val="00322399"/>
    <w:rsid w:val="003244E8"/>
    <w:rsid w:val="00331957"/>
    <w:rsid w:val="003328EC"/>
    <w:rsid w:val="003331FA"/>
    <w:rsid w:val="00343AB0"/>
    <w:rsid w:val="003532CB"/>
    <w:rsid w:val="00356BAA"/>
    <w:rsid w:val="00367470"/>
    <w:rsid w:val="003776C0"/>
    <w:rsid w:val="00386F6C"/>
    <w:rsid w:val="00390F5B"/>
    <w:rsid w:val="00391F86"/>
    <w:rsid w:val="00393283"/>
    <w:rsid w:val="00394298"/>
    <w:rsid w:val="003A4196"/>
    <w:rsid w:val="003A6E9F"/>
    <w:rsid w:val="003B044A"/>
    <w:rsid w:val="003B6B37"/>
    <w:rsid w:val="003B7BA3"/>
    <w:rsid w:val="003C3538"/>
    <w:rsid w:val="003C7443"/>
    <w:rsid w:val="003D4B9A"/>
    <w:rsid w:val="003E0689"/>
    <w:rsid w:val="003E53EA"/>
    <w:rsid w:val="003F649C"/>
    <w:rsid w:val="0040790C"/>
    <w:rsid w:val="00413963"/>
    <w:rsid w:val="00417AF4"/>
    <w:rsid w:val="0043652C"/>
    <w:rsid w:val="00437564"/>
    <w:rsid w:val="00441FF9"/>
    <w:rsid w:val="00446102"/>
    <w:rsid w:val="00456975"/>
    <w:rsid w:val="004629D0"/>
    <w:rsid w:val="0047036A"/>
    <w:rsid w:val="004712E8"/>
    <w:rsid w:val="00473C45"/>
    <w:rsid w:val="00484377"/>
    <w:rsid w:val="004928ED"/>
    <w:rsid w:val="004940C6"/>
    <w:rsid w:val="004A38B6"/>
    <w:rsid w:val="004A7D6D"/>
    <w:rsid w:val="004B0D96"/>
    <w:rsid w:val="004D1B17"/>
    <w:rsid w:val="004F2D26"/>
    <w:rsid w:val="00502F1F"/>
    <w:rsid w:val="00510F10"/>
    <w:rsid w:val="00510FEE"/>
    <w:rsid w:val="0051100C"/>
    <w:rsid w:val="00514E1C"/>
    <w:rsid w:val="0051558B"/>
    <w:rsid w:val="00516B65"/>
    <w:rsid w:val="005175E0"/>
    <w:rsid w:val="005207DD"/>
    <w:rsid w:val="00523B03"/>
    <w:rsid w:val="005330F5"/>
    <w:rsid w:val="00533B60"/>
    <w:rsid w:val="00543B09"/>
    <w:rsid w:val="005528D1"/>
    <w:rsid w:val="00574598"/>
    <w:rsid w:val="00575E13"/>
    <w:rsid w:val="0058005E"/>
    <w:rsid w:val="005820E9"/>
    <w:rsid w:val="00585A32"/>
    <w:rsid w:val="00594A83"/>
    <w:rsid w:val="005A1EE8"/>
    <w:rsid w:val="005A3541"/>
    <w:rsid w:val="005A3623"/>
    <w:rsid w:val="005A58AF"/>
    <w:rsid w:val="005A6244"/>
    <w:rsid w:val="005B4100"/>
    <w:rsid w:val="005D43C6"/>
    <w:rsid w:val="005D464D"/>
    <w:rsid w:val="005E4B04"/>
    <w:rsid w:val="005E5316"/>
    <w:rsid w:val="005E5369"/>
    <w:rsid w:val="005F558D"/>
    <w:rsid w:val="006026BE"/>
    <w:rsid w:val="00622292"/>
    <w:rsid w:val="00623FE4"/>
    <w:rsid w:val="00634764"/>
    <w:rsid w:val="006347F2"/>
    <w:rsid w:val="00644254"/>
    <w:rsid w:val="00647BD0"/>
    <w:rsid w:val="0065049A"/>
    <w:rsid w:val="006518FB"/>
    <w:rsid w:val="00651EC5"/>
    <w:rsid w:val="00657664"/>
    <w:rsid w:val="00662282"/>
    <w:rsid w:val="00663F6A"/>
    <w:rsid w:val="00677198"/>
    <w:rsid w:val="0068021F"/>
    <w:rsid w:val="00683C42"/>
    <w:rsid w:val="00692CAE"/>
    <w:rsid w:val="006944F7"/>
    <w:rsid w:val="006A338E"/>
    <w:rsid w:val="006A47C3"/>
    <w:rsid w:val="006A6A52"/>
    <w:rsid w:val="006A7BF8"/>
    <w:rsid w:val="006B0538"/>
    <w:rsid w:val="006C6366"/>
    <w:rsid w:val="006C7A05"/>
    <w:rsid w:val="006D0DBC"/>
    <w:rsid w:val="006E0D76"/>
    <w:rsid w:val="006F1613"/>
    <w:rsid w:val="006F195F"/>
    <w:rsid w:val="0070367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0935"/>
    <w:rsid w:val="007724D0"/>
    <w:rsid w:val="00775CDB"/>
    <w:rsid w:val="00776467"/>
    <w:rsid w:val="00784AE1"/>
    <w:rsid w:val="00785FBE"/>
    <w:rsid w:val="00786BA4"/>
    <w:rsid w:val="00793023"/>
    <w:rsid w:val="00793AC0"/>
    <w:rsid w:val="007A387A"/>
    <w:rsid w:val="007B2A4C"/>
    <w:rsid w:val="007B506C"/>
    <w:rsid w:val="007C0243"/>
    <w:rsid w:val="007C5A46"/>
    <w:rsid w:val="007D4341"/>
    <w:rsid w:val="007D498D"/>
    <w:rsid w:val="007E167E"/>
    <w:rsid w:val="007E6252"/>
    <w:rsid w:val="007F1F0F"/>
    <w:rsid w:val="007F72F8"/>
    <w:rsid w:val="007F738D"/>
    <w:rsid w:val="00800528"/>
    <w:rsid w:val="00802754"/>
    <w:rsid w:val="008028F1"/>
    <w:rsid w:val="00806EAF"/>
    <w:rsid w:val="00811368"/>
    <w:rsid w:val="00822B37"/>
    <w:rsid w:val="008234D5"/>
    <w:rsid w:val="008367A8"/>
    <w:rsid w:val="0083739C"/>
    <w:rsid w:val="008418BA"/>
    <w:rsid w:val="00842DA4"/>
    <w:rsid w:val="00844191"/>
    <w:rsid w:val="00856877"/>
    <w:rsid w:val="00857DAF"/>
    <w:rsid w:val="00870865"/>
    <w:rsid w:val="0089009E"/>
    <w:rsid w:val="008B0F97"/>
    <w:rsid w:val="008B1956"/>
    <w:rsid w:val="008B22EB"/>
    <w:rsid w:val="008B3D58"/>
    <w:rsid w:val="008B597B"/>
    <w:rsid w:val="008C2F82"/>
    <w:rsid w:val="008D17EF"/>
    <w:rsid w:val="008D2ADF"/>
    <w:rsid w:val="008D4F6C"/>
    <w:rsid w:val="008E3B25"/>
    <w:rsid w:val="008F2A2C"/>
    <w:rsid w:val="008F3E40"/>
    <w:rsid w:val="008F3FD4"/>
    <w:rsid w:val="008F4495"/>
    <w:rsid w:val="00914CF9"/>
    <w:rsid w:val="0091648E"/>
    <w:rsid w:val="00916670"/>
    <w:rsid w:val="009175BD"/>
    <w:rsid w:val="00922691"/>
    <w:rsid w:val="00927CBC"/>
    <w:rsid w:val="00934332"/>
    <w:rsid w:val="00946AEB"/>
    <w:rsid w:val="009502C7"/>
    <w:rsid w:val="00954251"/>
    <w:rsid w:val="00954633"/>
    <w:rsid w:val="009547F7"/>
    <w:rsid w:val="00957383"/>
    <w:rsid w:val="00962E6A"/>
    <w:rsid w:val="00976E70"/>
    <w:rsid w:val="00986B37"/>
    <w:rsid w:val="009922B4"/>
    <w:rsid w:val="0099429D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1C68"/>
    <w:rsid w:val="009D422E"/>
    <w:rsid w:val="009E2404"/>
    <w:rsid w:val="009E3CD5"/>
    <w:rsid w:val="009E67A1"/>
    <w:rsid w:val="009F019C"/>
    <w:rsid w:val="009F2250"/>
    <w:rsid w:val="009F650B"/>
    <w:rsid w:val="00A027B9"/>
    <w:rsid w:val="00A32A11"/>
    <w:rsid w:val="00A41A5B"/>
    <w:rsid w:val="00A4501B"/>
    <w:rsid w:val="00A5557A"/>
    <w:rsid w:val="00A60CE6"/>
    <w:rsid w:val="00A630C6"/>
    <w:rsid w:val="00A648D0"/>
    <w:rsid w:val="00A80D3D"/>
    <w:rsid w:val="00A831EA"/>
    <w:rsid w:val="00A839CF"/>
    <w:rsid w:val="00A857C4"/>
    <w:rsid w:val="00A95990"/>
    <w:rsid w:val="00A972BF"/>
    <w:rsid w:val="00AA4866"/>
    <w:rsid w:val="00AA4C18"/>
    <w:rsid w:val="00AA53DE"/>
    <w:rsid w:val="00AB152A"/>
    <w:rsid w:val="00AB185B"/>
    <w:rsid w:val="00AB3B91"/>
    <w:rsid w:val="00AC212B"/>
    <w:rsid w:val="00AC3C41"/>
    <w:rsid w:val="00AD0AB3"/>
    <w:rsid w:val="00AD670F"/>
    <w:rsid w:val="00AF027D"/>
    <w:rsid w:val="00AF2344"/>
    <w:rsid w:val="00B02E03"/>
    <w:rsid w:val="00B1144E"/>
    <w:rsid w:val="00B121F1"/>
    <w:rsid w:val="00B225D8"/>
    <w:rsid w:val="00B361A6"/>
    <w:rsid w:val="00B37F7D"/>
    <w:rsid w:val="00B40450"/>
    <w:rsid w:val="00B4058C"/>
    <w:rsid w:val="00B44DE3"/>
    <w:rsid w:val="00B632C8"/>
    <w:rsid w:val="00B64F3D"/>
    <w:rsid w:val="00B70E68"/>
    <w:rsid w:val="00B730E9"/>
    <w:rsid w:val="00B80155"/>
    <w:rsid w:val="00B857EE"/>
    <w:rsid w:val="00B96012"/>
    <w:rsid w:val="00BA4575"/>
    <w:rsid w:val="00BA5E0B"/>
    <w:rsid w:val="00BA7851"/>
    <w:rsid w:val="00BA78CC"/>
    <w:rsid w:val="00BB075C"/>
    <w:rsid w:val="00BB12BA"/>
    <w:rsid w:val="00BD3325"/>
    <w:rsid w:val="00BD560F"/>
    <w:rsid w:val="00BD5A13"/>
    <w:rsid w:val="00BF7276"/>
    <w:rsid w:val="00C0084E"/>
    <w:rsid w:val="00C0184B"/>
    <w:rsid w:val="00C07F90"/>
    <w:rsid w:val="00C2133C"/>
    <w:rsid w:val="00C2598D"/>
    <w:rsid w:val="00C4168F"/>
    <w:rsid w:val="00C43897"/>
    <w:rsid w:val="00C502B6"/>
    <w:rsid w:val="00C537FF"/>
    <w:rsid w:val="00C54680"/>
    <w:rsid w:val="00C66F85"/>
    <w:rsid w:val="00C719BD"/>
    <w:rsid w:val="00C82280"/>
    <w:rsid w:val="00C83808"/>
    <w:rsid w:val="00C90582"/>
    <w:rsid w:val="00C947DD"/>
    <w:rsid w:val="00C94B41"/>
    <w:rsid w:val="00C97FC1"/>
    <w:rsid w:val="00CB203D"/>
    <w:rsid w:val="00CB33BE"/>
    <w:rsid w:val="00CB5850"/>
    <w:rsid w:val="00CB5A4F"/>
    <w:rsid w:val="00CC2D25"/>
    <w:rsid w:val="00CE1B8A"/>
    <w:rsid w:val="00CE381B"/>
    <w:rsid w:val="00CE7F32"/>
    <w:rsid w:val="00CF6AE4"/>
    <w:rsid w:val="00D04FE9"/>
    <w:rsid w:val="00D13616"/>
    <w:rsid w:val="00D1635C"/>
    <w:rsid w:val="00D237F4"/>
    <w:rsid w:val="00D27E98"/>
    <w:rsid w:val="00D32663"/>
    <w:rsid w:val="00D45D8E"/>
    <w:rsid w:val="00D462CE"/>
    <w:rsid w:val="00D53B4B"/>
    <w:rsid w:val="00D578B4"/>
    <w:rsid w:val="00D638B6"/>
    <w:rsid w:val="00D655C7"/>
    <w:rsid w:val="00D67D20"/>
    <w:rsid w:val="00D7006D"/>
    <w:rsid w:val="00D71A9F"/>
    <w:rsid w:val="00D71D24"/>
    <w:rsid w:val="00D74FE9"/>
    <w:rsid w:val="00D76296"/>
    <w:rsid w:val="00D82299"/>
    <w:rsid w:val="00D86C79"/>
    <w:rsid w:val="00D94283"/>
    <w:rsid w:val="00DA2708"/>
    <w:rsid w:val="00DB1911"/>
    <w:rsid w:val="00DB344A"/>
    <w:rsid w:val="00DB390D"/>
    <w:rsid w:val="00DC1239"/>
    <w:rsid w:val="00DC5638"/>
    <w:rsid w:val="00DC67A5"/>
    <w:rsid w:val="00DD13EF"/>
    <w:rsid w:val="00DD206E"/>
    <w:rsid w:val="00DD3F84"/>
    <w:rsid w:val="00DF175D"/>
    <w:rsid w:val="00E000E9"/>
    <w:rsid w:val="00E10C61"/>
    <w:rsid w:val="00E13B4E"/>
    <w:rsid w:val="00E20F4A"/>
    <w:rsid w:val="00E22BAA"/>
    <w:rsid w:val="00E35FD2"/>
    <w:rsid w:val="00E5244A"/>
    <w:rsid w:val="00E55FF2"/>
    <w:rsid w:val="00E66278"/>
    <w:rsid w:val="00E70922"/>
    <w:rsid w:val="00E76889"/>
    <w:rsid w:val="00E85D08"/>
    <w:rsid w:val="00E87BCA"/>
    <w:rsid w:val="00E90FFB"/>
    <w:rsid w:val="00E9764C"/>
    <w:rsid w:val="00EB5611"/>
    <w:rsid w:val="00EC049C"/>
    <w:rsid w:val="00EC0DD1"/>
    <w:rsid w:val="00EC45CC"/>
    <w:rsid w:val="00ED05F4"/>
    <w:rsid w:val="00ED12AC"/>
    <w:rsid w:val="00ED5FF7"/>
    <w:rsid w:val="00EE032E"/>
    <w:rsid w:val="00EE6DB3"/>
    <w:rsid w:val="00EE7E62"/>
    <w:rsid w:val="00EF4541"/>
    <w:rsid w:val="00EF572C"/>
    <w:rsid w:val="00F06BE8"/>
    <w:rsid w:val="00F121FE"/>
    <w:rsid w:val="00F16679"/>
    <w:rsid w:val="00F302E8"/>
    <w:rsid w:val="00F31F0A"/>
    <w:rsid w:val="00F33CA2"/>
    <w:rsid w:val="00F3779C"/>
    <w:rsid w:val="00F44D7C"/>
    <w:rsid w:val="00F45B9F"/>
    <w:rsid w:val="00F55635"/>
    <w:rsid w:val="00F65291"/>
    <w:rsid w:val="00F703F4"/>
    <w:rsid w:val="00F738F5"/>
    <w:rsid w:val="00F90D1F"/>
    <w:rsid w:val="00FA0272"/>
    <w:rsid w:val="00FB5C6F"/>
    <w:rsid w:val="00FD0F49"/>
    <w:rsid w:val="00FD2AA5"/>
    <w:rsid w:val="00FD36A2"/>
    <w:rsid w:val="00FD67F8"/>
    <w:rsid w:val="00FE4B80"/>
    <w:rsid w:val="00FE6028"/>
    <w:rsid w:val="00FF4ED2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ss.nhs.scot/media/7180/shtm-02-01-part-b-v3-sept-26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ss.nhs.scot/media/7180/shtm-02-01-part-b-v3-sept-26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ss.nhs.scot/media/7180/shtm-02-01-part-b-v3-sept-26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3A4CA2" w:rsidP="003A4CA2">
          <w:pPr>
            <w:pStyle w:val="19196B6C496D44F0A46930163515D362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3A4CA2" w:rsidP="003A4CA2">
          <w:pPr>
            <w:pStyle w:val="652605A61CC842EA876C4D4A2F4314D0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4173F4816839431A84AF814B1BC8B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44F69-9DB3-4718-8EF9-D9AEFA2F76C8}"/>
      </w:docPartPr>
      <w:docPartBody>
        <w:p w:rsidR="00F173AF" w:rsidRDefault="003A4CA2" w:rsidP="003A4CA2">
          <w:pPr>
            <w:pStyle w:val="4173F4816839431A84AF814B1BC8B96B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658CDC145DBC42D5B4570C108A3C6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1E6FB-43D5-4818-979E-85EE96CCF834}"/>
      </w:docPartPr>
      <w:docPartBody>
        <w:p w:rsidR="00F173AF" w:rsidRDefault="003A4CA2" w:rsidP="003A4CA2">
          <w:pPr>
            <w:pStyle w:val="658CDC145DBC42D5B4570C108A3C6A4C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469CDF816D24182841099D587767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596CC-7365-4CA9-AA76-319E3FA65FF9}"/>
      </w:docPartPr>
      <w:docPartBody>
        <w:p w:rsidR="00F173AF" w:rsidRDefault="003A4CA2" w:rsidP="003A4CA2">
          <w:pPr>
            <w:pStyle w:val="5469CDF816D24182841099D587767C05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90F87CE6CC17439C9BACEB60FABCA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6A3BE-FD0B-4538-A7AC-476D4E35CA3A}"/>
      </w:docPartPr>
      <w:docPartBody>
        <w:p w:rsidR="00F173AF" w:rsidRDefault="003A4CA2" w:rsidP="003A4CA2">
          <w:pPr>
            <w:pStyle w:val="90F87CE6CC17439C9BACEB60FABCA40B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F3BC47C6B86F400B8263A3367F956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14D9B-7C84-4CD6-9597-AA2AE5B75371}"/>
      </w:docPartPr>
      <w:docPartBody>
        <w:p w:rsidR="00F173AF" w:rsidRDefault="003A4CA2" w:rsidP="003A4CA2">
          <w:pPr>
            <w:pStyle w:val="F3BC47C6B86F400B8263A3367F956DF6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51309161BDB4F6DB3E4311EAD686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12E96-028A-4D08-BC4C-66A39E4114C4}"/>
      </w:docPartPr>
      <w:docPartBody>
        <w:p w:rsidR="00F173AF" w:rsidRDefault="003A4CA2" w:rsidP="003A4CA2">
          <w:pPr>
            <w:pStyle w:val="E51309161BDB4F6DB3E4311EAD686B4A"/>
          </w:pPr>
          <w:r w:rsidRPr="00F44D7C">
            <w:rPr>
              <w:rStyle w:val="PlaceholderText"/>
              <w:color w:val="002D72"/>
            </w:rPr>
            <w:t>enter text</w:t>
          </w:r>
          <w:r w:rsidRPr="00F44D7C">
            <w:rPr>
              <w:color w:val="002D72"/>
            </w:rPr>
            <w:t>.</w:t>
          </w:r>
        </w:p>
      </w:docPartBody>
    </w:docPart>
    <w:docPart>
      <w:docPartPr>
        <w:name w:val="2FAC9BEFCC584A82830F16F17356A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2C69F-F769-4C1F-BB9B-3C0800FBB126}"/>
      </w:docPartPr>
      <w:docPartBody>
        <w:p w:rsidR="00F173AF" w:rsidRDefault="003A4CA2" w:rsidP="003A4CA2">
          <w:pPr>
            <w:pStyle w:val="2FAC9BEFCC584A82830F16F17356A155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90D59EC8EBBD473B87608395F63C6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EE23F-9760-4537-8EC9-4747AEEDB57B}"/>
      </w:docPartPr>
      <w:docPartBody>
        <w:p w:rsidR="00F173AF" w:rsidRDefault="003A4CA2" w:rsidP="003A4CA2">
          <w:pPr>
            <w:pStyle w:val="90D59EC8EBBD473B87608395F63C6994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5FD10565299440CAB7E093304E19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A742A-3281-4CD5-83EF-F22B7FB38937}"/>
      </w:docPartPr>
      <w:docPartBody>
        <w:p w:rsidR="00F173AF" w:rsidRDefault="003A4CA2" w:rsidP="003A4CA2">
          <w:pPr>
            <w:pStyle w:val="E5FD10565299440CAB7E093304E1992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8AF101052FAF4F9A8CB11F2DAF123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19487-27BA-4EF2-A7B8-A157FAC54852}"/>
      </w:docPartPr>
      <w:docPartBody>
        <w:p w:rsidR="00F173AF" w:rsidRDefault="003A4CA2" w:rsidP="003A4CA2">
          <w:pPr>
            <w:pStyle w:val="8AF101052FAF4F9A8CB11F2DAF12392E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7D83BC6B82C34E908BB4D33DDAC05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A1ECA-68E9-4B34-9A36-C7533969F86F}"/>
      </w:docPartPr>
      <w:docPartBody>
        <w:p w:rsidR="00D46B26" w:rsidRDefault="00F173AF" w:rsidP="00F173AF">
          <w:pPr>
            <w:pStyle w:val="7D83BC6B82C34E908BB4D33DDAC05217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A64157E4A02343F799C3911B83C7E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98D78-5BD6-497B-9213-525727B8ACF1}"/>
      </w:docPartPr>
      <w:docPartBody>
        <w:p w:rsidR="00D46B26" w:rsidRDefault="00F173AF" w:rsidP="00F173AF">
          <w:pPr>
            <w:pStyle w:val="A64157E4A02343F799C3911B83C7E07B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E8A4B6850D84FE6897122A28D2DA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9DE34-71D3-44C5-AED3-557F4AC33932}"/>
      </w:docPartPr>
      <w:docPartBody>
        <w:p w:rsidR="00D46B26" w:rsidRDefault="00F173AF" w:rsidP="00F173AF">
          <w:pPr>
            <w:pStyle w:val="1E8A4B6850D84FE6897122A28D2DABF3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D4DB25CEBB1F44EA94018BDA0C1A2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7F9B1-D9F1-472E-BD0E-26883796FD09}"/>
      </w:docPartPr>
      <w:docPartBody>
        <w:p w:rsidR="00D46B26" w:rsidRDefault="00F173AF" w:rsidP="00F173AF">
          <w:pPr>
            <w:pStyle w:val="D4DB25CEBB1F44EA94018BDA0C1A2D3B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A13AFA0BFDB4B57A15E33FAB8B35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99469-3079-4922-A184-69FC37653818}"/>
      </w:docPartPr>
      <w:docPartBody>
        <w:p w:rsidR="00D46B26" w:rsidRDefault="00F173AF" w:rsidP="00F173AF">
          <w:pPr>
            <w:pStyle w:val="5A13AFA0BFDB4B57A15E33FAB8B35C77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9808909CAB9740FEA544D9296D751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11D96-2B51-49E4-865D-5BE3FFF62B4C}"/>
      </w:docPartPr>
      <w:docPartBody>
        <w:p w:rsidR="00D46B26" w:rsidRDefault="00F173AF" w:rsidP="00F173AF">
          <w:pPr>
            <w:pStyle w:val="9808909CAB9740FEA544D9296D7514FF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848940C5444A445A9AB5BDCE77A40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F7473-C4B2-4281-B301-9DEDD0DD1B78}"/>
      </w:docPartPr>
      <w:docPartBody>
        <w:p w:rsidR="00D46B26" w:rsidRDefault="00F173AF" w:rsidP="00F173AF">
          <w:pPr>
            <w:pStyle w:val="848940C5444A445A9AB5BDCE77A404E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94FE2B6351844D998F023824C6C4A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41002-2B93-4827-808F-C645F5FB517C}"/>
      </w:docPartPr>
      <w:docPartBody>
        <w:p w:rsidR="00D46B26" w:rsidRDefault="00F173AF" w:rsidP="00F173AF">
          <w:pPr>
            <w:pStyle w:val="94FE2B6351844D998F023824C6C4AA85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87865DBE149146B39A9F98E2256C0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01660-2116-44F2-B86E-B8C29E797ECA}"/>
      </w:docPartPr>
      <w:docPartBody>
        <w:p w:rsidR="00D46B26" w:rsidRDefault="00F173AF" w:rsidP="00F173AF">
          <w:pPr>
            <w:pStyle w:val="87865DBE149146B39A9F98E2256C0CC8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08ED7EFD118D480288CFFEAFDD53C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D71D1-0D6E-435F-AF89-46BE3780995F}"/>
      </w:docPartPr>
      <w:docPartBody>
        <w:p w:rsidR="00D46B26" w:rsidRDefault="00F173AF" w:rsidP="00F173AF">
          <w:pPr>
            <w:pStyle w:val="08ED7EFD118D480288CFFEAFDD53C464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4CB7F47DDA0412DB74C560D49258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6A77A-BEE6-42EE-ABE0-BEE162E06AD2}"/>
      </w:docPartPr>
      <w:docPartBody>
        <w:p w:rsidR="00D46B26" w:rsidRDefault="00F173AF" w:rsidP="00F173AF">
          <w:pPr>
            <w:pStyle w:val="44CB7F47DDA0412DB74C560D492583A4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E3CF2FE224D447EA7E2845F94589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EBD5C-ADA7-4817-A737-DBDBAE515F0E}"/>
      </w:docPartPr>
      <w:docPartBody>
        <w:p w:rsidR="00D46B26" w:rsidRDefault="00F173AF" w:rsidP="00F173AF">
          <w:pPr>
            <w:pStyle w:val="4E3CF2FE224D447EA7E2845F94589927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206C688FF6142C09B1C816B9CAD4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A10C5-E55B-4C69-9CCB-9CCD5B374712}"/>
      </w:docPartPr>
      <w:docPartBody>
        <w:p w:rsidR="00D46B26" w:rsidRDefault="00F173AF" w:rsidP="00F173AF">
          <w:pPr>
            <w:pStyle w:val="4206C688FF6142C09B1C816B9CAD44EB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7B4D9575590946E295FD9C08FB68A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4391A-A537-456F-B7CF-6585C2C6E71C}"/>
      </w:docPartPr>
      <w:docPartBody>
        <w:p w:rsidR="00D46B26" w:rsidRDefault="00F173AF" w:rsidP="00F173AF">
          <w:pPr>
            <w:pStyle w:val="7B4D9575590946E295FD9C08FB68A656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4D82DDB397846EBB58990F8F75D8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C876E-6C01-406D-AA88-53D22081E5C5}"/>
      </w:docPartPr>
      <w:docPartBody>
        <w:p w:rsidR="00D46B26" w:rsidRDefault="00F173AF" w:rsidP="00F173AF">
          <w:pPr>
            <w:pStyle w:val="14D82DDB397846EBB58990F8F75D89AF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923FFDDA2AE4F0893EB1763760E8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E5F2A-7AB2-44C6-929B-4572F4D3B594}"/>
      </w:docPartPr>
      <w:docPartBody>
        <w:p w:rsidR="00D46B26" w:rsidRDefault="00F173AF" w:rsidP="00F173AF">
          <w:pPr>
            <w:pStyle w:val="6923FFDDA2AE4F0893EB1763760E830B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D140C74C4F994622B22127673EC4D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88AFE-798D-4881-A829-C34FF5AA2240}"/>
      </w:docPartPr>
      <w:docPartBody>
        <w:p w:rsidR="00D46B26" w:rsidRDefault="00F173AF" w:rsidP="00F173AF">
          <w:pPr>
            <w:pStyle w:val="D140C74C4F994622B22127673EC4D173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DE5B06BB42854CEAAF74E1274931E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012DE-D419-4321-9692-203E01524861}"/>
      </w:docPartPr>
      <w:docPartBody>
        <w:p w:rsidR="00D46B26" w:rsidRDefault="00F173AF" w:rsidP="00F173AF">
          <w:pPr>
            <w:pStyle w:val="DE5B06BB42854CEAAF74E1274931EAB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73ED8798BC134A57B2A68C5C99021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785F7-D302-4F67-A29C-EDC6A5E074EC}"/>
      </w:docPartPr>
      <w:docPartBody>
        <w:p w:rsidR="00D46B26" w:rsidRDefault="00F173AF" w:rsidP="00F173AF">
          <w:pPr>
            <w:pStyle w:val="73ED8798BC134A57B2A68C5C9902153F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F29A26A463BD49B9A6180B06B5018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6A75D-8573-4BA0-AEFC-65CC60981D8F}"/>
      </w:docPartPr>
      <w:docPartBody>
        <w:p w:rsidR="00D46B26" w:rsidRDefault="00F173AF" w:rsidP="00F173AF">
          <w:pPr>
            <w:pStyle w:val="F29A26A463BD49B9A6180B06B5018345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A82C17CE170B4B7DA1E61DED7F862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EF0B5-E8E3-425F-9760-21DB307FBB63}"/>
      </w:docPartPr>
      <w:docPartBody>
        <w:p w:rsidR="00D46B26" w:rsidRDefault="00F173AF" w:rsidP="00F173AF">
          <w:pPr>
            <w:pStyle w:val="A82C17CE170B4B7DA1E61DED7F862C00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AE71E08D820143B29C35884359809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E4C71-48E5-4A50-B14B-59E3EEE59280}"/>
      </w:docPartPr>
      <w:docPartBody>
        <w:p w:rsidR="00D46B26" w:rsidRDefault="00F173AF" w:rsidP="00F173AF">
          <w:pPr>
            <w:pStyle w:val="AE71E08D820143B29C35884359809570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CCEF20BCA264BA1BBC9882082ED9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F150A-666F-4857-BC9F-98D8F7E81D2B}"/>
      </w:docPartPr>
      <w:docPartBody>
        <w:p w:rsidR="00D46B26" w:rsidRDefault="00F173AF" w:rsidP="00F173AF">
          <w:pPr>
            <w:pStyle w:val="ECCEF20BCA264BA1BBC9882082ED90E0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9697434906DC444A9CEF83BDE7C2B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A9C83-A4B0-440B-AED6-644A92A241BB}"/>
      </w:docPartPr>
      <w:docPartBody>
        <w:p w:rsidR="00D46B26" w:rsidRDefault="00F173AF" w:rsidP="00F173AF">
          <w:pPr>
            <w:pStyle w:val="9697434906DC444A9CEF83BDE7C2B43B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CA19B96CA5394FA1A3A3716E57646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9522C-BAE7-42A7-853B-D5B785794CE4}"/>
      </w:docPartPr>
      <w:docPartBody>
        <w:p w:rsidR="00D46B26" w:rsidRDefault="00F173AF" w:rsidP="00F173AF">
          <w:pPr>
            <w:pStyle w:val="CA19B96CA5394FA1A3A3716E57646A80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872F6205EB5B49FA9991183D63018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FE11A-C427-4CFA-94E5-D0F479EFCD05}"/>
      </w:docPartPr>
      <w:docPartBody>
        <w:p w:rsidR="00D46B26" w:rsidRDefault="00F173AF" w:rsidP="00F173AF">
          <w:pPr>
            <w:pStyle w:val="872F6205EB5B49FA9991183D63018E24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A3D35476EE0144E29DB3ECBC9F3FA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B43D5-22F8-4EBE-9CE3-B0337D5CED4D}"/>
      </w:docPartPr>
      <w:docPartBody>
        <w:p w:rsidR="00D46B26" w:rsidRDefault="00F173AF" w:rsidP="00F173AF">
          <w:pPr>
            <w:pStyle w:val="A3D35476EE0144E29DB3ECBC9F3FA10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B49F02F74AC4358AC3F26D1055F7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3C9BD-49E7-4A61-8D91-0FA2BED508B7}"/>
      </w:docPartPr>
      <w:docPartBody>
        <w:p w:rsidR="00D46B26" w:rsidRDefault="00F173AF" w:rsidP="00F173AF">
          <w:pPr>
            <w:pStyle w:val="EB49F02F74AC4358AC3F26D1055F782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BCB8EF03FDBB473AB09B9DB235256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146B2-B21E-401B-AC3B-7A30DF4AE498}"/>
      </w:docPartPr>
      <w:docPartBody>
        <w:p w:rsidR="00D46B26" w:rsidRDefault="00F173AF" w:rsidP="00F173AF">
          <w:pPr>
            <w:pStyle w:val="BCB8EF03FDBB473AB09B9DB235256775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A392A41A7414C21815749E4D5DBE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A6BAA-E0AB-4480-97A7-8720B64EFC3C}"/>
      </w:docPartPr>
      <w:docPartBody>
        <w:p w:rsidR="00D46B26" w:rsidRDefault="00F173AF" w:rsidP="00F173AF">
          <w:pPr>
            <w:pStyle w:val="BA392A41A7414C21815749E4D5DBE54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8F945A2F99D34154BDFF3EA9F4549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1D12F-C112-4490-85AA-E2B6CB27997B}"/>
      </w:docPartPr>
      <w:docPartBody>
        <w:p w:rsidR="00D46B26" w:rsidRDefault="00F173AF" w:rsidP="00F173AF">
          <w:pPr>
            <w:pStyle w:val="8F945A2F99D34154BDFF3EA9F4549433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2666456DDC845E380CE7D1029621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E0228-8A9D-4952-BA3E-18DD5E424CE9}"/>
      </w:docPartPr>
      <w:docPartBody>
        <w:p w:rsidR="00D46B26" w:rsidRDefault="00F173AF" w:rsidP="00F173AF">
          <w:pPr>
            <w:pStyle w:val="52666456DDC845E380CE7D1029621C28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AA509B2BFF5846A4992732627AF9D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C6293-5F8B-498A-9608-17C3C6371C71}"/>
      </w:docPartPr>
      <w:docPartBody>
        <w:p w:rsidR="00D46B26" w:rsidRDefault="00F173AF" w:rsidP="00F173AF">
          <w:pPr>
            <w:pStyle w:val="AA509B2BFF5846A4992732627AF9DF06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4FFE4E6E03A24788A99561781FC68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B7AE7-D9A9-4D47-895F-0F7052AD15E2}"/>
      </w:docPartPr>
      <w:docPartBody>
        <w:p w:rsidR="00D46B26" w:rsidRDefault="00F173AF" w:rsidP="00F173AF">
          <w:pPr>
            <w:pStyle w:val="4FFE4E6E03A24788A99561781FC681A3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86C888B1C134398A082D902762FB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AD029-43EE-48D6-882E-64E6654B6251}"/>
      </w:docPartPr>
      <w:docPartBody>
        <w:p w:rsidR="00D46B26" w:rsidRDefault="00F173AF" w:rsidP="00F173AF">
          <w:pPr>
            <w:pStyle w:val="586C888B1C134398A082D902762FB338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93BF983C0DF8400B9171493550B49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13967-6A0B-4299-B268-CCFA07A17C7D}"/>
      </w:docPartPr>
      <w:docPartBody>
        <w:p w:rsidR="00D46B26" w:rsidRDefault="00F173AF" w:rsidP="00F173AF">
          <w:pPr>
            <w:pStyle w:val="93BF983C0DF8400B9171493550B49407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BA21A2CA33946C2B84342F6B3B7A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29DC4-F845-4CC5-B753-33F77C653DC3}"/>
      </w:docPartPr>
      <w:docPartBody>
        <w:p w:rsidR="00D46B26" w:rsidRDefault="00F173AF" w:rsidP="00F173AF">
          <w:pPr>
            <w:pStyle w:val="4BA21A2CA33946C2B84342F6B3B7A3B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CA933FF3B71C4486924851ECF8853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E73D7-BC90-4AFB-8BD7-A278E0BDC06C}"/>
      </w:docPartPr>
      <w:docPartBody>
        <w:p w:rsidR="00D46B26" w:rsidRDefault="00F173AF" w:rsidP="00F173AF">
          <w:pPr>
            <w:pStyle w:val="CA933FF3B71C4486924851ECF885387C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30C5936B086243608428FB99C72CA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086-FA70-4C91-9C12-0F36D3C547EE}"/>
      </w:docPartPr>
      <w:docPartBody>
        <w:p w:rsidR="00D46B26" w:rsidRDefault="00F173AF" w:rsidP="00F173AF">
          <w:pPr>
            <w:pStyle w:val="30C5936B086243608428FB99C72CA06D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212503DB4BA4A82934856398EA0E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B6E40-2645-4743-B233-B8D8C6C5E903}"/>
      </w:docPartPr>
      <w:docPartBody>
        <w:p w:rsidR="00D46B26" w:rsidRDefault="00F173AF" w:rsidP="00F173AF">
          <w:pPr>
            <w:pStyle w:val="1212503DB4BA4A82934856398EA0E40B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87A21F9CC0F4A9388C3F0CC7E5A4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DA1FC-07DA-479B-A9E5-0E2DA7FE0E5F}"/>
      </w:docPartPr>
      <w:docPartBody>
        <w:p w:rsidR="00D46B26" w:rsidRDefault="00F173AF" w:rsidP="00F173AF">
          <w:pPr>
            <w:pStyle w:val="587A21F9CC0F4A9388C3F0CC7E5A47AA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41EFB74616DC4DE98F272975431B8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E622A-7104-47F4-9F7F-A403D8F4C8AE}"/>
      </w:docPartPr>
      <w:docPartBody>
        <w:p w:rsidR="00D46B26" w:rsidRDefault="00F173AF" w:rsidP="00F173AF">
          <w:pPr>
            <w:pStyle w:val="41EFB74616DC4DE98F272975431B8B1D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217C98918484A07901EAB4BB426E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96DDD-C577-403F-8859-24529E5CCD6A}"/>
      </w:docPartPr>
      <w:docPartBody>
        <w:p w:rsidR="00D46B26" w:rsidRDefault="00F173AF" w:rsidP="00F173AF">
          <w:pPr>
            <w:pStyle w:val="1217C98918484A07901EAB4BB426E220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87CC0F25B84E43DF85D4CCFB779D4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44404-6891-4DB6-9946-70D502554CB2}"/>
      </w:docPartPr>
      <w:docPartBody>
        <w:p w:rsidR="00D46B26" w:rsidRDefault="00F173AF" w:rsidP="00F173AF">
          <w:pPr>
            <w:pStyle w:val="87CC0F25B84E43DF85D4CCFB779D466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CA1B0D15D2D4AD3BA70BDCBB93F3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504E1-2200-42BE-820F-607427F3A518}"/>
      </w:docPartPr>
      <w:docPartBody>
        <w:p w:rsidR="00D46B26" w:rsidRDefault="00F173AF" w:rsidP="00F173AF">
          <w:pPr>
            <w:pStyle w:val="1CA1B0D15D2D4AD3BA70BDCBB93F3B89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ACAC56F599AA41C695814F79C98AE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3C8B0-3FF5-42DB-8681-E5B4D80572B1}"/>
      </w:docPartPr>
      <w:docPartBody>
        <w:p w:rsidR="00D46B26" w:rsidRDefault="00F173AF" w:rsidP="00F173AF">
          <w:pPr>
            <w:pStyle w:val="ACAC56F599AA41C695814F79C98AE80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F5D862812C5B40419CBA1E1032F15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37B10-F03A-47EB-858B-135762A3CACC}"/>
      </w:docPartPr>
      <w:docPartBody>
        <w:p w:rsidR="00D46B26" w:rsidRDefault="00F173AF" w:rsidP="00F173AF">
          <w:pPr>
            <w:pStyle w:val="F5D862812C5B40419CBA1E1032F157D7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2C941827211E4207A7169B050E49C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38149-B1EC-47A9-8C32-C242BDD81355}"/>
      </w:docPartPr>
      <w:docPartBody>
        <w:p w:rsidR="00D46B26" w:rsidRDefault="00F173AF" w:rsidP="00F173AF">
          <w:pPr>
            <w:pStyle w:val="2C941827211E4207A7169B050E49C264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7757B7341C754181AE65FF54A5B7A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49524-B01C-42E1-BA60-120734220FD6}"/>
      </w:docPartPr>
      <w:docPartBody>
        <w:p w:rsidR="00D46B26" w:rsidRDefault="00F173AF" w:rsidP="00F173AF">
          <w:pPr>
            <w:pStyle w:val="7757B7341C754181AE65FF54A5B7AC30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C67A96B731494248A1717685C6ABA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7A6FF-CC8A-448F-9F8E-F086DFBDD7C0}"/>
      </w:docPartPr>
      <w:docPartBody>
        <w:p w:rsidR="00D46B26" w:rsidRDefault="00F173AF" w:rsidP="00F173AF">
          <w:pPr>
            <w:pStyle w:val="C67A96B731494248A1717685C6ABAC95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F18F370CF8D4DB4BC91E9E48E0F4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7002D-6465-45EA-98C4-D9CAECB99A36}"/>
      </w:docPartPr>
      <w:docPartBody>
        <w:p w:rsidR="00D46B26" w:rsidRDefault="00F173AF" w:rsidP="00F173AF">
          <w:pPr>
            <w:pStyle w:val="4F18F370CF8D4DB4BC91E9E48E0F4615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79B267EE2584602A54E780338A84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82232-1241-40F9-A73D-5A1028058B2D}"/>
      </w:docPartPr>
      <w:docPartBody>
        <w:p w:rsidR="00D46B26" w:rsidRDefault="00F173AF" w:rsidP="00F173AF">
          <w:pPr>
            <w:pStyle w:val="479B267EE2584602A54E780338A84F26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BEAF275D32E84E93948D0AEB01A96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17371-2342-487C-B8B6-8A673919B6D0}"/>
      </w:docPartPr>
      <w:docPartBody>
        <w:p w:rsidR="00D46B26" w:rsidRDefault="00F173AF" w:rsidP="00F173AF">
          <w:pPr>
            <w:pStyle w:val="BEAF275D32E84E93948D0AEB01A9684A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0CBF0650B0CC4AA4AC0C4B3EE9270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DDA2B-21C2-4845-87CF-E24C1DC1D560}"/>
      </w:docPartPr>
      <w:docPartBody>
        <w:p w:rsidR="00D46B26" w:rsidRDefault="00F173AF" w:rsidP="00F173AF">
          <w:pPr>
            <w:pStyle w:val="0CBF0650B0CC4AA4AC0C4B3EE9270602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6CD767E8A714DE2AE1B1FB06FE6E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B47F7-5550-47F0-ADBD-458D659458A5}"/>
      </w:docPartPr>
      <w:docPartBody>
        <w:p w:rsidR="00D46B26" w:rsidRDefault="00F173AF" w:rsidP="00F173AF">
          <w:pPr>
            <w:pStyle w:val="16CD767E8A714DE2AE1B1FB06FE6E586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9E6CB8158D64466971F53AD83408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F9206-03F3-4ED1-AF5C-9D275A4DAE3B}"/>
      </w:docPartPr>
      <w:docPartBody>
        <w:p w:rsidR="00D46B26" w:rsidRDefault="00F173AF" w:rsidP="00F173AF">
          <w:pPr>
            <w:pStyle w:val="59E6CB8158D64466971F53AD8340876A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DFB590CCD5C0459181B463EE9073A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3F544-D9AC-4325-AF6B-5E26AAD19028}"/>
      </w:docPartPr>
      <w:docPartBody>
        <w:p w:rsidR="00D46B26" w:rsidRDefault="00F173AF" w:rsidP="00F173AF">
          <w:pPr>
            <w:pStyle w:val="DFB590CCD5C0459181B463EE9073AD78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37DBA452BDA343AAA00FF9E54117B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63912-23F8-45BA-82BB-CDB73F5F02DA}"/>
      </w:docPartPr>
      <w:docPartBody>
        <w:p w:rsidR="00D46B26" w:rsidRDefault="00F173AF" w:rsidP="00F173AF">
          <w:pPr>
            <w:pStyle w:val="37DBA452BDA343AAA00FF9E54117BD1F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12EA7E48FEB4E6AAA8B130754E50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C0650-075C-4CFE-A617-FC48071B0BB4}"/>
      </w:docPartPr>
      <w:docPartBody>
        <w:p w:rsidR="00D46B26" w:rsidRDefault="00F173AF" w:rsidP="00F173AF">
          <w:pPr>
            <w:pStyle w:val="612EA7E48FEB4E6AAA8B130754E50255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B440BA7D77FD4341988D45908C9F0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894D8-0673-4CFC-B6BF-FB277A131C85}"/>
      </w:docPartPr>
      <w:docPartBody>
        <w:p w:rsidR="00D46B26" w:rsidRDefault="00F173AF" w:rsidP="00F173AF">
          <w:pPr>
            <w:pStyle w:val="B440BA7D77FD4341988D45908C9F0ED7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AA0A90DE27C249C1B911753B46245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4E7CF-03E7-4F78-B0AA-57F2D70BB9F8}"/>
      </w:docPartPr>
      <w:docPartBody>
        <w:p w:rsidR="00D46B26" w:rsidRDefault="00F173AF" w:rsidP="00F173AF">
          <w:pPr>
            <w:pStyle w:val="AA0A90DE27C249C1B911753B46245447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C4244E560C8349AE990600B8ED54B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971FA-8E6F-4767-9DBD-FF9842C8D786}"/>
      </w:docPartPr>
      <w:docPartBody>
        <w:p w:rsidR="00D46B26" w:rsidRDefault="00F173AF" w:rsidP="00F173AF">
          <w:pPr>
            <w:pStyle w:val="C4244E560C8349AE990600B8ED54BD5B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2810C0EE092341B18C964569658F0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C9A97-2027-4DED-9FFE-CFDA40C46CDB}"/>
      </w:docPartPr>
      <w:docPartBody>
        <w:p w:rsidR="00D46B26" w:rsidRDefault="00F173AF" w:rsidP="00F173AF">
          <w:pPr>
            <w:pStyle w:val="2810C0EE092341B18C964569658F03DC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AFEF1626AFEE4E1088A769DC23F77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3E455-3A0A-4D3E-B611-E2D914E220F1}"/>
      </w:docPartPr>
      <w:docPartBody>
        <w:p w:rsidR="00D46B26" w:rsidRDefault="00F173AF" w:rsidP="00F173AF">
          <w:pPr>
            <w:pStyle w:val="AFEF1626AFEE4E1088A769DC23F77628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E38E1E5A64A4FC6B07C676A143F7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12199-AE0C-49CE-A167-899071256B07}"/>
      </w:docPartPr>
      <w:docPartBody>
        <w:p w:rsidR="00D46B26" w:rsidRDefault="00F173AF" w:rsidP="00F173AF">
          <w:pPr>
            <w:pStyle w:val="EE38E1E5A64A4FC6B07C676A143F7C49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5B24AFB3EC8B455C8EE9EA9595977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A6378-2D33-4D94-AFB3-6239D9104127}"/>
      </w:docPartPr>
      <w:docPartBody>
        <w:p w:rsidR="00D46B26" w:rsidRDefault="00F173AF" w:rsidP="00F173AF">
          <w:pPr>
            <w:pStyle w:val="5B24AFB3EC8B455C8EE9EA95959776AA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7E86115F272C43E58A4AFBA56A17D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676FD-7F3E-45C9-B39C-B1A4B7BA8CDF}"/>
      </w:docPartPr>
      <w:docPartBody>
        <w:p w:rsidR="00D46B26" w:rsidRDefault="00F173AF" w:rsidP="00F173AF">
          <w:pPr>
            <w:pStyle w:val="7E86115F272C43E58A4AFBA56A17D8D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E408C05EEA648BD9DAE4D2C3CBF8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676FE-1C60-4987-9F68-C03949DE3C62}"/>
      </w:docPartPr>
      <w:docPartBody>
        <w:p w:rsidR="00D46B26" w:rsidRDefault="00F173AF" w:rsidP="00F173AF">
          <w:pPr>
            <w:pStyle w:val="6E408C05EEA648BD9DAE4D2C3CBF81D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3C08D3286439491995040912B11FC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95EE4-D880-4A03-B59A-9CB2BE725789}"/>
      </w:docPartPr>
      <w:docPartBody>
        <w:p w:rsidR="00D46B26" w:rsidRDefault="00F173AF" w:rsidP="00F173AF">
          <w:pPr>
            <w:pStyle w:val="3C08D3286439491995040912B11FC3F9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0FD85C04B2FC41B2962636A918593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ABEC3-B085-4C5B-9B58-683479E38E36}"/>
      </w:docPartPr>
      <w:docPartBody>
        <w:p w:rsidR="00D46B26" w:rsidRDefault="00F173AF" w:rsidP="00F173AF">
          <w:pPr>
            <w:pStyle w:val="0FD85C04B2FC41B2962636A9185939C3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260729428FE8445A96F1D44647F86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BBAD3-6CE2-479D-9A66-EFCFFC231FFD}"/>
      </w:docPartPr>
      <w:docPartBody>
        <w:p w:rsidR="00D46B26" w:rsidRDefault="00F173AF" w:rsidP="00F173AF">
          <w:pPr>
            <w:pStyle w:val="260729428FE8445A96F1D44647F8617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F0F235FADD0D406787B76EFE21359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0284D-1393-4091-9795-631A1AAB4D98}"/>
      </w:docPartPr>
      <w:docPartBody>
        <w:p w:rsidR="00D46B26" w:rsidRDefault="00F173AF" w:rsidP="00F173AF">
          <w:pPr>
            <w:pStyle w:val="F0F235FADD0D406787B76EFE21359527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307996E2C0E4CE08D6A18AE09BEC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59856-B248-4556-B0A3-C65FA9504830}"/>
      </w:docPartPr>
      <w:docPartBody>
        <w:p w:rsidR="00D46B26" w:rsidRDefault="00F173AF" w:rsidP="00F173AF">
          <w:pPr>
            <w:pStyle w:val="5307996E2C0E4CE08D6A18AE09BEC6E4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90234A3570C848B9A750E035B4F50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86A62-5E6B-4699-8C51-6D05CB54D72F}"/>
      </w:docPartPr>
      <w:docPartBody>
        <w:p w:rsidR="00D46B26" w:rsidRDefault="00F173AF" w:rsidP="00F173AF">
          <w:pPr>
            <w:pStyle w:val="90234A3570C848B9A750E035B4F50B50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255C457705594E65B6849BDCC077F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63366-B42D-4F78-979C-BB252F4BAF8D}"/>
      </w:docPartPr>
      <w:docPartBody>
        <w:p w:rsidR="00D46B26" w:rsidRDefault="00F173AF" w:rsidP="00F173AF">
          <w:pPr>
            <w:pStyle w:val="255C457705594E65B6849BDCC077F38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24C7773BD397446F9CE008B8A480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C5EC5-B5B9-4876-8E8F-201F277DB651}"/>
      </w:docPartPr>
      <w:docPartBody>
        <w:p w:rsidR="00D46B26" w:rsidRDefault="00F173AF" w:rsidP="00F173AF">
          <w:pPr>
            <w:pStyle w:val="24C7773BD397446F9CE008B8A4808336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319DC05BC7014C73BADE3BD8EDBF5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35727-208C-411A-AAB8-663E9E004DC8}"/>
      </w:docPartPr>
      <w:docPartBody>
        <w:p w:rsidR="00D46B26" w:rsidRDefault="00F173AF" w:rsidP="00F173AF">
          <w:pPr>
            <w:pStyle w:val="319DC05BC7014C73BADE3BD8EDBF5334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57C48CE6E0C148D48F9D5DDD4ED53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25ED-BD74-4CBD-B50A-08F272822423}"/>
      </w:docPartPr>
      <w:docPartBody>
        <w:p w:rsidR="00D46B26" w:rsidRDefault="00F173AF" w:rsidP="00F173AF">
          <w:pPr>
            <w:pStyle w:val="57C48CE6E0C148D48F9D5DDD4ED53D6F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7007F9387B4206AFEE2326B47A9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A8295-9CD2-44FB-888A-A7F2F0680A48}"/>
      </w:docPartPr>
      <w:docPartBody>
        <w:p w:rsidR="00D46B26" w:rsidRDefault="00F173AF" w:rsidP="00F173AF">
          <w:pPr>
            <w:pStyle w:val="657007F9387B4206AFEE2326B47A922A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FD6D3E72C734D969B1BF5C7D21A3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F3ECF-DA1B-4336-864A-3D75F333BE2B}"/>
      </w:docPartPr>
      <w:docPartBody>
        <w:p w:rsidR="00D46B26" w:rsidRDefault="00F173AF" w:rsidP="00F173AF">
          <w:pPr>
            <w:pStyle w:val="4FD6D3E72C734D969B1BF5C7D21A3B9A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D21E02DD2AC14BF4B5FCC8E32B0BF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A2175-9AF8-4F1D-962E-6B1DACE9EA5C}"/>
      </w:docPartPr>
      <w:docPartBody>
        <w:p w:rsidR="00D46B26" w:rsidRDefault="00F173AF" w:rsidP="00F173AF">
          <w:pPr>
            <w:pStyle w:val="D21E02DD2AC14BF4B5FCC8E32B0BFE08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97B01678BA8D4227BD80ECE68D663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92589-4E00-4234-A0E4-FB0623000DCA}"/>
      </w:docPartPr>
      <w:docPartBody>
        <w:p w:rsidR="00D46B26" w:rsidRDefault="00F173AF" w:rsidP="00F173AF">
          <w:pPr>
            <w:pStyle w:val="97B01678BA8D4227BD80ECE68D663515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8D2C90F0F48E49E2AEDD4AECBAA57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D5849-A8E2-4BE6-95F5-5F96E2528A2C}"/>
      </w:docPartPr>
      <w:docPartBody>
        <w:p w:rsidR="00D46B26" w:rsidRDefault="00F173AF" w:rsidP="00F173AF">
          <w:pPr>
            <w:pStyle w:val="8D2C90F0F48E49E2AEDD4AECBAA573F8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392FC468937431BBFF7C38BB20E0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AB19E-3BAC-40C7-B8B5-34C7210A1BB8}"/>
      </w:docPartPr>
      <w:docPartBody>
        <w:p w:rsidR="00D46B26" w:rsidRDefault="00F173AF" w:rsidP="00F173AF">
          <w:pPr>
            <w:pStyle w:val="E392FC468937431BBFF7C38BB20E075F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6D121A4E83A429FBC848487B83D9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D5499-8461-4496-A28C-8870934E4E43}"/>
      </w:docPartPr>
      <w:docPartBody>
        <w:p w:rsidR="00D46B26" w:rsidRDefault="00F173AF" w:rsidP="00F173AF">
          <w:pPr>
            <w:pStyle w:val="56D121A4E83A429FBC848487B83D91EB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9D276EE8B5FF40B78DA0A9428AF54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642E0-E19C-4B6B-A8DB-AE7E6A87BEEB}"/>
      </w:docPartPr>
      <w:docPartBody>
        <w:p w:rsidR="00D46B26" w:rsidRDefault="00F173AF" w:rsidP="00F173AF">
          <w:pPr>
            <w:pStyle w:val="9D276EE8B5FF40B78DA0A9428AF544F7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BEC92177731E4D28B51A6085A7218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DF333-43E2-4422-AB39-C08048990584}"/>
      </w:docPartPr>
      <w:docPartBody>
        <w:p w:rsidR="00D46B26" w:rsidRDefault="00F173AF" w:rsidP="00F173AF">
          <w:pPr>
            <w:pStyle w:val="BEC92177731E4D28B51A6085A7218E68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63F278154B34CB6AE48460E58E89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0067A-A823-44F0-A898-E91867C28327}"/>
      </w:docPartPr>
      <w:docPartBody>
        <w:p w:rsidR="00D46B26" w:rsidRDefault="00F173AF" w:rsidP="00F173AF">
          <w:pPr>
            <w:pStyle w:val="E63F278154B34CB6AE48460E58E89FD8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88ABAC8667B54E8E9FCE2FD531E2A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688DC-6B17-4A6F-AD40-CC69A8E44EF2}"/>
      </w:docPartPr>
      <w:docPartBody>
        <w:p w:rsidR="00D46B26" w:rsidRDefault="00F173AF" w:rsidP="00F173AF">
          <w:pPr>
            <w:pStyle w:val="88ABAC8667B54E8E9FCE2FD531E2AB2D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DA84542B453643F69DC27E1CBD122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C60D5-AD68-4445-9271-B3F6E75B3E58}"/>
      </w:docPartPr>
      <w:docPartBody>
        <w:p w:rsidR="00D46B26" w:rsidRDefault="00F173AF" w:rsidP="00F173AF">
          <w:pPr>
            <w:pStyle w:val="DA84542B453643F69DC27E1CBD122A3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B6F0A938F45F4A99B8B35F067196D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6A547-F5B0-405B-9121-7BD6836D08E9}"/>
      </w:docPartPr>
      <w:docPartBody>
        <w:p w:rsidR="00D46B26" w:rsidRDefault="00F173AF" w:rsidP="00F173AF">
          <w:pPr>
            <w:pStyle w:val="B6F0A938F45F4A99B8B35F067196D6C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6C7CD00F3F94AB8B8B5CB15C5111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558F2-2112-41F7-91D7-8DF9D82324BC}"/>
      </w:docPartPr>
      <w:docPartBody>
        <w:p w:rsidR="00D46B26" w:rsidRDefault="00F173AF" w:rsidP="00F173AF">
          <w:pPr>
            <w:pStyle w:val="66C7CD00F3F94AB8B8B5CB15C5111CCC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BF2A29B7174DCFB275E1776465E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F71EF-500B-4099-ABD4-6EF73C794F92}"/>
      </w:docPartPr>
      <w:docPartBody>
        <w:p w:rsidR="00D46B26" w:rsidRDefault="00F173AF" w:rsidP="00F173AF">
          <w:pPr>
            <w:pStyle w:val="65BF2A29B7174DCFB275E1776465E7B8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475176EA3DBE47D1981BEDD87312D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EB744-CD02-4E00-91E0-50D46D8A5213}"/>
      </w:docPartPr>
      <w:docPartBody>
        <w:p w:rsidR="00D46B26" w:rsidRDefault="00F173AF" w:rsidP="00F173AF">
          <w:pPr>
            <w:pStyle w:val="475176EA3DBE47D1981BEDD87312DA1A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CE33D840150A4DF19C968AAD0BD7E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F5A62-F8C2-443F-8FC1-0ADA8F4C78CB}"/>
      </w:docPartPr>
      <w:docPartBody>
        <w:p w:rsidR="00D46B26" w:rsidRDefault="00F173AF" w:rsidP="00F173AF">
          <w:pPr>
            <w:pStyle w:val="CE33D840150A4DF19C968AAD0BD7E9ED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7FF4EFC9A0974CB490AC26FACC361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1532F-8E20-4784-BEA5-D2F981DFFDA8}"/>
      </w:docPartPr>
      <w:docPartBody>
        <w:p w:rsidR="00D46B26" w:rsidRDefault="00F173AF" w:rsidP="00F173AF">
          <w:pPr>
            <w:pStyle w:val="7FF4EFC9A0974CB490AC26FACC361EBD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A977DA6442A4A7F99AA43FCB2528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F3880-B05F-4FF9-8029-07323F320BE7}"/>
      </w:docPartPr>
      <w:docPartBody>
        <w:p w:rsidR="00D46B26" w:rsidRDefault="00F173AF" w:rsidP="00F173AF">
          <w:pPr>
            <w:pStyle w:val="EA977DA6442A4A7F99AA43FCB2528492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066713253E9B4DC8B3B37CD751CE9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24BA8-1434-4015-9B96-B65A683B4F87}"/>
      </w:docPartPr>
      <w:docPartBody>
        <w:p w:rsidR="00D46B26" w:rsidRDefault="00F173AF" w:rsidP="00F173AF">
          <w:pPr>
            <w:pStyle w:val="066713253E9B4DC8B3B37CD751CE99F3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300228834F34A87A613EDAC13680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97A52-37F6-42D1-975A-7CA1E7FC5D5A}"/>
      </w:docPartPr>
      <w:docPartBody>
        <w:p w:rsidR="00D46B26" w:rsidRDefault="00F173AF" w:rsidP="00F173AF">
          <w:pPr>
            <w:pStyle w:val="1300228834F34A87A613EDAC136800C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48DE3FE889044A7B382D046A44FC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BB4F4-B90F-49FE-A4AD-4F50527BA99E}"/>
      </w:docPartPr>
      <w:docPartBody>
        <w:p w:rsidR="00D46B26" w:rsidRDefault="00F173AF" w:rsidP="00F173AF">
          <w:pPr>
            <w:pStyle w:val="648DE3FE889044A7B382D046A44FC58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EAA284B56FCC4EEE91B582C149718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D7EC4-AB31-4AF2-BA49-7706DCD98853}"/>
      </w:docPartPr>
      <w:docPartBody>
        <w:p w:rsidR="00D46B26" w:rsidRDefault="00F173AF" w:rsidP="00F173AF">
          <w:pPr>
            <w:pStyle w:val="EAA284B56FCC4EEE91B582C1497186F8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A77DAD42FDF649A6B8EB6384E9894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2822E-6AAA-4965-BABF-C6299848FB65}"/>
      </w:docPartPr>
      <w:docPartBody>
        <w:p w:rsidR="00D46B26" w:rsidRDefault="00F173AF" w:rsidP="00F173AF">
          <w:pPr>
            <w:pStyle w:val="A77DAD42FDF649A6B8EB6384E98947F2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A0A84BDF32954F27ABF5B674BC3FB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DD1A7-8ED5-47AE-819C-86CA7D6374A6}"/>
      </w:docPartPr>
      <w:docPartBody>
        <w:p w:rsidR="00D46B26" w:rsidRDefault="00F173AF" w:rsidP="00F173AF">
          <w:pPr>
            <w:pStyle w:val="A0A84BDF32954F27ABF5B674BC3FBD57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ECC642FF174463092D4F9D0D47C0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559FF-3054-41CD-AD3F-423B12A24156}"/>
      </w:docPartPr>
      <w:docPartBody>
        <w:p w:rsidR="00D46B26" w:rsidRDefault="00F173AF" w:rsidP="00F173AF">
          <w:pPr>
            <w:pStyle w:val="4ECC642FF174463092D4F9D0D47C0FA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0B54C8BA6CC4A14A74CAA4D89630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916BD-B1DE-4626-BBD4-FA5F607EDDDC}"/>
      </w:docPartPr>
      <w:docPartBody>
        <w:p w:rsidR="00D46B26" w:rsidRDefault="00F173AF" w:rsidP="00F173AF">
          <w:pPr>
            <w:pStyle w:val="50B54C8BA6CC4A14A74CAA4D89630B9A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10633D6FA272487F8AFA9AF7CCF5F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57DA7-DDAA-4635-85F1-A97BE6EFA19C}"/>
      </w:docPartPr>
      <w:docPartBody>
        <w:p w:rsidR="00D46B26" w:rsidRDefault="00F173AF" w:rsidP="00F173AF">
          <w:pPr>
            <w:pStyle w:val="10633D6FA272487F8AFA9AF7CCF5FAAD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153272BC74D4804BE3459F2A4564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5AFE2-454F-414C-8000-803E3EBEAC6F}"/>
      </w:docPartPr>
      <w:docPartBody>
        <w:p w:rsidR="00D46B26" w:rsidRDefault="00F173AF" w:rsidP="00F173AF">
          <w:pPr>
            <w:pStyle w:val="6153272BC74D4804BE3459F2A4564F08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4174F7C84D9846218E0B3B39E0B81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3390C-CCB3-4BFF-92DF-DF983C450B65}"/>
      </w:docPartPr>
      <w:docPartBody>
        <w:p w:rsidR="00D46B26" w:rsidRDefault="00F173AF" w:rsidP="00F173AF">
          <w:pPr>
            <w:pStyle w:val="4174F7C84D9846218E0B3B39E0B81FC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C5E9E58228634B1094499455EEA4A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83ABD-E008-42FA-861B-4E9298238C06}"/>
      </w:docPartPr>
      <w:docPartBody>
        <w:p w:rsidR="00D46B26" w:rsidRDefault="00F173AF" w:rsidP="00F173AF">
          <w:pPr>
            <w:pStyle w:val="C5E9E58228634B1094499455EEA4A46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A7ED416559074BBE94948CF430508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F1CA9-A3B4-482F-9C14-F82377436091}"/>
      </w:docPartPr>
      <w:docPartBody>
        <w:p w:rsidR="00D46B26" w:rsidRDefault="00F173AF" w:rsidP="00F173AF">
          <w:pPr>
            <w:pStyle w:val="A7ED416559074BBE94948CF4305080F0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D85E0EAC14BE44D7A178698E73FF4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06FC0-5E0A-4F44-BD2B-CA0C910DAF78}"/>
      </w:docPartPr>
      <w:docPartBody>
        <w:p w:rsidR="00D46B26" w:rsidRDefault="00F173AF" w:rsidP="00F173AF">
          <w:pPr>
            <w:pStyle w:val="D85E0EAC14BE44D7A178698E73FF4AA6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D38009DEF1184778AFA2E2276F5AD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B76CF-3F84-48F6-97BC-CFC6002E4EA6}"/>
      </w:docPartPr>
      <w:docPartBody>
        <w:p w:rsidR="00D46B26" w:rsidRDefault="00F173AF" w:rsidP="00F173AF">
          <w:pPr>
            <w:pStyle w:val="D38009DEF1184778AFA2E2276F5ADDD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090F8F5A06C040FA9E6A43B1F8E99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EFFA9-5399-4726-84AE-6ADCF504440A}"/>
      </w:docPartPr>
      <w:docPartBody>
        <w:p w:rsidR="00D46B26" w:rsidRDefault="00F173AF" w:rsidP="00F173AF">
          <w:pPr>
            <w:pStyle w:val="090F8F5A06C040FA9E6A43B1F8E99B65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5FA3B8DCCC904DD28F3204449F5FB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1262F-90F0-424F-8E29-6F396B298593}"/>
      </w:docPartPr>
      <w:docPartBody>
        <w:p w:rsidR="00D46B26" w:rsidRDefault="00F173AF" w:rsidP="00F173AF">
          <w:pPr>
            <w:pStyle w:val="5FA3B8DCCC904DD28F3204449F5FB0CE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286A2A6E802749C7B8AFA4FA9FDA5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F0FDB-3D75-46FC-AB21-463B678A7EA5}"/>
      </w:docPartPr>
      <w:docPartBody>
        <w:p w:rsidR="00D46B26" w:rsidRDefault="00F173AF" w:rsidP="00F173AF">
          <w:pPr>
            <w:pStyle w:val="286A2A6E802749C7B8AFA4FA9FDA58F9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9AF7E9EAF2674971988585195957D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2ED02-EA0B-463E-A59D-B8BC50B017F9}"/>
      </w:docPartPr>
      <w:docPartBody>
        <w:p w:rsidR="00D46B26" w:rsidRDefault="00F173AF" w:rsidP="00F173AF">
          <w:pPr>
            <w:pStyle w:val="9AF7E9EAF2674971988585195957D8E4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E10FC"/>
    <w:rsid w:val="00134773"/>
    <w:rsid w:val="001E19BC"/>
    <w:rsid w:val="00206049"/>
    <w:rsid w:val="00253827"/>
    <w:rsid w:val="003140E8"/>
    <w:rsid w:val="00331957"/>
    <w:rsid w:val="003A4CA2"/>
    <w:rsid w:val="00552593"/>
    <w:rsid w:val="00596DE9"/>
    <w:rsid w:val="00633DD0"/>
    <w:rsid w:val="00827BBB"/>
    <w:rsid w:val="00870865"/>
    <w:rsid w:val="00922691"/>
    <w:rsid w:val="009617EB"/>
    <w:rsid w:val="00994A93"/>
    <w:rsid w:val="009E67A1"/>
    <w:rsid w:val="00A5557A"/>
    <w:rsid w:val="00A737C3"/>
    <w:rsid w:val="00A831EA"/>
    <w:rsid w:val="00AA4866"/>
    <w:rsid w:val="00AB4068"/>
    <w:rsid w:val="00C37839"/>
    <w:rsid w:val="00C947DD"/>
    <w:rsid w:val="00D46B26"/>
    <w:rsid w:val="00E15021"/>
    <w:rsid w:val="00EC049C"/>
    <w:rsid w:val="00F173AF"/>
    <w:rsid w:val="00F6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73AF"/>
    <w:rPr>
      <w:color w:val="666666"/>
    </w:rPr>
  </w:style>
  <w:style w:type="paragraph" w:customStyle="1" w:styleId="19196B6C496D44F0A46930163515D3621">
    <w:name w:val="19196B6C496D44F0A46930163515D3621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2605A61CC842EA876C4D4A2F4314D01">
    <w:name w:val="652605A61CC842EA876C4D4A2F4314D01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173F4816839431A84AF814B1BC8B96B">
    <w:name w:val="4173F4816839431A84AF814B1BC8B96B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8CDC145DBC42D5B4570C108A3C6A4C">
    <w:name w:val="658CDC145DBC42D5B4570C108A3C6A4C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469CDF816D24182841099D587767C05">
    <w:name w:val="5469CDF816D24182841099D587767C05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0F87CE6CC17439C9BACEB60FABCA40B">
    <w:name w:val="90F87CE6CC17439C9BACEB60FABCA40B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3BC47C6B86F400B8263A3367F956DF6">
    <w:name w:val="F3BC47C6B86F400B8263A3367F956DF6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51309161BDB4F6DB3E4311EAD686B4A">
    <w:name w:val="E51309161BDB4F6DB3E4311EAD686B4A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FAC9BEFCC584A82830F16F17356A155">
    <w:name w:val="2FAC9BEFCC584A82830F16F17356A155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0D59EC8EBBD473B87608395F63C6994">
    <w:name w:val="90D59EC8EBBD473B87608395F63C6994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5FD10565299440CAB7E093304E19929">
    <w:name w:val="E5FD10565299440CAB7E093304E19929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AF101052FAF4F9A8CB11F2DAF12392E">
    <w:name w:val="8AF101052FAF4F9A8CB11F2DAF12392E"/>
    <w:rsid w:val="003A4CA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D83BC6B82C34E908BB4D33DDAC05217">
    <w:name w:val="7D83BC6B82C34E908BB4D33DDAC05217"/>
    <w:rsid w:val="00F173AF"/>
  </w:style>
  <w:style w:type="paragraph" w:customStyle="1" w:styleId="A64157E4A02343F799C3911B83C7E07B">
    <w:name w:val="A64157E4A02343F799C3911B83C7E07B"/>
    <w:rsid w:val="00F173AF"/>
  </w:style>
  <w:style w:type="paragraph" w:customStyle="1" w:styleId="1E8A4B6850D84FE6897122A28D2DABF3">
    <w:name w:val="1E8A4B6850D84FE6897122A28D2DABF3"/>
    <w:rsid w:val="00F173AF"/>
  </w:style>
  <w:style w:type="paragraph" w:customStyle="1" w:styleId="D4DB25CEBB1F44EA94018BDA0C1A2D3B">
    <w:name w:val="D4DB25CEBB1F44EA94018BDA0C1A2D3B"/>
    <w:rsid w:val="00F173AF"/>
  </w:style>
  <w:style w:type="paragraph" w:customStyle="1" w:styleId="5A13AFA0BFDB4B57A15E33FAB8B35C77">
    <w:name w:val="5A13AFA0BFDB4B57A15E33FAB8B35C77"/>
    <w:rsid w:val="00F173AF"/>
  </w:style>
  <w:style w:type="paragraph" w:customStyle="1" w:styleId="9808909CAB9740FEA544D9296D7514FF">
    <w:name w:val="9808909CAB9740FEA544D9296D7514FF"/>
    <w:rsid w:val="00F173AF"/>
  </w:style>
  <w:style w:type="paragraph" w:customStyle="1" w:styleId="848940C5444A445A9AB5BDCE77A404E9">
    <w:name w:val="848940C5444A445A9AB5BDCE77A404E9"/>
    <w:rsid w:val="00F173AF"/>
  </w:style>
  <w:style w:type="paragraph" w:customStyle="1" w:styleId="94FE2B6351844D998F023824C6C4AA85">
    <w:name w:val="94FE2B6351844D998F023824C6C4AA85"/>
    <w:rsid w:val="00F173AF"/>
  </w:style>
  <w:style w:type="paragraph" w:customStyle="1" w:styleId="87865DBE149146B39A9F98E2256C0CC8">
    <w:name w:val="87865DBE149146B39A9F98E2256C0CC8"/>
    <w:rsid w:val="00F173AF"/>
  </w:style>
  <w:style w:type="paragraph" w:customStyle="1" w:styleId="08ED7EFD118D480288CFFEAFDD53C464">
    <w:name w:val="08ED7EFD118D480288CFFEAFDD53C464"/>
    <w:rsid w:val="00F173AF"/>
  </w:style>
  <w:style w:type="paragraph" w:customStyle="1" w:styleId="44CB7F47DDA0412DB74C560D492583A4">
    <w:name w:val="44CB7F47DDA0412DB74C560D492583A4"/>
    <w:rsid w:val="00F173AF"/>
  </w:style>
  <w:style w:type="paragraph" w:customStyle="1" w:styleId="4E3CF2FE224D447EA7E2845F94589927">
    <w:name w:val="4E3CF2FE224D447EA7E2845F94589927"/>
    <w:rsid w:val="00F173AF"/>
  </w:style>
  <w:style w:type="paragraph" w:customStyle="1" w:styleId="4206C688FF6142C09B1C816B9CAD44EB">
    <w:name w:val="4206C688FF6142C09B1C816B9CAD44EB"/>
    <w:rsid w:val="00F173AF"/>
  </w:style>
  <w:style w:type="paragraph" w:customStyle="1" w:styleId="7B4D9575590946E295FD9C08FB68A656">
    <w:name w:val="7B4D9575590946E295FD9C08FB68A656"/>
    <w:rsid w:val="00F173AF"/>
  </w:style>
  <w:style w:type="paragraph" w:customStyle="1" w:styleId="14D82DDB397846EBB58990F8F75D89AF">
    <w:name w:val="14D82DDB397846EBB58990F8F75D89AF"/>
    <w:rsid w:val="00F173AF"/>
  </w:style>
  <w:style w:type="paragraph" w:customStyle="1" w:styleId="6923FFDDA2AE4F0893EB1763760E830B">
    <w:name w:val="6923FFDDA2AE4F0893EB1763760E830B"/>
    <w:rsid w:val="00F173AF"/>
  </w:style>
  <w:style w:type="paragraph" w:customStyle="1" w:styleId="0218CAE8ACEE48EDADCF89E4A21B9339">
    <w:name w:val="0218CAE8ACEE48EDADCF89E4A21B9339"/>
    <w:rsid w:val="00F173AF"/>
  </w:style>
  <w:style w:type="paragraph" w:customStyle="1" w:styleId="3B99F2038FAA480A8640A0CE4DB679E0">
    <w:name w:val="3B99F2038FAA480A8640A0CE4DB679E0"/>
    <w:rsid w:val="00F173AF"/>
  </w:style>
  <w:style w:type="paragraph" w:customStyle="1" w:styleId="9B089FC37C5948E5AD4BD3B4ED54B79A">
    <w:name w:val="9B089FC37C5948E5AD4BD3B4ED54B79A"/>
    <w:rsid w:val="00F173AF"/>
  </w:style>
  <w:style w:type="paragraph" w:customStyle="1" w:styleId="58569E0D52B84B648313582BEE9D3BF9">
    <w:name w:val="58569E0D52B84B648313582BEE9D3BF9"/>
    <w:rsid w:val="00F173AF"/>
  </w:style>
  <w:style w:type="paragraph" w:customStyle="1" w:styleId="D140C74C4F994622B22127673EC4D173">
    <w:name w:val="D140C74C4F994622B22127673EC4D173"/>
    <w:rsid w:val="00F173AF"/>
  </w:style>
  <w:style w:type="paragraph" w:customStyle="1" w:styleId="DE5B06BB42854CEAAF74E1274931EABE">
    <w:name w:val="DE5B06BB42854CEAAF74E1274931EABE"/>
    <w:rsid w:val="00F173AF"/>
  </w:style>
  <w:style w:type="paragraph" w:customStyle="1" w:styleId="73ED8798BC134A57B2A68C5C9902153F">
    <w:name w:val="73ED8798BC134A57B2A68C5C9902153F"/>
    <w:rsid w:val="00F173AF"/>
  </w:style>
  <w:style w:type="paragraph" w:customStyle="1" w:styleId="F29A26A463BD49B9A6180B06B5018345">
    <w:name w:val="F29A26A463BD49B9A6180B06B5018345"/>
    <w:rsid w:val="00F173AF"/>
  </w:style>
  <w:style w:type="paragraph" w:customStyle="1" w:styleId="A82C17CE170B4B7DA1E61DED7F862C00">
    <w:name w:val="A82C17CE170B4B7DA1E61DED7F862C00"/>
    <w:rsid w:val="00F173AF"/>
  </w:style>
  <w:style w:type="paragraph" w:customStyle="1" w:styleId="AE71E08D820143B29C35884359809570">
    <w:name w:val="AE71E08D820143B29C35884359809570"/>
    <w:rsid w:val="00F173AF"/>
  </w:style>
  <w:style w:type="paragraph" w:customStyle="1" w:styleId="ECCEF20BCA264BA1BBC9882082ED90E0">
    <w:name w:val="ECCEF20BCA264BA1BBC9882082ED90E0"/>
    <w:rsid w:val="00F173AF"/>
  </w:style>
  <w:style w:type="paragraph" w:customStyle="1" w:styleId="9697434906DC444A9CEF83BDE7C2B43B">
    <w:name w:val="9697434906DC444A9CEF83BDE7C2B43B"/>
    <w:rsid w:val="00F173AF"/>
  </w:style>
  <w:style w:type="paragraph" w:customStyle="1" w:styleId="CA19B96CA5394FA1A3A3716E57646A80">
    <w:name w:val="CA19B96CA5394FA1A3A3716E57646A80"/>
    <w:rsid w:val="00F173AF"/>
  </w:style>
  <w:style w:type="paragraph" w:customStyle="1" w:styleId="872F6205EB5B49FA9991183D63018E24">
    <w:name w:val="872F6205EB5B49FA9991183D63018E24"/>
    <w:rsid w:val="00F173AF"/>
  </w:style>
  <w:style w:type="paragraph" w:customStyle="1" w:styleId="A3D35476EE0144E29DB3ECBC9F3FA109">
    <w:name w:val="A3D35476EE0144E29DB3ECBC9F3FA109"/>
    <w:rsid w:val="00F173AF"/>
  </w:style>
  <w:style w:type="paragraph" w:customStyle="1" w:styleId="EB49F02F74AC4358AC3F26D1055F7829">
    <w:name w:val="EB49F02F74AC4358AC3F26D1055F7829"/>
    <w:rsid w:val="00F173AF"/>
  </w:style>
  <w:style w:type="paragraph" w:customStyle="1" w:styleId="BCB8EF03FDBB473AB09B9DB235256775">
    <w:name w:val="BCB8EF03FDBB473AB09B9DB235256775"/>
    <w:rsid w:val="00F173AF"/>
  </w:style>
  <w:style w:type="paragraph" w:customStyle="1" w:styleId="BA392A41A7414C21815749E4D5DBE54E">
    <w:name w:val="BA392A41A7414C21815749E4D5DBE54E"/>
    <w:rsid w:val="00F173AF"/>
  </w:style>
  <w:style w:type="paragraph" w:customStyle="1" w:styleId="8F945A2F99D34154BDFF3EA9F4549433">
    <w:name w:val="8F945A2F99D34154BDFF3EA9F4549433"/>
    <w:rsid w:val="00F173AF"/>
  </w:style>
  <w:style w:type="paragraph" w:customStyle="1" w:styleId="52666456DDC845E380CE7D1029621C28">
    <w:name w:val="52666456DDC845E380CE7D1029621C28"/>
    <w:rsid w:val="00F173AF"/>
  </w:style>
  <w:style w:type="paragraph" w:customStyle="1" w:styleId="AA509B2BFF5846A4992732627AF9DF06">
    <w:name w:val="AA509B2BFF5846A4992732627AF9DF06"/>
    <w:rsid w:val="00F173AF"/>
  </w:style>
  <w:style w:type="paragraph" w:customStyle="1" w:styleId="4FFE4E6E03A24788A99561781FC681A3">
    <w:name w:val="4FFE4E6E03A24788A99561781FC681A3"/>
    <w:rsid w:val="00F173AF"/>
  </w:style>
  <w:style w:type="paragraph" w:customStyle="1" w:styleId="586C888B1C134398A082D902762FB338">
    <w:name w:val="586C888B1C134398A082D902762FB338"/>
    <w:rsid w:val="00F173AF"/>
  </w:style>
  <w:style w:type="paragraph" w:customStyle="1" w:styleId="93BF983C0DF8400B9171493550B49407">
    <w:name w:val="93BF983C0DF8400B9171493550B49407"/>
    <w:rsid w:val="00F173AF"/>
  </w:style>
  <w:style w:type="paragraph" w:customStyle="1" w:styleId="4BA21A2CA33946C2B84342F6B3B7A3B1">
    <w:name w:val="4BA21A2CA33946C2B84342F6B3B7A3B1"/>
    <w:rsid w:val="00F173AF"/>
  </w:style>
  <w:style w:type="paragraph" w:customStyle="1" w:styleId="CA933FF3B71C4486924851ECF885387C">
    <w:name w:val="CA933FF3B71C4486924851ECF885387C"/>
    <w:rsid w:val="00F173AF"/>
  </w:style>
  <w:style w:type="paragraph" w:customStyle="1" w:styleId="30C5936B086243608428FB99C72CA06D">
    <w:name w:val="30C5936B086243608428FB99C72CA06D"/>
    <w:rsid w:val="00F173AF"/>
  </w:style>
  <w:style w:type="paragraph" w:customStyle="1" w:styleId="1212503DB4BA4A82934856398EA0E40B">
    <w:name w:val="1212503DB4BA4A82934856398EA0E40B"/>
    <w:rsid w:val="00F173AF"/>
  </w:style>
  <w:style w:type="paragraph" w:customStyle="1" w:styleId="587A21F9CC0F4A9388C3F0CC7E5A47AA">
    <w:name w:val="587A21F9CC0F4A9388C3F0CC7E5A47AA"/>
    <w:rsid w:val="00F173AF"/>
  </w:style>
  <w:style w:type="paragraph" w:customStyle="1" w:styleId="41EFB74616DC4DE98F272975431B8B1D">
    <w:name w:val="41EFB74616DC4DE98F272975431B8B1D"/>
    <w:rsid w:val="00F173AF"/>
  </w:style>
  <w:style w:type="paragraph" w:customStyle="1" w:styleId="1217C98918484A07901EAB4BB426E220">
    <w:name w:val="1217C98918484A07901EAB4BB426E220"/>
    <w:rsid w:val="00F173AF"/>
  </w:style>
  <w:style w:type="paragraph" w:customStyle="1" w:styleId="87CC0F25B84E43DF85D4CCFB779D4661">
    <w:name w:val="87CC0F25B84E43DF85D4CCFB779D4661"/>
    <w:rsid w:val="00F173AF"/>
  </w:style>
  <w:style w:type="paragraph" w:customStyle="1" w:styleId="1CA1B0D15D2D4AD3BA70BDCBB93F3B89">
    <w:name w:val="1CA1B0D15D2D4AD3BA70BDCBB93F3B89"/>
    <w:rsid w:val="00F173AF"/>
  </w:style>
  <w:style w:type="paragraph" w:customStyle="1" w:styleId="ACAC56F599AA41C695814F79C98AE80E">
    <w:name w:val="ACAC56F599AA41C695814F79C98AE80E"/>
    <w:rsid w:val="00F173AF"/>
  </w:style>
  <w:style w:type="paragraph" w:customStyle="1" w:styleId="F5D862812C5B40419CBA1E1032F157D7">
    <w:name w:val="F5D862812C5B40419CBA1E1032F157D7"/>
    <w:rsid w:val="00F173AF"/>
  </w:style>
  <w:style w:type="paragraph" w:customStyle="1" w:styleId="2C941827211E4207A7169B050E49C264">
    <w:name w:val="2C941827211E4207A7169B050E49C264"/>
    <w:rsid w:val="00F173AF"/>
  </w:style>
  <w:style w:type="paragraph" w:customStyle="1" w:styleId="7757B7341C754181AE65FF54A5B7AC30">
    <w:name w:val="7757B7341C754181AE65FF54A5B7AC30"/>
    <w:rsid w:val="00F173AF"/>
  </w:style>
  <w:style w:type="paragraph" w:customStyle="1" w:styleId="C67A96B731494248A1717685C6ABAC95">
    <w:name w:val="C67A96B731494248A1717685C6ABAC95"/>
    <w:rsid w:val="00F173AF"/>
  </w:style>
  <w:style w:type="paragraph" w:customStyle="1" w:styleId="4F18F370CF8D4DB4BC91E9E48E0F4615">
    <w:name w:val="4F18F370CF8D4DB4BC91E9E48E0F4615"/>
    <w:rsid w:val="00F173AF"/>
  </w:style>
  <w:style w:type="paragraph" w:customStyle="1" w:styleId="479B267EE2584602A54E780338A84F26">
    <w:name w:val="479B267EE2584602A54E780338A84F26"/>
    <w:rsid w:val="00F173AF"/>
  </w:style>
  <w:style w:type="paragraph" w:customStyle="1" w:styleId="BEAF275D32E84E93948D0AEB01A9684A">
    <w:name w:val="BEAF275D32E84E93948D0AEB01A9684A"/>
    <w:rsid w:val="00F173AF"/>
  </w:style>
  <w:style w:type="paragraph" w:customStyle="1" w:styleId="0CBF0650B0CC4AA4AC0C4B3EE9270602">
    <w:name w:val="0CBF0650B0CC4AA4AC0C4B3EE9270602"/>
    <w:rsid w:val="00F173AF"/>
  </w:style>
  <w:style w:type="paragraph" w:customStyle="1" w:styleId="16CD767E8A714DE2AE1B1FB06FE6E586">
    <w:name w:val="16CD767E8A714DE2AE1B1FB06FE6E586"/>
    <w:rsid w:val="00F173AF"/>
  </w:style>
  <w:style w:type="paragraph" w:customStyle="1" w:styleId="59E6CB8158D64466971F53AD8340876A">
    <w:name w:val="59E6CB8158D64466971F53AD8340876A"/>
    <w:rsid w:val="00F173AF"/>
  </w:style>
  <w:style w:type="paragraph" w:customStyle="1" w:styleId="DFB590CCD5C0459181B463EE9073AD78">
    <w:name w:val="DFB590CCD5C0459181B463EE9073AD78"/>
    <w:rsid w:val="00F173AF"/>
  </w:style>
  <w:style w:type="paragraph" w:customStyle="1" w:styleId="37DBA452BDA343AAA00FF9E54117BD1F">
    <w:name w:val="37DBA452BDA343AAA00FF9E54117BD1F"/>
    <w:rsid w:val="00F173AF"/>
  </w:style>
  <w:style w:type="paragraph" w:customStyle="1" w:styleId="612EA7E48FEB4E6AAA8B130754E50255">
    <w:name w:val="612EA7E48FEB4E6AAA8B130754E50255"/>
    <w:rsid w:val="00F173AF"/>
  </w:style>
  <w:style w:type="paragraph" w:customStyle="1" w:styleId="B440BA7D77FD4341988D45908C9F0ED7">
    <w:name w:val="B440BA7D77FD4341988D45908C9F0ED7"/>
    <w:rsid w:val="00F173AF"/>
  </w:style>
  <w:style w:type="paragraph" w:customStyle="1" w:styleId="AA0A90DE27C249C1B911753B46245447">
    <w:name w:val="AA0A90DE27C249C1B911753B46245447"/>
    <w:rsid w:val="00F173AF"/>
  </w:style>
  <w:style w:type="paragraph" w:customStyle="1" w:styleId="C4244E560C8349AE990600B8ED54BD5B">
    <w:name w:val="C4244E560C8349AE990600B8ED54BD5B"/>
    <w:rsid w:val="00F173AF"/>
  </w:style>
  <w:style w:type="paragraph" w:customStyle="1" w:styleId="2810C0EE092341B18C964569658F03DC">
    <w:name w:val="2810C0EE092341B18C964569658F03DC"/>
    <w:rsid w:val="00F173AF"/>
  </w:style>
  <w:style w:type="paragraph" w:customStyle="1" w:styleId="AFEF1626AFEE4E1088A769DC23F77628">
    <w:name w:val="AFEF1626AFEE4E1088A769DC23F77628"/>
    <w:rsid w:val="00F173AF"/>
  </w:style>
  <w:style w:type="paragraph" w:customStyle="1" w:styleId="EE38E1E5A64A4FC6B07C676A143F7C49">
    <w:name w:val="EE38E1E5A64A4FC6B07C676A143F7C49"/>
    <w:rsid w:val="00F173AF"/>
  </w:style>
  <w:style w:type="paragraph" w:customStyle="1" w:styleId="5B24AFB3EC8B455C8EE9EA95959776AA">
    <w:name w:val="5B24AFB3EC8B455C8EE9EA95959776AA"/>
    <w:rsid w:val="00F173AF"/>
  </w:style>
  <w:style w:type="paragraph" w:customStyle="1" w:styleId="7E86115F272C43E58A4AFBA56A17D8DE">
    <w:name w:val="7E86115F272C43E58A4AFBA56A17D8DE"/>
    <w:rsid w:val="00F173AF"/>
  </w:style>
  <w:style w:type="paragraph" w:customStyle="1" w:styleId="6E408C05EEA648BD9DAE4D2C3CBF81D9">
    <w:name w:val="6E408C05EEA648BD9DAE4D2C3CBF81D9"/>
    <w:rsid w:val="00F173AF"/>
  </w:style>
  <w:style w:type="paragraph" w:customStyle="1" w:styleId="3C08D3286439491995040912B11FC3F9">
    <w:name w:val="3C08D3286439491995040912B11FC3F9"/>
    <w:rsid w:val="00F173AF"/>
  </w:style>
  <w:style w:type="paragraph" w:customStyle="1" w:styleId="0FD85C04B2FC41B2962636A9185939C3">
    <w:name w:val="0FD85C04B2FC41B2962636A9185939C3"/>
    <w:rsid w:val="00F173AF"/>
  </w:style>
  <w:style w:type="paragraph" w:customStyle="1" w:styleId="260729428FE8445A96F1D44647F8617E">
    <w:name w:val="260729428FE8445A96F1D44647F8617E"/>
    <w:rsid w:val="00F173AF"/>
  </w:style>
  <w:style w:type="paragraph" w:customStyle="1" w:styleId="F0F235FADD0D406787B76EFE21359527">
    <w:name w:val="F0F235FADD0D406787B76EFE21359527"/>
    <w:rsid w:val="00F173AF"/>
  </w:style>
  <w:style w:type="paragraph" w:customStyle="1" w:styleId="5307996E2C0E4CE08D6A18AE09BEC6E4">
    <w:name w:val="5307996E2C0E4CE08D6A18AE09BEC6E4"/>
    <w:rsid w:val="00F173AF"/>
  </w:style>
  <w:style w:type="paragraph" w:customStyle="1" w:styleId="90234A3570C848B9A750E035B4F50B50">
    <w:name w:val="90234A3570C848B9A750E035B4F50B50"/>
    <w:rsid w:val="00F173AF"/>
  </w:style>
  <w:style w:type="paragraph" w:customStyle="1" w:styleId="255C457705594E65B6849BDCC077F389">
    <w:name w:val="255C457705594E65B6849BDCC077F389"/>
    <w:rsid w:val="00F173AF"/>
  </w:style>
  <w:style w:type="paragraph" w:customStyle="1" w:styleId="24C7773BD397446F9CE008B8A4808336">
    <w:name w:val="24C7773BD397446F9CE008B8A4808336"/>
    <w:rsid w:val="00F173AF"/>
  </w:style>
  <w:style w:type="paragraph" w:customStyle="1" w:styleId="319DC05BC7014C73BADE3BD8EDBF5334">
    <w:name w:val="319DC05BC7014C73BADE3BD8EDBF5334"/>
    <w:rsid w:val="00F173AF"/>
  </w:style>
  <w:style w:type="paragraph" w:customStyle="1" w:styleId="57C48CE6E0C148D48F9D5DDD4ED53D6F">
    <w:name w:val="57C48CE6E0C148D48F9D5DDD4ED53D6F"/>
    <w:rsid w:val="00F173AF"/>
  </w:style>
  <w:style w:type="paragraph" w:customStyle="1" w:styleId="657007F9387B4206AFEE2326B47A922A">
    <w:name w:val="657007F9387B4206AFEE2326B47A922A"/>
    <w:rsid w:val="00F173AF"/>
  </w:style>
  <w:style w:type="paragraph" w:customStyle="1" w:styleId="4FD6D3E72C734D969B1BF5C7D21A3B9A">
    <w:name w:val="4FD6D3E72C734D969B1BF5C7D21A3B9A"/>
    <w:rsid w:val="00F173AF"/>
  </w:style>
  <w:style w:type="paragraph" w:customStyle="1" w:styleId="D21E02DD2AC14BF4B5FCC8E32B0BFE08">
    <w:name w:val="D21E02DD2AC14BF4B5FCC8E32B0BFE08"/>
    <w:rsid w:val="00F173AF"/>
  </w:style>
  <w:style w:type="paragraph" w:customStyle="1" w:styleId="97B01678BA8D4227BD80ECE68D663515">
    <w:name w:val="97B01678BA8D4227BD80ECE68D663515"/>
    <w:rsid w:val="00F173AF"/>
  </w:style>
  <w:style w:type="paragraph" w:customStyle="1" w:styleId="8D2C90F0F48E49E2AEDD4AECBAA573F8">
    <w:name w:val="8D2C90F0F48E49E2AEDD4AECBAA573F8"/>
    <w:rsid w:val="00F173AF"/>
  </w:style>
  <w:style w:type="paragraph" w:customStyle="1" w:styleId="E392FC468937431BBFF7C38BB20E075F">
    <w:name w:val="E392FC468937431BBFF7C38BB20E075F"/>
    <w:rsid w:val="00F173AF"/>
  </w:style>
  <w:style w:type="paragraph" w:customStyle="1" w:styleId="56D121A4E83A429FBC848487B83D91EB">
    <w:name w:val="56D121A4E83A429FBC848487B83D91EB"/>
    <w:rsid w:val="00F173AF"/>
  </w:style>
  <w:style w:type="paragraph" w:customStyle="1" w:styleId="9D276EE8B5FF40B78DA0A9428AF544F7">
    <w:name w:val="9D276EE8B5FF40B78DA0A9428AF544F7"/>
    <w:rsid w:val="00F173AF"/>
  </w:style>
  <w:style w:type="paragraph" w:customStyle="1" w:styleId="BEC92177731E4D28B51A6085A7218E68">
    <w:name w:val="BEC92177731E4D28B51A6085A7218E68"/>
    <w:rsid w:val="00F173AF"/>
  </w:style>
  <w:style w:type="paragraph" w:customStyle="1" w:styleId="E63F278154B34CB6AE48460E58E89FD8">
    <w:name w:val="E63F278154B34CB6AE48460E58E89FD8"/>
    <w:rsid w:val="00F173AF"/>
  </w:style>
  <w:style w:type="paragraph" w:customStyle="1" w:styleId="88ABAC8667B54E8E9FCE2FD531E2AB2D">
    <w:name w:val="88ABAC8667B54E8E9FCE2FD531E2AB2D"/>
    <w:rsid w:val="00F173AF"/>
  </w:style>
  <w:style w:type="paragraph" w:customStyle="1" w:styleId="DA84542B453643F69DC27E1CBD122A31">
    <w:name w:val="DA84542B453643F69DC27E1CBD122A31"/>
    <w:rsid w:val="00F173AF"/>
  </w:style>
  <w:style w:type="paragraph" w:customStyle="1" w:styleId="B6F0A938F45F4A99B8B35F067196D6CE">
    <w:name w:val="B6F0A938F45F4A99B8B35F067196D6CE"/>
    <w:rsid w:val="00F173AF"/>
  </w:style>
  <w:style w:type="paragraph" w:customStyle="1" w:styleId="66C7CD00F3F94AB8B8B5CB15C5111CCC">
    <w:name w:val="66C7CD00F3F94AB8B8B5CB15C5111CCC"/>
    <w:rsid w:val="00F173AF"/>
  </w:style>
  <w:style w:type="paragraph" w:customStyle="1" w:styleId="65BF2A29B7174DCFB275E1776465E7B8">
    <w:name w:val="65BF2A29B7174DCFB275E1776465E7B8"/>
    <w:rsid w:val="00F173AF"/>
  </w:style>
  <w:style w:type="paragraph" w:customStyle="1" w:styleId="475176EA3DBE47D1981BEDD87312DA1A">
    <w:name w:val="475176EA3DBE47D1981BEDD87312DA1A"/>
    <w:rsid w:val="00F173AF"/>
  </w:style>
  <w:style w:type="paragraph" w:customStyle="1" w:styleId="CE33D840150A4DF19C968AAD0BD7E9ED">
    <w:name w:val="CE33D840150A4DF19C968AAD0BD7E9ED"/>
    <w:rsid w:val="00F173AF"/>
  </w:style>
  <w:style w:type="paragraph" w:customStyle="1" w:styleId="7FF4EFC9A0974CB490AC26FACC361EBD">
    <w:name w:val="7FF4EFC9A0974CB490AC26FACC361EBD"/>
    <w:rsid w:val="00F173AF"/>
  </w:style>
  <w:style w:type="paragraph" w:customStyle="1" w:styleId="EA977DA6442A4A7F99AA43FCB2528492">
    <w:name w:val="EA977DA6442A4A7F99AA43FCB2528492"/>
    <w:rsid w:val="00F173AF"/>
  </w:style>
  <w:style w:type="paragraph" w:customStyle="1" w:styleId="066713253E9B4DC8B3B37CD751CE99F3">
    <w:name w:val="066713253E9B4DC8B3B37CD751CE99F3"/>
    <w:rsid w:val="00F173AF"/>
  </w:style>
  <w:style w:type="paragraph" w:customStyle="1" w:styleId="1300228834F34A87A613EDAC136800C1">
    <w:name w:val="1300228834F34A87A613EDAC136800C1"/>
    <w:rsid w:val="00F173AF"/>
  </w:style>
  <w:style w:type="paragraph" w:customStyle="1" w:styleId="648DE3FE889044A7B382D046A44FC58E">
    <w:name w:val="648DE3FE889044A7B382D046A44FC58E"/>
    <w:rsid w:val="00F173AF"/>
  </w:style>
  <w:style w:type="paragraph" w:customStyle="1" w:styleId="EAA284B56FCC4EEE91B582C1497186F8">
    <w:name w:val="EAA284B56FCC4EEE91B582C1497186F8"/>
    <w:rsid w:val="00F173AF"/>
  </w:style>
  <w:style w:type="paragraph" w:customStyle="1" w:styleId="A77DAD42FDF649A6B8EB6384E98947F2">
    <w:name w:val="A77DAD42FDF649A6B8EB6384E98947F2"/>
    <w:rsid w:val="00F173AF"/>
  </w:style>
  <w:style w:type="paragraph" w:customStyle="1" w:styleId="A0A84BDF32954F27ABF5B674BC3FBD57">
    <w:name w:val="A0A84BDF32954F27ABF5B674BC3FBD57"/>
    <w:rsid w:val="00F173AF"/>
  </w:style>
  <w:style w:type="paragraph" w:customStyle="1" w:styleId="4ECC642FF174463092D4F9D0D47C0FA1">
    <w:name w:val="4ECC642FF174463092D4F9D0D47C0FA1"/>
    <w:rsid w:val="00F173AF"/>
  </w:style>
  <w:style w:type="paragraph" w:customStyle="1" w:styleId="50B54C8BA6CC4A14A74CAA4D89630B9A">
    <w:name w:val="50B54C8BA6CC4A14A74CAA4D89630B9A"/>
    <w:rsid w:val="00F173AF"/>
  </w:style>
  <w:style w:type="paragraph" w:customStyle="1" w:styleId="10633D6FA272487F8AFA9AF7CCF5FAAD">
    <w:name w:val="10633D6FA272487F8AFA9AF7CCF5FAAD"/>
    <w:rsid w:val="00F173AF"/>
  </w:style>
  <w:style w:type="paragraph" w:customStyle="1" w:styleId="6153272BC74D4804BE3459F2A4564F08">
    <w:name w:val="6153272BC74D4804BE3459F2A4564F08"/>
    <w:rsid w:val="00F173AF"/>
  </w:style>
  <w:style w:type="paragraph" w:customStyle="1" w:styleId="4174F7C84D9846218E0B3B39E0B81FC1">
    <w:name w:val="4174F7C84D9846218E0B3B39E0B81FC1"/>
    <w:rsid w:val="00F173AF"/>
  </w:style>
  <w:style w:type="paragraph" w:customStyle="1" w:styleId="C5E9E58228634B1094499455EEA4A461">
    <w:name w:val="C5E9E58228634B1094499455EEA4A461"/>
    <w:rsid w:val="00F173AF"/>
  </w:style>
  <w:style w:type="paragraph" w:customStyle="1" w:styleId="A7ED416559074BBE94948CF4305080F0">
    <w:name w:val="A7ED416559074BBE94948CF4305080F0"/>
    <w:rsid w:val="00F173AF"/>
  </w:style>
  <w:style w:type="paragraph" w:customStyle="1" w:styleId="D85E0EAC14BE44D7A178698E73FF4AA6">
    <w:name w:val="D85E0EAC14BE44D7A178698E73FF4AA6"/>
    <w:rsid w:val="00F173AF"/>
  </w:style>
  <w:style w:type="paragraph" w:customStyle="1" w:styleId="D38009DEF1184778AFA2E2276F5ADDD9">
    <w:name w:val="D38009DEF1184778AFA2E2276F5ADDD9"/>
    <w:rsid w:val="00F173AF"/>
  </w:style>
  <w:style w:type="paragraph" w:customStyle="1" w:styleId="090F8F5A06C040FA9E6A43B1F8E99B65">
    <w:name w:val="090F8F5A06C040FA9E6A43B1F8E99B65"/>
    <w:rsid w:val="00F173AF"/>
  </w:style>
  <w:style w:type="paragraph" w:customStyle="1" w:styleId="5FA3B8DCCC904DD28F3204449F5FB0CE">
    <w:name w:val="5FA3B8DCCC904DD28F3204449F5FB0CE"/>
    <w:rsid w:val="00F173AF"/>
  </w:style>
  <w:style w:type="paragraph" w:customStyle="1" w:styleId="286A2A6E802749C7B8AFA4FA9FDA58F9">
    <w:name w:val="286A2A6E802749C7B8AFA4FA9FDA58F9"/>
    <w:rsid w:val="00F173AF"/>
  </w:style>
  <w:style w:type="paragraph" w:customStyle="1" w:styleId="9AF7E9EAF2674971988585195957D8E4">
    <w:name w:val="9AF7E9EAF2674971988585195957D8E4"/>
    <w:rsid w:val="00F173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2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1921</TotalTime>
  <Pages>5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 v1 Oct 26</vt:lpstr>
    </vt:vector>
  </TitlesOfParts>
  <Manager/>
  <Company/>
  <LinksUpToDate>false</LinksUpToDate>
  <CharactersWithSpaces>4937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 v1 Oct 26</dc:title>
  <dc:subject/>
  <dc:creator>Colin McKie</dc:creator>
  <cp:keywords/>
  <dc:description/>
  <cp:lastModifiedBy>Tracy Glen</cp:lastModifiedBy>
  <cp:revision>124</cp:revision>
  <dcterms:created xsi:type="dcterms:W3CDTF">2026-08-11T12:59:00Z</dcterms:created>
  <dcterms:modified xsi:type="dcterms:W3CDTF">2026-10-09T10:01:00Z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