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CE015" w14:textId="4362E11A" w:rsidR="004A38B6" w:rsidRDefault="0056498C" w:rsidP="000D6275">
      <w:pPr>
        <w:pStyle w:val="Heading1"/>
      </w:pPr>
      <w:r w:rsidRPr="0056498C">
        <w:t xml:space="preserve">Carcass </w:t>
      </w:r>
      <w:r w:rsidR="00A63591">
        <w:t>-</w:t>
      </w:r>
      <w:r w:rsidRPr="0056498C">
        <w:t xml:space="preserve"> 1st fix pressure, labelling/</w:t>
      </w:r>
      <w:r>
        <w:t xml:space="preserve"> </w:t>
      </w:r>
      <w:r w:rsidRPr="0056498C">
        <w:t>marking, sleeving/</w:t>
      </w:r>
      <w:r>
        <w:t xml:space="preserve"> </w:t>
      </w:r>
      <w:r w:rsidRPr="0056498C">
        <w:t xml:space="preserve">supports and cross-connection </w:t>
      </w:r>
      <w:r w:rsidR="00A63591">
        <w:t>-</w:t>
      </w:r>
      <w:r w:rsidRPr="0056498C">
        <w:t xml:space="preserve"> Form A2</w:t>
      </w:r>
    </w:p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9"/>
        <w:gridCol w:w="5670"/>
        <w:gridCol w:w="851"/>
        <w:gridCol w:w="1701"/>
        <w:gridCol w:w="1559"/>
        <w:gridCol w:w="2410"/>
      </w:tblGrid>
      <w:tr w:rsidR="00027F7D" w:rsidRPr="00AB3B91" w14:paraId="198FDB5F" w14:textId="77777777">
        <w:trPr>
          <w:cantSplit/>
          <w:trHeight w:val="397"/>
        </w:trPr>
        <w:tc>
          <w:tcPr>
            <w:tcW w:w="2439" w:type="dxa"/>
          </w:tcPr>
          <w:p w14:paraId="149DC0EF" w14:textId="77777777" w:rsidR="00027F7D" w:rsidRPr="00AB3B91" w:rsidRDefault="00027F7D">
            <w:r w:rsidRPr="00914CF9">
              <w:t>Healthcare organisation/ facility:</w:t>
            </w:r>
          </w:p>
        </w:tc>
        <w:sdt>
          <w:sdtPr>
            <w:rPr>
              <w:rFonts w:cs="Arial"/>
              <w:color w:val="002D72"/>
              <w:kern w:val="0"/>
              <w14:ligatures w14:val="none"/>
            </w:rPr>
            <w:id w:val="-1570796820"/>
            <w:placeholder>
              <w:docPart w:val="C5E4FE3A5B954B399E51E45D0C3E39DA"/>
            </w:placeholder>
            <w:text/>
          </w:sdtPr>
          <w:sdtContent>
            <w:tc>
              <w:tcPr>
                <w:tcW w:w="5670" w:type="dxa"/>
              </w:tcPr>
              <w:p w14:paraId="02FF4BCC" w14:textId="5C58891B" w:rsidR="00027F7D" w:rsidRPr="00AB3B91" w:rsidRDefault="00BB0F73">
                <w:r w:rsidRPr="00BB0F73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170B82B7" w14:textId="77777777" w:rsidR="00027F7D" w:rsidRPr="00AB3B91" w:rsidRDefault="00027F7D">
            <w:r w:rsidRPr="00AB3B91">
              <w:t>Date:</w:t>
            </w:r>
          </w:p>
        </w:tc>
        <w:sdt>
          <w:sdtPr>
            <w:rPr>
              <w:color w:val="002D72"/>
            </w:rPr>
            <w:id w:val="-1053234307"/>
            <w:placeholder>
              <w:docPart w:val="6DB3745A927B420ABE1C6CAECE2F3406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701" w:type="dxa"/>
              </w:tcPr>
              <w:p w14:paraId="2FA26367" w14:textId="77777777" w:rsidR="00027F7D" w:rsidRPr="00381D2D" w:rsidRDefault="00027F7D">
                <w:pPr>
                  <w:rPr>
                    <w:color w:val="002D72"/>
                  </w:rPr>
                </w:pPr>
                <w:r w:rsidRPr="00381D2D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tc>
          <w:tcPr>
            <w:tcW w:w="1559" w:type="dxa"/>
          </w:tcPr>
          <w:p w14:paraId="03CC2463" w14:textId="77777777" w:rsidR="00027F7D" w:rsidRPr="00AB3B91" w:rsidRDefault="00027F7D">
            <w:r w:rsidRPr="00AB3B91">
              <w:t xml:space="preserve">Project </w:t>
            </w:r>
            <w:r>
              <w:t>ref</w:t>
            </w:r>
            <w:r w:rsidRPr="00AB3B91">
              <w:t>:</w:t>
            </w:r>
          </w:p>
        </w:tc>
        <w:sdt>
          <w:sdtPr>
            <w:rPr>
              <w:rFonts w:cs="Arial"/>
              <w:color w:val="002D72"/>
              <w:kern w:val="0"/>
              <w14:ligatures w14:val="none"/>
            </w:rPr>
            <w:id w:val="209544665"/>
            <w:placeholder>
              <w:docPart w:val="BED89B412C2447D1A1F4E2EBD18A8CD5"/>
            </w:placeholder>
            <w:text/>
          </w:sdtPr>
          <w:sdtContent>
            <w:tc>
              <w:tcPr>
                <w:tcW w:w="2410" w:type="dxa"/>
              </w:tcPr>
              <w:p w14:paraId="499CA5C2" w14:textId="648FA111" w:rsidR="00027F7D" w:rsidRPr="00381D2D" w:rsidRDefault="00BB0F73">
                <w:pPr>
                  <w:rPr>
                    <w:color w:val="002D72"/>
                    <w:sz w:val="18"/>
                    <w:szCs w:val="18"/>
                  </w:rPr>
                </w:pPr>
                <w:r w:rsidRPr="00BB0F73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</w:tbl>
    <w:p w14:paraId="4A54CB09" w14:textId="6467D0CA" w:rsidR="00AA6BAC" w:rsidRDefault="0056498C" w:rsidP="00F738F5">
      <w:pPr>
        <w:pStyle w:val="Heading2"/>
        <w:rPr>
          <w:rFonts w:eastAsia="Times New Roman"/>
        </w:rPr>
      </w:pPr>
      <w:r w:rsidRPr="0056498C">
        <w:rPr>
          <w:rFonts w:eastAsia="Times New Roman"/>
        </w:rPr>
        <w:t>Part 1</w:t>
      </w:r>
    </w:p>
    <w:p w14:paraId="495E765F" w14:textId="0725665F" w:rsidR="00AB3B91" w:rsidRDefault="0056498C" w:rsidP="00AA6BAC">
      <w:pPr>
        <w:pStyle w:val="Heading3"/>
        <w:rPr>
          <w:rFonts w:eastAsia="Times New Roman"/>
        </w:rPr>
      </w:pPr>
      <w:r w:rsidRPr="0056498C">
        <w:rPr>
          <w:rFonts w:eastAsia="Times New Roman"/>
        </w:rPr>
        <w:t>Leakage</w:t>
      </w:r>
    </w:p>
    <w:tbl>
      <w:tblPr>
        <w:tblStyle w:val="PlainTable1"/>
        <w:tblW w:w="14596" w:type="dxa"/>
        <w:tblLayout w:type="fixed"/>
        <w:tblLook w:val="0420" w:firstRow="1" w:lastRow="0" w:firstColumn="0" w:lastColumn="0" w:noHBand="0" w:noVBand="1"/>
      </w:tblPr>
      <w:tblGrid>
        <w:gridCol w:w="1361"/>
        <w:gridCol w:w="1304"/>
        <w:gridCol w:w="1247"/>
        <w:gridCol w:w="890"/>
        <w:gridCol w:w="890"/>
        <w:gridCol w:w="890"/>
        <w:gridCol w:w="1247"/>
        <w:gridCol w:w="890"/>
        <w:gridCol w:w="907"/>
        <w:gridCol w:w="964"/>
        <w:gridCol w:w="1247"/>
        <w:gridCol w:w="2759"/>
      </w:tblGrid>
      <w:tr w:rsidR="006B557F" w:rsidRPr="0056498C" w14:paraId="7E450522" w14:textId="77777777" w:rsidTr="00190D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78"/>
          <w:tblHeader/>
        </w:trPr>
        <w:tc>
          <w:tcPr>
            <w:tcW w:w="1361" w:type="dxa"/>
          </w:tcPr>
          <w:p w14:paraId="03E4CDE2" w14:textId="77777777" w:rsidR="006B557F" w:rsidRPr="0056498C" w:rsidRDefault="006B557F" w:rsidP="001E6E6C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Service</w:t>
            </w:r>
          </w:p>
        </w:tc>
        <w:tc>
          <w:tcPr>
            <w:tcW w:w="1304" w:type="dxa"/>
          </w:tcPr>
          <w:p w14:paraId="7BBB0B3D" w14:textId="77777777" w:rsidR="006B557F" w:rsidRPr="0056498C" w:rsidRDefault="006B557F" w:rsidP="001E6E6C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 xml:space="preserve">Gauge </w:t>
            </w:r>
          </w:p>
          <w:p w14:paraId="2AB1E61C" w14:textId="07F98B2F" w:rsidR="00570EA0" w:rsidRPr="00570EA0" w:rsidRDefault="006B557F" w:rsidP="00570EA0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no.</w:t>
            </w:r>
            <w:r w:rsidR="00570EA0" w:rsidRPr="00570EA0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 xml:space="preserve">/ </w:t>
            </w:r>
          </w:p>
          <w:p w14:paraId="51AB244A" w14:textId="7CF2C196" w:rsidR="006B557F" w:rsidRPr="0056498C" w:rsidRDefault="00570EA0" w:rsidP="00570EA0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 w:rsidRPr="00570EA0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leak detection fluid test (LDFT)#</w:t>
            </w:r>
          </w:p>
        </w:tc>
        <w:tc>
          <w:tcPr>
            <w:tcW w:w="1247" w:type="dxa"/>
          </w:tcPr>
          <w:p w14:paraId="4A65C229" w14:textId="41ADAC50" w:rsidR="006B557F" w:rsidRPr="0056498C" w:rsidRDefault="006B557F" w:rsidP="001E6E6C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 xml:space="preserve">Test </w:t>
            </w:r>
            <w:r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 xml:space="preserve">start </w:t>
            </w: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pressure (</w:t>
            </w:r>
            <w:r w:rsidRPr="005148E3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 xml:space="preserve">kilo Pascal </w:t>
            </w: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kPa</w:t>
            </w:r>
            <w:r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)</w:t>
            </w: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)</w:t>
            </w:r>
          </w:p>
        </w:tc>
        <w:tc>
          <w:tcPr>
            <w:tcW w:w="890" w:type="dxa"/>
          </w:tcPr>
          <w:p w14:paraId="3CD68BD7" w14:textId="77777777" w:rsidR="006B557F" w:rsidRPr="0056498C" w:rsidRDefault="006B557F" w:rsidP="001E6E6C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Test start</w:t>
            </w:r>
          </w:p>
          <w:p w14:paraId="0DBF94FE" w14:textId="77777777" w:rsidR="006B557F" w:rsidRPr="0056498C" w:rsidRDefault="006B557F" w:rsidP="001E6E6C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date</w:t>
            </w:r>
          </w:p>
        </w:tc>
        <w:tc>
          <w:tcPr>
            <w:tcW w:w="890" w:type="dxa"/>
          </w:tcPr>
          <w:p w14:paraId="09C39E9B" w14:textId="77777777" w:rsidR="006B557F" w:rsidRPr="0056498C" w:rsidRDefault="006B557F" w:rsidP="001E6E6C">
            <w:pPr>
              <w:spacing w:before="40" w:after="40"/>
              <w:rPr>
                <w:rFonts w:ascii="Arial Bold" w:eastAsia="Times New Roman" w:hAnsi="Arial Bold" w:cs="Times New Roman"/>
                <w:b w:val="0"/>
                <w:bCs w:val="0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b w:val="0"/>
                <w:bCs w:val="0"/>
                <w:iCs/>
                <w:color w:val="auto"/>
                <w:kern w:val="0"/>
                <w14:ligatures w14:val="none"/>
              </w:rPr>
              <w:t>Test start time</w:t>
            </w:r>
          </w:p>
        </w:tc>
        <w:tc>
          <w:tcPr>
            <w:tcW w:w="890" w:type="dxa"/>
          </w:tcPr>
          <w:p w14:paraId="1B298460" w14:textId="27B31738" w:rsidR="006B557F" w:rsidRPr="0056498C" w:rsidRDefault="006B557F" w:rsidP="001E6E6C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Test start t</w:t>
            </w: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 xml:space="preserve">emp </w:t>
            </w:r>
          </w:p>
          <w:p w14:paraId="45C3900B" w14:textId="22C820C2" w:rsidR="006B557F" w:rsidRPr="0056498C" w:rsidRDefault="006B557F" w:rsidP="001E6E6C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(ºC)</w:t>
            </w:r>
          </w:p>
        </w:tc>
        <w:tc>
          <w:tcPr>
            <w:tcW w:w="1247" w:type="dxa"/>
          </w:tcPr>
          <w:p w14:paraId="569403F0" w14:textId="4E6957E1" w:rsidR="006B557F" w:rsidRPr="0056498C" w:rsidRDefault="006B557F" w:rsidP="001E6E6C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 xml:space="preserve">Test </w:t>
            </w:r>
            <w:r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 xml:space="preserve">finish </w:t>
            </w: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pressure (kPa)</w:t>
            </w:r>
          </w:p>
        </w:tc>
        <w:tc>
          <w:tcPr>
            <w:tcW w:w="890" w:type="dxa"/>
          </w:tcPr>
          <w:p w14:paraId="30A85AFB" w14:textId="48295B6E" w:rsidR="006B557F" w:rsidRPr="0056498C" w:rsidRDefault="006B557F" w:rsidP="001E6E6C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 xml:space="preserve">Test finish </w:t>
            </w:r>
          </w:p>
          <w:p w14:paraId="45B70B47" w14:textId="77777777" w:rsidR="006B557F" w:rsidRPr="0056498C" w:rsidRDefault="006B557F" w:rsidP="001E6E6C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date</w:t>
            </w:r>
          </w:p>
        </w:tc>
        <w:tc>
          <w:tcPr>
            <w:tcW w:w="907" w:type="dxa"/>
          </w:tcPr>
          <w:p w14:paraId="1A387032" w14:textId="77777777" w:rsidR="006B557F" w:rsidRPr="0056498C" w:rsidRDefault="006B557F" w:rsidP="001E6E6C">
            <w:pPr>
              <w:spacing w:before="40" w:after="40"/>
              <w:rPr>
                <w:rFonts w:ascii="Arial Bold" w:eastAsia="Times New Roman" w:hAnsi="Arial Bold" w:cs="Times New Roman"/>
                <w:b w:val="0"/>
                <w:bCs w:val="0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b w:val="0"/>
                <w:bCs w:val="0"/>
                <w:iCs/>
                <w:color w:val="auto"/>
                <w:kern w:val="0"/>
                <w14:ligatures w14:val="none"/>
              </w:rPr>
              <w:t>Test finish time</w:t>
            </w:r>
          </w:p>
        </w:tc>
        <w:tc>
          <w:tcPr>
            <w:tcW w:w="964" w:type="dxa"/>
          </w:tcPr>
          <w:p w14:paraId="38763163" w14:textId="118F4EA0" w:rsidR="006B557F" w:rsidRPr="0056498C" w:rsidRDefault="006B557F" w:rsidP="001E6E6C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Te</w:t>
            </w:r>
            <w:r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st finish te</w:t>
            </w: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 xml:space="preserve">mp </w:t>
            </w:r>
          </w:p>
          <w:p w14:paraId="23FBDBCE" w14:textId="29517204" w:rsidR="006B557F" w:rsidRPr="0056498C" w:rsidRDefault="006B557F" w:rsidP="001E6E6C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(ºC)</w:t>
            </w:r>
          </w:p>
        </w:tc>
        <w:tc>
          <w:tcPr>
            <w:tcW w:w="1247" w:type="dxa"/>
          </w:tcPr>
          <w:p w14:paraId="45675838" w14:textId="31A5FFC3" w:rsidR="006B557F" w:rsidRPr="0056498C" w:rsidRDefault="006B557F" w:rsidP="006B557F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Pressure drop (</w:t>
            </w: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ΔP</w:t>
            </w:r>
            <w:r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 xml:space="preserve">) </w:t>
            </w: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(kPa)</w:t>
            </w:r>
          </w:p>
        </w:tc>
        <w:tc>
          <w:tcPr>
            <w:tcW w:w="2759" w:type="dxa"/>
          </w:tcPr>
          <w:p w14:paraId="2DB11A27" w14:textId="03ED68A7" w:rsidR="006B557F" w:rsidRPr="0056498C" w:rsidRDefault="006B557F" w:rsidP="001E6E6C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Pass/ fail</w:t>
            </w:r>
            <w:r w:rsidR="000D5C18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 xml:space="preserve"> </w:t>
            </w: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comments</w:t>
            </w:r>
          </w:p>
        </w:tc>
      </w:tr>
      <w:tr w:rsidR="00F05D85" w:rsidRPr="0056498C" w14:paraId="07E77C75" w14:textId="77777777" w:rsidTr="00190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3"/>
        </w:trPr>
        <w:tc>
          <w:tcPr>
            <w:tcW w:w="1361" w:type="dxa"/>
          </w:tcPr>
          <w:p w14:paraId="38E2E7AE" w14:textId="77777777" w:rsidR="00F05D85" w:rsidRPr="0056498C" w:rsidRDefault="00F05D85" w:rsidP="00F05D85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Times New Roman"/>
                <w:color w:val="auto"/>
                <w:kern w:val="0"/>
                <w14:ligatures w14:val="none"/>
              </w:rPr>
              <w:t>Oxygen</w:t>
            </w:r>
          </w:p>
        </w:tc>
        <w:bookmarkStart w:id="0" w:name="Text4" w:displacedByCustomXml="next"/>
        <w:bookmarkStart w:id="1" w:name="Text6" w:displacedByCustomXml="next"/>
        <w:bookmarkStart w:id="2" w:name="Text7" w:displacedByCustomXml="next"/>
        <w:bookmarkStart w:id="3" w:name="Text8" w:displacedByCustomXml="next"/>
        <w:bookmarkStart w:id="4" w:name="Text9" w:displacedByCustomXml="next"/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49662137"/>
            <w:placeholder>
              <w:docPart w:val="56765661364D40089DA76E50C8E7B778"/>
            </w:placeholder>
            <w:showingPlcHdr/>
            <w:text/>
          </w:sdtPr>
          <w:sdtContent>
            <w:tc>
              <w:tcPr>
                <w:tcW w:w="1304" w:type="dxa"/>
              </w:tcPr>
              <w:p w14:paraId="73DEE1A3" w14:textId="5DEA755E" w:rsidR="00F05D85" w:rsidRPr="0056498C" w:rsidRDefault="00F05D85" w:rsidP="00F05D85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bookmarkEnd w:id="0" w:displacedByCustomXml="next"/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408663909"/>
            <w:placeholder>
              <w:docPart w:val="CA554BD67AE14F31BF390B72D3BD0CBD"/>
            </w:placeholder>
            <w:showingPlcHdr/>
            <w:text/>
          </w:sdtPr>
          <w:sdtContent>
            <w:tc>
              <w:tcPr>
                <w:tcW w:w="1247" w:type="dxa"/>
              </w:tcPr>
              <w:p w14:paraId="6B35BA3C" w14:textId="084F393A" w:rsidR="00F05D85" w:rsidRPr="0056498C" w:rsidRDefault="00F05D85" w:rsidP="00F05D85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9500D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bookmarkEnd w:id="1" w:displacedByCustomXml="next"/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621606510"/>
            <w:placeholder>
              <w:docPart w:val="DCBBE166B0C14AC5B872501A4F006F10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890" w:type="dxa"/>
              </w:tcPr>
              <w:p w14:paraId="0736758E" w14:textId="6B421011" w:rsidR="00F05D85" w:rsidRPr="0056498C" w:rsidRDefault="00F05D85" w:rsidP="00F05D85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a date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130931843"/>
            <w:placeholder>
              <w:docPart w:val="3E1FCE1F3EAA4B7E9809EFC7343E6AE7"/>
            </w:placeholder>
            <w:showingPlcHdr/>
            <w:text/>
          </w:sdtPr>
          <w:sdtContent>
            <w:tc>
              <w:tcPr>
                <w:tcW w:w="890" w:type="dxa"/>
              </w:tcPr>
              <w:p w14:paraId="4F486F79" w14:textId="606F3D5B" w:rsidR="00F05D85" w:rsidRPr="0056498C" w:rsidRDefault="00F05D85" w:rsidP="00F05D85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449234983"/>
            <w:placeholder>
              <w:docPart w:val="9DAF97F5CD3C4C42BF39C425AFB0BD82"/>
            </w:placeholder>
            <w:showingPlcHdr/>
            <w:text/>
          </w:sdtPr>
          <w:sdtContent>
            <w:tc>
              <w:tcPr>
                <w:tcW w:w="890" w:type="dxa"/>
              </w:tcPr>
              <w:p w14:paraId="5E6E9437" w14:textId="667B6BFC" w:rsidR="00F05D85" w:rsidRDefault="00F05D85" w:rsidP="00F05D85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198578215"/>
            <w:placeholder>
              <w:docPart w:val="F1D14F8301D44DFDA86FC92524C9802D"/>
            </w:placeholder>
            <w:showingPlcHdr/>
            <w:text/>
          </w:sdtPr>
          <w:sdtContent>
            <w:tc>
              <w:tcPr>
                <w:tcW w:w="1247" w:type="dxa"/>
              </w:tcPr>
              <w:p w14:paraId="7E41602D" w14:textId="382D6F1C" w:rsidR="00F05D85" w:rsidRDefault="00F05D85" w:rsidP="00F05D85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288785258"/>
            <w:placeholder>
              <w:docPart w:val="ADB82193EF8C4F35BA85FC764EB6BB3D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890" w:type="dxa"/>
              </w:tcPr>
              <w:p w14:paraId="28E95936" w14:textId="4BA38049" w:rsidR="00F05D85" w:rsidRPr="0056498C" w:rsidRDefault="00F05D85" w:rsidP="00F05D85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a date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668739894"/>
            <w:placeholder>
              <w:docPart w:val="F1CB9C80EA834A14B91F2A29660C70B2"/>
            </w:placeholder>
            <w:showingPlcHdr/>
            <w:text/>
          </w:sdtPr>
          <w:sdtContent>
            <w:tc>
              <w:tcPr>
                <w:tcW w:w="907" w:type="dxa"/>
              </w:tcPr>
              <w:p w14:paraId="1B1047CF" w14:textId="3FFA532C" w:rsidR="00F05D85" w:rsidRPr="0056498C" w:rsidRDefault="00F05D85" w:rsidP="00F05D85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917980609"/>
            <w:placeholder>
              <w:docPart w:val="FCE46DD7259B4A06A7B2FEE0D18EEB55"/>
            </w:placeholder>
            <w:showingPlcHdr/>
            <w:text/>
          </w:sdtPr>
          <w:sdtContent>
            <w:tc>
              <w:tcPr>
                <w:tcW w:w="964" w:type="dxa"/>
              </w:tcPr>
              <w:p w14:paraId="55A9F0D6" w14:textId="79227E6C" w:rsidR="00F05D85" w:rsidRDefault="00F05D85" w:rsidP="00F05D85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A73D41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bookmarkEnd w:id="2" w:displacedByCustomXml="next"/>
        <w:bookmarkStart w:id="5" w:name="Text20" w:displacedByCustomXml="next"/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010748720"/>
            <w:placeholder>
              <w:docPart w:val="75B9C282BBAA4413B165DF7D33BDB3EB"/>
            </w:placeholder>
            <w:showingPlcHdr/>
            <w:text/>
          </w:sdtPr>
          <w:sdtContent>
            <w:tc>
              <w:tcPr>
                <w:tcW w:w="1247" w:type="dxa"/>
              </w:tcPr>
              <w:p w14:paraId="5A9F85D9" w14:textId="6A2F9C65" w:rsidR="00F05D85" w:rsidRPr="0056498C" w:rsidRDefault="00F05D85" w:rsidP="00F05D85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0E6577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bookmarkEnd w:id="5" w:displacedByCustomXml="next"/>
        <w:bookmarkEnd w:id="3" w:displacedByCustomXml="next"/>
        <w:bookmarkEnd w:id="4" w:displacedByCustomXml="next"/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324628700"/>
            <w:placeholder>
              <w:docPart w:val="8C1E00DBE70F4F0FB2A5522111A3FC39"/>
            </w:placeholder>
            <w:showingPlcHdr/>
            <w:text/>
          </w:sdtPr>
          <w:sdtContent>
            <w:tc>
              <w:tcPr>
                <w:tcW w:w="2759" w:type="dxa"/>
              </w:tcPr>
              <w:p w14:paraId="0EE1CFA4" w14:textId="73879690" w:rsidR="00F05D85" w:rsidRPr="0056498C" w:rsidRDefault="00F05D85" w:rsidP="00F05D85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BB5DE3" w:rsidRPr="0056498C" w14:paraId="32FB5DB0" w14:textId="77777777" w:rsidTr="00190DCA">
        <w:trPr>
          <w:trHeight w:val="690"/>
        </w:trPr>
        <w:tc>
          <w:tcPr>
            <w:tcW w:w="1361" w:type="dxa"/>
          </w:tcPr>
          <w:p w14:paraId="569E389E" w14:textId="77777777" w:rsidR="00BB5DE3" w:rsidRPr="0056498C" w:rsidRDefault="00BB5DE3" w:rsidP="00BB5DE3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Times New Roman"/>
                <w:color w:val="auto"/>
                <w:kern w:val="0"/>
                <w14:ligatures w14:val="none"/>
              </w:rPr>
              <w:t>Nitrous oxide</w:t>
            </w:r>
          </w:p>
        </w:tc>
        <w:bookmarkStart w:id="6" w:name="Text12" w:displacedByCustomXml="next"/>
        <w:bookmarkStart w:id="7" w:name="Text13" w:displacedByCustomXml="next"/>
        <w:bookmarkStart w:id="8" w:name="Text14" w:displacedByCustomXml="next"/>
        <w:bookmarkStart w:id="9" w:name="Text15" w:displacedByCustomXml="next"/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19991795"/>
            <w:placeholder>
              <w:docPart w:val="D63E2B1770AB49FA86ACDD720FA5BEC2"/>
            </w:placeholder>
            <w:showingPlcHdr/>
            <w:text/>
          </w:sdtPr>
          <w:sdtContent>
            <w:tc>
              <w:tcPr>
                <w:tcW w:w="1304" w:type="dxa"/>
              </w:tcPr>
              <w:p w14:paraId="0EEEF45F" w14:textId="67150E85" w:rsidR="00BB5DE3" w:rsidRPr="0056498C" w:rsidRDefault="00BB5DE3" w:rsidP="00BB5DE3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9500D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185403490"/>
            <w:placeholder>
              <w:docPart w:val="31AD6BA85E044F2F99396E626ABFBF57"/>
            </w:placeholder>
            <w:showingPlcHdr/>
            <w:text/>
          </w:sdtPr>
          <w:sdtContent>
            <w:tc>
              <w:tcPr>
                <w:tcW w:w="1247" w:type="dxa"/>
              </w:tcPr>
              <w:p w14:paraId="234581F0" w14:textId="33CE522B" w:rsidR="00BB5DE3" w:rsidRPr="0056498C" w:rsidRDefault="00BB5DE3" w:rsidP="00BB5DE3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9500D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bookmarkEnd w:id="6" w:displacedByCustomXml="next"/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830334674"/>
            <w:placeholder>
              <w:docPart w:val="B2FB1DEE58BA4ABC82EA67E0A71EC9DC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890" w:type="dxa"/>
              </w:tcPr>
              <w:p w14:paraId="3C9698F9" w14:textId="4E7B49C5" w:rsidR="00BB5DE3" w:rsidRPr="0056498C" w:rsidRDefault="00BB5DE3" w:rsidP="00BB5DE3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a date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636824199"/>
            <w:placeholder>
              <w:docPart w:val="4E6DB9DB9B7C485486B01C85896B5F70"/>
            </w:placeholder>
            <w:showingPlcHdr/>
            <w:text/>
          </w:sdtPr>
          <w:sdtContent>
            <w:tc>
              <w:tcPr>
                <w:tcW w:w="890" w:type="dxa"/>
              </w:tcPr>
              <w:p w14:paraId="787766F0" w14:textId="2FA455C6" w:rsidR="00BB5DE3" w:rsidRPr="0056498C" w:rsidRDefault="00BB5DE3" w:rsidP="00BB5DE3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743058764"/>
            <w:placeholder>
              <w:docPart w:val="9FB2BEED2E0F439BBF45A0E177D7A4C4"/>
            </w:placeholder>
            <w:showingPlcHdr/>
            <w:text/>
          </w:sdtPr>
          <w:sdtContent>
            <w:tc>
              <w:tcPr>
                <w:tcW w:w="890" w:type="dxa"/>
              </w:tcPr>
              <w:p w14:paraId="189DA083" w14:textId="4CB19169" w:rsidR="00BB5DE3" w:rsidRDefault="00BB5DE3" w:rsidP="00BB5DE3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444041235"/>
            <w:placeholder>
              <w:docPart w:val="88831D150A96476DB635BA5270F9BFB7"/>
            </w:placeholder>
            <w:showingPlcHdr/>
            <w:text/>
          </w:sdtPr>
          <w:sdtContent>
            <w:tc>
              <w:tcPr>
                <w:tcW w:w="1247" w:type="dxa"/>
              </w:tcPr>
              <w:p w14:paraId="4E9FB225" w14:textId="7AFF8A2C" w:rsidR="00BB5DE3" w:rsidRDefault="00BB5DE3" w:rsidP="00BB5DE3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161740681"/>
            <w:placeholder>
              <w:docPart w:val="5A50F0C32B534D29B14B182D9251C37E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890" w:type="dxa"/>
              </w:tcPr>
              <w:p w14:paraId="17B50744" w14:textId="1A781783" w:rsidR="00BB5DE3" w:rsidRPr="0056498C" w:rsidRDefault="00BB5DE3" w:rsidP="00BB5DE3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a date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11408322"/>
            <w:placeholder>
              <w:docPart w:val="7CF081ED05C84FAB85308FC43830C831"/>
            </w:placeholder>
            <w:text/>
          </w:sdtPr>
          <w:sdtContent>
            <w:tc>
              <w:tcPr>
                <w:tcW w:w="907" w:type="dxa"/>
              </w:tcPr>
              <w:p w14:paraId="16E47BC5" w14:textId="7A280FF1" w:rsidR="00BB5DE3" w:rsidRPr="0056498C" w:rsidRDefault="00BB5DE3" w:rsidP="00BB5DE3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705404037"/>
            <w:placeholder>
              <w:docPart w:val="91CB171AC77342008347FD20DF1F1837"/>
            </w:placeholder>
            <w:showingPlcHdr/>
            <w:text/>
          </w:sdtPr>
          <w:sdtContent>
            <w:tc>
              <w:tcPr>
                <w:tcW w:w="964" w:type="dxa"/>
              </w:tcPr>
              <w:p w14:paraId="079E6EF4" w14:textId="642E0FB2" w:rsidR="00BB5DE3" w:rsidRDefault="00BB5DE3" w:rsidP="00BB5DE3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A73D41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bookmarkEnd w:id="7" w:displacedByCustomXml="next"/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647483569"/>
            <w:placeholder>
              <w:docPart w:val="35B865A7667240EE9C74BC5DB5425169"/>
            </w:placeholder>
            <w:showingPlcHdr/>
            <w:text/>
          </w:sdtPr>
          <w:sdtContent>
            <w:tc>
              <w:tcPr>
                <w:tcW w:w="1247" w:type="dxa"/>
              </w:tcPr>
              <w:p w14:paraId="566CF3A8" w14:textId="2C71A5F7" w:rsidR="00BB5DE3" w:rsidRPr="0056498C" w:rsidRDefault="00BB5DE3" w:rsidP="00BB5DE3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0E6577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bookmarkEnd w:id="8" w:displacedByCustomXml="next"/>
        <w:bookmarkEnd w:id="9" w:displacedByCustomXml="next"/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2107418051"/>
            <w:placeholder>
              <w:docPart w:val="0388EA55584044A78EA78C46D34A3044"/>
            </w:placeholder>
            <w:showingPlcHdr/>
            <w:text/>
          </w:sdtPr>
          <w:sdtContent>
            <w:tc>
              <w:tcPr>
                <w:tcW w:w="2759" w:type="dxa"/>
              </w:tcPr>
              <w:p w14:paraId="12DC92E0" w14:textId="33A80B53" w:rsidR="00BB5DE3" w:rsidRPr="0056498C" w:rsidRDefault="00BB5DE3" w:rsidP="00BB5DE3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BB5DE3" w:rsidRPr="0056498C" w14:paraId="086D195E" w14:textId="77777777" w:rsidTr="00190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1361" w:type="dxa"/>
          </w:tcPr>
          <w:p w14:paraId="4DF7B023" w14:textId="77777777" w:rsidR="00BB5DE3" w:rsidRDefault="00BB5DE3" w:rsidP="00BB5DE3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14:ligatures w14:val="none"/>
              </w:rPr>
              <w:t>N</w:t>
            </w:r>
            <w:r w:rsidRPr="0056498C">
              <w:rPr>
                <w:rFonts w:eastAsia="Times New Roman" w:cs="Times New Roman"/>
                <w:color w:val="auto"/>
                <w:kern w:val="0"/>
                <w14:ligatures w14:val="none"/>
              </w:rPr>
              <w:t>itrous oxide/</w:t>
            </w:r>
          </w:p>
          <w:p w14:paraId="7045F942" w14:textId="057E1BC0" w:rsidR="00BB5DE3" w:rsidRPr="0056498C" w:rsidRDefault="00BB5DE3" w:rsidP="00BB5DE3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Times New Roman"/>
                <w:color w:val="auto"/>
                <w:kern w:val="0"/>
                <w14:ligatures w14:val="none"/>
              </w:rPr>
              <w:t>oxygen (50%</w:t>
            </w:r>
            <w:r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 </w:t>
            </w:r>
            <w:r w:rsidRPr="0056498C">
              <w:rPr>
                <w:rFonts w:eastAsia="Times New Roman" w:cs="Times New Roman"/>
                <w:color w:val="auto"/>
                <w:kern w:val="0"/>
                <w14:ligatures w14:val="none"/>
              </w:rPr>
              <w:t>v/v) mixture</w:t>
            </w:r>
          </w:p>
        </w:tc>
        <w:bookmarkStart w:id="10" w:name="Text16" w:displacedByCustomXml="next"/>
        <w:bookmarkStart w:id="11" w:name="Text17" w:displacedByCustomXml="next"/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277445726"/>
            <w:placeholder>
              <w:docPart w:val="0785C94F2C6A499495E7CD288D25826E"/>
            </w:placeholder>
            <w:showingPlcHdr/>
            <w:text/>
          </w:sdtPr>
          <w:sdtContent>
            <w:tc>
              <w:tcPr>
                <w:tcW w:w="1304" w:type="dxa"/>
              </w:tcPr>
              <w:p w14:paraId="47784E64" w14:textId="69AF5682" w:rsidR="00BB5DE3" w:rsidRPr="0056498C" w:rsidRDefault="00BB5DE3" w:rsidP="00BB5DE3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9500D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bookmarkEnd w:id="10" w:displacedByCustomXml="next"/>
        <w:bookmarkEnd w:id="11" w:displacedByCustomXml="next"/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2042823945"/>
            <w:placeholder>
              <w:docPart w:val="D175BD42C368475FBD6B1D2EBA0D6681"/>
            </w:placeholder>
            <w:showingPlcHdr/>
            <w:text/>
          </w:sdtPr>
          <w:sdtContent>
            <w:tc>
              <w:tcPr>
                <w:tcW w:w="1247" w:type="dxa"/>
              </w:tcPr>
              <w:p w14:paraId="34E2D79B" w14:textId="21688522" w:rsidR="00BB5DE3" w:rsidRPr="0056498C" w:rsidRDefault="00BB5DE3" w:rsidP="00BB5DE3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9500D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989795960"/>
            <w:placeholder>
              <w:docPart w:val="E946FC1C1A6E46F6BCCCCB91AACFAE2B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890" w:type="dxa"/>
              </w:tcPr>
              <w:p w14:paraId="7D763656" w14:textId="62D5AC10" w:rsidR="00BB5DE3" w:rsidRPr="0056498C" w:rsidRDefault="00BB5DE3" w:rsidP="00BB5DE3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a date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662738897"/>
            <w:placeholder>
              <w:docPart w:val="36DB6A8EEB65423FA29418A35F30DA8F"/>
            </w:placeholder>
            <w:showingPlcHdr/>
            <w:text/>
          </w:sdtPr>
          <w:sdtContent>
            <w:tc>
              <w:tcPr>
                <w:tcW w:w="890" w:type="dxa"/>
              </w:tcPr>
              <w:p w14:paraId="3B0F8A10" w14:textId="3A36C073" w:rsidR="00BB5DE3" w:rsidRPr="0056498C" w:rsidRDefault="00BB5DE3" w:rsidP="00BB5DE3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61056977"/>
            <w:placeholder>
              <w:docPart w:val="9FEB3EB3FE854E2284A3CA256D07A71E"/>
            </w:placeholder>
            <w:showingPlcHdr/>
            <w:text/>
          </w:sdtPr>
          <w:sdtContent>
            <w:tc>
              <w:tcPr>
                <w:tcW w:w="890" w:type="dxa"/>
              </w:tcPr>
              <w:p w14:paraId="7EBFA361" w14:textId="136D5C5F" w:rsidR="00BB5DE3" w:rsidRDefault="00BB5DE3" w:rsidP="00BB5DE3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184172706"/>
            <w:placeholder>
              <w:docPart w:val="754232802D6D446DBEB3BC8AAD277493"/>
            </w:placeholder>
            <w:showingPlcHdr/>
            <w:text/>
          </w:sdtPr>
          <w:sdtContent>
            <w:tc>
              <w:tcPr>
                <w:tcW w:w="1247" w:type="dxa"/>
              </w:tcPr>
              <w:p w14:paraId="30E99697" w14:textId="1E3F7DCB" w:rsidR="00BB5DE3" w:rsidRDefault="00BB5DE3" w:rsidP="00BB5DE3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618993591"/>
            <w:placeholder>
              <w:docPart w:val="21CC2EE911D042ADB1D13C02021C2CB0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890" w:type="dxa"/>
              </w:tcPr>
              <w:p w14:paraId="5E30555D" w14:textId="149CAFE1" w:rsidR="00BB5DE3" w:rsidRPr="0056498C" w:rsidRDefault="00BB5DE3" w:rsidP="00BB5DE3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a date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732144440"/>
            <w:placeholder>
              <w:docPart w:val="4B3E96F4CEB84357936A81A77D1864C4"/>
            </w:placeholder>
            <w:showingPlcHdr/>
            <w:text/>
          </w:sdtPr>
          <w:sdtContent>
            <w:tc>
              <w:tcPr>
                <w:tcW w:w="907" w:type="dxa"/>
              </w:tcPr>
              <w:p w14:paraId="7F47AA8C" w14:textId="498BA6FF" w:rsidR="00BB5DE3" w:rsidRPr="0056498C" w:rsidRDefault="00BB5DE3" w:rsidP="00BB5DE3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079438411"/>
            <w:placeholder>
              <w:docPart w:val="0605DC9A7D0941FF92D97D1E883408C3"/>
            </w:placeholder>
            <w:showingPlcHdr/>
            <w:text/>
          </w:sdtPr>
          <w:sdtContent>
            <w:tc>
              <w:tcPr>
                <w:tcW w:w="964" w:type="dxa"/>
              </w:tcPr>
              <w:p w14:paraId="3B1D3032" w14:textId="250159AC" w:rsidR="00BB5DE3" w:rsidRDefault="00BB5DE3" w:rsidP="00BB5DE3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A73D41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68805269"/>
            <w:placeholder>
              <w:docPart w:val="CB53777886D441B3B926619B90359972"/>
            </w:placeholder>
            <w:showingPlcHdr/>
            <w:text/>
          </w:sdtPr>
          <w:sdtContent>
            <w:tc>
              <w:tcPr>
                <w:tcW w:w="1247" w:type="dxa"/>
              </w:tcPr>
              <w:p w14:paraId="7B66ADEC" w14:textId="56A1CC44" w:rsidR="00BB5DE3" w:rsidRPr="0056498C" w:rsidRDefault="00BB5DE3" w:rsidP="00BB5DE3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0E6577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230896520"/>
            <w:placeholder>
              <w:docPart w:val="B059D65937034AAFB610C3E9BFA7B602"/>
            </w:placeholder>
            <w:showingPlcHdr/>
            <w:text/>
          </w:sdtPr>
          <w:sdtContent>
            <w:tc>
              <w:tcPr>
                <w:tcW w:w="2759" w:type="dxa"/>
              </w:tcPr>
              <w:p w14:paraId="15EEE252" w14:textId="5AC15642" w:rsidR="00BB5DE3" w:rsidRPr="0056498C" w:rsidRDefault="00BB5DE3" w:rsidP="00BB5DE3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6B557F" w:rsidRPr="0056498C" w14:paraId="639B162B" w14:textId="77777777" w:rsidTr="00190DCA">
        <w:trPr>
          <w:trHeight w:val="595"/>
        </w:trPr>
        <w:tc>
          <w:tcPr>
            <w:tcW w:w="1361" w:type="dxa"/>
          </w:tcPr>
          <w:p w14:paraId="5C72D9C1" w14:textId="77777777" w:rsidR="006B557F" w:rsidRPr="0056498C" w:rsidRDefault="006B557F" w:rsidP="001E6E6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Times New Roman"/>
                <w:color w:val="auto"/>
                <w:kern w:val="0"/>
                <w14:ligatures w14:val="none"/>
              </w:rPr>
              <w:lastRenderedPageBreak/>
              <w:t>Medical air 4 bar</w:t>
            </w:r>
          </w:p>
        </w:tc>
        <w:bookmarkStart w:id="12" w:name="Text23" w:displacedByCustomXml="next"/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931241094"/>
            <w:placeholder>
              <w:docPart w:val="4AFA7D64BAD04B2397CE3AA495208233"/>
            </w:placeholder>
            <w:showingPlcHdr/>
            <w:text/>
          </w:sdtPr>
          <w:sdtContent>
            <w:tc>
              <w:tcPr>
                <w:tcW w:w="1304" w:type="dxa"/>
              </w:tcPr>
              <w:p w14:paraId="3D189A34" w14:textId="4FCAE3B2" w:rsidR="006B557F" w:rsidRPr="0056498C" w:rsidRDefault="006B557F" w:rsidP="001E6E6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09325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bookmarkEnd w:id="12" w:displacedByCustomXml="next"/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785723237"/>
            <w:placeholder>
              <w:docPart w:val="CF23F4EE12C241F7BCEB79478196348C"/>
            </w:placeholder>
            <w:showingPlcHdr/>
            <w:text/>
          </w:sdtPr>
          <w:sdtContent>
            <w:tc>
              <w:tcPr>
                <w:tcW w:w="1247" w:type="dxa"/>
              </w:tcPr>
              <w:p w14:paraId="09D8378D" w14:textId="4D8057EE" w:rsidR="006B557F" w:rsidRPr="0056498C" w:rsidRDefault="006B557F" w:rsidP="001E6E6C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590923405"/>
            <w:placeholder>
              <w:docPart w:val="D27884EB4FA541B49AECF71A23AF6CFB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890" w:type="dxa"/>
              </w:tcPr>
              <w:p w14:paraId="46D7C06A" w14:textId="4FBA1350" w:rsidR="006B557F" w:rsidRPr="0056498C" w:rsidRDefault="006B557F" w:rsidP="001E6E6C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a date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309098558"/>
            <w:placeholder>
              <w:docPart w:val="71B4CADFD92441879D1920F505743827"/>
            </w:placeholder>
            <w:showingPlcHdr/>
            <w:text/>
          </w:sdtPr>
          <w:sdtContent>
            <w:tc>
              <w:tcPr>
                <w:tcW w:w="890" w:type="dxa"/>
              </w:tcPr>
              <w:p w14:paraId="5DFD7215" w14:textId="3083B357" w:rsidR="006B557F" w:rsidRPr="0056498C" w:rsidRDefault="006B557F" w:rsidP="001E6E6C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279147465"/>
            <w:placeholder>
              <w:docPart w:val="9F7D83E8CA76452E947CE02163F9C5F9"/>
            </w:placeholder>
            <w:showingPlcHdr/>
            <w:text/>
          </w:sdtPr>
          <w:sdtContent>
            <w:tc>
              <w:tcPr>
                <w:tcW w:w="890" w:type="dxa"/>
              </w:tcPr>
              <w:p w14:paraId="3F679DE4" w14:textId="52E25BE1" w:rsidR="006B557F" w:rsidRDefault="006B557F" w:rsidP="001E6E6C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802232502"/>
            <w:placeholder>
              <w:docPart w:val="0E3763A3FF9C4BF6ACA7CBEDF1636558"/>
            </w:placeholder>
            <w:showingPlcHdr/>
            <w:text/>
          </w:sdtPr>
          <w:sdtContent>
            <w:tc>
              <w:tcPr>
                <w:tcW w:w="1247" w:type="dxa"/>
              </w:tcPr>
              <w:p w14:paraId="70E4EBFF" w14:textId="2F662F5F" w:rsidR="006B557F" w:rsidRDefault="006B557F" w:rsidP="001E6E6C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2103991287"/>
            <w:placeholder>
              <w:docPart w:val="7C6F6A3C5D0142D2B831D91BE1105804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890" w:type="dxa"/>
              </w:tcPr>
              <w:p w14:paraId="5F0E65B8" w14:textId="6A0C5B56" w:rsidR="006B557F" w:rsidRPr="0056498C" w:rsidRDefault="006B557F" w:rsidP="001E6E6C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a date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549806552"/>
            <w:placeholder>
              <w:docPart w:val="C911C11E7306492B97A5A3A8766E2F5B"/>
            </w:placeholder>
            <w:showingPlcHdr/>
            <w:text/>
          </w:sdtPr>
          <w:sdtContent>
            <w:tc>
              <w:tcPr>
                <w:tcW w:w="907" w:type="dxa"/>
              </w:tcPr>
              <w:p w14:paraId="466138BB" w14:textId="2608DFAA" w:rsidR="006B557F" w:rsidRPr="0056498C" w:rsidRDefault="006B557F" w:rsidP="001E6E6C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874353205"/>
            <w:placeholder>
              <w:docPart w:val="F58AEF200DE846BB918D3B946C9A2E3D"/>
            </w:placeholder>
            <w:showingPlcHdr/>
            <w:text/>
          </w:sdtPr>
          <w:sdtContent>
            <w:tc>
              <w:tcPr>
                <w:tcW w:w="964" w:type="dxa"/>
              </w:tcPr>
              <w:p w14:paraId="2039982D" w14:textId="246576AF" w:rsidR="006B557F" w:rsidRDefault="006B557F" w:rsidP="001E6E6C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394540194"/>
            <w:placeholder>
              <w:docPart w:val="295D99373E0F442A9FFA66A282D030BA"/>
            </w:placeholder>
            <w:showingPlcHdr/>
            <w:text/>
          </w:sdtPr>
          <w:sdtContent>
            <w:tc>
              <w:tcPr>
                <w:tcW w:w="1247" w:type="dxa"/>
              </w:tcPr>
              <w:p w14:paraId="1ACA4590" w14:textId="754BB4C1" w:rsidR="006B557F" w:rsidRPr="0056498C" w:rsidRDefault="006B557F" w:rsidP="001E6E6C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333763296"/>
            <w:placeholder>
              <w:docPart w:val="2064244C3E7D453FA776458CBA1D82D1"/>
            </w:placeholder>
            <w:showingPlcHdr/>
            <w:text/>
          </w:sdtPr>
          <w:sdtContent>
            <w:tc>
              <w:tcPr>
                <w:tcW w:w="2759" w:type="dxa"/>
              </w:tcPr>
              <w:p w14:paraId="0B374D3F" w14:textId="1739AC12" w:rsidR="006B557F" w:rsidRPr="0056498C" w:rsidRDefault="006B557F" w:rsidP="001E6E6C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6B557F" w:rsidRPr="0056498C" w14:paraId="30F20015" w14:textId="77777777" w:rsidTr="00190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7"/>
        </w:trPr>
        <w:tc>
          <w:tcPr>
            <w:tcW w:w="1361" w:type="dxa"/>
          </w:tcPr>
          <w:p w14:paraId="4FAE56DF" w14:textId="77777777" w:rsidR="006B557F" w:rsidRPr="0056498C" w:rsidRDefault="006B557F" w:rsidP="001E6E6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Times New Roman"/>
                <w:color w:val="auto"/>
                <w:kern w:val="0"/>
                <w14:ligatures w14:val="none"/>
              </w:rPr>
              <w:t>Surgical air 7 bar</w:t>
            </w:r>
          </w:p>
        </w:tc>
        <w:bookmarkStart w:id="13" w:name="Text29" w:displacedByCustomXml="next"/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391030121"/>
            <w:placeholder>
              <w:docPart w:val="F2342EA84792484FB9EDF5647CF0AECC"/>
            </w:placeholder>
            <w:showingPlcHdr/>
            <w:text/>
          </w:sdtPr>
          <w:sdtContent>
            <w:tc>
              <w:tcPr>
                <w:tcW w:w="1304" w:type="dxa"/>
              </w:tcPr>
              <w:p w14:paraId="6E478E63" w14:textId="102DF253" w:rsidR="006B557F" w:rsidRPr="0056498C" w:rsidRDefault="006B557F" w:rsidP="001E6E6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09325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bookmarkEnd w:id="13" w:displacedByCustomXml="next"/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913544873"/>
            <w:placeholder>
              <w:docPart w:val="D19C8340E4794AC19DAD3DDB5791328F"/>
            </w:placeholder>
            <w:showingPlcHdr/>
            <w:text/>
          </w:sdtPr>
          <w:sdtContent>
            <w:tc>
              <w:tcPr>
                <w:tcW w:w="1247" w:type="dxa"/>
              </w:tcPr>
              <w:p w14:paraId="7096EF33" w14:textId="270F2D06" w:rsidR="006B557F" w:rsidRPr="0056498C" w:rsidRDefault="006B557F" w:rsidP="001E6E6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755272496"/>
            <w:placeholder>
              <w:docPart w:val="9313878CFD264E799C9D7058BCCFCA91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890" w:type="dxa"/>
              </w:tcPr>
              <w:p w14:paraId="69635915" w14:textId="1036F2D9" w:rsidR="006B557F" w:rsidRPr="0056498C" w:rsidRDefault="006B557F" w:rsidP="001E6E6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a date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21302772"/>
            <w:placeholder>
              <w:docPart w:val="B5583C8C8A1A43469BA9B29B2977DB44"/>
            </w:placeholder>
            <w:showingPlcHdr/>
            <w:text/>
          </w:sdtPr>
          <w:sdtContent>
            <w:tc>
              <w:tcPr>
                <w:tcW w:w="890" w:type="dxa"/>
              </w:tcPr>
              <w:p w14:paraId="235D67A7" w14:textId="6309F633" w:rsidR="006B557F" w:rsidRPr="0056498C" w:rsidRDefault="006B557F" w:rsidP="001E6E6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871178043"/>
            <w:placeholder>
              <w:docPart w:val="2E4A69112CB140DDADA4816613E064EC"/>
            </w:placeholder>
            <w:showingPlcHdr/>
            <w:text/>
          </w:sdtPr>
          <w:sdtContent>
            <w:tc>
              <w:tcPr>
                <w:tcW w:w="890" w:type="dxa"/>
              </w:tcPr>
              <w:p w14:paraId="7887DE72" w14:textId="74987568" w:rsidR="006B557F" w:rsidRDefault="006B557F" w:rsidP="001E6E6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606847514"/>
            <w:placeholder>
              <w:docPart w:val="68C2E0277F734DC8A98F885FEB0069F9"/>
            </w:placeholder>
            <w:showingPlcHdr/>
            <w:text/>
          </w:sdtPr>
          <w:sdtContent>
            <w:tc>
              <w:tcPr>
                <w:tcW w:w="1247" w:type="dxa"/>
              </w:tcPr>
              <w:p w14:paraId="03446A0F" w14:textId="0EDD8D27" w:rsidR="006B557F" w:rsidRDefault="006B557F" w:rsidP="001E6E6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880626752"/>
            <w:placeholder>
              <w:docPart w:val="68ED1BDD0AF0468AADF1B558846AF324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890" w:type="dxa"/>
              </w:tcPr>
              <w:p w14:paraId="515E3028" w14:textId="323EDE34" w:rsidR="006B557F" w:rsidRPr="0056498C" w:rsidRDefault="006B557F" w:rsidP="001E6E6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a date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431351206"/>
            <w:placeholder>
              <w:docPart w:val="95A7E89241C64CEF9038C3E957ADCB9D"/>
            </w:placeholder>
            <w:showingPlcHdr/>
            <w:text/>
          </w:sdtPr>
          <w:sdtContent>
            <w:tc>
              <w:tcPr>
                <w:tcW w:w="907" w:type="dxa"/>
              </w:tcPr>
              <w:p w14:paraId="256A5B1B" w14:textId="0BB5B961" w:rsidR="006B557F" w:rsidRPr="0056498C" w:rsidRDefault="006B557F" w:rsidP="001E6E6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729615843"/>
            <w:placeholder>
              <w:docPart w:val="62681BF884F54ECAB03D27B28CC76C75"/>
            </w:placeholder>
            <w:showingPlcHdr/>
            <w:text/>
          </w:sdtPr>
          <w:sdtContent>
            <w:tc>
              <w:tcPr>
                <w:tcW w:w="964" w:type="dxa"/>
              </w:tcPr>
              <w:p w14:paraId="0860B900" w14:textId="4E78908D" w:rsidR="006B557F" w:rsidRDefault="006B557F" w:rsidP="001E6E6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831800874"/>
            <w:placeholder>
              <w:docPart w:val="0D2B70DEE6C942FFADF2A9F826E0C669"/>
            </w:placeholder>
            <w:showingPlcHdr/>
            <w:text/>
          </w:sdtPr>
          <w:sdtContent>
            <w:tc>
              <w:tcPr>
                <w:tcW w:w="1247" w:type="dxa"/>
              </w:tcPr>
              <w:p w14:paraId="7C35D5D9" w14:textId="7B8B9956" w:rsidR="006B557F" w:rsidRPr="0056498C" w:rsidRDefault="006B557F" w:rsidP="001E6E6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2128613693"/>
            <w:placeholder>
              <w:docPart w:val="56EC5FB49BAD48AFB98A69C5CBC23F98"/>
            </w:placeholder>
            <w:showingPlcHdr/>
            <w:text/>
          </w:sdtPr>
          <w:sdtContent>
            <w:tc>
              <w:tcPr>
                <w:tcW w:w="2759" w:type="dxa"/>
              </w:tcPr>
              <w:p w14:paraId="7F9C799A" w14:textId="1A8AF31A" w:rsidR="006B557F" w:rsidRPr="0056498C" w:rsidRDefault="006B557F" w:rsidP="001E6E6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6B557F" w:rsidRPr="0056498C" w14:paraId="3FA1F806" w14:textId="77777777" w:rsidTr="00190DCA">
        <w:trPr>
          <w:trHeight w:val="513"/>
        </w:trPr>
        <w:tc>
          <w:tcPr>
            <w:tcW w:w="1361" w:type="dxa"/>
          </w:tcPr>
          <w:p w14:paraId="4EF9F846" w14:textId="77777777" w:rsidR="006B557F" w:rsidRPr="0056498C" w:rsidRDefault="006B557F" w:rsidP="001E6E6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Times New Roman"/>
                <w:color w:val="auto"/>
                <w:kern w:val="0"/>
                <w14:ligatures w14:val="none"/>
              </w:rPr>
              <w:t>Medical vacuum*</w:t>
            </w:r>
          </w:p>
        </w:tc>
        <w:bookmarkStart w:id="14" w:name="Text35" w:displacedByCustomXml="next"/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272858834"/>
            <w:placeholder>
              <w:docPart w:val="9BEB3C9800B949009318B06DD880FBFE"/>
            </w:placeholder>
            <w:showingPlcHdr/>
            <w:text/>
          </w:sdtPr>
          <w:sdtContent>
            <w:tc>
              <w:tcPr>
                <w:tcW w:w="1304" w:type="dxa"/>
              </w:tcPr>
              <w:p w14:paraId="66B67CAE" w14:textId="7ECA1BAD" w:rsidR="006B557F" w:rsidRPr="0056498C" w:rsidRDefault="006B557F" w:rsidP="001E6E6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09325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bookmarkEnd w:id="14" w:displacedByCustomXml="next"/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363946922"/>
            <w:placeholder>
              <w:docPart w:val="A3EF6398B80749F084AB9E8119AB4742"/>
            </w:placeholder>
            <w:showingPlcHdr/>
            <w:text/>
          </w:sdtPr>
          <w:sdtContent>
            <w:tc>
              <w:tcPr>
                <w:tcW w:w="1247" w:type="dxa"/>
              </w:tcPr>
              <w:p w14:paraId="23EEE57B" w14:textId="75621BC2" w:rsidR="006B557F" w:rsidRPr="0056498C" w:rsidRDefault="006B557F" w:rsidP="001E6E6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993178348"/>
            <w:placeholder>
              <w:docPart w:val="45DD86B85FF145F59680961DA2418D72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890" w:type="dxa"/>
              </w:tcPr>
              <w:p w14:paraId="1EE6643F" w14:textId="4FCFE80C" w:rsidR="006B557F" w:rsidRPr="0056498C" w:rsidRDefault="006B557F" w:rsidP="001E6E6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a date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298729200"/>
            <w:placeholder>
              <w:docPart w:val="81A336CD68F74061A9AD9B7B803F8B1C"/>
            </w:placeholder>
            <w:showingPlcHdr/>
            <w:text/>
          </w:sdtPr>
          <w:sdtContent>
            <w:tc>
              <w:tcPr>
                <w:tcW w:w="890" w:type="dxa"/>
              </w:tcPr>
              <w:p w14:paraId="07A09716" w14:textId="7605F6E3" w:rsidR="006B557F" w:rsidRPr="0056498C" w:rsidRDefault="006B557F" w:rsidP="001E6E6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649124867"/>
            <w:placeholder>
              <w:docPart w:val="6DCE99F3B2614FF9A387741019D27947"/>
            </w:placeholder>
            <w:showingPlcHdr/>
            <w:text/>
          </w:sdtPr>
          <w:sdtContent>
            <w:tc>
              <w:tcPr>
                <w:tcW w:w="890" w:type="dxa"/>
              </w:tcPr>
              <w:p w14:paraId="19B6DFD5" w14:textId="53EC6F29" w:rsidR="006B557F" w:rsidRDefault="006B557F" w:rsidP="001E6E6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526719989"/>
            <w:placeholder>
              <w:docPart w:val="0CF9902D19964431B1DCBB66F736A399"/>
            </w:placeholder>
            <w:showingPlcHdr/>
            <w:text/>
          </w:sdtPr>
          <w:sdtContent>
            <w:tc>
              <w:tcPr>
                <w:tcW w:w="1247" w:type="dxa"/>
              </w:tcPr>
              <w:p w14:paraId="7E6236A4" w14:textId="71D446EF" w:rsidR="006B557F" w:rsidRDefault="006B557F" w:rsidP="001E6E6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456999647"/>
            <w:placeholder>
              <w:docPart w:val="43FC672971F34CA2999B8665CAF14489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890" w:type="dxa"/>
              </w:tcPr>
              <w:p w14:paraId="36D0E46F" w14:textId="41EB6344" w:rsidR="006B557F" w:rsidRPr="0056498C" w:rsidRDefault="006B557F" w:rsidP="001E6E6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a date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285427961"/>
            <w:placeholder>
              <w:docPart w:val="C53F7D156EC24311903DD1970D9431E3"/>
            </w:placeholder>
            <w:showingPlcHdr/>
            <w:text/>
          </w:sdtPr>
          <w:sdtContent>
            <w:tc>
              <w:tcPr>
                <w:tcW w:w="907" w:type="dxa"/>
              </w:tcPr>
              <w:p w14:paraId="06D84E12" w14:textId="104D3563" w:rsidR="006B557F" w:rsidRPr="0056498C" w:rsidRDefault="006B557F" w:rsidP="001E6E6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436185813"/>
            <w:placeholder>
              <w:docPart w:val="D892F4EBBD614C7285338B386E605B20"/>
            </w:placeholder>
            <w:showingPlcHdr/>
            <w:text/>
          </w:sdtPr>
          <w:sdtContent>
            <w:tc>
              <w:tcPr>
                <w:tcW w:w="964" w:type="dxa"/>
              </w:tcPr>
              <w:p w14:paraId="4DC0D07D" w14:textId="0C28B060" w:rsidR="006B557F" w:rsidRDefault="006B557F" w:rsidP="001E6E6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887182073"/>
            <w:placeholder>
              <w:docPart w:val="0B28ECA7FF3D4A90B0D44545AEFA12AE"/>
            </w:placeholder>
            <w:showingPlcHdr/>
            <w:text/>
          </w:sdtPr>
          <w:sdtContent>
            <w:tc>
              <w:tcPr>
                <w:tcW w:w="1247" w:type="dxa"/>
              </w:tcPr>
              <w:p w14:paraId="3337B08D" w14:textId="4F3B876A" w:rsidR="006B557F" w:rsidRPr="0056498C" w:rsidRDefault="006B557F" w:rsidP="001E6E6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952132215"/>
            <w:placeholder>
              <w:docPart w:val="2D578795CD3F4A26AB35AF29A1F63089"/>
            </w:placeholder>
            <w:showingPlcHdr/>
            <w:text/>
          </w:sdtPr>
          <w:sdtContent>
            <w:tc>
              <w:tcPr>
                <w:tcW w:w="2759" w:type="dxa"/>
              </w:tcPr>
              <w:p w14:paraId="49D9B282" w14:textId="239BBF60" w:rsidR="006B557F" w:rsidRPr="0056498C" w:rsidRDefault="006B557F" w:rsidP="001E6E6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6B557F" w:rsidRPr="0056498C" w14:paraId="232A4812" w14:textId="77777777" w:rsidTr="00190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7"/>
        </w:trPr>
        <w:tc>
          <w:tcPr>
            <w:tcW w:w="1361" w:type="dxa"/>
          </w:tcPr>
          <w:p w14:paraId="43B4CD01" w14:textId="77777777" w:rsidR="006B557F" w:rsidRPr="0056498C" w:rsidRDefault="006B557F" w:rsidP="001E6E6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Times New Roman"/>
                <w:color w:val="auto"/>
                <w:kern w:val="0"/>
                <w14:ligatures w14:val="none"/>
              </w:rPr>
              <w:t>AGSS</w:t>
            </w:r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500779894"/>
            <w:placeholder>
              <w:docPart w:val="32813CBA4F054A369596DB54CF938306"/>
            </w:placeholder>
            <w:showingPlcHdr/>
            <w:text/>
          </w:sdtPr>
          <w:sdtContent>
            <w:tc>
              <w:tcPr>
                <w:tcW w:w="1304" w:type="dxa"/>
              </w:tcPr>
              <w:p w14:paraId="0A297C81" w14:textId="0714E2DC" w:rsidR="006B557F" w:rsidRPr="0056498C" w:rsidRDefault="006B557F" w:rsidP="001E6E6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09325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747684312"/>
            <w:placeholder>
              <w:docPart w:val="9387C066A8B142C28904AED1CB6B36B1"/>
            </w:placeholder>
            <w:showingPlcHdr/>
            <w:text/>
          </w:sdtPr>
          <w:sdtContent>
            <w:tc>
              <w:tcPr>
                <w:tcW w:w="1247" w:type="dxa"/>
              </w:tcPr>
              <w:p w14:paraId="54C64DE4" w14:textId="25CFFD18" w:rsidR="006B557F" w:rsidRPr="0056498C" w:rsidRDefault="006B557F" w:rsidP="001E6E6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937480677"/>
            <w:placeholder>
              <w:docPart w:val="F79B28ADE6A247009191EFD4793A827D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890" w:type="dxa"/>
              </w:tcPr>
              <w:p w14:paraId="56A7029D" w14:textId="71DC26F8" w:rsidR="006B557F" w:rsidRPr="0056498C" w:rsidRDefault="006B557F" w:rsidP="001E6E6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a date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293972823"/>
            <w:placeholder>
              <w:docPart w:val="AC58516BD057408F832487F607847455"/>
            </w:placeholder>
            <w:showingPlcHdr/>
            <w:text/>
          </w:sdtPr>
          <w:sdtContent>
            <w:tc>
              <w:tcPr>
                <w:tcW w:w="890" w:type="dxa"/>
              </w:tcPr>
              <w:p w14:paraId="601C1241" w14:textId="7B0B0C19" w:rsidR="006B557F" w:rsidRPr="0056498C" w:rsidRDefault="006B557F" w:rsidP="001E6E6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459233262"/>
            <w:placeholder>
              <w:docPart w:val="7CC09A236F04485ABC2E17546AB659A1"/>
            </w:placeholder>
            <w:showingPlcHdr/>
            <w:text/>
          </w:sdtPr>
          <w:sdtContent>
            <w:tc>
              <w:tcPr>
                <w:tcW w:w="890" w:type="dxa"/>
              </w:tcPr>
              <w:p w14:paraId="0ACDFF55" w14:textId="4D153E6D" w:rsidR="006B557F" w:rsidRDefault="006B557F" w:rsidP="001E6E6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213271367"/>
            <w:placeholder>
              <w:docPart w:val="7F72D9EE9FC241378F387AFD696CED1F"/>
            </w:placeholder>
            <w:showingPlcHdr/>
            <w:text/>
          </w:sdtPr>
          <w:sdtContent>
            <w:tc>
              <w:tcPr>
                <w:tcW w:w="1247" w:type="dxa"/>
              </w:tcPr>
              <w:p w14:paraId="28E99C01" w14:textId="09B787BB" w:rsidR="006B557F" w:rsidRDefault="006B557F" w:rsidP="001E6E6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824588703"/>
            <w:placeholder>
              <w:docPart w:val="5EF81B765FD343F59E3833ADAEF3AED7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890" w:type="dxa"/>
              </w:tcPr>
              <w:p w14:paraId="2FF543EC" w14:textId="0B702BD6" w:rsidR="006B557F" w:rsidRPr="0056498C" w:rsidRDefault="006B557F" w:rsidP="001E6E6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a date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702401129"/>
            <w:placeholder>
              <w:docPart w:val="7F1C4E1F4EB94597B2BF18E916F6EF8D"/>
            </w:placeholder>
            <w:showingPlcHdr/>
            <w:text/>
          </w:sdtPr>
          <w:sdtContent>
            <w:tc>
              <w:tcPr>
                <w:tcW w:w="907" w:type="dxa"/>
              </w:tcPr>
              <w:p w14:paraId="6F3B7552" w14:textId="5E7CE797" w:rsidR="006B557F" w:rsidRPr="0056498C" w:rsidRDefault="006B557F" w:rsidP="001E6E6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779761418"/>
            <w:placeholder>
              <w:docPart w:val="9D32D319C19E4EED929D8E9C683AD301"/>
            </w:placeholder>
            <w:showingPlcHdr/>
            <w:text/>
          </w:sdtPr>
          <w:sdtContent>
            <w:tc>
              <w:tcPr>
                <w:tcW w:w="964" w:type="dxa"/>
              </w:tcPr>
              <w:p w14:paraId="72A232E6" w14:textId="1BB526E5" w:rsidR="006B557F" w:rsidRDefault="006B557F" w:rsidP="001E6E6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920531174"/>
            <w:placeholder>
              <w:docPart w:val="AF1C65CA653B4349B6D30A272118558B"/>
            </w:placeholder>
            <w:showingPlcHdr/>
            <w:text/>
          </w:sdtPr>
          <w:sdtContent>
            <w:tc>
              <w:tcPr>
                <w:tcW w:w="1247" w:type="dxa"/>
              </w:tcPr>
              <w:p w14:paraId="5710BAA8" w14:textId="484D08C3" w:rsidR="006B557F" w:rsidRPr="0056498C" w:rsidRDefault="006B557F" w:rsidP="001E6E6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093508527"/>
            <w:placeholder>
              <w:docPart w:val="2B7E960D321C4AC9A988DFEB9BBB69B9"/>
            </w:placeholder>
            <w:showingPlcHdr/>
            <w:text/>
          </w:sdtPr>
          <w:sdtContent>
            <w:tc>
              <w:tcPr>
                <w:tcW w:w="2759" w:type="dxa"/>
              </w:tcPr>
              <w:p w14:paraId="03CB23D5" w14:textId="29098B8F" w:rsidR="006B557F" w:rsidRPr="0056498C" w:rsidRDefault="006B557F" w:rsidP="001E6E6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</w:tbl>
    <w:p w14:paraId="5B3601ED" w14:textId="0AA99591" w:rsidR="00C33A7B" w:rsidRDefault="0056498C" w:rsidP="00535EEE">
      <w:pPr>
        <w:pStyle w:val="NoSpacing"/>
      </w:pPr>
      <w:r w:rsidRPr="0056498C">
        <w:t xml:space="preserve">* </w:t>
      </w:r>
      <w:r w:rsidR="00C33A7B">
        <w:t>F</w:t>
      </w:r>
      <w:r w:rsidRPr="0056498C">
        <w:t>or plastic pipeline systems a pressure of 1.5</w:t>
      </w:r>
      <w:r w:rsidR="0028546A">
        <w:t xml:space="preserve"> </w:t>
      </w:r>
      <w:r w:rsidRPr="0056498C">
        <w:t>bar/ 150</w:t>
      </w:r>
      <w:r w:rsidR="00E03FF0">
        <w:t xml:space="preserve"> </w:t>
      </w:r>
      <w:r w:rsidRPr="0056498C">
        <w:t>kPa should be set</w:t>
      </w:r>
      <w:r w:rsidR="004859BE">
        <w:t xml:space="preserve">. </w:t>
      </w:r>
    </w:p>
    <w:p w14:paraId="7251A665" w14:textId="77777777" w:rsidR="00535EEE" w:rsidRDefault="004859BE" w:rsidP="00535EEE">
      <w:pPr>
        <w:pStyle w:val="NoSpacing"/>
      </w:pPr>
      <w:r>
        <w:t># Delete as appropriate</w:t>
      </w:r>
      <w:r w:rsidR="00A437F1">
        <w:t>.</w:t>
      </w:r>
    </w:p>
    <w:p w14:paraId="3B2E5A43" w14:textId="4CAF0B4F" w:rsidR="004E1D35" w:rsidRPr="004E1D35" w:rsidRDefault="00A437F1" w:rsidP="00535EEE">
      <w:pPr>
        <w:pStyle w:val="NoSpacing"/>
      </w:pPr>
      <w:r>
        <w:t>If an LDFT test is used</w:t>
      </w:r>
      <w:r w:rsidR="00A83FDD">
        <w:t xml:space="preserve"> then there is no requirement to complete the rest of the table</w:t>
      </w:r>
      <w:r w:rsidR="00811C29">
        <w:t>.</w:t>
      </w:r>
    </w:p>
    <w:p w14:paraId="41962F73" w14:textId="67E682E1" w:rsidR="0056498C" w:rsidRPr="0056498C" w:rsidRDefault="00A264D0" w:rsidP="00AD5FC9">
      <w:pPr>
        <w:pStyle w:val="Heading3"/>
      </w:pPr>
      <w:r>
        <w:t>Test pressure, pressure drop and timescale</w:t>
      </w:r>
    </w:p>
    <w:tbl>
      <w:tblPr>
        <w:tblStyle w:val="PlainTable1"/>
        <w:tblW w:w="14596" w:type="dxa"/>
        <w:tblLayout w:type="fixed"/>
        <w:tblLook w:val="0420" w:firstRow="1" w:lastRow="0" w:firstColumn="0" w:lastColumn="0" w:noHBand="0" w:noVBand="1"/>
      </w:tblPr>
      <w:tblGrid>
        <w:gridCol w:w="5098"/>
        <w:gridCol w:w="3119"/>
        <w:gridCol w:w="2977"/>
        <w:gridCol w:w="3402"/>
      </w:tblGrid>
      <w:tr w:rsidR="0056498C" w:rsidRPr="0056498C" w14:paraId="3C236A2B" w14:textId="77777777" w:rsidTr="00AD5F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  <w:tblHeader/>
        </w:trPr>
        <w:tc>
          <w:tcPr>
            <w:tcW w:w="5098" w:type="dxa"/>
          </w:tcPr>
          <w:p w14:paraId="39A7149C" w14:textId="77777777" w:rsidR="0056498C" w:rsidRPr="0056498C" w:rsidRDefault="0056498C" w:rsidP="0056498C">
            <w:pPr>
              <w:spacing w:before="40" w:after="40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Service</w:t>
            </w:r>
          </w:p>
        </w:tc>
        <w:tc>
          <w:tcPr>
            <w:tcW w:w="3119" w:type="dxa"/>
          </w:tcPr>
          <w:p w14:paraId="59CE8999" w14:textId="77777777" w:rsidR="0056498C" w:rsidRPr="0056498C" w:rsidRDefault="0056498C" w:rsidP="0056498C">
            <w:pPr>
              <w:spacing w:before="40" w:after="40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Test Pressure</w:t>
            </w:r>
          </w:p>
        </w:tc>
        <w:tc>
          <w:tcPr>
            <w:tcW w:w="2977" w:type="dxa"/>
          </w:tcPr>
          <w:p w14:paraId="6381A61F" w14:textId="77777777" w:rsidR="0056498C" w:rsidRPr="0056498C" w:rsidRDefault="0056498C" w:rsidP="0056498C">
            <w:pPr>
              <w:spacing w:before="40" w:after="40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Pressure Drop (max)</w:t>
            </w:r>
          </w:p>
        </w:tc>
        <w:tc>
          <w:tcPr>
            <w:tcW w:w="3402" w:type="dxa"/>
          </w:tcPr>
          <w:p w14:paraId="7FCED08B" w14:textId="77777777" w:rsidR="0056498C" w:rsidRPr="0056498C" w:rsidRDefault="0056498C" w:rsidP="0056498C">
            <w:pPr>
              <w:spacing w:before="40" w:after="40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Timescale</w:t>
            </w:r>
          </w:p>
        </w:tc>
      </w:tr>
      <w:tr w:rsidR="0056498C" w:rsidRPr="0056498C" w14:paraId="11E6B6E5" w14:textId="77777777" w:rsidTr="00190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5098" w:type="dxa"/>
          </w:tcPr>
          <w:p w14:paraId="35ACCF42" w14:textId="77777777" w:rsidR="0056498C" w:rsidRPr="0056498C" w:rsidRDefault="0056498C" w:rsidP="0056498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Arial"/>
                <w:color w:val="auto"/>
                <w:kern w:val="0"/>
                <w14:ligatures w14:val="none"/>
              </w:rPr>
              <w:t>Oxygen</w:t>
            </w:r>
          </w:p>
        </w:tc>
        <w:tc>
          <w:tcPr>
            <w:tcW w:w="3119" w:type="dxa"/>
          </w:tcPr>
          <w:p w14:paraId="4197F66F" w14:textId="71B61447" w:rsidR="0056498C" w:rsidRPr="0056498C" w:rsidRDefault="0056498C" w:rsidP="0056498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Arial"/>
                <w:color w:val="auto"/>
                <w:kern w:val="0"/>
                <w14:ligatures w14:val="none"/>
              </w:rPr>
              <w:t>10</w:t>
            </w:r>
            <w:r w:rsidR="00E03FF0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 </w:t>
            </w:r>
            <w:r w:rsidRPr="0056498C">
              <w:rPr>
                <w:rFonts w:eastAsia="Times New Roman" w:cs="Arial"/>
                <w:color w:val="auto"/>
                <w:kern w:val="0"/>
                <w14:ligatures w14:val="none"/>
              </w:rPr>
              <w:t>bar/ 1,000 kPa</w:t>
            </w:r>
          </w:p>
        </w:tc>
        <w:tc>
          <w:tcPr>
            <w:tcW w:w="2977" w:type="dxa"/>
          </w:tcPr>
          <w:p w14:paraId="7DD5E9E5" w14:textId="77777777" w:rsidR="0056498C" w:rsidRPr="0056498C" w:rsidRDefault="0056498C" w:rsidP="0056498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Arial"/>
                <w:color w:val="auto"/>
                <w:kern w:val="0"/>
                <w14:ligatures w14:val="none"/>
              </w:rPr>
              <w:t>0.2 kPa</w:t>
            </w:r>
          </w:p>
        </w:tc>
        <w:tc>
          <w:tcPr>
            <w:tcW w:w="3402" w:type="dxa"/>
          </w:tcPr>
          <w:p w14:paraId="127AF3C6" w14:textId="77777777" w:rsidR="0056498C" w:rsidRPr="0056498C" w:rsidRDefault="0056498C" w:rsidP="0056498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Arial"/>
                <w:color w:val="auto"/>
                <w:kern w:val="0"/>
                <w14:ligatures w14:val="none"/>
              </w:rPr>
              <w:t>1 hour</w:t>
            </w:r>
          </w:p>
        </w:tc>
      </w:tr>
      <w:tr w:rsidR="0056498C" w:rsidRPr="0056498C" w14:paraId="0CA9E2B5" w14:textId="77777777" w:rsidTr="00190DCA">
        <w:trPr>
          <w:trHeight w:val="284"/>
        </w:trPr>
        <w:tc>
          <w:tcPr>
            <w:tcW w:w="5098" w:type="dxa"/>
          </w:tcPr>
          <w:p w14:paraId="5B031900" w14:textId="77777777" w:rsidR="0056498C" w:rsidRPr="0056498C" w:rsidRDefault="0056498C" w:rsidP="0056498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Arial"/>
                <w:color w:val="auto"/>
                <w:kern w:val="0"/>
                <w14:ligatures w14:val="none"/>
              </w:rPr>
              <w:t>Nitrous oxide</w:t>
            </w:r>
          </w:p>
        </w:tc>
        <w:tc>
          <w:tcPr>
            <w:tcW w:w="3119" w:type="dxa"/>
          </w:tcPr>
          <w:p w14:paraId="20E2FC7A" w14:textId="77777777" w:rsidR="0056498C" w:rsidRPr="0056498C" w:rsidRDefault="0056498C" w:rsidP="0056498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Arial"/>
                <w:color w:val="auto"/>
                <w:kern w:val="0"/>
                <w14:ligatures w14:val="none"/>
              </w:rPr>
              <w:t>10 bar/ 1,000 kPa</w:t>
            </w:r>
          </w:p>
        </w:tc>
        <w:tc>
          <w:tcPr>
            <w:tcW w:w="2977" w:type="dxa"/>
          </w:tcPr>
          <w:p w14:paraId="3EFCA83E" w14:textId="77777777" w:rsidR="0056498C" w:rsidRPr="0056498C" w:rsidRDefault="0056498C" w:rsidP="0056498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Arial"/>
                <w:color w:val="auto"/>
                <w:kern w:val="0"/>
                <w14:ligatures w14:val="none"/>
              </w:rPr>
              <w:t>0.2 kPa</w:t>
            </w:r>
          </w:p>
        </w:tc>
        <w:tc>
          <w:tcPr>
            <w:tcW w:w="3402" w:type="dxa"/>
          </w:tcPr>
          <w:p w14:paraId="7DCF16C8" w14:textId="77777777" w:rsidR="0056498C" w:rsidRPr="0056498C" w:rsidRDefault="0056498C" w:rsidP="0056498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Arial"/>
                <w:color w:val="auto"/>
                <w:kern w:val="0"/>
                <w14:ligatures w14:val="none"/>
              </w:rPr>
              <w:t>1 hour</w:t>
            </w:r>
          </w:p>
        </w:tc>
      </w:tr>
      <w:tr w:rsidR="0056498C" w:rsidRPr="0056498C" w14:paraId="63E1435D" w14:textId="77777777" w:rsidTr="00190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5098" w:type="dxa"/>
          </w:tcPr>
          <w:p w14:paraId="6C6AEA88" w14:textId="77777777" w:rsidR="0056498C" w:rsidRPr="0056498C" w:rsidRDefault="0056498C" w:rsidP="0056498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Arial"/>
                <w:color w:val="auto"/>
                <w:kern w:val="0"/>
                <w14:ligatures w14:val="none"/>
              </w:rPr>
              <w:t>Oxygen/nitrous oxide (50% v/v)</w:t>
            </w:r>
          </w:p>
        </w:tc>
        <w:tc>
          <w:tcPr>
            <w:tcW w:w="3119" w:type="dxa"/>
          </w:tcPr>
          <w:p w14:paraId="5CB446C2" w14:textId="77777777" w:rsidR="0056498C" w:rsidRPr="0056498C" w:rsidRDefault="0056498C" w:rsidP="0056498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Arial"/>
                <w:color w:val="auto"/>
                <w:kern w:val="0"/>
                <w14:ligatures w14:val="none"/>
              </w:rPr>
              <w:t>10 bar/ 1,000 kPa</w:t>
            </w:r>
          </w:p>
        </w:tc>
        <w:tc>
          <w:tcPr>
            <w:tcW w:w="2977" w:type="dxa"/>
          </w:tcPr>
          <w:p w14:paraId="0B0B7B4A" w14:textId="77777777" w:rsidR="0056498C" w:rsidRPr="0056498C" w:rsidRDefault="0056498C" w:rsidP="0056498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Arial"/>
                <w:color w:val="auto"/>
                <w:kern w:val="0"/>
                <w14:ligatures w14:val="none"/>
              </w:rPr>
              <w:t>0.2 kPa</w:t>
            </w:r>
          </w:p>
        </w:tc>
        <w:tc>
          <w:tcPr>
            <w:tcW w:w="3402" w:type="dxa"/>
          </w:tcPr>
          <w:p w14:paraId="52856E32" w14:textId="77777777" w:rsidR="0056498C" w:rsidRPr="0056498C" w:rsidRDefault="0056498C" w:rsidP="0056498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Arial"/>
                <w:color w:val="auto"/>
                <w:kern w:val="0"/>
                <w14:ligatures w14:val="none"/>
              </w:rPr>
              <w:t>1 hour</w:t>
            </w:r>
          </w:p>
        </w:tc>
      </w:tr>
      <w:tr w:rsidR="0056498C" w:rsidRPr="0056498C" w14:paraId="672ECB37" w14:textId="77777777" w:rsidTr="00190DCA">
        <w:trPr>
          <w:trHeight w:val="284"/>
        </w:trPr>
        <w:tc>
          <w:tcPr>
            <w:tcW w:w="5098" w:type="dxa"/>
          </w:tcPr>
          <w:p w14:paraId="53E22066" w14:textId="77777777" w:rsidR="0056498C" w:rsidRPr="0056498C" w:rsidRDefault="0056498C" w:rsidP="0056498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Arial"/>
                <w:color w:val="auto"/>
                <w:kern w:val="0"/>
                <w14:ligatures w14:val="none"/>
              </w:rPr>
              <w:t>Medical air 4 bar</w:t>
            </w:r>
          </w:p>
        </w:tc>
        <w:tc>
          <w:tcPr>
            <w:tcW w:w="3119" w:type="dxa"/>
          </w:tcPr>
          <w:p w14:paraId="2501CC30" w14:textId="77777777" w:rsidR="0056498C" w:rsidRPr="0056498C" w:rsidRDefault="0056498C" w:rsidP="0056498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Arial"/>
                <w:color w:val="auto"/>
                <w:kern w:val="0"/>
                <w14:ligatures w14:val="none"/>
              </w:rPr>
              <w:t>10 bar/ 1,000 kPa</w:t>
            </w:r>
          </w:p>
        </w:tc>
        <w:tc>
          <w:tcPr>
            <w:tcW w:w="2977" w:type="dxa"/>
          </w:tcPr>
          <w:p w14:paraId="51030CD3" w14:textId="77777777" w:rsidR="0056498C" w:rsidRPr="0056498C" w:rsidRDefault="0056498C" w:rsidP="0056498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Arial"/>
                <w:color w:val="auto"/>
                <w:kern w:val="0"/>
                <w14:ligatures w14:val="none"/>
              </w:rPr>
              <w:t>0.2 kPa</w:t>
            </w:r>
          </w:p>
        </w:tc>
        <w:tc>
          <w:tcPr>
            <w:tcW w:w="3402" w:type="dxa"/>
          </w:tcPr>
          <w:p w14:paraId="7D0FEE1D" w14:textId="77777777" w:rsidR="0056498C" w:rsidRPr="0056498C" w:rsidRDefault="0056498C" w:rsidP="0056498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Arial"/>
                <w:color w:val="auto"/>
                <w:kern w:val="0"/>
                <w14:ligatures w14:val="none"/>
              </w:rPr>
              <w:t>1 hour</w:t>
            </w:r>
          </w:p>
        </w:tc>
      </w:tr>
      <w:tr w:rsidR="0056498C" w:rsidRPr="0056498C" w14:paraId="7A33DD5F" w14:textId="77777777" w:rsidTr="00190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5098" w:type="dxa"/>
          </w:tcPr>
          <w:p w14:paraId="0936E06A" w14:textId="77777777" w:rsidR="0056498C" w:rsidRPr="0056498C" w:rsidRDefault="0056498C" w:rsidP="0056498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Arial"/>
                <w:color w:val="auto"/>
                <w:kern w:val="0"/>
                <w14:ligatures w14:val="none"/>
              </w:rPr>
              <w:t>Surgical air 7 bar</w:t>
            </w:r>
          </w:p>
        </w:tc>
        <w:tc>
          <w:tcPr>
            <w:tcW w:w="3119" w:type="dxa"/>
          </w:tcPr>
          <w:p w14:paraId="194BF769" w14:textId="3914E586" w:rsidR="0056498C" w:rsidRPr="0056498C" w:rsidRDefault="0056498C" w:rsidP="0056498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Arial"/>
                <w:color w:val="auto"/>
                <w:kern w:val="0"/>
                <w14:ligatures w14:val="none"/>
              </w:rPr>
              <w:t>18</w:t>
            </w:r>
            <w:r w:rsidR="00E03FF0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 </w:t>
            </w:r>
            <w:r w:rsidRPr="0056498C">
              <w:rPr>
                <w:rFonts w:eastAsia="Times New Roman" w:cs="Arial"/>
                <w:color w:val="auto"/>
                <w:kern w:val="0"/>
                <w14:ligatures w14:val="none"/>
              </w:rPr>
              <w:t>bar/ 1,800 kPa</w:t>
            </w:r>
          </w:p>
        </w:tc>
        <w:tc>
          <w:tcPr>
            <w:tcW w:w="2977" w:type="dxa"/>
          </w:tcPr>
          <w:p w14:paraId="125F33C4" w14:textId="77777777" w:rsidR="0056498C" w:rsidRPr="0056498C" w:rsidRDefault="0056498C" w:rsidP="0056498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Arial"/>
                <w:color w:val="auto"/>
                <w:kern w:val="0"/>
                <w14:ligatures w14:val="none"/>
              </w:rPr>
              <w:t>0.5 kPa</w:t>
            </w:r>
          </w:p>
        </w:tc>
        <w:tc>
          <w:tcPr>
            <w:tcW w:w="3402" w:type="dxa"/>
          </w:tcPr>
          <w:p w14:paraId="695197A7" w14:textId="77777777" w:rsidR="0056498C" w:rsidRPr="0056498C" w:rsidRDefault="0056498C" w:rsidP="0056498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Arial"/>
                <w:color w:val="auto"/>
                <w:kern w:val="0"/>
                <w14:ligatures w14:val="none"/>
              </w:rPr>
              <w:t>1 hour</w:t>
            </w:r>
          </w:p>
        </w:tc>
      </w:tr>
      <w:tr w:rsidR="0056498C" w:rsidRPr="0056498C" w14:paraId="4C76C679" w14:textId="77777777" w:rsidTr="00190DCA">
        <w:trPr>
          <w:trHeight w:val="284"/>
        </w:trPr>
        <w:tc>
          <w:tcPr>
            <w:tcW w:w="5098" w:type="dxa"/>
          </w:tcPr>
          <w:p w14:paraId="32C08172" w14:textId="77777777" w:rsidR="0056498C" w:rsidRPr="0056498C" w:rsidRDefault="0056498C" w:rsidP="0056498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Arial"/>
                <w:color w:val="auto"/>
                <w:kern w:val="0"/>
                <w14:ligatures w14:val="none"/>
              </w:rPr>
              <w:lastRenderedPageBreak/>
              <w:t>Surgical air 9 bar</w:t>
            </w:r>
          </w:p>
        </w:tc>
        <w:tc>
          <w:tcPr>
            <w:tcW w:w="3119" w:type="dxa"/>
          </w:tcPr>
          <w:p w14:paraId="1E32B6AD" w14:textId="77777777" w:rsidR="0056498C" w:rsidRPr="0056498C" w:rsidRDefault="0056498C" w:rsidP="0056498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Arial"/>
                <w:color w:val="auto"/>
                <w:kern w:val="0"/>
                <w14:ligatures w14:val="none"/>
              </w:rPr>
              <w:t>18 bar/ 1,800 kPa</w:t>
            </w:r>
          </w:p>
        </w:tc>
        <w:tc>
          <w:tcPr>
            <w:tcW w:w="2977" w:type="dxa"/>
          </w:tcPr>
          <w:p w14:paraId="1A96D089" w14:textId="77777777" w:rsidR="0056498C" w:rsidRPr="0056498C" w:rsidRDefault="0056498C" w:rsidP="0056498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Arial"/>
                <w:color w:val="auto"/>
                <w:kern w:val="0"/>
                <w14:ligatures w14:val="none"/>
              </w:rPr>
              <w:t>0.5 kPa</w:t>
            </w:r>
          </w:p>
        </w:tc>
        <w:tc>
          <w:tcPr>
            <w:tcW w:w="3402" w:type="dxa"/>
          </w:tcPr>
          <w:p w14:paraId="26CAC866" w14:textId="77777777" w:rsidR="0056498C" w:rsidRPr="0056498C" w:rsidRDefault="0056498C" w:rsidP="0056498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Arial"/>
                <w:color w:val="auto"/>
                <w:kern w:val="0"/>
                <w14:ligatures w14:val="none"/>
              </w:rPr>
              <w:t>1 hour</w:t>
            </w:r>
          </w:p>
        </w:tc>
      </w:tr>
      <w:tr w:rsidR="0056498C" w:rsidRPr="0056498C" w14:paraId="416AA288" w14:textId="77777777" w:rsidTr="00190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5098" w:type="dxa"/>
          </w:tcPr>
          <w:p w14:paraId="03A8EC7F" w14:textId="77777777" w:rsidR="0056498C" w:rsidRPr="0056498C" w:rsidRDefault="0056498C" w:rsidP="0056498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Arial"/>
                <w:color w:val="auto"/>
                <w:kern w:val="0"/>
                <w14:ligatures w14:val="none"/>
              </w:rPr>
              <w:t>Medical vacuum</w:t>
            </w:r>
          </w:p>
        </w:tc>
        <w:tc>
          <w:tcPr>
            <w:tcW w:w="3119" w:type="dxa"/>
          </w:tcPr>
          <w:p w14:paraId="02858421" w14:textId="77777777" w:rsidR="0056498C" w:rsidRPr="0056498C" w:rsidRDefault="0056498C" w:rsidP="0056498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Arial"/>
                <w:color w:val="auto"/>
                <w:kern w:val="0"/>
                <w14:ligatures w14:val="none"/>
              </w:rPr>
              <w:t>5 bar/ 500 kPa</w:t>
            </w:r>
          </w:p>
        </w:tc>
        <w:tc>
          <w:tcPr>
            <w:tcW w:w="2977" w:type="dxa"/>
          </w:tcPr>
          <w:p w14:paraId="572A9E1C" w14:textId="77777777" w:rsidR="0056498C" w:rsidRPr="0056498C" w:rsidRDefault="0056498C" w:rsidP="0056498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Arial"/>
                <w:color w:val="auto"/>
                <w:kern w:val="0"/>
                <w14:ligatures w14:val="none"/>
              </w:rPr>
              <w:t>0.2 kPa</w:t>
            </w:r>
          </w:p>
        </w:tc>
        <w:tc>
          <w:tcPr>
            <w:tcW w:w="3402" w:type="dxa"/>
          </w:tcPr>
          <w:p w14:paraId="190073E4" w14:textId="77777777" w:rsidR="0056498C" w:rsidRPr="0056498C" w:rsidRDefault="0056498C" w:rsidP="0056498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Arial"/>
                <w:color w:val="auto"/>
                <w:kern w:val="0"/>
                <w14:ligatures w14:val="none"/>
              </w:rPr>
              <w:t>1 hour</w:t>
            </w:r>
          </w:p>
        </w:tc>
      </w:tr>
      <w:tr w:rsidR="0056498C" w:rsidRPr="0056498C" w14:paraId="70B89AAD" w14:textId="77777777" w:rsidTr="00190DCA">
        <w:trPr>
          <w:trHeight w:val="284"/>
        </w:trPr>
        <w:tc>
          <w:tcPr>
            <w:tcW w:w="5098" w:type="dxa"/>
          </w:tcPr>
          <w:p w14:paraId="32EA17CB" w14:textId="03FD267C" w:rsidR="0056498C" w:rsidRPr="0056498C" w:rsidRDefault="0056498C" w:rsidP="0056498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Arial"/>
                <w:color w:val="auto"/>
                <w:kern w:val="0"/>
                <w14:ligatures w14:val="none"/>
              </w:rPr>
              <w:t>Anaesthetic gas scavenging system (AGSS)</w:t>
            </w:r>
          </w:p>
        </w:tc>
        <w:tc>
          <w:tcPr>
            <w:tcW w:w="3119" w:type="dxa"/>
          </w:tcPr>
          <w:p w14:paraId="599F9F29" w14:textId="77777777" w:rsidR="0056498C" w:rsidRPr="0056498C" w:rsidRDefault="0056498C" w:rsidP="0056498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Arial"/>
                <w:color w:val="auto"/>
                <w:kern w:val="0"/>
                <w14:ligatures w14:val="none"/>
              </w:rPr>
              <w:t>70 kPa</w:t>
            </w:r>
          </w:p>
        </w:tc>
        <w:tc>
          <w:tcPr>
            <w:tcW w:w="2977" w:type="dxa"/>
          </w:tcPr>
          <w:p w14:paraId="5BA9CE9F" w14:textId="3E61AF27" w:rsidR="0056498C" w:rsidRPr="0056498C" w:rsidRDefault="0056498C" w:rsidP="0056498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Arial"/>
                <w:color w:val="auto"/>
                <w:kern w:val="0"/>
                <w14:ligatures w14:val="none"/>
              </w:rPr>
              <w:t>1 kPa</w:t>
            </w:r>
          </w:p>
        </w:tc>
        <w:tc>
          <w:tcPr>
            <w:tcW w:w="3402" w:type="dxa"/>
          </w:tcPr>
          <w:p w14:paraId="1C6884BA" w14:textId="77777777" w:rsidR="0056498C" w:rsidRPr="0056498C" w:rsidRDefault="0056498C" w:rsidP="0056498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Arial"/>
                <w:color w:val="auto"/>
                <w:kern w:val="0"/>
                <w14:ligatures w14:val="none"/>
              </w:rPr>
              <w:t>15 mins</w:t>
            </w:r>
          </w:p>
        </w:tc>
      </w:tr>
    </w:tbl>
    <w:p w14:paraId="7512C725" w14:textId="77777777" w:rsidR="0056498C" w:rsidRPr="0056498C" w:rsidRDefault="0056498C" w:rsidP="0056498C">
      <w:pPr>
        <w:spacing w:after="0"/>
        <w:rPr>
          <w:rFonts w:eastAsia="Times New Roman" w:cs="Arial"/>
          <w:b/>
          <w:color w:val="auto"/>
          <w:kern w:val="0"/>
          <w:sz w:val="16"/>
          <w:szCs w:val="16"/>
          <w14:ligatures w14:val="none"/>
        </w:rPr>
      </w:pPr>
    </w:p>
    <w:p w14:paraId="213951F2" w14:textId="5A25FB3B" w:rsidR="007C75A6" w:rsidRDefault="00965366" w:rsidP="00965366">
      <w:pPr>
        <w:pStyle w:val="Heading3"/>
      </w:pPr>
      <w:r>
        <w:rPr>
          <w:rFonts w:eastAsia="Times New Roman"/>
        </w:rPr>
        <w:t>L</w:t>
      </w:r>
      <w:r w:rsidRPr="0056498C">
        <w:rPr>
          <w:rFonts w:eastAsia="Times New Roman"/>
        </w:rPr>
        <w:t>abelling and marking, sleeving, supports and cross-connections</w:t>
      </w:r>
    </w:p>
    <w:tbl>
      <w:tblPr>
        <w:tblStyle w:val="PlainTable1"/>
        <w:tblW w:w="14596" w:type="dxa"/>
        <w:tblLayout w:type="fixed"/>
        <w:tblLook w:val="0420" w:firstRow="1" w:lastRow="0" w:firstColumn="0" w:lastColumn="0" w:noHBand="0" w:noVBand="1"/>
      </w:tblPr>
      <w:tblGrid>
        <w:gridCol w:w="3539"/>
        <w:gridCol w:w="2126"/>
        <w:gridCol w:w="2268"/>
        <w:gridCol w:w="2835"/>
        <w:gridCol w:w="3828"/>
      </w:tblGrid>
      <w:tr w:rsidR="00965366" w:rsidRPr="0056498C" w14:paraId="77523E13" w14:textId="77777777" w:rsidTr="00190D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78"/>
          <w:tblHeader/>
        </w:trPr>
        <w:tc>
          <w:tcPr>
            <w:tcW w:w="3539" w:type="dxa"/>
          </w:tcPr>
          <w:p w14:paraId="3D580F8D" w14:textId="77777777" w:rsidR="00965366" w:rsidRPr="0056498C" w:rsidRDefault="00965366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Service</w:t>
            </w:r>
          </w:p>
        </w:tc>
        <w:tc>
          <w:tcPr>
            <w:tcW w:w="2126" w:type="dxa"/>
          </w:tcPr>
          <w:p w14:paraId="5379B0EE" w14:textId="77777777" w:rsidR="00965366" w:rsidRPr="0056498C" w:rsidRDefault="00965366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Labelling and markings</w:t>
            </w:r>
          </w:p>
        </w:tc>
        <w:tc>
          <w:tcPr>
            <w:tcW w:w="2268" w:type="dxa"/>
          </w:tcPr>
          <w:p w14:paraId="7E856ADB" w14:textId="77777777" w:rsidR="00965366" w:rsidRPr="0056498C" w:rsidRDefault="00965366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Sleeving and supports</w:t>
            </w:r>
          </w:p>
        </w:tc>
        <w:tc>
          <w:tcPr>
            <w:tcW w:w="2835" w:type="dxa"/>
          </w:tcPr>
          <w:p w14:paraId="3344981C" w14:textId="54AE9304" w:rsidR="00965366" w:rsidRPr="0056498C" w:rsidRDefault="00965366" w:rsidP="00965366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Cross-connection</w:t>
            </w:r>
            <w:r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 xml:space="preserve"> </w:t>
            </w: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test</w:t>
            </w:r>
          </w:p>
        </w:tc>
        <w:tc>
          <w:tcPr>
            <w:tcW w:w="3828" w:type="dxa"/>
          </w:tcPr>
          <w:p w14:paraId="698C2F8E" w14:textId="77777777" w:rsidR="00965366" w:rsidRPr="0056498C" w:rsidRDefault="00965366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Pass/ fail</w:t>
            </w:r>
          </w:p>
          <w:p w14:paraId="42093C11" w14:textId="77777777" w:rsidR="00965366" w:rsidRPr="0056498C" w:rsidRDefault="00965366">
            <w:pPr>
              <w:spacing w:before="40" w:after="40"/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</w:pPr>
            <w:r w:rsidRPr="0056498C">
              <w:rPr>
                <w:rFonts w:ascii="Arial Bold" w:eastAsia="Times New Roman" w:hAnsi="Arial Bold" w:cs="Times New Roman"/>
                <w:iCs/>
                <w:color w:val="auto"/>
                <w:kern w:val="0"/>
                <w14:ligatures w14:val="none"/>
              </w:rPr>
              <w:t>comments</w:t>
            </w:r>
          </w:p>
        </w:tc>
      </w:tr>
      <w:tr w:rsidR="00965366" w:rsidRPr="0056498C" w14:paraId="2741D376" w14:textId="77777777" w:rsidTr="00190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3"/>
        </w:trPr>
        <w:tc>
          <w:tcPr>
            <w:tcW w:w="3539" w:type="dxa"/>
          </w:tcPr>
          <w:p w14:paraId="2924604E" w14:textId="77777777" w:rsidR="00965366" w:rsidRPr="0056498C" w:rsidRDefault="00965366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Times New Roman"/>
                <w:color w:val="auto"/>
                <w:kern w:val="0"/>
                <w14:ligatures w14:val="none"/>
              </w:rPr>
              <w:t>Oxygen</w:t>
            </w:r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899442833"/>
            <w:placeholder>
              <w:docPart w:val="7A2CC9F94CFD41719707A3D5CB9B00B3"/>
            </w:placeholder>
            <w:showingPlcHdr/>
            <w:text/>
          </w:sdtPr>
          <w:sdtContent>
            <w:tc>
              <w:tcPr>
                <w:tcW w:w="2126" w:type="dxa"/>
              </w:tcPr>
              <w:p w14:paraId="1704FA93" w14:textId="77777777" w:rsidR="00965366" w:rsidRPr="0056498C" w:rsidRDefault="00965366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682811153"/>
            <w:placeholder>
              <w:docPart w:val="7BE9F04173A84426B89E2AD557028281"/>
            </w:placeholder>
            <w:showingPlcHdr/>
            <w:text/>
          </w:sdtPr>
          <w:sdtContent>
            <w:tc>
              <w:tcPr>
                <w:tcW w:w="2268" w:type="dxa"/>
              </w:tcPr>
              <w:p w14:paraId="350DA455" w14:textId="77777777" w:rsidR="00965366" w:rsidRPr="0056498C" w:rsidRDefault="00965366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306697763"/>
            <w:placeholder>
              <w:docPart w:val="D8E6765B337B436F8D986D4FB3BFF7D8"/>
            </w:placeholder>
            <w:showingPlcHdr/>
            <w:text/>
          </w:sdtPr>
          <w:sdtContent>
            <w:tc>
              <w:tcPr>
                <w:tcW w:w="2835" w:type="dxa"/>
              </w:tcPr>
              <w:p w14:paraId="67661CEE" w14:textId="77777777" w:rsidR="00965366" w:rsidRPr="0056498C" w:rsidRDefault="00965366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97464433"/>
            <w:placeholder>
              <w:docPart w:val="B8FB89459E0E48BDADAF7F778B1FE969"/>
            </w:placeholder>
            <w:showingPlcHdr/>
            <w:text/>
          </w:sdtPr>
          <w:sdtContent>
            <w:tc>
              <w:tcPr>
                <w:tcW w:w="3828" w:type="dxa"/>
              </w:tcPr>
              <w:p w14:paraId="5370BE50" w14:textId="77777777" w:rsidR="00965366" w:rsidRPr="0056498C" w:rsidRDefault="00965366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965366" w:rsidRPr="0056498C" w14:paraId="6E8DBA63" w14:textId="77777777" w:rsidTr="00190DCA">
        <w:trPr>
          <w:trHeight w:val="690"/>
        </w:trPr>
        <w:tc>
          <w:tcPr>
            <w:tcW w:w="3539" w:type="dxa"/>
          </w:tcPr>
          <w:p w14:paraId="235A2BE3" w14:textId="77777777" w:rsidR="00965366" w:rsidRPr="0056498C" w:rsidRDefault="00965366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Times New Roman"/>
                <w:color w:val="auto"/>
                <w:kern w:val="0"/>
                <w14:ligatures w14:val="none"/>
              </w:rPr>
              <w:t>Nitrous oxide</w:t>
            </w:r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798835810"/>
            <w:placeholder>
              <w:docPart w:val="4D77F8DEA7E342749F089D57BB44D100"/>
            </w:placeholder>
            <w:showingPlcHdr/>
            <w:text/>
          </w:sdtPr>
          <w:sdtContent>
            <w:tc>
              <w:tcPr>
                <w:tcW w:w="2126" w:type="dxa"/>
              </w:tcPr>
              <w:p w14:paraId="7A385BCE" w14:textId="77777777" w:rsidR="00965366" w:rsidRPr="0056498C" w:rsidRDefault="00965366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179963729"/>
            <w:placeholder>
              <w:docPart w:val="6667EF621EA240E7B339D7D3FBB1454D"/>
            </w:placeholder>
            <w:showingPlcHdr/>
            <w:text/>
          </w:sdtPr>
          <w:sdtContent>
            <w:tc>
              <w:tcPr>
                <w:tcW w:w="2268" w:type="dxa"/>
              </w:tcPr>
              <w:p w14:paraId="5F26EFC3" w14:textId="77777777" w:rsidR="00965366" w:rsidRPr="0056498C" w:rsidRDefault="00965366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801504297"/>
            <w:placeholder>
              <w:docPart w:val="F4375E146B4A4E2DABD7E2BAA5C9106E"/>
            </w:placeholder>
            <w:showingPlcHdr/>
            <w:text/>
          </w:sdtPr>
          <w:sdtContent>
            <w:tc>
              <w:tcPr>
                <w:tcW w:w="2835" w:type="dxa"/>
              </w:tcPr>
              <w:p w14:paraId="73C8E47A" w14:textId="77777777" w:rsidR="00965366" w:rsidRPr="0056498C" w:rsidRDefault="00965366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518204137"/>
            <w:placeholder>
              <w:docPart w:val="6115523F9E9440DDBAB03A09DCAD5724"/>
            </w:placeholder>
            <w:showingPlcHdr/>
            <w:text/>
          </w:sdtPr>
          <w:sdtContent>
            <w:tc>
              <w:tcPr>
                <w:tcW w:w="3828" w:type="dxa"/>
              </w:tcPr>
              <w:p w14:paraId="7CF217F3" w14:textId="77777777" w:rsidR="00965366" w:rsidRPr="0056498C" w:rsidRDefault="00965366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965366" w:rsidRPr="0056498C" w14:paraId="2BDA9A5E" w14:textId="77777777" w:rsidTr="00190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3539" w:type="dxa"/>
          </w:tcPr>
          <w:p w14:paraId="4B031193" w14:textId="1EA1989E" w:rsidR="00965366" w:rsidRPr="0056498C" w:rsidRDefault="00965366" w:rsidP="00063F39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14:ligatures w14:val="none"/>
              </w:rPr>
              <w:t>N</w:t>
            </w:r>
            <w:r w:rsidRPr="0056498C">
              <w:rPr>
                <w:rFonts w:eastAsia="Times New Roman" w:cs="Times New Roman"/>
                <w:color w:val="auto"/>
                <w:kern w:val="0"/>
                <w14:ligatures w14:val="none"/>
              </w:rPr>
              <w:t>itrous oxide/oxygen (50%</w:t>
            </w:r>
            <w:r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 </w:t>
            </w:r>
            <w:r w:rsidRPr="0056498C">
              <w:rPr>
                <w:rFonts w:eastAsia="Times New Roman" w:cs="Times New Roman"/>
                <w:color w:val="auto"/>
                <w:kern w:val="0"/>
                <w14:ligatures w14:val="none"/>
              </w:rPr>
              <w:t>v/v) mixture</w:t>
            </w:r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642546105"/>
            <w:placeholder>
              <w:docPart w:val="57EDD84C5D1645B3B24A42EF1032562E"/>
            </w:placeholder>
            <w:showingPlcHdr/>
            <w:text/>
          </w:sdtPr>
          <w:sdtContent>
            <w:tc>
              <w:tcPr>
                <w:tcW w:w="2126" w:type="dxa"/>
              </w:tcPr>
              <w:p w14:paraId="07F9831F" w14:textId="77777777" w:rsidR="00965366" w:rsidRPr="0056498C" w:rsidRDefault="00965366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899320825"/>
            <w:placeholder>
              <w:docPart w:val="0E5F872D82FF41898FFA7B4FED5974E7"/>
            </w:placeholder>
            <w:showingPlcHdr/>
            <w:text/>
          </w:sdtPr>
          <w:sdtContent>
            <w:tc>
              <w:tcPr>
                <w:tcW w:w="2268" w:type="dxa"/>
              </w:tcPr>
              <w:p w14:paraId="0A27E6E6" w14:textId="77777777" w:rsidR="00965366" w:rsidRPr="0056498C" w:rsidRDefault="00965366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860807882"/>
            <w:placeholder>
              <w:docPart w:val="739F64EF271C4DBE81CFBA0C6FD51D6D"/>
            </w:placeholder>
            <w:showingPlcHdr/>
            <w:text/>
          </w:sdtPr>
          <w:sdtContent>
            <w:tc>
              <w:tcPr>
                <w:tcW w:w="2835" w:type="dxa"/>
              </w:tcPr>
              <w:p w14:paraId="37D1C698" w14:textId="77777777" w:rsidR="00965366" w:rsidRPr="0056498C" w:rsidRDefault="00965366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503660081"/>
            <w:placeholder>
              <w:docPart w:val="F561C5B0D00D4B99847669D1F96FEDA3"/>
            </w:placeholder>
            <w:showingPlcHdr/>
            <w:text/>
          </w:sdtPr>
          <w:sdtContent>
            <w:tc>
              <w:tcPr>
                <w:tcW w:w="3828" w:type="dxa"/>
              </w:tcPr>
              <w:p w14:paraId="05BC822D" w14:textId="77777777" w:rsidR="00965366" w:rsidRPr="0056498C" w:rsidRDefault="00965366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965366" w:rsidRPr="0056498C" w14:paraId="32705300" w14:textId="77777777" w:rsidTr="00190DCA">
        <w:trPr>
          <w:trHeight w:val="595"/>
        </w:trPr>
        <w:tc>
          <w:tcPr>
            <w:tcW w:w="3539" w:type="dxa"/>
          </w:tcPr>
          <w:p w14:paraId="7C60CD74" w14:textId="77777777" w:rsidR="00965366" w:rsidRPr="0056498C" w:rsidRDefault="00965366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Times New Roman"/>
                <w:color w:val="auto"/>
                <w:kern w:val="0"/>
                <w14:ligatures w14:val="none"/>
              </w:rPr>
              <w:t>Medical air 4 bar</w:t>
            </w:r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254028725"/>
            <w:placeholder>
              <w:docPart w:val="7387336F0D974F0689FD3D940E50AB1B"/>
            </w:placeholder>
            <w:showingPlcHdr/>
            <w:text/>
          </w:sdtPr>
          <w:sdtContent>
            <w:tc>
              <w:tcPr>
                <w:tcW w:w="2126" w:type="dxa"/>
              </w:tcPr>
              <w:p w14:paraId="1A6B8340" w14:textId="77777777" w:rsidR="00965366" w:rsidRPr="0056498C" w:rsidRDefault="00965366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218258449"/>
            <w:placeholder>
              <w:docPart w:val="F9632A2910C149488663C9EF26D245BB"/>
            </w:placeholder>
            <w:showingPlcHdr/>
            <w:text/>
          </w:sdtPr>
          <w:sdtContent>
            <w:tc>
              <w:tcPr>
                <w:tcW w:w="2268" w:type="dxa"/>
              </w:tcPr>
              <w:p w14:paraId="2996DB5C" w14:textId="77777777" w:rsidR="00965366" w:rsidRPr="0056498C" w:rsidRDefault="00965366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224487016"/>
            <w:placeholder>
              <w:docPart w:val="A9572E7538E842E48E180AE99C08E1C9"/>
            </w:placeholder>
            <w:showingPlcHdr/>
            <w:text/>
          </w:sdtPr>
          <w:sdtContent>
            <w:tc>
              <w:tcPr>
                <w:tcW w:w="2835" w:type="dxa"/>
              </w:tcPr>
              <w:p w14:paraId="1B6A193D" w14:textId="77777777" w:rsidR="00965366" w:rsidRPr="0056498C" w:rsidRDefault="00965366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765184594"/>
            <w:placeholder>
              <w:docPart w:val="953E9F679A3040759877536C8871836C"/>
            </w:placeholder>
            <w:showingPlcHdr/>
            <w:text/>
          </w:sdtPr>
          <w:sdtContent>
            <w:tc>
              <w:tcPr>
                <w:tcW w:w="3828" w:type="dxa"/>
              </w:tcPr>
              <w:p w14:paraId="5056F135" w14:textId="77777777" w:rsidR="00965366" w:rsidRPr="0056498C" w:rsidRDefault="00965366">
                <w:pPr>
                  <w:spacing w:before="60" w:after="0"/>
                  <w:ind w:hanging="16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E64E62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965366" w:rsidRPr="0056498C" w14:paraId="06B2E583" w14:textId="77777777" w:rsidTr="00190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7"/>
        </w:trPr>
        <w:tc>
          <w:tcPr>
            <w:tcW w:w="3539" w:type="dxa"/>
          </w:tcPr>
          <w:p w14:paraId="1A2CEB30" w14:textId="77777777" w:rsidR="00965366" w:rsidRPr="0056498C" w:rsidRDefault="00965366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Times New Roman"/>
                <w:color w:val="auto"/>
                <w:kern w:val="0"/>
                <w14:ligatures w14:val="none"/>
              </w:rPr>
              <w:t>Surgical air 7 bar</w:t>
            </w:r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147318405"/>
            <w:placeholder>
              <w:docPart w:val="EF94A75BDAB44E0AAE694A805A9B768A"/>
            </w:placeholder>
            <w:showingPlcHdr/>
            <w:text/>
          </w:sdtPr>
          <w:sdtContent>
            <w:tc>
              <w:tcPr>
                <w:tcW w:w="2126" w:type="dxa"/>
              </w:tcPr>
              <w:p w14:paraId="0558D32C" w14:textId="77777777" w:rsidR="00965366" w:rsidRPr="0056498C" w:rsidRDefault="00965366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135759167"/>
            <w:placeholder>
              <w:docPart w:val="6A5F372DC8E24455BEE13E39BD698FFB"/>
            </w:placeholder>
            <w:showingPlcHdr/>
            <w:text/>
          </w:sdtPr>
          <w:sdtContent>
            <w:tc>
              <w:tcPr>
                <w:tcW w:w="2268" w:type="dxa"/>
              </w:tcPr>
              <w:p w14:paraId="3BA9FD66" w14:textId="77777777" w:rsidR="00965366" w:rsidRPr="0056498C" w:rsidRDefault="00965366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2016809111"/>
            <w:placeholder>
              <w:docPart w:val="ED0614E33F3D4E3ABE3BDE166238FC71"/>
            </w:placeholder>
            <w:showingPlcHdr/>
            <w:text/>
          </w:sdtPr>
          <w:sdtContent>
            <w:tc>
              <w:tcPr>
                <w:tcW w:w="2835" w:type="dxa"/>
              </w:tcPr>
              <w:p w14:paraId="036B17A9" w14:textId="77777777" w:rsidR="00965366" w:rsidRPr="0056498C" w:rsidRDefault="00965366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836767430"/>
            <w:placeholder>
              <w:docPart w:val="2883740E218C48C8A0822E186A4C6EB8"/>
            </w:placeholder>
            <w:showingPlcHdr/>
            <w:text/>
          </w:sdtPr>
          <w:sdtContent>
            <w:tc>
              <w:tcPr>
                <w:tcW w:w="3828" w:type="dxa"/>
              </w:tcPr>
              <w:p w14:paraId="3E776D8F" w14:textId="77777777" w:rsidR="00965366" w:rsidRPr="0056498C" w:rsidRDefault="00965366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965366" w:rsidRPr="0056498C" w14:paraId="489FFA9C" w14:textId="77777777" w:rsidTr="00190DCA">
        <w:trPr>
          <w:trHeight w:val="513"/>
        </w:trPr>
        <w:tc>
          <w:tcPr>
            <w:tcW w:w="3539" w:type="dxa"/>
          </w:tcPr>
          <w:p w14:paraId="181B8EE9" w14:textId="77777777" w:rsidR="00965366" w:rsidRPr="0056498C" w:rsidRDefault="00965366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Times New Roman"/>
                <w:color w:val="auto"/>
                <w:kern w:val="0"/>
                <w14:ligatures w14:val="none"/>
              </w:rPr>
              <w:t>Medical vacuum*</w:t>
            </w:r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173491635"/>
            <w:placeholder>
              <w:docPart w:val="5062605800A0441F90631A64D36D4632"/>
            </w:placeholder>
            <w:showingPlcHdr/>
            <w:text/>
          </w:sdtPr>
          <w:sdtContent>
            <w:tc>
              <w:tcPr>
                <w:tcW w:w="2126" w:type="dxa"/>
              </w:tcPr>
              <w:p w14:paraId="6608E33A" w14:textId="77777777" w:rsidR="00965366" w:rsidRPr="0056498C" w:rsidRDefault="00965366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820622470"/>
            <w:placeholder>
              <w:docPart w:val="E9F98A14D0D7454CA94D590DC97A6C5C"/>
            </w:placeholder>
            <w:showingPlcHdr/>
            <w:text/>
          </w:sdtPr>
          <w:sdtContent>
            <w:tc>
              <w:tcPr>
                <w:tcW w:w="2268" w:type="dxa"/>
              </w:tcPr>
              <w:p w14:paraId="7E021E87" w14:textId="77777777" w:rsidR="00965366" w:rsidRPr="0056498C" w:rsidRDefault="00965366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528793062"/>
            <w:placeholder>
              <w:docPart w:val="A906FBD82C654C50A474CEA5B1812607"/>
            </w:placeholder>
            <w:showingPlcHdr/>
            <w:text/>
          </w:sdtPr>
          <w:sdtContent>
            <w:tc>
              <w:tcPr>
                <w:tcW w:w="2835" w:type="dxa"/>
              </w:tcPr>
              <w:p w14:paraId="325A27EA" w14:textId="77777777" w:rsidR="00965366" w:rsidRPr="0056498C" w:rsidRDefault="00965366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926995041"/>
            <w:placeholder>
              <w:docPart w:val="A6EF350012344506909E76D9D5AC72E9"/>
            </w:placeholder>
            <w:showingPlcHdr/>
            <w:text/>
          </w:sdtPr>
          <w:sdtContent>
            <w:tc>
              <w:tcPr>
                <w:tcW w:w="3828" w:type="dxa"/>
              </w:tcPr>
              <w:p w14:paraId="47BA140C" w14:textId="77777777" w:rsidR="00965366" w:rsidRPr="0056498C" w:rsidRDefault="00965366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965366" w:rsidRPr="0056498C" w14:paraId="43C6F46A" w14:textId="77777777" w:rsidTr="00190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7"/>
        </w:trPr>
        <w:tc>
          <w:tcPr>
            <w:tcW w:w="3539" w:type="dxa"/>
          </w:tcPr>
          <w:p w14:paraId="3C5DFBE1" w14:textId="77777777" w:rsidR="00965366" w:rsidRPr="0056498C" w:rsidRDefault="00965366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Times New Roman"/>
                <w:color w:val="auto"/>
                <w:kern w:val="0"/>
                <w14:ligatures w14:val="none"/>
              </w:rPr>
              <w:t>AGSS</w:t>
            </w:r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790586198"/>
            <w:placeholder>
              <w:docPart w:val="262ED57C69B143BF85607F6F8C2D3241"/>
            </w:placeholder>
            <w:showingPlcHdr/>
            <w:text/>
          </w:sdtPr>
          <w:sdtContent>
            <w:tc>
              <w:tcPr>
                <w:tcW w:w="2126" w:type="dxa"/>
              </w:tcPr>
              <w:p w14:paraId="4138EA2A" w14:textId="77777777" w:rsidR="00965366" w:rsidRPr="0056498C" w:rsidRDefault="00965366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747704829"/>
            <w:placeholder>
              <w:docPart w:val="62075C32E29A4C2C933C7C14800CE6CD"/>
            </w:placeholder>
            <w:showingPlcHdr/>
            <w:text/>
          </w:sdtPr>
          <w:sdtContent>
            <w:tc>
              <w:tcPr>
                <w:tcW w:w="2268" w:type="dxa"/>
              </w:tcPr>
              <w:p w14:paraId="3F7C1A49" w14:textId="77777777" w:rsidR="00965366" w:rsidRPr="0056498C" w:rsidRDefault="00965366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714459329"/>
            <w:placeholder>
              <w:docPart w:val="350184C4C3A4429EAFE811F57C6C553C"/>
            </w:placeholder>
            <w:showingPlcHdr/>
            <w:text/>
          </w:sdtPr>
          <w:sdtContent>
            <w:tc>
              <w:tcPr>
                <w:tcW w:w="2835" w:type="dxa"/>
              </w:tcPr>
              <w:p w14:paraId="170931DF" w14:textId="77777777" w:rsidR="00965366" w:rsidRPr="0056498C" w:rsidRDefault="00965366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141773271"/>
            <w:placeholder>
              <w:docPart w:val="86A27AD111334E7B8591EF0B1D729D2A"/>
            </w:placeholder>
            <w:showingPlcHdr/>
            <w:text/>
          </w:sdtPr>
          <w:sdtContent>
            <w:tc>
              <w:tcPr>
                <w:tcW w:w="3828" w:type="dxa"/>
              </w:tcPr>
              <w:p w14:paraId="56CAF933" w14:textId="77777777" w:rsidR="00965366" w:rsidRPr="0056498C" w:rsidRDefault="00965366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56498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</w:tbl>
    <w:p w14:paraId="1A28B64A" w14:textId="77777777" w:rsidR="007C75A6" w:rsidRDefault="007C75A6" w:rsidP="007C75A6"/>
    <w:tbl>
      <w:tblPr>
        <w:tblStyle w:val="PlainTable1"/>
        <w:tblW w:w="14596" w:type="dxa"/>
        <w:tblLook w:val="0400" w:firstRow="0" w:lastRow="0" w:firstColumn="0" w:lastColumn="0" w:noHBand="0" w:noVBand="1"/>
      </w:tblPr>
      <w:tblGrid>
        <w:gridCol w:w="14596"/>
      </w:tblGrid>
      <w:tr w:rsidR="006E42AE" w14:paraId="2733887E" w14:textId="77777777" w:rsidTr="00190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596" w:type="dxa"/>
          </w:tcPr>
          <w:p w14:paraId="5A4F1709" w14:textId="58B9E307" w:rsidR="006E42AE" w:rsidRDefault="006E42AE" w:rsidP="007C75A6">
            <w:r>
              <w:t>Comments:</w:t>
            </w:r>
            <w:r w:rsidR="008D1848">
              <w:rPr>
                <w:rFonts w:eastAsia="Times New Roman" w:cs="Arial"/>
                <w:color w:val="002D72"/>
                <w:kern w:val="0"/>
                <w14:ligatures w14:val="none"/>
              </w:rPr>
              <w:t xml:space="preserve"> </w:t>
            </w:r>
            <w:sdt>
              <w:sdtPr>
                <w:rPr>
                  <w:rFonts w:eastAsia="Times New Roman" w:cs="Arial"/>
                  <w:color w:val="002D72"/>
                  <w:kern w:val="0"/>
                  <w14:ligatures w14:val="none"/>
                </w:rPr>
                <w:id w:val="1897309433"/>
                <w:placeholder>
                  <w:docPart w:val="2FFEF4693DDA41CC8A20DF8A212D69F7"/>
                </w:placeholder>
                <w:showingPlcHdr/>
                <w:text/>
              </w:sdtPr>
              <w:sdtContent>
                <w:r w:rsidR="008D1848" w:rsidRPr="0056498C">
                  <w:rPr>
                    <w:rFonts w:cs="Arial"/>
                    <w:color w:val="002D72"/>
                  </w:rPr>
                  <w:t>enter text</w:t>
                </w:r>
              </w:sdtContent>
            </w:sdt>
          </w:p>
        </w:tc>
      </w:tr>
    </w:tbl>
    <w:p w14:paraId="43D33303" w14:textId="77777777" w:rsidR="00002BD0" w:rsidRPr="007C75A6" w:rsidRDefault="00002BD0" w:rsidP="007C75A6"/>
    <w:p w14:paraId="6C6ED0A6" w14:textId="2F53142A" w:rsidR="0056498C" w:rsidRPr="0056498C" w:rsidRDefault="0056498C" w:rsidP="0056498C">
      <w:pPr>
        <w:pStyle w:val="Heading2"/>
        <w:rPr>
          <w:rFonts w:eastAsia="Times New Roman"/>
        </w:rPr>
      </w:pPr>
      <w:r w:rsidRPr="0056498C">
        <w:rPr>
          <w:rFonts w:eastAsia="Times New Roman"/>
        </w:rPr>
        <w:lastRenderedPageBreak/>
        <w:t>Part 2</w:t>
      </w: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01"/>
      </w:tblGrid>
      <w:tr w:rsidR="0056498C" w:rsidRPr="0056498C" w14:paraId="3DA03ADA" w14:textId="77777777" w:rsidTr="00190DCA">
        <w:trPr>
          <w:trHeight w:val="635"/>
        </w:trPr>
        <w:tc>
          <w:tcPr>
            <w:tcW w:w="14601" w:type="dxa"/>
          </w:tcPr>
          <w:p w14:paraId="72475408" w14:textId="77777777" w:rsidR="0056498C" w:rsidRPr="0056498C" w:rsidRDefault="0056498C" w:rsidP="0056498C">
            <w:pPr>
              <w:spacing w:before="40" w:after="40"/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>The following pipeline systems interconnections have been made to facilitate the pipeline tests indicated in Part 1:</w:t>
            </w:r>
          </w:p>
          <w:p w14:paraId="18778E71" w14:textId="5DB54E80" w:rsidR="0056498C" w:rsidRPr="0056498C" w:rsidRDefault="00000000" w:rsidP="0056498C">
            <w:pPr>
              <w:spacing w:before="40" w:after="40"/>
              <w:rPr>
                <w:rFonts w:eastAsia="Times New Roman" w:cs="Times New Roman"/>
                <w:noProof/>
                <w:color w:val="auto"/>
                <w:kern w:val="0"/>
                <w:sz w:val="20"/>
                <w:szCs w:val="20"/>
                <w14:ligatures w14:val="none"/>
              </w:rPr>
            </w:pPr>
            <w:sdt>
              <w:sdtPr>
                <w:rPr>
                  <w:rFonts w:cs="Arial"/>
                  <w:color w:val="002D72"/>
                  <w:kern w:val="0"/>
                  <w14:ligatures w14:val="none"/>
                </w:rPr>
                <w:id w:val="-1039505920"/>
                <w:placeholder>
                  <w:docPart w:val="F9A2604AB72549FCA1A3289D98E4BD1E"/>
                </w:placeholder>
                <w:text/>
              </w:sdtPr>
              <w:sdtContent>
                <w:r w:rsidR="004A0671" w:rsidRPr="004A0671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</w:tbl>
    <w:p w14:paraId="46FE80B5" w14:textId="77777777" w:rsidR="0056498C" w:rsidRPr="0056498C" w:rsidRDefault="0056498C" w:rsidP="0056498C">
      <w:pPr>
        <w:pStyle w:val="Heading2"/>
      </w:pPr>
      <w:r w:rsidRPr="0056498C">
        <w:t>Part 3</w:t>
      </w: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01"/>
      </w:tblGrid>
      <w:tr w:rsidR="0056498C" w:rsidRPr="0056498C" w14:paraId="30BADA5A" w14:textId="77777777" w:rsidTr="00190DCA">
        <w:trPr>
          <w:trHeight w:val="635"/>
        </w:trPr>
        <w:tc>
          <w:tcPr>
            <w:tcW w:w="14601" w:type="dxa"/>
          </w:tcPr>
          <w:p w14:paraId="07FA8487" w14:textId="5DFE43E8" w:rsidR="0056498C" w:rsidRPr="0077190C" w:rsidRDefault="0056498C" w:rsidP="0056498C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56498C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 xml:space="preserve">The following pipeline systems interconnections have been removed as indicated in Part 2: </w:t>
            </w:r>
          </w:p>
          <w:sdt>
            <w:sdtPr>
              <w:rPr>
                <w:rFonts w:eastAsia="Times New Roman" w:cs="Arial"/>
                <w:color w:val="002D72"/>
                <w:kern w:val="0"/>
                <w14:ligatures w14:val="none"/>
              </w:rPr>
              <w:id w:val="294346450"/>
              <w:placeholder>
                <w:docPart w:val="62EC1D5FDBE54106BB30F97AE83F7417"/>
              </w:placeholder>
              <w:showingPlcHdr/>
              <w:text/>
            </w:sdtPr>
            <w:sdtContent>
              <w:p w14:paraId="02D5327A" w14:textId="7E800ED1" w:rsidR="0056498C" w:rsidRPr="0056498C" w:rsidRDefault="004A0671" w:rsidP="0056498C">
                <w:pPr>
                  <w:spacing w:before="40" w:after="40"/>
                  <w:rPr>
                    <w:rFonts w:eastAsia="Times New Roman" w:cs="Arial"/>
                    <w:noProof/>
                    <w:color w:val="auto"/>
                    <w:kern w:val="0"/>
                    <w:sz w:val="20"/>
                    <w:szCs w:val="20"/>
                    <w14:ligatures w14:val="none"/>
                  </w:rPr>
                </w:pPr>
                <w:r w:rsidRPr="00EE6227">
                  <w:rPr>
                    <w:rFonts w:cs="Arial"/>
                    <w:color w:val="002D72"/>
                  </w:rPr>
                  <w:t>enter text</w:t>
                </w:r>
              </w:p>
            </w:sdtContent>
          </w:sdt>
        </w:tc>
      </w:tr>
    </w:tbl>
    <w:p w14:paraId="320E32B0" w14:textId="65725299" w:rsidR="00F3779C" w:rsidRDefault="000D6275" w:rsidP="00CC2D25">
      <w:pPr>
        <w:pStyle w:val="Heading2"/>
      </w:pPr>
      <w:r>
        <w:t>Sign off</w:t>
      </w:r>
    </w:p>
    <w:p w14:paraId="29A3F10E" w14:textId="4C5D899B" w:rsidR="007C5A46" w:rsidRDefault="007C5A46" w:rsidP="007C5A46">
      <w:r w:rsidRPr="00E20F4A">
        <w:t xml:space="preserve">This is to certify that the </w:t>
      </w:r>
      <w:r>
        <w:t>above</w:t>
      </w:r>
      <w:r w:rsidRPr="00E20F4A">
        <w:t xml:space="preserve"> tests have been carried out:</w:t>
      </w:r>
    </w:p>
    <w:tbl>
      <w:tblPr>
        <w:tblStyle w:val="PlainTable1"/>
        <w:tblW w:w="14596" w:type="dxa"/>
        <w:tblLayout w:type="fixed"/>
        <w:tblLook w:val="0400" w:firstRow="0" w:lastRow="0" w:firstColumn="0" w:lastColumn="0" w:noHBand="0" w:noVBand="1"/>
      </w:tblPr>
      <w:tblGrid>
        <w:gridCol w:w="3998"/>
        <w:gridCol w:w="993"/>
        <w:gridCol w:w="2976"/>
        <w:gridCol w:w="1418"/>
        <w:gridCol w:w="2834"/>
        <w:gridCol w:w="851"/>
        <w:gridCol w:w="1526"/>
      </w:tblGrid>
      <w:tr w:rsidR="00BB0F73" w:rsidRPr="00AB3B91" w14:paraId="38AD095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3998" w:type="dxa"/>
          </w:tcPr>
          <w:p w14:paraId="123498F6" w14:textId="77777777" w:rsidR="00BB0F73" w:rsidRPr="00AB3B91" w:rsidRDefault="00BB0F73" w:rsidP="00BB0F73">
            <w:pPr>
              <w:rPr>
                <w:sz w:val="18"/>
                <w:szCs w:val="18"/>
              </w:rPr>
            </w:pPr>
            <w:r>
              <w:t>Test undertaken by:</w:t>
            </w:r>
          </w:p>
        </w:tc>
        <w:tc>
          <w:tcPr>
            <w:tcW w:w="993" w:type="dxa"/>
          </w:tcPr>
          <w:p w14:paraId="06DCDA4E" w14:textId="77777777" w:rsidR="00BB0F73" w:rsidRPr="00E20F4A" w:rsidRDefault="00BB0F73" w:rsidP="00BB0F73">
            <w:r w:rsidRPr="00E20F4A">
              <w:t>Name:</w:t>
            </w:r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056699168"/>
            <w:placeholder>
              <w:docPart w:val="81DEA404143F40C0B113AD34B1F35738"/>
            </w:placeholder>
            <w:showingPlcHdr/>
            <w:text/>
          </w:sdtPr>
          <w:sdtContent>
            <w:tc>
              <w:tcPr>
                <w:tcW w:w="2976" w:type="dxa"/>
              </w:tcPr>
              <w:p w14:paraId="61AF9A02" w14:textId="5FE8EA67" w:rsidR="00BB0F73" w:rsidRPr="00F44D7C" w:rsidRDefault="00BB0F73" w:rsidP="00BB0F73">
                <w:pPr>
                  <w:rPr>
                    <w:color w:val="002D72"/>
                  </w:rPr>
                </w:pPr>
                <w:r w:rsidRPr="00EE6227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1418" w:type="dxa"/>
          </w:tcPr>
          <w:p w14:paraId="28B416FE" w14:textId="77777777" w:rsidR="00BB0F73" w:rsidRPr="00E20F4A" w:rsidRDefault="00BB0F73" w:rsidP="00BB0F73">
            <w:r w:rsidRPr="00E20F4A">
              <w:t>Signature:</w:t>
            </w:r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2020454893"/>
            <w:placeholder>
              <w:docPart w:val="207B38F5D9414E6ABF2C7A38BAB18725"/>
            </w:placeholder>
            <w:showingPlcHdr/>
            <w:text/>
          </w:sdtPr>
          <w:sdtContent>
            <w:tc>
              <w:tcPr>
                <w:tcW w:w="2834" w:type="dxa"/>
              </w:tcPr>
              <w:p w14:paraId="1FE2E711" w14:textId="18732A72" w:rsidR="00BB0F73" w:rsidRPr="00F44D7C" w:rsidRDefault="00BB0F73" w:rsidP="00BB0F73">
                <w:pPr>
                  <w:rPr>
                    <w:color w:val="002D72"/>
                    <w:sz w:val="18"/>
                    <w:szCs w:val="18"/>
                  </w:rPr>
                </w:pPr>
                <w:r w:rsidRPr="00B60943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5EC73404" w14:textId="77777777" w:rsidR="00BB0F73" w:rsidRPr="00E20F4A" w:rsidRDefault="00BB0F73" w:rsidP="00BB0F73">
            <w:r w:rsidRPr="00E20F4A">
              <w:t>Date:</w:t>
            </w:r>
          </w:p>
        </w:tc>
        <w:sdt>
          <w:sdtPr>
            <w:rPr>
              <w:color w:val="002D72"/>
            </w:rPr>
            <w:id w:val="1609699151"/>
            <w:placeholder>
              <w:docPart w:val="71586AF050C249EE8C5BC4263A1F0F07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26" w:type="dxa"/>
              </w:tcPr>
              <w:p w14:paraId="1B236A2D" w14:textId="4FBB84FF" w:rsidR="00BB0F73" w:rsidRPr="00F44D7C" w:rsidRDefault="00BB0F73" w:rsidP="00BB0F73">
                <w:pPr>
                  <w:rPr>
                    <w:color w:val="002D72"/>
                    <w:sz w:val="18"/>
                    <w:szCs w:val="18"/>
                  </w:rPr>
                </w:pPr>
                <w:r w:rsidRPr="009F29FF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</w:tr>
      <w:tr w:rsidR="00BB0F73" w:rsidRPr="00AB3B91" w14:paraId="220AC41A" w14:textId="77777777">
        <w:trPr>
          <w:trHeight w:val="284"/>
        </w:trPr>
        <w:tc>
          <w:tcPr>
            <w:tcW w:w="3998" w:type="dxa"/>
          </w:tcPr>
          <w:p w14:paraId="614BB235" w14:textId="77777777" w:rsidR="00BB0F73" w:rsidRPr="00AB3B91" w:rsidRDefault="00BB0F73" w:rsidP="00BB0F73">
            <w:pPr>
              <w:rPr>
                <w:sz w:val="18"/>
                <w:szCs w:val="18"/>
              </w:rPr>
            </w:pPr>
            <w:r>
              <w:t>Test witnessed by:</w:t>
            </w:r>
          </w:p>
        </w:tc>
        <w:tc>
          <w:tcPr>
            <w:tcW w:w="993" w:type="dxa"/>
          </w:tcPr>
          <w:p w14:paraId="30007B2A" w14:textId="77777777" w:rsidR="00BB0F73" w:rsidRPr="00E20F4A" w:rsidRDefault="00BB0F73" w:rsidP="00BB0F73">
            <w:r w:rsidRPr="00E20F4A">
              <w:t>Name:</w:t>
            </w:r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379702304"/>
            <w:placeholder>
              <w:docPart w:val="C453AE810C6143D4AAB037676FA97BB1"/>
            </w:placeholder>
            <w:showingPlcHdr/>
            <w:text/>
          </w:sdtPr>
          <w:sdtContent>
            <w:tc>
              <w:tcPr>
                <w:tcW w:w="2976" w:type="dxa"/>
              </w:tcPr>
              <w:p w14:paraId="1D81C0EB" w14:textId="0FA33C0A" w:rsidR="00BB0F73" w:rsidRPr="00F44D7C" w:rsidRDefault="00BB0F73" w:rsidP="00BB0F73">
                <w:pPr>
                  <w:rPr>
                    <w:color w:val="002D72"/>
                  </w:rPr>
                </w:pPr>
                <w:r w:rsidRPr="00EE6227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1418" w:type="dxa"/>
          </w:tcPr>
          <w:p w14:paraId="15D2B5DD" w14:textId="77777777" w:rsidR="00BB0F73" w:rsidRPr="00E20F4A" w:rsidRDefault="00BB0F73" w:rsidP="00BB0F73">
            <w:r w:rsidRPr="00E20F4A">
              <w:t>Signature:</w:t>
            </w:r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75357707"/>
            <w:placeholder>
              <w:docPart w:val="F25B3CBAD1794D0A976CB784C6596732"/>
            </w:placeholder>
            <w:showingPlcHdr/>
            <w:text/>
          </w:sdtPr>
          <w:sdtContent>
            <w:tc>
              <w:tcPr>
                <w:tcW w:w="2834" w:type="dxa"/>
              </w:tcPr>
              <w:p w14:paraId="4F97A57E" w14:textId="05E9618E" w:rsidR="00BB0F73" w:rsidRPr="00F44D7C" w:rsidRDefault="00BB0F73" w:rsidP="00BB0F73">
                <w:pPr>
                  <w:rPr>
                    <w:color w:val="002D72"/>
                    <w:sz w:val="18"/>
                    <w:szCs w:val="18"/>
                  </w:rPr>
                </w:pPr>
                <w:r w:rsidRPr="00B60943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07B4B42F" w14:textId="77777777" w:rsidR="00BB0F73" w:rsidRPr="00E20F4A" w:rsidRDefault="00BB0F73" w:rsidP="00BB0F73">
            <w:r w:rsidRPr="00E20F4A">
              <w:t>Date:</w:t>
            </w:r>
          </w:p>
        </w:tc>
        <w:sdt>
          <w:sdtPr>
            <w:rPr>
              <w:color w:val="002D72"/>
            </w:rPr>
            <w:id w:val="1676841755"/>
            <w:placeholder>
              <w:docPart w:val="E3BAD4B03E7D4AD6AD75C1A39E1D8278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26" w:type="dxa"/>
              </w:tcPr>
              <w:p w14:paraId="3A7127A5" w14:textId="6204FF40" w:rsidR="00BB0F73" w:rsidRPr="00F44D7C" w:rsidRDefault="00BB0F73" w:rsidP="00BB0F73">
                <w:pPr>
                  <w:rPr>
                    <w:color w:val="002D72"/>
                    <w:sz w:val="18"/>
                    <w:szCs w:val="18"/>
                  </w:rPr>
                </w:pPr>
                <w:r w:rsidRPr="009F29FF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</w:tr>
    </w:tbl>
    <w:p w14:paraId="68DCFDFB" w14:textId="77777777" w:rsidR="001028C4" w:rsidRDefault="001028C4" w:rsidP="001028C4"/>
    <w:sectPr w:rsidR="001028C4" w:rsidSect="00F44D7C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6838" w:h="11906" w:orient="landscape"/>
      <w:pgMar w:top="1440" w:right="1440" w:bottom="1985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2080E" w14:textId="77777777" w:rsidR="00422979" w:rsidRDefault="00422979" w:rsidP="00E13B4E">
      <w:pPr>
        <w:spacing w:after="0"/>
      </w:pPr>
      <w:r>
        <w:separator/>
      </w:r>
    </w:p>
  </w:endnote>
  <w:endnote w:type="continuationSeparator" w:id="0">
    <w:p w14:paraId="5295C0C9" w14:textId="77777777" w:rsidR="00422979" w:rsidRDefault="00422979" w:rsidP="00E13B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Bold">
    <w:panose1 w:val="020B0704020202020204"/>
    <w:charset w:val="00"/>
    <w:family w:val="auto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5967B" w14:textId="05DBAAEB" w:rsidR="00C719BD" w:rsidRPr="00F44D7C" w:rsidRDefault="008A7C6E" w:rsidP="00BD5A13">
    <w:pPr>
      <w:pStyle w:val="Subtitle"/>
      <w:tabs>
        <w:tab w:val="center" w:pos="6804"/>
        <w:tab w:val="right" w:pos="13892"/>
      </w:tabs>
      <w:spacing w:after="0"/>
      <w:rPr>
        <w:rFonts w:cs="Arial"/>
        <w:spacing w:val="0"/>
        <w:sz w:val="24"/>
        <w:szCs w:val="24"/>
      </w:rPr>
    </w:pPr>
    <w:r w:rsidRPr="008A7C6E">
      <w:rPr>
        <w:rFonts w:cs="Arial"/>
        <w:spacing w:val="0"/>
        <w:sz w:val="24"/>
        <w:szCs w:val="24"/>
      </w:rPr>
      <w:t xml:space="preserve">October </w:t>
    </w:r>
    <w:r w:rsidR="00BD5A13" w:rsidRPr="00F44D7C">
      <w:rPr>
        <w:rFonts w:cs="Arial"/>
        <w:spacing w:val="0"/>
        <w:sz w:val="24"/>
        <w:szCs w:val="24"/>
      </w:rPr>
      <w:t>2026</w:t>
    </w:r>
    <w:r w:rsidR="00BD5A13" w:rsidRPr="00F44D7C">
      <w:rPr>
        <w:rFonts w:cs="Arial"/>
        <w:spacing w:val="0"/>
        <w:sz w:val="24"/>
        <w:szCs w:val="24"/>
      </w:rPr>
      <w:tab/>
      <w:t>V1</w:t>
    </w:r>
    <w:r w:rsidR="00BD5A13" w:rsidRPr="00F44D7C">
      <w:rPr>
        <w:rFonts w:cs="Arial"/>
        <w:spacing w:val="0"/>
        <w:sz w:val="24"/>
        <w:szCs w:val="24"/>
      </w:rPr>
      <w:tab/>
      <w:t xml:space="preserve">Page </w:t>
    </w:r>
    <w:r w:rsidR="00BD5A13" w:rsidRPr="00F44D7C">
      <w:rPr>
        <w:rFonts w:cs="Arial"/>
        <w:spacing w:val="0"/>
        <w:sz w:val="24"/>
        <w:szCs w:val="24"/>
      </w:rPr>
      <w:fldChar w:fldCharType="begin"/>
    </w:r>
    <w:r w:rsidR="00BD5A13" w:rsidRPr="00F44D7C">
      <w:rPr>
        <w:rFonts w:cs="Arial"/>
        <w:spacing w:val="0"/>
        <w:sz w:val="24"/>
        <w:szCs w:val="24"/>
      </w:rPr>
      <w:instrText xml:space="preserve"> PAGE  \* Arabic  \* MERGEFORMAT </w:instrText>
    </w:r>
    <w:r w:rsidR="00BD5A13" w:rsidRPr="00F44D7C">
      <w:rPr>
        <w:rFonts w:cs="Arial"/>
        <w:spacing w:val="0"/>
        <w:sz w:val="24"/>
        <w:szCs w:val="24"/>
      </w:rPr>
      <w:fldChar w:fldCharType="separate"/>
    </w:r>
    <w:r w:rsidR="00BD5A13" w:rsidRPr="00F44D7C">
      <w:rPr>
        <w:rFonts w:cs="Arial"/>
        <w:spacing w:val="0"/>
        <w:sz w:val="24"/>
        <w:szCs w:val="24"/>
      </w:rPr>
      <w:t>0</w:t>
    </w:r>
    <w:r w:rsidR="00BD5A13" w:rsidRPr="00F44D7C">
      <w:rPr>
        <w:rFonts w:cs="Arial"/>
        <w:spacing w:val="0"/>
        <w:sz w:val="24"/>
        <w:szCs w:val="24"/>
      </w:rPr>
      <w:fldChar w:fldCharType="end"/>
    </w:r>
    <w:r w:rsidR="00BD5A13" w:rsidRPr="00F44D7C">
      <w:rPr>
        <w:rFonts w:cs="Arial"/>
        <w:spacing w:val="0"/>
        <w:sz w:val="24"/>
        <w:szCs w:val="24"/>
      </w:rPr>
      <w:t xml:space="preserve"> of </w:t>
    </w:r>
    <w:r w:rsidR="00BD5A13" w:rsidRPr="00F44D7C">
      <w:rPr>
        <w:rFonts w:cs="Arial"/>
        <w:spacing w:val="0"/>
        <w:sz w:val="24"/>
        <w:szCs w:val="24"/>
      </w:rPr>
      <w:fldChar w:fldCharType="begin"/>
    </w:r>
    <w:r w:rsidR="00BD5A13" w:rsidRPr="00F44D7C">
      <w:rPr>
        <w:rFonts w:cs="Arial"/>
        <w:spacing w:val="0"/>
        <w:sz w:val="24"/>
        <w:szCs w:val="24"/>
      </w:rPr>
      <w:instrText xml:space="preserve"> NUMPAGES  \* Arabic  \* MERGEFORMAT </w:instrText>
    </w:r>
    <w:r w:rsidR="00BD5A13" w:rsidRPr="00F44D7C">
      <w:rPr>
        <w:rFonts w:cs="Arial"/>
        <w:spacing w:val="0"/>
        <w:sz w:val="24"/>
        <w:szCs w:val="24"/>
      </w:rPr>
      <w:fldChar w:fldCharType="separate"/>
    </w:r>
    <w:r w:rsidR="00BD5A13" w:rsidRPr="00F44D7C">
      <w:rPr>
        <w:rFonts w:cs="Arial"/>
        <w:spacing w:val="0"/>
        <w:sz w:val="24"/>
        <w:szCs w:val="24"/>
      </w:rPr>
      <w:t>3</w:t>
    </w:r>
    <w:r w:rsidR="00BD5A13" w:rsidRPr="00F44D7C">
      <w:rPr>
        <w:rFonts w:cs="Arial"/>
        <w:spacing w:val="0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015EE" w14:textId="1CD2118B" w:rsidR="00C719BD" w:rsidRPr="00F44D7C" w:rsidRDefault="008A7C6E" w:rsidP="00F44D7C">
    <w:pPr>
      <w:pStyle w:val="Subtitle"/>
      <w:tabs>
        <w:tab w:val="center" w:pos="6804"/>
        <w:tab w:val="right" w:pos="13892"/>
      </w:tabs>
      <w:spacing w:after="0"/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</w:pPr>
    <w:r w:rsidRPr="008A7C6E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October 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2026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ab/>
      <w:t>V1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ab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Page 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begin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instrText xml:space="preserve"> PAGE  \* Arabic  \* MERGEFORMAT </w:instrTex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separate"/>
    </w:r>
    <w:r w:rsidR="00F44D7C" w:rsidRPr="00F44D7C">
      <w:rPr>
        <w:noProof/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1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end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 of 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begin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instrText xml:space="preserve"> NUMPAGES  \* Arabic  \* MERGEFORMAT </w:instrTex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separate"/>
    </w:r>
    <w:r w:rsidR="00F44D7C" w:rsidRPr="00F44D7C">
      <w:rPr>
        <w:noProof/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2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051D1" w14:textId="77777777" w:rsidR="00422979" w:rsidRDefault="00422979" w:rsidP="00E13B4E">
      <w:pPr>
        <w:spacing w:after="0"/>
      </w:pPr>
      <w:r>
        <w:separator/>
      </w:r>
    </w:p>
  </w:footnote>
  <w:footnote w:type="continuationSeparator" w:id="0">
    <w:p w14:paraId="58F01E45" w14:textId="77777777" w:rsidR="00422979" w:rsidRDefault="00422979" w:rsidP="00E13B4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ACA64" w14:textId="3687350A" w:rsidR="00B70E68" w:rsidRDefault="00B70E6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7C0A8AF5" wp14:editId="75B5B2E6">
              <wp:simplePos x="0" y="0"/>
              <wp:positionH relativeFrom="column">
                <wp:posOffset>4139021</wp:posOffset>
              </wp:positionH>
              <wp:positionV relativeFrom="paragraph">
                <wp:posOffset>39370</wp:posOffset>
              </wp:positionV>
              <wp:extent cx="5104130" cy="434975"/>
              <wp:effectExtent l="0" t="0" r="0" b="3175"/>
              <wp:wrapTight wrapText="bothSides">
                <wp:wrapPolygon edited="0">
                  <wp:start x="242" y="0"/>
                  <wp:lineTo x="242" y="20812"/>
                  <wp:lineTo x="21283" y="20812"/>
                  <wp:lineTo x="21283" y="0"/>
                  <wp:lineTo x="242" y="0"/>
                </wp:wrapPolygon>
              </wp:wrapTight>
              <wp:docPr id="608746717" name="Text Box 2" descr="Short title of Report (please update alt text on text box to match title)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04130" cy="434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670A00" w14:textId="01215347" w:rsidR="00D71D24" w:rsidRPr="00D71D24" w:rsidRDefault="00D71D24" w:rsidP="00D71D24">
                          <w:pPr>
                            <w:pStyle w:val="BrandIdentifer"/>
                            <w:spacing w:after="0"/>
                            <w:jc w:val="right"/>
                            <w:rPr>
                              <w:color w:val="000000" w:themeColor="text1"/>
                            </w:rPr>
                          </w:pP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>SHTM 02-01</w:t>
                          </w:r>
                          <w:r w:rsidR="00E048C7">
                            <w:rPr>
                              <w:rStyle w:val="ui-provider"/>
                              <w:color w:val="000000" w:themeColor="text1"/>
                            </w:rPr>
                            <w:t xml:space="preserve"> </w:t>
                          </w:r>
                          <w:r w:rsidR="000D6275">
                            <w:rPr>
                              <w:rStyle w:val="ui-provider"/>
                              <w:color w:val="000000" w:themeColor="text1"/>
                            </w:rPr>
                            <w:t>Part A</w:t>
                          </w:r>
                          <w:r w:rsidR="00E048C7">
                            <w:rPr>
                              <w:rStyle w:val="ui-provider"/>
                              <w:color w:val="000000" w:themeColor="text1"/>
                            </w:rPr>
                            <w:t>.02</w:t>
                          </w: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 </w:t>
                          </w:r>
                          <w:r w:rsidR="00182D47">
                            <w:rPr>
                              <w:rStyle w:val="ui-provider"/>
                              <w:color w:val="000000" w:themeColor="text1"/>
                            </w:rPr>
                            <w:t>-</w:t>
                          </w: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 Form A</w:t>
                          </w:r>
                          <w:r w:rsidR="00DA6BFD">
                            <w:rPr>
                              <w:rStyle w:val="ui-provider"/>
                              <w:color w:val="000000" w:themeColor="text1"/>
                            </w:rPr>
                            <w:t>2</w:t>
                          </w:r>
                        </w:p>
                        <w:p w14:paraId="2D8377D6" w14:textId="2CF09035" w:rsidR="00B70E68" w:rsidRPr="00D71D24" w:rsidRDefault="00B70E68" w:rsidP="00B70E68">
                          <w:pPr>
                            <w:pStyle w:val="BrandIdentifer"/>
                            <w:spacing w:after="0"/>
                            <w:jc w:val="right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0A8AF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hort title of Report (please update alt text on text box to match title)" style="position:absolute;margin-left:325.9pt;margin-top:3.1pt;width:401.9pt;height:34.25pt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" filled="f" stroked="f">
              <v:textbox>
                <w:txbxContent>
                  <w:p w14:paraId="7B670A00" w14:textId="01215347" w:rsidR="00D71D24" w:rsidRPr="00D71D24" w:rsidRDefault="00D71D24" w:rsidP="00D71D24">
                    <w:pPr>
                      <w:pStyle w:val="BrandIdentifer"/>
                      <w:spacing w:after="0"/>
                      <w:jc w:val="right"/>
                      <w:rPr>
                        <w:color w:val="000000" w:themeColor="text1"/>
                      </w:rPr>
                    </w:pPr>
                    <w:r w:rsidRPr="00D71D24">
                      <w:rPr>
                        <w:rStyle w:val="ui-provider"/>
                        <w:color w:val="000000" w:themeColor="text1"/>
                      </w:rPr>
                      <w:t>SHTM 02-01</w:t>
                    </w:r>
                    <w:r w:rsidR="00E048C7">
                      <w:rPr>
                        <w:rStyle w:val="ui-provider"/>
                        <w:color w:val="000000" w:themeColor="text1"/>
                      </w:rPr>
                      <w:t xml:space="preserve"> </w:t>
                    </w:r>
                    <w:r w:rsidR="000D6275">
                      <w:rPr>
                        <w:rStyle w:val="ui-provider"/>
                        <w:color w:val="000000" w:themeColor="text1"/>
                      </w:rPr>
                      <w:t>Part A</w:t>
                    </w:r>
                    <w:r w:rsidR="00E048C7">
                      <w:rPr>
                        <w:rStyle w:val="ui-provider"/>
                        <w:color w:val="000000" w:themeColor="text1"/>
                      </w:rPr>
                      <w:t>.02</w:t>
                    </w: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 </w:t>
                    </w:r>
                    <w:r w:rsidR="00182D47">
                      <w:rPr>
                        <w:rStyle w:val="ui-provider"/>
                        <w:color w:val="000000" w:themeColor="text1"/>
                      </w:rPr>
                      <w:t>-</w:t>
                    </w: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 Form A</w:t>
                    </w:r>
                    <w:r w:rsidR="00DA6BFD">
                      <w:rPr>
                        <w:rStyle w:val="ui-provider"/>
                        <w:color w:val="000000" w:themeColor="text1"/>
                      </w:rPr>
                      <w:t>2</w:t>
                    </w:r>
                  </w:p>
                  <w:p w14:paraId="2D8377D6" w14:textId="2CF09035" w:rsidR="00B70E68" w:rsidRPr="00D71D24" w:rsidRDefault="00B70E68" w:rsidP="00B70E68">
                    <w:pPr>
                      <w:pStyle w:val="BrandIdentifer"/>
                      <w:spacing w:after="0"/>
                      <w:jc w:val="right"/>
                      <w:rPr>
                        <w:color w:val="000000" w:themeColor="text1"/>
                      </w:rPr>
                    </w:pPr>
                  </w:p>
                </w:txbxContent>
              </v:textbox>
              <w10:wrap type="tight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5B85D" w14:textId="77777777" w:rsidR="00C719BD" w:rsidRDefault="0009044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DDBB488" wp14:editId="0C374187">
          <wp:simplePos x="0" y="0"/>
          <wp:positionH relativeFrom="column">
            <wp:posOffset>-913130</wp:posOffset>
          </wp:positionH>
          <wp:positionV relativeFrom="page">
            <wp:posOffset>-104775</wp:posOffset>
          </wp:positionV>
          <wp:extent cx="11318722" cy="1200150"/>
          <wp:effectExtent l="0" t="0" r="0" b="0"/>
          <wp:wrapNone/>
          <wp:docPr id="803739205" name="Picture 1" descr="Public Services Delivery Scot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3739205" name="Picture 1" descr="Public Services Delivery Scotlan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18722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5850">
      <w:rPr>
        <w:noProof/>
      </w:rPr>
      <w:drawing>
        <wp:anchor distT="0" distB="0" distL="114300" distR="114300" simplePos="0" relativeHeight="251658241" behindDoc="1" locked="0" layoutInCell="1" allowOverlap="1" wp14:anchorId="06384B46" wp14:editId="39334B09">
          <wp:simplePos x="0" y="0"/>
          <wp:positionH relativeFrom="margin">
            <wp:posOffset>3861435</wp:posOffset>
          </wp:positionH>
          <wp:positionV relativeFrom="paragraph">
            <wp:posOffset>-559435</wp:posOffset>
          </wp:positionV>
          <wp:extent cx="5731510" cy="782999"/>
          <wp:effectExtent l="0" t="0" r="0" b="0"/>
          <wp:wrapNone/>
          <wp:docPr id="1666276756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6276756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3324" b="18974"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7829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243F6"/>
    <w:multiLevelType w:val="hybridMultilevel"/>
    <w:tmpl w:val="1BD28750"/>
    <w:lvl w:ilvl="0" w:tplc="A35A3C12">
      <w:start w:val="1"/>
      <w:numFmt w:val="bullet"/>
      <w:pStyle w:val="ListParagraph"/>
      <w:lvlText w:val="•"/>
      <w:lvlJc w:val="left"/>
      <w:pPr>
        <w:ind w:left="720" w:hanging="288"/>
      </w:pPr>
      <w:rPr>
        <w:rFonts w:ascii="Source Sans Pro SemiBold" w:hAnsi="Source Sans Pro SemiBold" w:hint="default"/>
        <w:b/>
        <w:i w:val="0"/>
        <w:color w:val="007D8A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53B79"/>
    <w:multiLevelType w:val="hybridMultilevel"/>
    <w:tmpl w:val="8182E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766E0"/>
    <w:multiLevelType w:val="hybridMultilevel"/>
    <w:tmpl w:val="FE7202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3205FC"/>
    <w:multiLevelType w:val="hybridMultilevel"/>
    <w:tmpl w:val="997CB7EA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29F686B"/>
    <w:multiLevelType w:val="hybridMultilevel"/>
    <w:tmpl w:val="69821D28"/>
    <w:lvl w:ilvl="0" w:tplc="A7E6A364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B205E"/>
    <w:multiLevelType w:val="hybridMultilevel"/>
    <w:tmpl w:val="D03E69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4021D40"/>
    <w:multiLevelType w:val="hybridMultilevel"/>
    <w:tmpl w:val="8BA4A58E"/>
    <w:lvl w:ilvl="0" w:tplc="A1F22C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88F9F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6440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B271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526D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42ED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B8CB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F832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E416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7900C17"/>
    <w:multiLevelType w:val="hybridMultilevel"/>
    <w:tmpl w:val="DB1EA452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6092ED2"/>
    <w:multiLevelType w:val="hybridMultilevel"/>
    <w:tmpl w:val="AFAC0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E41EFB"/>
    <w:multiLevelType w:val="hybridMultilevel"/>
    <w:tmpl w:val="6BB2FD58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F233D"/>
    <w:multiLevelType w:val="hybridMultilevel"/>
    <w:tmpl w:val="861ECA12"/>
    <w:lvl w:ilvl="0" w:tplc="B706E9BA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DA4C80"/>
    <w:multiLevelType w:val="hybridMultilevel"/>
    <w:tmpl w:val="4454CF7A"/>
    <w:lvl w:ilvl="0" w:tplc="42F65B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7321568"/>
    <w:multiLevelType w:val="hybridMultilevel"/>
    <w:tmpl w:val="80C0D7A8"/>
    <w:lvl w:ilvl="0" w:tplc="7834F446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931877"/>
    <w:multiLevelType w:val="hybridMultilevel"/>
    <w:tmpl w:val="74509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2F45DD"/>
    <w:multiLevelType w:val="hybridMultilevel"/>
    <w:tmpl w:val="E9C0142E"/>
    <w:lvl w:ilvl="0" w:tplc="AFB407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52193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18DA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5A52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6A77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FC0B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181D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9C3D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7E77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DE04EA2"/>
    <w:multiLevelType w:val="hybridMultilevel"/>
    <w:tmpl w:val="9424AFA6"/>
    <w:lvl w:ilvl="0" w:tplc="BBCAEE08">
      <w:start w:val="1"/>
      <w:numFmt w:val="bullet"/>
      <w:lvlText w:val="•"/>
      <w:lvlJc w:val="left"/>
      <w:pPr>
        <w:ind w:left="720" w:hanging="288"/>
      </w:pPr>
      <w:rPr>
        <w:rFonts w:ascii="Source Sans Pro" w:hAnsi="Source Sans Pro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E57342"/>
    <w:multiLevelType w:val="hybridMultilevel"/>
    <w:tmpl w:val="C7B04596"/>
    <w:lvl w:ilvl="0" w:tplc="35EC30F4">
      <w:start w:val="1"/>
      <w:numFmt w:val="bullet"/>
      <w:lvlText w:val=""/>
      <w:lvlJc w:val="left"/>
      <w:pPr>
        <w:ind w:left="1440" w:hanging="792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F82CB6D"/>
    <w:multiLevelType w:val="hybridMultilevel"/>
    <w:tmpl w:val="626C2B2E"/>
    <w:lvl w:ilvl="0" w:tplc="0AE41FF2">
      <w:start w:val="1"/>
      <w:numFmt w:val="decimal"/>
      <w:lvlText w:val="%1."/>
      <w:lvlJc w:val="left"/>
      <w:pPr>
        <w:ind w:left="360" w:hanging="360"/>
      </w:pPr>
      <w:rPr>
        <w:rFonts w:ascii="Source Sans Pro" w:hAnsi="Source Sans Pro" w:hint="default"/>
        <w:b/>
        <w:i w:val="0"/>
        <w:color w:val="143F6A"/>
      </w:rPr>
    </w:lvl>
    <w:lvl w:ilvl="1" w:tplc="4F1096BE">
      <w:start w:val="1"/>
      <w:numFmt w:val="lowerLetter"/>
      <w:lvlText w:val="%2."/>
      <w:lvlJc w:val="left"/>
      <w:pPr>
        <w:ind w:left="1440" w:hanging="360"/>
      </w:pPr>
    </w:lvl>
    <w:lvl w:ilvl="2" w:tplc="67D84B98">
      <w:start w:val="1"/>
      <w:numFmt w:val="lowerRoman"/>
      <w:lvlText w:val="%3."/>
      <w:lvlJc w:val="right"/>
      <w:pPr>
        <w:ind w:left="2160" w:hanging="180"/>
      </w:pPr>
    </w:lvl>
    <w:lvl w:ilvl="3" w:tplc="5E9A9120">
      <w:start w:val="1"/>
      <w:numFmt w:val="decimal"/>
      <w:lvlText w:val="%4."/>
      <w:lvlJc w:val="left"/>
      <w:pPr>
        <w:ind w:left="2880" w:hanging="360"/>
      </w:pPr>
    </w:lvl>
    <w:lvl w:ilvl="4" w:tplc="014AEE5C">
      <w:start w:val="1"/>
      <w:numFmt w:val="lowerLetter"/>
      <w:lvlText w:val="%5."/>
      <w:lvlJc w:val="left"/>
      <w:pPr>
        <w:ind w:left="3600" w:hanging="360"/>
      </w:pPr>
    </w:lvl>
    <w:lvl w:ilvl="5" w:tplc="DF7AD360">
      <w:start w:val="1"/>
      <w:numFmt w:val="lowerRoman"/>
      <w:lvlText w:val="%6."/>
      <w:lvlJc w:val="right"/>
      <w:pPr>
        <w:ind w:left="4320" w:hanging="180"/>
      </w:pPr>
    </w:lvl>
    <w:lvl w:ilvl="6" w:tplc="9F2A9372">
      <w:start w:val="1"/>
      <w:numFmt w:val="decimal"/>
      <w:lvlText w:val="%7."/>
      <w:lvlJc w:val="left"/>
      <w:pPr>
        <w:ind w:left="5040" w:hanging="360"/>
      </w:pPr>
    </w:lvl>
    <w:lvl w:ilvl="7" w:tplc="03960DAC">
      <w:start w:val="1"/>
      <w:numFmt w:val="lowerLetter"/>
      <w:lvlText w:val="%8."/>
      <w:lvlJc w:val="left"/>
      <w:pPr>
        <w:ind w:left="5760" w:hanging="360"/>
      </w:pPr>
    </w:lvl>
    <w:lvl w:ilvl="8" w:tplc="F952446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A42D0F"/>
    <w:multiLevelType w:val="hybridMultilevel"/>
    <w:tmpl w:val="723CCFEC"/>
    <w:lvl w:ilvl="0" w:tplc="42F65B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3712B0F"/>
    <w:multiLevelType w:val="hybridMultilevel"/>
    <w:tmpl w:val="3306D0FA"/>
    <w:lvl w:ilvl="0" w:tplc="B6241280">
      <w:start w:val="1"/>
      <w:numFmt w:val="decimal"/>
      <w:pStyle w:val="Numberedlist"/>
      <w:lvlText w:val="%1."/>
      <w:lvlJc w:val="left"/>
      <w:pPr>
        <w:ind w:left="720" w:hanging="360"/>
      </w:pPr>
      <w:rPr>
        <w:rFonts w:ascii="Source Sans Pro" w:hAnsi="Source Sans Pro" w:hint="default"/>
        <w:b w:val="0"/>
        <w:i w:val="0"/>
        <w:color w:val="007D8A"/>
        <w:sz w:val="24"/>
        <w:u w:color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DC2D97"/>
    <w:multiLevelType w:val="multilevel"/>
    <w:tmpl w:val="8B3E6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703A46"/>
    <w:multiLevelType w:val="hybridMultilevel"/>
    <w:tmpl w:val="4D38BC8E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50215D7"/>
    <w:multiLevelType w:val="hybridMultilevel"/>
    <w:tmpl w:val="5664B386"/>
    <w:lvl w:ilvl="0" w:tplc="6212D852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287983"/>
    <w:multiLevelType w:val="hybridMultilevel"/>
    <w:tmpl w:val="897A981C"/>
    <w:lvl w:ilvl="0" w:tplc="1E3E7A4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2163235">
    <w:abstractNumId w:val="17"/>
  </w:num>
  <w:num w:numId="2" w16cid:durableId="228157454">
    <w:abstractNumId w:val="8"/>
  </w:num>
  <w:num w:numId="3" w16cid:durableId="1824808539">
    <w:abstractNumId w:val="1"/>
  </w:num>
  <w:num w:numId="4" w16cid:durableId="1609701021">
    <w:abstractNumId w:val="13"/>
  </w:num>
  <w:num w:numId="5" w16cid:durableId="1894388046">
    <w:abstractNumId w:val="2"/>
  </w:num>
  <w:num w:numId="6" w16cid:durableId="105975408">
    <w:abstractNumId w:val="3"/>
  </w:num>
  <w:num w:numId="7" w16cid:durableId="679703987">
    <w:abstractNumId w:val="7"/>
  </w:num>
  <w:num w:numId="8" w16cid:durableId="2022734798">
    <w:abstractNumId w:val="5"/>
  </w:num>
  <w:num w:numId="9" w16cid:durableId="1624774875">
    <w:abstractNumId w:val="18"/>
  </w:num>
  <w:num w:numId="10" w16cid:durableId="840126106">
    <w:abstractNumId w:val="11"/>
  </w:num>
  <w:num w:numId="11" w16cid:durableId="170727541">
    <w:abstractNumId w:val="16"/>
  </w:num>
  <w:num w:numId="12" w16cid:durableId="1599217924">
    <w:abstractNumId w:val="23"/>
  </w:num>
  <w:num w:numId="13" w16cid:durableId="1204367180">
    <w:abstractNumId w:val="21"/>
  </w:num>
  <w:num w:numId="14" w16cid:durableId="1507404587">
    <w:abstractNumId w:val="9"/>
  </w:num>
  <w:num w:numId="15" w16cid:durableId="524828954">
    <w:abstractNumId w:val="4"/>
  </w:num>
  <w:num w:numId="16" w16cid:durableId="412629464">
    <w:abstractNumId w:val="12"/>
  </w:num>
  <w:num w:numId="17" w16cid:durableId="2013023498">
    <w:abstractNumId w:val="6"/>
  </w:num>
  <w:num w:numId="18" w16cid:durableId="1685669118">
    <w:abstractNumId w:val="14"/>
  </w:num>
  <w:num w:numId="19" w16cid:durableId="1581401167">
    <w:abstractNumId w:val="20"/>
  </w:num>
  <w:num w:numId="20" w16cid:durableId="221596471">
    <w:abstractNumId w:val="22"/>
  </w:num>
  <w:num w:numId="21" w16cid:durableId="1930119267">
    <w:abstractNumId w:val="15"/>
  </w:num>
  <w:num w:numId="22" w16cid:durableId="153255414">
    <w:abstractNumId w:val="10"/>
  </w:num>
  <w:num w:numId="23" w16cid:durableId="2046441355">
    <w:abstractNumId w:val="0"/>
  </w:num>
  <w:num w:numId="24" w16cid:durableId="148466249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isplayBackgroundShape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xcVk5FxsF06qo0/0euaNzfpG9+K+k/GmVql4dliWvmOnSmmG1DJD76A4wlxcgWSZDx7mheAO59CjE7edo4uB1Q==" w:salt="SjtxUQm+FY2L0MtY0SwMs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B91"/>
    <w:rsid w:val="0000280B"/>
    <w:rsid w:val="00002BD0"/>
    <w:rsid w:val="00005DC3"/>
    <w:rsid w:val="000168F9"/>
    <w:rsid w:val="00023EAD"/>
    <w:rsid w:val="00026413"/>
    <w:rsid w:val="00027339"/>
    <w:rsid w:val="00027F7D"/>
    <w:rsid w:val="00032078"/>
    <w:rsid w:val="00034A4B"/>
    <w:rsid w:val="00041C6D"/>
    <w:rsid w:val="000461FF"/>
    <w:rsid w:val="00052CC4"/>
    <w:rsid w:val="000544F8"/>
    <w:rsid w:val="0005462D"/>
    <w:rsid w:val="00063524"/>
    <w:rsid w:val="00063F39"/>
    <w:rsid w:val="000666F0"/>
    <w:rsid w:val="00083B00"/>
    <w:rsid w:val="0009044E"/>
    <w:rsid w:val="000904BE"/>
    <w:rsid w:val="000920D2"/>
    <w:rsid w:val="0009564C"/>
    <w:rsid w:val="00096679"/>
    <w:rsid w:val="000A7F38"/>
    <w:rsid w:val="000B04B1"/>
    <w:rsid w:val="000B242D"/>
    <w:rsid w:val="000B4333"/>
    <w:rsid w:val="000C106A"/>
    <w:rsid w:val="000C5EFF"/>
    <w:rsid w:val="000D5C18"/>
    <w:rsid w:val="000D6275"/>
    <w:rsid w:val="001012E1"/>
    <w:rsid w:val="001028C4"/>
    <w:rsid w:val="0010551F"/>
    <w:rsid w:val="00110463"/>
    <w:rsid w:val="00117DDB"/>
    <w:rsid w:val="00130D77"/>
    <w:rsid w:val="00134926"/>
    <w:rsid w:val="00143DC3"/>
    <w:rsid w:val="00153D9A"/>
    <w:rsid w:val="00154844"/>
    <w:rsid w:val="001775FE"/>
    <w:rsid w:val="00182D47"/>
    <w:rsid w:val="00186B47"/>
    <w:rsid w:val="00190DCA"/>
    <w:rsid w:val="0019328D"/>
    <w:rsid w:val="00196448"/>
    <w:rsid w:val="001A141A"/>
    <w:rsid w:val="001A2423"/>
    <w:rsid w:val="001B0C3B"/>
    <w:rsid w:val="001B2CB7"/>
    <w:rsid w:val="001B300C"/>
    <w:rsid w:val="001B3F5A"/>
    <w:rsid w:val="001C3E16"/>
    <w:rsid w:val="001D0CBF"/>
    <w:rsid w:val="001D3705"/>
    <w:rsid w:val="001D6B45"/>
    <w:rsid w:val="001E053C"/>
    <w:rsid w:val="001E3EF8"/>
    <w:rsid w:val="001E4201"/>
    <w:rsid w:val="001E6E6C"/>
    <w:rsid w:val="001F6344"/>
    <w:rsid w:val="001F79EB"/>
    <w:rsid w:val="00202E20"/>
    <w:rsid w:val="00205AE1"/>
    <w:rsid w:val="0021739A"/>
    <w:rsid w:val="00220885"/>
    <w:rsid w:val="00233642"/>
    <w:rsid w:val="00233E56"/>
    <w:rsid w:val="00236603"/>
    <w:rsid w:val="0023745F"/>
    <w:rsid w:val="0024310E"/>
    <w:rsid w:val="002509D1"/>
    <w:rsid w:val="00263014"/>
    <w:rsid w:val="00263021"/>
    <w:rsid w:val="00271819"/>
    <w:rsid w:val="00271B0C"/>
    <w:rsid w:val="00272207"/>
    <w:rsid w:val="00280765"/>
    <w:rsid w:val="00281C1E"/>
    <w:rsid w:val="0028546A"/>
    <w:rsid w:val="002A07ED"/>
    <w:rsid w:val="002A0F2E"/>
    <w:rsid w:val="002A2C7B"/>
    <w:rsid w:val="002B6E0C"/>
    <w:rsid w:val="002C16B1"/>
    <w:rsid w:val="002C4A15"/>
    <w:rsid w:val="002D33C3"/>
    <w:rsid w:val="002D59B9"/>
    <w:rsid w:val="0031746E"/>
    <w:rsid w:val="003211CC"/>
    <w:rsid w:val="003244E8"/>
    <w:rsid w:val="00331957"/>
    <w:rsid w:val="003331FA"/>
    <w:rsid w:val="00343AB0"/>
    <w:rsid w:val="00356BAA"/>
    <w:rsid w:val="00367470"/>
    <w:rsid w:val="003720DC"/>
    <w:rsid w:val="003739B8"/>
    <w:rsid w:val="003776C0"/>
    <w:rsid w:val="00381D2D"/>
    <w:rsid w:val="00391F86"/>
    <w:rsid w:val="00393283"/>
    <w:rsid w:val="00394298"/>
    <w:rsid w:val="003A4196"/>
    <w:rsid w:val="003A6E9F"/>
    <w:rsid w:val="003A761F"/>
    <w:rsid w:val="003B7BA3"/>
    <w:rsid w:val="003C3538"/>
    <w:rsid w:val="003D4B9A"/>
    <w:rsid w:val="003E20F6"/>
    <w:rsid w:val="003E53EA"/>
    <w:rsid w:val="003F649C"/>
    <w:rsid w:val="004028F0"/>
    <w:rsid w:val="004129C1"/>
    <w:rsid w:val="00413963"/>
    <w:rsid w:val="00417AF4"/>
    <w:rsid w:val="00422979"/>
    <w:rsid w:val="00441FF9"/>
    <w:rsid w:val="00446102"/>
    <w:rsid w:val="004543E0"/>
    <w:rsid w:val="00456975"/>
    <w:rsid w:val="00462634"/>
    <w:rsid w:val="00462C70"/>
    <w:rsid w:val="0047036A"/>
    <w:rsid w:val="004712E8"/>
    <w:rsid w:val="00473C45"/>
    <w:rsid w:val="00484377"/>
    <w:rsid w:val="004859BE"/>
    <w:rsid w:val="004940C6"/>
    <w:rsid w:val="004A0671"/>
    <w:rsid w:val="004A1AD7"/>
    <w:rsid w:val="004A38B6"/>
    <w:rsid w:val="004A7D6D"/>
    <w:rsid w:val="004B0D96"/>
    <w:rsid w:val="004B154A"/>
    <w:rsid w:val="004D1B17"/>
    <w:rsid w:val="004E1D35"/>
    <w:rsid w:val="004F2D26"/>
    <w:rsid w:val="00502F1F"/>
    <w:rsid w:val="005053B6"/>
    <w:rsid w:val="00510F10"/>
    <w:rsid w:val="00510FEE"/>
    <w:rsid w:val="0051100C"/>
    <w:rsid w:val="005148E3"/>
    <w:rsid w:val="0051558B"/>
    <w:rsid w:val="005175E0"/>
    <w:rsid w:val="005207DD"/>
    <w:rsid w:val="0052364E"/>
    <w:rsid w:val="00523B03"/>
    <w:rsid w:val="005330F5"/>
    <w:rsid w:val="00535EEE"/>
    <w:rsid w:val="00537BD3"/>
    <w:rsid w:val="00543B09"/>
    <w:rsid w:val="005528D1"/>
    <w:rsid w:val="0056498C"/>
    <w:rsid w:val="00570EA0"/>
    <w:rsid w:val="00575E13"/>
    <w:rsid w:val="00582FD2"/>
    <w:rsid w:val="00585A32"/>
    <w:rsid w:val="00594A83"/>
    <w:rsid w:val="005A1EE8"/>
    <w:rsid w:val="005A58AF"/>
    <w:rsid w:val="005B4100"/>
    <w:rsid w:val="005C3B08"/>
    <w:rsid w:val="005D464D"/>
    <w:rsid w:val="006006D3"/>
    <w:rsid w:val="006026BE"/>
    <w:rsid w:val="00622292"/>
    <w:rsid w:val="00623FE4"/>
    <w:rsid w:val="00644254"/>
    <w:rsid w:val="0065049A"/>
    <w:rsid w:val="006518FB"/>
    <w:rsid w:val="00657664"/>
    <w:rsid w:val="00663F6A"/>
    <w:rsid w:val="00677198"/>
    <w:rsid w:val="0068021F"/>
    <w:rsid w:val="006944F7"/>
    <w:rsid w:val="006A338E"/>
    <w:rsid w:val="006A6A52"/>
    <w:rsid w:val="006A7BF8"/>
    <w:rsid w:val="006B557F"/>
    <w:rsid w:val="006C6366"/>
    <w:rsid w:val="006C7A05"/>
    <w:rsid w:val="006D0DBC"/>
    <w:rsid w:val="006E42AE"/>
    <w:rsid w:val="006F1613"/>
    <w:rsid w:val="00704056"/>
    <w:rsid w:val="00713B2F"/>
    <w:rsid w:val="007149AA"/>
    <w:rsid w:val="007177F8"/>
    <w:rsid w:val="007254FC"/>
    <w:rsid w:val="0073017A"/>
    <w:rsid w:val="00734EF4"/>
    <w:rsid w:val="00734F97"/>
    <w:rsid w:val="007355D9"/>
    <w:rsid w:val="007511CC"/>
    <w:rsid w:val="0077032E"/>
    <w:rsid w:val="0077190C"/>
    <w:rsid w:val="007724D0"/>
    <w:rsid w:val="00775CDB"/>
    <w:rsid w:val="00784AE1"/>
    <w:rsid w:val="00786BA4"/>
    <w:rsid w:val="007874BD"/>
    <w:rsid w:val="00793023"/>
    <w:rsid w:val="00793AC0"/>
    <w:rsid w:val="00796D4B"/>
    <w:rsid w:val="007A387A"/>
    <w:rsid w:val="007B2A4C"/>
    <w:rsid w:val="007B506C"/>
    <w:rsid w:val="007C19C3"/>
    <w:rsid w:val="007C5A46"/>
    <w:rsid w:val="007C75A6"/>
    <w:rsid w:val="007D4341"/>
    <w:rsid w:val="007D498D"/>
    <w:rsid w:val="007E6252"/>
    <w:rsid w:val="007E6F1A"/>
    <w:rsid w:val="007F72F8"/>
    <w:rsid w:val="007F738D"/>
    <w:rsid w:val="00800528"/>
    <w:rsid w:val="00806EAF"/>
    <w:rsid w:val="00811C29"/>
    <w:rsid w:val="00822B37"/>
    <w:rsid w:val="008234D5"/>
    <w:rsid w:val="00832B89"/>
    <w:rsid w:val="0083739C"/>
    <w:rsid w:val="008418BA"/>
    <w:rsid w:val="00842DA4"/>
    <w:rsid w:val="00844191"/>
    <w:rsid w:val="008543AE"/>
    <w:rsid w:val="00856877"/>
    <w:rsid w:val="00870865"/>
    <w:rsid w:val="00873D04"/>
    <w:rsid w:val="00883A11"/>
    <w:rsid w:val="00895538"/>
    <w:rsid w:val="008A19F2"/>
    <w:rsid w:val="008A281E"/>
    <w:rsid w:val="008A7C6E"/>
    <w:rsid w:val="008B0F97"/>
    <w:rsid w:val="008B1956"/>
    <w:rsid w:val="008B22EB"/>
    <w:rsid w:val="008B3D58"/>
    <w:rsid w:val="008B597B"/>
    <w:rsid w:val="008D1848"/>
    <w:rsid w:val="008D4F6C"/>
    <w:rsid w:val="008F2A2C"/>
    <w:rsid w:val="008F3E40"/>
    <w:rsid w:val="008F3FD4"/>
    <w:rsid w:val="009072C1"/>
    <w:rsid w:val="0091648E"/>
    <w:rsid w:val="00916670"/>
    <w:rsid w:val="009175BD"/>
    <w:rsid w:val="00927CBC"/>
    <w:rsid w:val="00930960"/>
    <w:rsid w:val="00934332"/>
    <w:rsid w:val="00946AEB"/>
    <w:rsid w:val="00954251"/>
    <w:rsid w:val="00954633"/>
    <w:rsid w:val="009547F7"/>
    <w:rsid w:val="00962E6A"/>
    <w:rsid w:val="00965366"/>
    <w:rsid w:val="00976E70"/>
    <w:rsid w:val="00986B37"/>
    <w:rsid w:val="00995416"/>
    <w:rsid w:val="00996D33"/>
    <w:rsid w:val="009975C2"/>
    <w:rsid w:val="009A0B4D"/>
    <w:rsid w:val="009A16FE"/>
    <w:rsid w:val="009A30FC"/>
    <w:rsid w:val="009A5885"/>
    <w:rsid w:val="009A729E"/>
    <w:rsid w:val="009A7956"/>
    <w:rsid w:val="009B1440"/>
    <w:rsid w:val="009B36CD"/>
    <w:rsid w:val="009C78FB"/>
    <w:rsid w:val="009D0133"/>
    <w:rsid w:val="009D422E"/>
    <w:rsid w:val="009E2404"/>
    <w:rsid w:val="009E3CD5"/>
    <w:rsid w:val="009E67A1"/>
    <w:rsid w:val="009F2250"/>
    <w:rsid w:val="009F650B"/>
    <w:rsid w:val="00A20D92"/>
    <w:rsid w:val="00A21AA0"/>
    <w:rsid w:val="00A23E6B"/>
    <w:rsid w:val="00A264D0"/>
    <w:rsid w:val="00A32A11"/>
    <w:rsid w:val="00A41A5B"/>
    <w:rsid w:val="00A437F1"/>
    <w:rsid w:val="00A5557A"/>
    <w:rsid w:val="00A616A8"/>
    <w:rsid w:val="00A63591"/>
    <w:rsid w:val="00A751EC"/>
    <w:rsid w:val="00A80D3D"/>
    <w:rsid w:val="00A831EA"/>
    <w:rsid w:val="00A839CF"/>
    <w:rsid w:val="00A83FDD"/>
    <w:rsid w:val="00A857C4"/>
    <w:rsid w:val="00A95990"/>
    <w:rsid w:val="00A972BF"/>
    <w:rsid w:val="00AA39F6"/>
    <w:rsid w:val="00AA4866"/>
    <w:rsid w:val="00AA6BAC"/>
    <w:rsid w:val="00AB152A"/>
    <w:rsid w:val="00AB3B91"/>
    <w:rsid w:val="00AC05CD"/>
    <w:rsid w:val="00AC212B"/>
    <w:rsid w:val="00AC3C41"/>
    <w:rsid w:val="00AD07B1"/>
    <w:rsid w:val="00AD5FC9"/>
    <w:rsid w:val="00AE69F3"/>
    <w:rsid w:val="00AE7051"/>
    <w:rsid w:val="00B02E03"/>
    <w:rsid w:val="00B05F33"/>
    <w:rsid w:val="00B1144E"/>
    <w:rsid w:val="00B25C59"/>
    <w:rsid w:val="00B26CF2"/>
    <w:rsid w:val="00B31C5C"/>
    <w:rsid w:val="00B4058C"/>
    <w:rsid w:val="00B44DE3"/>
    <w:rsid w:val="00B47849"/>
    <w:rsid w:val="00B52E6E"/>
    <w:rsid w:val="00B632C8"/>
    <w:rsid w:val="00B64F3D"/>
    <w:rsid w:val="00B70E68"/>
    <w:rsid w:val="00B72CE4"/>
    <w:rsid w:val="00B730E9"/>
    <w:rsid w:val="00B80155"/>
    <w:rsid w:val="00B914F9"/>
    <w:rsid w:val="00B96012"/>
    <w:rsid w:val="00BA5E0B"/>
    <w:rsid w:val="00BB0F73"/>
    <w:rsid w:val="00BB5DE3"/>
    <w:rsid w:val="00BC11B1"/>
    <w:rsid w:val="00BC2E2E"/>
    <w:rsid w:val="00BC3797"/>
    <w:rsid w:val="00BC4891"/>
    <w:rsid w:val="00BD560F"/>
    <w:rsid w:val="00BD5A13"/>
    <w:rsid w:val="00BE6E09"/>
    <w:rsid w:val="00BF7276"/>
    <w:rsid w:val="00C0184B"/>
    <w:rsid w:val="00C07F90"/>
    <w:rsid w:val="00C14DF7"/>
    <w:rsid w:val="00C2133C"/>
    <w:rsid w:val="00C2598D"/>
    <w:rsid w:val="00C33A7B"/>
    <w:rsid w:val="00C3549E"/>
    <w:rsid w:val="00C4168F"/>
    <w:rsid w:val="00C43897"/>
    <w:rsid w:val="00C54680"/>
    <w:rsid w:val="00C65542"/>
    <w:rsid w:val="00C66F85"/>
    <w:rsid w:val="00C719BD"/>
    <w:rsid w:val="00C83808"/>
    <w:rsid w:val="00C9037A"/>
    <w:rsid w:val="00C90582"/>
    <w:rsid w:val="00C947DD"/>
    <w:rsid w:val="00C962BB"/>
    <w:rsid w:val="00C97FC1"/>
    <w:rsid w:val="00CA6B00"/>
    <w:rsid w:val="00CB203D"/>
    <w:rsid w:val="00CB33BE"/>
    <w:rsid w:val="00CB5850"/>
    <w:rsid w:val="00CB5A4F"/>
    <w:rsid w:val="00CC2D25"/>
    <w:rsid w:val="00CE1B8A"/>
    <w:rsid w:val="00CE381B"/>
    <w:rsid w:val="00CE7F32"/>
    <w:rsid w:val="00CF2F2B"/>
    <w:rsid w:val="00CF6AE4"/>
    <w:rsid w:val="00D0674B"/>
    <w:rsid w:val="00D13616"/>
    <w:rsid w:val="00D1635C"/>
    <w:rsid w:val="00D237F4"/>
    <w:rsid w:val="00D31FA3"/>
    <w:rsid w:val="00D32663"/>
    <w:rsid w:val="00D3519F"/>
    <w:rsid w:val="00D5104A"/>
    <w:rsid w:val="00D53B4B"/>
    <w:rsid w:val="00D54345"/>
    <w:rsid w:val="00D578B4"/>
    <w:rsid w:val="00D638B6"/>
    <w:rsid w:val="00D655C7"/>
    <w:rsid w:val="00D67D20"/>
    <w:rsid w:val="00D7006D"/>
    <w:rsid w:val="00D71D24"/>
    <w:rsid w:val="00D75947"/>
    <w:rsid w:val="00D76296"/>
    <w:rsid w:val="00D82299"/>
    <w:rsid w:val="00D87411"/>
    <w:rsid w:val="00D94283"/>
    <w:rsid w:val="00DA2708"/>
    <w:rsid w:val="00DA680E"/>
    <w:rsid w:val="00DA6BFD"/>
    <w:rsid w:val="00DB1911"/>
    <w:rsid w:val="00DC1239"/>
    <w:rsid w:val="00DC5638"/>
    <w:rsid w:val="00DC59A4"/>
    <w:rsid w:val="00DC67A5"/>
    <w:rsid w:val="00DD0669"/>
    <w:rsid w:val="00DD13EF"/>
    <w:rsid w:val="00DD3F84"/>
    <w:rsid w:val="00E000E9"/>
    <w:rsid w:val="00E03FF0"/>
    <w:rsid w:val="00E048C7"/>
    <w:rsid w:val="00E0748B"/>
    <w:rsid w:val="00E10C61"/>
    <w:rsid w:val="00E13B4E"/>
    <w:rsid w:val="00E20F4A"/>
    <w:rsid w:val="00E22BAA"/>
    <w:rsid w:val="00E35FD2"/>
    <w:rsid w:val="00E55FF2"/>
    <w:rsid w:val="00E64E62"/>
    <w:rsid w:val="00E66278"/>
    <w:rsid w:val="00E70922"/>
    <w:rsid w:val="00E75266"/>
    <w:rsid w:val="00E76889"/>
    <w:rsid w:val="00E86346"/>
    <w:rsid w:val="00E87BCA"/>
    <w:rsid w:val="00E90FFB"/>
    <w:rsid w:val="00E9369C"/>
    <w:rsid w:val="00EB46BF"/>
    <w:rsid w:val="00EB5611"/>
    <w:rsid w:val="00EC049C"/>
    <w:rsid w:val="00EC12D6"/>
    <w:rsid w:val="00ED05F4"/>
    <w:rsid w:val="00ED12AC"/>
    <w:rsid w:val="00ED5FF7"/>
    <w:rsid w:val="00EE032E"/>
    <w:rsid w:val="00EE6DB3"/>
    <w:rsid w:val="00EE7E62"/>
    <w:rsid w:val="00EF4541"/>
    <w:rsid w:val="00EF572C"/>
    <w:rsid w:val="00EF6A73"/>
    <w:rsid w:val="00F05D85"/>
    <w:rsid w:val="00F10FF3"/>
    <w:rsid w:val="00F121FE"/>
    <w:rsid w:val="00F31F0A"/>
    <w:rsid w:val="00F33CA2"/>
    <w:rsid w:val="00F3779C"/>
    <w:rsid w:val="00F44D7C"/>
    <w:rsid w:val="00F45B9F"/>
    <w:rsid w:val="00F55635"/>
    <w:rsid w:val="00F63E8F"/>
    <w:rsid w:val="00F65291"/>
    <w:rsid w:val="00F703F4"/>
    <w:rsid w:val="00F738F5"/>
    <w:rsid w:val="00F86F1D"/>
    <w:rsid w:val="00F91751"/>
    <w:rsid w:val="00FA0272"/>
    <w:rsid w:val="00FA38A6"/>
    <w:rsid w:val="00FB5C6F"/>
    <w:rsid w:val="00FC2806"/>
    <w:rsid w:val="00FD0F49"/>
    <w:rsid w:val="00FD2AA5"/>
    <w:rsid w:val="00FD2F3A"/>
    <w:rsid w:val="00FD36A2"/>
    <w:rsid w:val="00FD3AE1"/>
    <w:rsid w:val="00FD67F8"/>
    <w:rsid w:val="00FE078D"/>
    <w:rsid w:val="00FE6028"/>
    <w:rsid w:val="00FF4ED2"/>
    <w:rsid w:val="0555C7B1"/>
    <w:rsid w:val="133B0C2B"/>
    <w:rsid w:val="20D23272"/>
    <w:rsid w:val="44DEA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18FE8"/>
  <w15:chartTrackingRefBased/>
  <w15:docId w15:val="{6C88EA8A-36E5-4542-B5EA-DBDC99EA0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819"/>
    <w:pPr>
      <w:spacing w:after="120"/>
    </w:pPr>
    <w:rPr>
      <w:rFonts w:ascii="Arial" w:hAnsi="Arial"/>
      <w:color w:val="262626" w:themeColor="text1" w:themeTint="D9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6275"/>
    <w:pPr>
      <w:keepNext/>
      <w:keepLines/>
      <w:spacing w:before="480" w:after="200"/>
      <w:outlineLvl w:val="0"/>
    </w:pPr>
    <w:rPr>
      <w:rFonts w:eastAsiaTheme="majorEastAsia" w:cstheme="majorBidi"/>
      <w:b/>
      <w:bCs/>
      <w:color w:val="002D7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6275"/>
    <w:pPr>
      <w:keepNext/>
      <w:keepLines/>
      <w:spacing w:before="280" w:after="200"/>
      <w:outlineLvl w:val="1"/>
    </w:pPr>
    <w:rPr>
      <w:rFonts w:eastAsiaTheme="majorEastAsia" w:cstheme="majorBidi"/>
      <w:b/>
      <w:bCs/>
      <w:color w:val="0096DC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34926"/>
    <w:pPr>
      <w:keepNext/>
      <w:keepLines/>
      <w:spacing w:before="160"/>
      <w:outlineLvl w:val="2"/>
    </w:pPr>
    <w:rPr>
      <w:rFonts w:eastAsiaTheme="majorEastAsia" w:cstheme="majorBidi"/>
      <w:b/>
      <w:bCs/>
      <w:color w:val="004785"/>
      <w:sz w:val="32"/>
      <w:szCs w:val="28"/>
    </w:rPr>
  </w:style>
  <w:style w:type="paragraph" w:styleId="Heading4">
    <w:name w:val="heading 4"/>
    <w:basedOn w:val="NormalWeb"/>
    <w:next w:val="Normal"/>
    <w:link w:val="Heading4Char"/>
    <w:autoRedefine/>
    <w:uiPriority w:val="9"/>
    <w:unhideWhenUsed/>
    <w:qFormat/>
    <w:rsid w:val="00462634"/>
    <w:pPr>
      <w:outlineLvl w:val="3"/>
    </w:pPr>
    <w:rPr>
      <w:rFonts w:ascii="Arial" w:hAnsi="Arial"/>
      <w:b/>
      <w:color w:val="002D72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904BE"/>
    <w:pPr>
      <w:keepNext/>
      <w:keepLines/>
      <w:spacing w:before="80" w:after="40"/>
      <w:outlineLvl w:val="4"/>
    </w:pPr>
    <w:rPr>
      <w:rFonts w:eastAsiaTheme="majorEastAsia" w:cstheme="majorBidi"/>
      <w:b/>
      <w:color w:val="FFFFFF" w:themeColor="background1"/>
      <w:sz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46AEB"/>
    <w:pPr>
      <w:keepNext/>
      <w:keepLines/>
      <w:spacing w:before="160"/>
      <w:outlineLvl w:val="5"/>
    </w:pPr>
    <w:rPr>
      <w:rFonts w:eastAsiaTheme="majorEastAsia" w:cstheme="majorBidi"/>
      <w:b/>
      <w:bCs/>
      <w:iCs/>
      <w:color w:val="003D6E"/>
    </w:rPr>
  </w:style>
  <w:style w:type="paragraph" w:styleId="Heading7">
    <w:name w:val="heading 7"/>
    <w:basedOn w:val="Navycopy"/>
    <w:next w:val="Normal"/>
    <w:link w:val="Heading7Char"/>
    <w:uiPriority w:val="9"/>
    <w:unhideWhenUsed/>
    <w:qFormat/>
    <w:rsid w:val="00946AEB"/>
    <w:pPr>
      <w:outlineLvl w:val="6"/>
    </w:pPr>
    <w:rPr>
      <w:rFonts w:ascii="Source Sans Pro SemiBold" w:hAnsi="Source Sans Pro SemiBold"/>
    </w:rPr>
  </w:style>
  <w:style w:type="paragraph" w:styleId="Heading8">
    <w:name w:val="heading 8"/>
    <w:basedOn w:val="Normal"/>
    <w:next w:val="Normal"/>
    <w:link w:val="Heading8Char"/>
    <w:autoRedefine/>
    <w:uiPriority w:val="9"/>
    <w:unhideWhenUsed/>
    <w:qFormat/>
    <w:rsid w:val="00280765"/>
    <w:pPr>
      <w:outlineLvl w:val="7"/>
    </w:pPr>
    <w:rPr>
      <w:rFonts w:ascii="Source Sans Pro SemiBold" w:hAnsi="Source Sans Pro SemiBold"/>
      <w:color w:val="FFFFFF" w:themeColor="background1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E70"/>
    <w:pPr>
      <w:keepNext/>
      <w:keepLines/>
      <w:outlineLvl w:val="8"/>
    </w:pPr>
    <w:rPr>
      <w:rFonts w:eastAsiaTheme="majorEastAsia" w:cstheme="majorBidi"/>
      <w:color w:val="000000" w:themeColor="text1"/>
      <w14:textFill>
        <w14:solidFill>
          <w14:schemeClr w14:val="tx1">
            <w14:lumMod w14:val="85000"/>
            <w14:lumOff w14:val="15000"/>
            <w14:lumMod w14:val="85000"/>
            <w14:lumOff w14:val="15000"/>
          </w14:schemeClr>
        </w14:solidFill>
      </w14:textFill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6275"/>
    <w:rPr>
      <w:rFonts w:ascii="Arial" w:eastAsiaTheme="majorEastAsia" w:hAnsi="Arial" w:cstheme="majorBidi"/>
      <w:b/>
      <w:bCs/>
      <w:color w:val="002D72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D6275"/>
    <w:rPr>
      <w:rFonts w:ascii="Arial" w:eastAsiaTheme="majorEastAsia" w:hAnsi="Arial" w:cstheme="majorBidi"/>
      <w:b/>
      <w:bCs/>
      <w:color w:val="0096DC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34926"/>
    <w:rPr>
      <w:rFonts w:ascii="Arial" w:eastAsiaTheme="majorEastAsia" w:hAnsi="Arial" w:cstheme="majorBidi"/>
      <w:b/>
      <w:bCs/>
      <w:color w:val="004785"/>
      <w:sz w:val="3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62634"/>
    <w:rPr>
      <w:rFonts w:ascii="Arial" w:hAnsi="Arial" w:cs="Times New Roman"/>
      <w:b/>
      <w:color w:val="002D72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0904BE"/>
    <w:rPr>
      <w:rFonts w:ascii="Arial" w:eastAsiaTheme="majorEastAsia" w:hAnsi="Arial" w:cstheme="majorBidi"/>
      <w:b/>
      <w:color w:val="FFFFFF" w:themeColor="background1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rsid w:val="00946AEB"/>
    <w:rPr>
      <w:rFonts w:ascii="Source Sans Pro" w:eastAsiaTheme="majorEastAsia" w:hAnsi="Source Sans Pro" w:cstheme="majorBidi"/>
      <w:b/>
      <w:bCs/>
      <w:iCs/>
      <w:color w:val="003D6E"/>
    </w:rPr>
  </w:style>
  <w:style w:type="character" w:customStyle="1" w:styleId="Heading7Char">
    <w:name w:val="Heading 7 Char"/>
    <w:basedOn w:val="DefaultParagraphFont"/>
    <w:link w:val="Heading7"/>
    <w:uiPriority w:val="9"/>
    <w:rsid w:val="00946AEB"/>
    <w:rPr>
      <w:rFonts w:ascii="Source Sans Pro SemiBold" w:hAnsi="Source Sans Pro SemiBold"/>
      <w:color w:val="002C77"/>
    </w:rPr>
  </w:style>
  <w:style w:type="character" w:customStyle="1" w:styleId="Heading8Char">
    <w:name w:val="Heading 8 Char"/>
    <w:basedOn w:val="DefaultParagraphFont"/>
    <w:link w:val="Heading8"/>
    <w:uiPriority w:val="9"/>
    <w:rsid w:val="00280765"/>
    <w:rPr>
      <w:rFonts w:ascii="Source Sans Pro SemiBold" w:hAnsi="Source Sans Pro SemiBold"/>
      <w:color w:val="FFFFFF" w:themeColor="background1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E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7470"/>
    <w:pPr>
      <w:spacing w:before="600" w:after="680"/>
      <w:contextualSpacing/>
    </w:pPr>
    <w:rPr>
      <w:rFonts w:eastAsiaTheme="majorEastAsia" w:cstheme="majorBidi"/>
      <w:b/>
      <w:color w:val="002C77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7470"/>
    <w:rPr>
      <w:rFonts w:ascii="Source Sans Pro" w:eastAsiaTheme="majorEastAsia" w:hAnsi="Source Sans Pro" w:cstheme="majorBidi"/>
      <w:b/>
      <w:color w:val="002C77"/>
      <w:spacing w:val="-10"/>
      <w:kern w:val="28"/>
      <w:sz w:val="7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E70"/>
    <w:pPr>
      <w:numPr>
        <w:ilvl w:val="1"/>
      </w:numPr>
      <w:spacing w:after="160"/>
    </w:pPr>
    <w:rPr>
      <w:rFonts w:eastAsiaTheme="majorEastAsia" w:cstheme="majorBidi"/>
      <w:color w:val="000000" w:themeColor="text1"/>
      <w:spacing w:val="15"/>
      <w:sz w:val="28"/>
      <w:szCs w:val="28"/>
      <w14:textFill>
        <w14:solidFill>
          <w14:schemeClr w14:val="tx1">
            <w14:lumMod w14:val="65000"/>
            <w14:lumOff w14:val="35000"/>
            <w14:lumMod w14:val="85000"/>
            <w14:lumOff w14:val="15000"/>
          </w14:schemeClr>
        </w14:solidFill>
      </w14:textFill>
    </w:rPr>
  </w:style>
  <w:style w:type="character" w:customStyle="1" w:styleId="SubtitleChar">
    <w:name w:val="Subtitle Char"/>
    <w:basedOn w:val="DefaultParagraphFont"/>
    <w:link w:val="Subtitle"/>
    <w:uiPriority w:val="11"/>
    <w:rsid w:val="00976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3B03"/>
    <w:pPr>
      <w:spacing w:before="160" w:after="160" w:line="360" w:lineRule="auto"/>
      <w:jc w:val="center"/>
    </w:pPr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character" w:customStyle="1" w:styleId="QuoteChar">
    <w:name w:val="Quote Char"/>
    <w:basedOn w:val="DefaultParagraphFont"/>
    <w:link w:val="Quote"/>
    <w:uiPriority w:val="29"/>
    <w:rsid w:val="00523B03"/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paragraph" w:styleId="ListParagraph">
    <w:name w:val="List Paragraph"/>
    <w:basedOn w:val="Normal"/>
    <w:autoRedefine/>
    <w:uiPriority w:val="34"/>
    <w:qFormat/>
    <w:rsid w:val="00D655C7"/>
    <w:pPr>
      <w:numPr>
        <w:numId w:val="23"/>
      </w:numPr>
      <w:spacing w:before="240"/>
    </w:pPr>
  </w:style>
  <w:style w:type="character" w:styleId="IntenseEmphasis">
    <w:name w:val="Intense Emphasis"/>
    <w:basedOn w:val="DefaultParagraphFont"/>
    <w:uiPriority w:val="21"/>
    <w:qFormat/>
    <w:rsid w:val="00502F1F"/>
    <w:rPr>
      <w:rFonts w:ascii="Arial" w:hAnsi="Arial"/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B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after="0"/>
      <w:ind w:left="864" w:right="864"/>
      <w:jc w:val="center"/>
    </w:pPr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B03"/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styleId="IntenseReference">
    <w:name w:val="Intense Reference"/>
    <w:basedOn w:val="DefaultParagraphFont"/>
    <w:uiPriority w:val="32"/>
    <w:qFormat/>
    <w:rsid w:val="00976E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44254"/>
    <w:rPr>
      <w:b/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0F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528D1"/>
    <w:rPr>
      <w:color w:val="96607D" w:themeColor="followedHyperlink"/>
      <w:u w:val="single"/>
    </w:rPr>
  </w:style>
  <w:style w:type="paragraph" w:styleId="NoSpacing">
    <w:name w:val="No Spacing"/>
    <w:link w:val="NoSpacingChar"/>
    <w:uiPriority w:val="1"/>
    <w:qFormat/>
    <w:rsid w:val="00502F1F"/>
    <w:rPr>
      <w:rFonts w:ascii="Arial" w:hAnsi="Arial"/>
    </w:rPr>
  </w:style>
  <w:style w:type="paragraph" w:styleId="NormalWeb">
    <w:name w:val="Normal (Web)"/>
    <w:basedOn w:val="Normal"/>
    <w:uiPriority w:val="99"/>
    <w:semiHidden/>
    <w:unhideWhenUsed/>
    <w:rsid w:val="00B02E03"/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946AEB"/>
    <w:rPr>
      <w:rFonts w:ascii="Source Sans Pro" w:hAnsi="Source Sans Pro"/>
      <w:b/>
      <w:bCs/>
      <w:color w:val="002D72"/>
      <w:sz w:val="26"/>
    </w:rPr>
  </w:style>
  <w:style w:type="paragraph" w:styleId="Header">
    <w:name w:val="header"/>
    <w:aliases w:val="Title page"/>
    <w:basedOn w:val="Normal"/>
    <w:link w:val="HeaderChar"/>
    <w:uiPriority w:val="99"/>
    <w:unhideWhenUsed/>
    <w:rsid w:val="00FD2AA5"/>
    <w:pPr>
      <w:tabs>
        <w:tab w:val="center" w:pos="4680"/>
        <w:tab w:val="right" w:pos="9360"/>
      </w:tabs>
      <w:spacing w:after="0"/>
    </w:pPr>
    <w:rPr>
      <w:b/>
      <w:bCs/>
      <w:color w:val="FFFFFF" w:themeColor="background1"/>
      <w:sz w:val="56"/>
      <w:szCs w:val="56"/>
    </w:rPr>
  </w:style>
  <w:style w:type="character" w:customStyle="1" w:styleId="HeaderChar">
    <w:name w:val="Header Char"/>
    <w:aliases w:val="Title page Char"/>
    <w:basedOn w:val="DefaultParagraphFont"/>
    <w:link w:val="Header"/>
    <w:uiPriority w:val="99"/>
    <w:rsid w:val="00FD2AA5"/>
    <w:rPr>
      <w:rFonts w:ascii="Source Sans Pro" w:hAnsi="Source Sans Pro"/>
      <w:b/>
      <w:bCs/>
      <w:color w:val="FFFFFF" w:themeColor="background1"/>
      <w:sz w:val="56"/>
      <w:szCs w:val="56"/>
    </w:rPr>
  </w:style>
  <w:style w:type="paragraph" w:styleId="Footer">
    <w:name w:val="footer"/>
    <w:basedOn w:val="Normal"/>
    <w:link w:val="FooterChar"/>
    <w:uiPriority w:val="99"/>
    <w:unhideWhenUsed/>
    <w:rsid w:val="00E000E9"/>
    <w:pPr>
      <w:tabs>
        <w:tab w:val="center" w:pos="4680"/>
        <w:tab w:val="right" w:pos="9360"/>
      </w:tabs>
      <w:spacing w:after="0"/>
    </w:pPr>
    <w:rPr>
      <w:color w:val="595959" w:themeColor="text1" w:themeTint="A6"/>
    </w:rPr>
  </w:style>
  <w:style w:type="character" w:customStyle="1" w:styleId="FooterChar">
    <w:name w:val="Footer Char"/>
    <w:basedOn w:val="DefaultParagraphFont"/>
    <w:link w:val="Footer"/>
    <w:uiPriority w:val="99"/>
    <w:rsid w:val="00E000E9"/>
    <w:rPr>
      <w:rFonts w:ascii="Arial" w:hAnsi="Arial"/>
      <w:color w:val="595959" w:themeColor="text1" w:themeTint="A6"/>
    </w:rPr>
  </w:style>
  <w:style w:type="character" w:customStyle="1" w:styleId="NoSpacingChar">
    <w:name w:val="No Spacing Char"/>
    <w:basedOn w:val="DefaultParagraphFont"/>
    <w:link w:val="NoSpacing"/>
    <w:uiPriority w:val="1"/>
    <w:rsid w:val="00502F1F"/>
    <w:rPr>
      <w:rFonts w:ascii="Arial" w:hAnsi="Arial"/>
    </w:rPr>
  </w:style>
  <w:style w:type="paragraph" w:customStyle="1" w:styleId="Whitecopy">
    <w:name w:val="White copy"/>
    <w:basedOn w:val="Normal"/>
    <w:link w:val="WhitecopyChar"/>
    <w:qFormat/>
    <w:rsid w:val="00CF6AE4"/>
    <w:rPr>
      <w:color w:val="FFFFFF" w:themeColor="background1"/>
    </w:rPr>
  </w:style>
  <w:style w:type="paragraph" w:customStyle="1" w:styleId="Navycopy">
    <w:name w:val="Navy copy"/>
    <w:basedOn w:val="Whitecopy"/>
    <w:qFormat/>
    <w:rsid w:val="00946AEB"/>
    <w:rPr>
      <w:color w:val="002D72"/>
    </w:rPr>
  </w:style>
  <w:style w:type="paragraph" w:customStyle="1" w:styleId="Titlepagesubheading">
    <w:name w:val="Title page subheading"/>
    <w:basedOn w:val="Whitecopy"/>
    <w:rsid w:val="001775FE"/>
    <w:rPr>
      <w:rFonts w:ascii="Source Sans Pro SemiBold" w:hAnsi="Source Sans Pro SemiBold"/>
      <w:sz w:val="40"/>
      <w:szCs w:val="40"/>
    </w:rPr>
  </w:style>
  <w:style w:type="paragraph" w:customStyle="1" w:styleId="Hyperlinkbackcover">
    <w:name w:val="Hyperlink back cover"/>
    <w:basedOn w:val="Normal"/>
    <w:qFormat/>
    <w:rsid w:val="001775FE"/>
    <w:rPr>
      <w:b/>
      <w:bCs/>
      <w:color w:val="002D72"/>
      <w:szCs w:val="26"/>
      <w:u w:val="single"/>
      <w:lang w:val="en-US"/>
    </w:rPr>
  </w:style>
  <w:style w:type="table" w:styleId="TableGrid">
    <w:name w:val="Table Grid"/>
    <w:basedOn w:val="TableNormal"/>
    <w:uiPriority w:val="39"/>
    <w:rsid w:val="007703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DD13E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SubtleEmphasis">
    <w:name w:val="Subtle Emphasis"/>
    <w:basedOn w:val="DefaultParagraphFont"/>
    <w:uiPriority w:val="19"/>
    <w:qFormat/>
    <w:rsid w:val="00502F1F"/>
    <w:rPr>
      <w:rFonts w:ascii="Arial" w:hAnsi="Arial"/>
      <w:i/>
      <w:iCs/>
      <w:color w:val="404040" w:themeColor="text1" w:themeTint="BF"/>
    </w:rPr>
  </w:style>
  <w:style w:type="paragraph" w:customStyle="1" w:styleId="TitleSubheading">
    <w:name w:val="Title Subheading"/>
    <w:basedOn w:val="Whitecopy"/>
    <w:link w:val="TitleSubheadingChar"/>
    <w:qFormat/>
    <w:rsid w:val="00734F97"/>
    <w:rPr>
      <w:sz w:val="40"/>
      <w:szCs w:val="40"/>
    </w:rPr>
  </w:style>
  <w:style w:type="character" w:customStyle="1" w:styleId="WhitecopyChar">
    <w:name w:val="White copy Char"/>
    <w:basedOn w:val="DefaultParagraphFont"/>
    <w:link w:val="Whitecopy"/>
    <w:rsid w:val="00734F97"/>
    <w:rPr>
      <w:rFonts w:ascii="Source Sans Pro" w:hAnsi="Source Sans Pro"/>
      <w:color w:val="FFFFFF" w:themeColor="background1"/>
    </w:rPr>
  </w:style>
  <w:style w:type="character" w:customStyle="1" w:styleId="TitleSubheadingChar">
    <w:name w:val="Title Subheading Char"/>
    <w:basedOn w:val="WhitecopyChar"/>
    <w:link w:val="TitleSubheading"/>
    <w:rsid w:val="00734F97"/>
    <w:rPr>
      <w:rFonts w:ascii="Source Sans Pro" w:hAnsi="Source Sans Pro"/>
      <w:color w:val="FFFFFF" w:themeColor="background1"/>
      <w:sz w:val="40"/>
      <w:szCs w:val="40"/>
    </w:rPr>
  </w:style>
  <w:style w:type="paragraph" w:customStyle="1" w:styleId="Numberedlist">
    <w:name w:val="Numbered list"/>
    <w:basedOn w:val="Normal"/>
    <w:link w:val="NumberedlistChar"/>
    <w:qFormat/>
    <w:rsid w:val="00D655C7"/>
    <w:pPr>
      <w:numPr>
        <w:numId w:val="24"/>
      </w:numPr>
    </w:pPr>
  </w:style>
  <w:style w:type="character" w:customStyle="1" w:styleId="NumberedlistChar">
    <w:name w:val="Numbered list Char"/>
    <w:basedOn w:val="DefaultParagraphFont"/>
    <w:link w:val="Numberedlist"/>
    <w:rsid w:val="00D655C7"/>
    <w:rPr>
      <w:rFonts w:ascii="Source Sans Pro" w:hAnsi="Source Sans Pro"/>
      <w:color w:val="262626" w:themeColor="text1" w:themeTint="D9"/>
    </w:rPr>
  </w:style>
  <w:style w:type="character" w:styleId="PlaceholderText">
    <w:name w:val="Placeholder Text"/>
    <w:basedOn w:val="DefaultParagraphFont"/>
    <w:uiPriority w:val="99"/>
    <w:semiHidden/>
    <w:rsid w:val="00186B47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D638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38B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38B6"/>
    <w:rPr>
      <w:rFonts w:ascii="Source Sans Pro" w:hAnsi="Source Sans Pro"/>
      <w:color w:val="262626" w:themeColor="text1" w:themeTint="D9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38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38B6"/>
    <w:rPr>
      <w:rFonts w:ascii="Source Sans Pro" w:hAnsi="Source Sans Pro"/>
      <w:b/>
      <w:bCs/>
      <w:color w:val="262626" w:themeColor="text1" w:themeTint="D9"/>
      <w:sz w:val="20"/>
      <w:szCs w:val="20"/>
    </w:rPr>
  </w:style>
  <w:style w:type="paragraph" w:styleId="Revision">
    <w:name w:val="Revision"/>
    <w:hidden/>
    <w:uiPriority w:val="99"/>
    <w:semiHidden/>
    <w:rsid w:val="00BD5A13"/>
    <w:rPr>
      <w:rFonts w:ascii="Source Sans Pro" w:hAnsi="Source Sans Pro"/>
      <w:color w:val="262626" w:themeColor="text1" w:themeTint="D9"/>
    </w:rPr>
  </w:style>
  <w:style w:type="paragraph" w:customStyle="1" w:styleId="BrandIdentifer">
    <w:name w:val="Brand Identifer"/>
    <w:basedOn w:val="Normal"/>
    <w:semiHidden/>
    <w:qFormat/>
    <w:rsid w:val="00B70E68"/>
    <w:pPr>
      <w:spacing w:before="80" w:after="200"/>
      <w:ind w:left="-1247"/>
      <w:jc w:val="both"/>
    </w:pPr>
    <w:rPr>
      <w:color w:val="E97132" w:themeColor="accent2"/>
      <w:kern w:val="0"/>
      <w:szCs w:val="22"/>
      <w14:ligatures w14:val="none"/>
    </w:rPr>
  </w:style>
  <w:style w:type="character" w:customStyle="1" w:styleId="ui-provider">
    <w:name w:val="ui-provider"/>
    <w:basedOn w:val="DefaultParagraphFont"/>
    <w:semiHidden/>
    <w:rsid w:val="00B70E68"/>
  </w:style>
  <w:style w:type="paragraph" w:styleId="Caption">
    <w:name w:val="caption"/>
    <w:basedOn w:val="Normal"/>
    <w:next w:val="Normal"/>
    <w:uiPriority w:val="35"/>
    <w:unhideWhenUsed/>
    <w:qFormat/>
    <w:rsid w:val="00F3779C"/>
    <w:pPr>
      <w:spacing w:after="200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cottish.sharepoint.com/sites/PSDSIntranet/Shared%20Documents/2026/Our%20brand/Templates/Word%20templates/PSD%20Scot%20Word%20Template_One%20Page%20landscape.dotx?OR=81dd2b71-fb82-4b33-ac71-fed46bf0f87a&amp;CID=6c5422a2-808b-1001-ef9b-1231aa2b6b01&amp;CT=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9A2604AB72549FCA1A3289D98E4BD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FC4CB4-1180-43DD-A1B6-32954A92D2C8}"/>
      </w:docPartPr>
      <w:docPartBody>
        <w:p w:rsidR="00D7023D" w:rsidRDefault="00862D9A" w:rsidP="00862D9A">
          <w:pPr>
            <w:pStyle w:val="F9A2604AB72549FCA1A3289D98E4BD1E3"/>
          </w:pPr>
          <w:r w:rsidRPr="00883A11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C5E4FE3A5B954B399E51E45D0C3E39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2DBC7-A885-4F07-9F14-EADC38743D4B}"/>
      </w:docPartPr>
      <w:docPartBody>
        <w:p w:rsidR="009B076B" w:rsidRDefault="00862D9A" w:rsidP="00862D9A">
          <w:pPr>
            <w:pStyle w:val="C5E4FE3A5B954B399E51E45D0C3E39DA3"/>
          </w:pPr>
          <w:r w:rsidRPr="00381D2D">
            <w:rPr>
              <w:rStyle w:val="PlaceholderText"/>
              <w:color w:val="002D72"/>
            </w:rPr>
            <w:t>Click or tap here to enter text.</w:t>
          </w:r>
        </w:p>
      </w:docPartBody>
    </w:docPart>
    <w:docPart>
      <w:docPartPr>
        <w:name w:val="6DB3745A927B420ABE1C6CAECE2F34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1C6948-40BB-4B62-B528-025F549F070A}"/>
      </w:docPartPr>
      <w:docPartBody>
        <w:p w:rsidR="009B076B" w:rsidRDefault="00C247F3" w:rsidP="00C247F3">
          <w:pPr>
            <w:pStyle w:val="6DB3745A927B420ABE1C6CAECE2F34061"/>
          </w:pPr>
          <w:r w:rsidRPr="00381D2D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BED89B412C2447D1A1F4E2EBD18A8C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BC5310-17E3-40C7-8180-B2994CB58F0C}"/>
      </w:docPartPr>
      <w:docPartBody>
        <w:p w:rsidR="009B076B" w:rsidRDefault="00862D9A" w:rsidP="00862D9A">
          <w:pPr>
            <w:pStyle w:val="BED89B412C2447D1A1F4E2EBD18A8CD53"/>
          </w:pPr>
          <w:r w:rsidRPr="00381D2D">
            <w:rPr>
              <w:color w:val="002D72"/>
            </w:rPr>
            <w:t>Click or tap here to enter text.</w:t>
          </w:r>
        </w:p>
      </w:docPartBody>
    </w:docPart>
    <w:docPart>
      <w:docPartPr>
        <w:name w:val="81DEA404143F40C0B113AD34B1F357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B548D2-CCBC-401E-A289-EDC8DF312535}"/>
      </w:docPartPr>
      <w:docPartBody>
        <w:p w:rsidR="008915DA" w:rsidRDefault="00C247F3" w:rsidP="00C247F3">
          <w:pPr>
            <w:pStyle w:val="81DEA404143F40C0B113AD34B1F357382"/>
          </w:pPr>
          <w:r w:rsidRPr="00EE6227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207B38F5D9414E6ABF2C7A38BAB187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A7CB5E-FF1B-4FCC-B691-8A6DBEF06AAD}"/>
      </w:docPartPr>
      <w:docPartBody>
        <w:p w:rsidR="008915DA" w:rsidRDefault="00C247F3" w:rsidP="00C247F3">
          <w:pPr>
            <w:pStyle w:val="207B38F5D9414E6ABF2C7A38BAB187252"/>
          </w:pPr>
          <w:r w:rsidRPr="00B60943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71586AF050C249EE8C5BC4263A1F0F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3996A5-CF5D-44FB-82D6-5E3AB828B339}"/>
      </w:docPartPr>
      <w:docPartBody>
        <w:p w:rsidR="008915DA" w:rsidRDefault="00C247F3" w:rsidP="00C247F3">
          <w:pPr>
            <w:pStyle w:val="71586AF050C249EE8C5BC4263A1F0F072"/>
          </w:pPr>
          <w:r w:rsidRPr="009F29FF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C453AE810C6143D4AAB037676FA97B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B82562-1DA0-44C6-BC56-85D6F206EA72}"/>
      </w:docPartPr>
      <w:docPartBody>
        <w:p w:rsidR="008915DA" w:rsidRDefault="00C247F3" w:rsidP="00C247F3">
          <w:pPr>
            <w:pStyle w:val="C453AE810C6143D4AAB037676FA97BB12"/>
          </w:pPr>
          <w:r w:rsidRPr="00EE6227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F25B3CBAD1794D0A976CB784C65967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BF8FC-DD17-447F-BDD3-26B2E2923DAD}"/>
      </w:docPartPr>
      <w:docPartBody>
        <w:p w:rsidR="008915DA" w:rsidRDefault="00C247F3" w:rsidP="00C247F3">
          <w:pPr>
            <w:pStyle w:val="F25B3CBAD1794D0A976CB784C65967322"/>
          </w:pPr>
          <w:r w:rsidRPr="00B60943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E3BAD4B03E7D4AD6AD75C1A39E1D82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6FD7EC-59DD-4A39-9EB2-D7FFE87748B9}"/>
      </w:docPartPr>
      <w:docPartBody>
        <w:p w:rsidR="008915DA" w:rsidRDefault="00C247F3" w:rsidP="00C247F3">
          <w:pPr>
            <w:pStyle w:val="E3BAD4B03E7D4AD6AD75C1A39E1D82782"/>
          </w:pPr>
          <w:r w:rsidRPr="009F29FF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62EC1D5FDBE54106BB30F97AE83F74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9AF16B-86B7-4235-B6CC-F3479F724A72}"/>
      </w:docPartPr>
      <w:docPartBody>
        <w:p w:rsidR="008915DA" w:rsidRDefault="00C247F3" w:rsidP="00C247F3">
          <w:pPr>
            <w:pStyle w:val="62EC1D5FDBE54106BB30F97AE83F74172"/>
          </w:pPr>
          <w:r w:rsidRPr="00EE6227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4AFA7D64BAD04B2397CE3AA4952082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9C8F4B-2A17-46D0-A9C7-4B13AFCDE425}"/>
      </w:docPartPr>
      <w:docPartBody>
        <w:p w:rsidR="00092A73" w:rsidRDefault="00C247F3" w:rsidP="00C247F3">
          <w:pPr>
            <w:pStyle w:val="4AFA7D64BAD04B2397CE3AA4952082332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CF23F4EE12C241F7BCEB7947819634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20916D-40FF-4EBA-B23A-979D2A787900}"/>
      </w:docPartPr>
      <w:docPartBody>
        <w:p w:rsidR="00092A73" w:rsidRDefault="00C247F3" w:rsidP="00C247F3">
          <w:pPr>
            <w:pStyle w:val="CF23F4EE12C241F7BCEB79478196348C2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D27884EB4FA541B49AECF71A23AF6C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708C41-8BF8-4F49-A7DB-7B9CCF5C3547}"/>
      </w:docPartPr>
      <w:docPartBody>
        <w:p w:rsidR="00092A73" w:rsidRDefault="00C247F3" w:rsidP="00C247F3">
          <w:pPr>
            <w:pStyle w:val="D27884EB4FA541B49AECF71A23AF6CFB2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a date</w:t>
          </w:r>
        </w:p>
      </w:docPartBody>
    </w:docPart>
    <w:docPart>
      <w:docPartPr>
        <w:name w:val="71B4CADFD92441879D1920F5057438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67EE7F-F3E8-41EE-9F7A-7E184A0B9C0E}"/>
      </w:docPartPr>
      <w:docPartBody>
        <w:p w:rsidR="00092A73" w:rsidRDefault="00C247F3" w:rsidP="00C247F3">
          <w:pPr>
            <w:pStyle w:val="71B4CADFD92441879D1920F5057438272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9F7D83E8CA76452E947CE02163F9C5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AA97BB-48A2-449A-AB1F-B25EA51D5216}"/>
      </w:docPartPr>
      <w:docPartBody>
        <w:p w:rsidR="00092A73" w:rsidRDefault="00C247F3" w:rsidP="00C247F3">
          <w:pPr>
            <w:pStyle w:val="9F7D83E8CA76452E947CE02163F9C5F92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0E3763A3FF9C4BF6ACA7CBEDF16365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947BD6-FA75-4D49-97E8-6C1B3A8B1EB1}"/>
      </w:docPartPr>
      <w:docPartBody>
        <w:p w:rsidR="00092A73" w:rsidRDefault="00C247F3" w:rsidP="00C247F3">
          <w:pPr>
            <w:pStyle w:val="0E3763A3FF9C4BF6ACA7CBEDF16365582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7C6F6A3C5D0142D2B831D91BE11058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1D1003-9145-4B3F-864B-6E6D75C37F87}"/>
      </w:docPartPr>
      <w:docPartBody>
        <w:p w:rsidR="00092A73" w:rsidRDefault="00C247F3" w:rsidP="00C247F3">
          <w:pPr>
            <w:pStyle w:val="7C6F6A3C5D0142D2B831D91BE11058042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a date</w:t>
          </w:r>
        </w:p>
      </w:docPartBody>
    </w:docPart>
    <w:docPart>
      <w:docPartPr>
        <w:name w:val="C911C11E7306492B97A5A3A8766E2F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992657-2ADF-4035-ACC4-0389BF5F0335}"/>
      </w:docPartPr>
      <w:docPartBody>
        <w:p w:rsidR="00092A73" w:rsidRDefault="00C247F3" w:rsidP="00C247F3">
          <w:pPr>
            <w:pStyle w:val="C911C11E7306492B97A5A3A8766E2F5B2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F58AEF200DE846BB918D3B946C9A2E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2E7D7E-A9B4-42B5-B48B-B096377597D5}"/>
      </w:docPartPr>
      <w:docPartBody>
        <w:p w:rsidR="00092A73" w:rsidRDefault="00C247F3" w:rsidP="00C247F3">
          <w:pPr>
            <w:pStyle w:val="F58AEF200DE846BB918D3B946C9A2E3D2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295D99373E0F442A9FFA66A282D030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822123-ED8E-4D12-A110-D8E612632A1A}"/>
      </w:docPartPr>
      <w:docPartBody>
        <w:p w:rsidR="00092A73" w:rsidRDefault="00C247F3" w:rsidP="00C247F3">
          <w:pPr>
            <w:pStyle w:val="295D99373E0F442A9FFA66A282D030BA2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2064244C3E7D453FA776458CBA1D82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9C554-A4E8-4218-84EB-67C3D0133E17}"/>
      </w:docPartPr>
      <w:docPartBody>
        <w:p w:rsidR="00092A73" w:rsidRDefault="00C247F3" w:rsidP="00C247F3">
          <w:pPr>
            <w:pStyle w:val="2064244C3E7D453FA776458CBA1D82D12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F2342EA84792484FB9EDF5647CF0AE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4A6824-89AD-46C9-AFF0-943C930D558F}"/>
      </w:docPartPr>
      <w:docPartBody>
        <w:p w:rsidR="00092A73" w:rsidRDefault="00C247F3" w:rsidP="00C247F3">
          <w:pPr>
            <w:pStyle w:val="F2342EA84792484FB9EDF5647CF0AECC2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D19C8340E4794AC19DAD3DDB579132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64C2C4-C685-45AE-BD96-546A0A91B8A1}"/>
      </w:docPartPr>
      <w:docPartBody>
        <w:p w:rsidR="00092A73" w:rsidRDefault="00C247F3" w:rsidP="00C247F3">
          <w:pPr>
            <w:pStyle w:val="D19C8340E4794AC19DAD3DDB5791328F2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9313878CFD264E799C9D7058BCCFCA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51E023-5984-4899-B698-5DFFF027F703}"/>
      </w:docPartPr>
      <w:docPartBody>
        <w:p w:rsidR="00092A73" w:rsidRDefault="00C247F3" w:rsidP="00C247F3">
          <w:pPr>
            <w:pStyle w:val="9313878CFD264E799C9D7058BCCFCA912"/>
          </w:pPr>
          <w:r w:rsidRPr="0056498C">
            <w:rPr>
              <w:rFonts w:cs="Arial"/>
              <w:color w:val="002D72"/>
            </w:rPr>
            <w:t>enter a date</w:t>
          </w:r>
        </w:p>
      </w:docPartBody>
    </w:docPart>
    <w:docPart>
      <w:docPartPr>
        <w:name w:val="B5583C8C8A1A43469BA9B29B2977DB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524845-640E-4D37-8E91-D8DD2BEFAAF9}"/>
      </w:docPartPr>
      <w:docPartBody>
        <w:p w:rsidR="00092A73" w:rsidRDefault="00C247F3" w:rsidP="00C247F3">
          <w:pPr>
            <w:pStyle w:val="B5583C8C8A1A43469BA9B29B2977DB442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2E4A69112CB140DDADA4816613E064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906E03-FE98-4830-8D5E-490052692131}"/>
      </w:docPartPr>
      <w:docPartBody>
        <w:p w:rsidR="00092A73" w:rsidRDefault="00C247F3" w:rsidP="00C247F3">
          <w:pPr>
            <w:pStyle w:val="2E4A69112CB140DDADA4816613E064EC2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68C2E0277F734DC8A98F885FEB0069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C8A6AB-0545-4220-A884-86CBDD9B5D84}"/>
      </w:docPartPr>
      <w:docPartBody>
        <w:p w:rsidR="00092A73" w:rsidRDefault="00C247F3" w:rsidP="00C247F3">
          <w:pPr>
            <w:pStyle w:val="68C2E0277F734DC8A98F885FEB0069F92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68ED1BDD0AF0468AADF1B558846AF3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EBA9E7-5410-4252-BE69-0D1FCDF44A42}"/>
      </w:docPartPr>
      <w:docPartBody>
        <w:p w:rsidR="00092A73" w:rsidRDefault="00C247F3" w:rsidP="00C247F3">
          <w:pPr>
            <w:pStyle w:val="68ED1BDD0AF0468AADF1B558846AF3242"/>
          </w:pPr>
          <w:r w:rsidRPr="0056498C">
            <w:rPr>
              <w:rFonts w:cs="Arial"/>
              <w:color w:val="002D72"/>
            </w:rPr>
            <w:t>enter a date</w:t>
          </w:r>
        </w:p>
      </w:docPartBody>
    </w:docPart>
    <w:docPart>
      <w:docPartPr>
        <w:name w:val="95A7E89241C64CEF9038C3E957ADCB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599377-AFF0-4EC8-8E4A-4D4E4308E08B}"/>
      </w:docPartPr>
      <w:docPartBody>
        <w:p w:rsidR="00092A73" w:rsidRDefault="00C247F3" w:rsidP="00C247F3">
          <w:pPr>
            <w:pStyle w:val="95A7E89241C64CEF9038C3E957ADCB9D2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62681BF884F54ECAB03D27B28CC76C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8F8512-1A3F-44F8-AF61-A30BDDE90613}"/>
      </w:docPartPr>
      <w:docPartBody>
        <w:p w:rsidR="00092A73" w:rsidRDefault="00C247F3" w:rsidP="00C247F3">
          <w:pPr>
            <w:pStyle w:val="62681BF884F54ECAB03D27B28CC76C752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0D2B70DEE6C942FFADF2A9F826E0C6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97F6DC-F358-4554-927A-8EAA078BCBBD}"/>
      </w:docPartPr>
      <w:docPartBody>
        <w:p w:rsidR="00092A73" w:rsidRDefault="00C247F3" w:rsidP="00C247F3">
          <w:pPr>
            <w:pStyle w:val="0D2B70DEE6C942FFADF2A9F826E0C6692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56EC5FB49BAD48AFB98A69C5CBC23F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CCCCB0-051A-4674-8FB9-AE571A5AE79A}"/>
      </w:docPartPr>
      <w:docPartBody>
        <w:p w:rsidR="00092A73" w:rsidRDefault="00C247F3" w:rsidP="00C247F3">
          <w:pPr>
            <w:pStyle w:val="56EC5FB49BAD48AFB98A69C5CBC23F982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9BEB3C9800B949009318B06DD880FB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7A4F33-3D86-49CC-9C2E-E70C6C70E70B}"/>
      </w:docPartPr>
      <w:docPartBody>
        <w:p w:rsidR="00092A73" w:rsidRDefault="00C247F3" w:rsidP="00C247F3">
          <w:pPr>
            <w:pStyle w:val="9BEB3C9800B949009318B06DD880FBFE2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A3EF6398B80749F084AB9E8119AB47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8C73EE-1635-4012-BB4F-ADED174FB8E2}"/>
      </w:docPartPr>
      <w:docPartBody>
        <w:p w:rsidR="00092A73" w:rsidRDefault="00C247F3" w:rsidP="00C247F3">
          <w:pPr>
            <w:pStyle w:val="A3EF6398B80749F084AB9E8119AB47422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45DD86B85FF145F59680961DA2418D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251E4D-7339-4A0E-BAD7-241CC2EE3F66}"/>
      </w:docPartPr>
      <w:docPartBody>
        <w:p w:rsidR="00092A73" w:rsidRDefault="00C247F3" w:rsidP="00C247F3">
          <w:pPr>
            <w:pStyle w:val="45DD86B85FF145F59680961DA2418D722"/>
          </w:pPr>
          <w:r w:rsidRPr="0056498C">
            <w:rPr>
              <w:rFonts w:cs="Arial"/>
              <w:color w:val="002D72"/>
            </w:rPr>
            <w:t>enter a date</w:t>
          </w:r>
        </w:p>
      </w:docPartBody>
    </w:docPart>
    <w:docPart>
      <w:docPartPr>
        <w:name w:val="81A336CD68F74061A9AD9B7B803F8B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F35143-AFB3-404A-8A3B-3734ED625D6C}"/>
      </w:docPartPr>
      <w:docPartBody>
        <w:p w:rsidR="00092A73" w:rsidRDefault="00C247F3" w:rsidP="00C247F3">
          <w:pPr>
            <w:pStyle w:val="81A336CD68F74061A9AD9B7B803F8B1C2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6DCE99F3B2614FF9A387741019D27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B0F4A-4F6E-47A4-B175-58BF91D11E93}"/>
      </w:docPartPr>
      <w:docPartBody>
        <w:p w:rsidR="00092A73" w:rsidRDefault="00C247F3" w:rsidP="00C247F3">
          <w:pPr>
            <w:pStyle w:val="6DCE99F3B2614FF9A387741019D279472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0CF9902D19964431B1DCBB66F736A3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84D929-4766-4987-B104-DDB2431D2659}"/>
      </w:docPartPr>
      <w:docPartBody>
        <w:p w:rsidR="00092A73" w:rsidRDefault="00C247F3" w:rsidP="00C247F3">
          <w:pPr>
            <w:pStyle w:val="0CF9902D19964431B1DCBB66F736A3992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43FC672971F34CA2999B8665CAF144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3A3476-6161-44E7-BB24-F655FEECACBD}"/>
      </w:docPartPr>
      <w:docPartBody>
        <w:p w:rsidR="00092A73" w:rsidRDefault="00C247F3" w:rsidP="00C247F3">
          <w:pPr>
            <w:pStyle w:val="43FC672971F34CA2999B8665CAF144892"/>
          </w:pPr>
          <w:r w:rsidRPr="0056498C">
            <w:rPr>
              <w:rFonts w:cs="Arial"/>
              <w:color w:val="002D72"/>
            </w:rPr>
            <w:t>enter a date</w:t>
          </w:r>
        </w:p>
      </w:docPartBody>
    </w:docPart>
    <w:docPart>
      <w:docPartPr>
        <w:name w:val="C53F7D156EC24311903DD1970D9431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4E975-A78C-4815-A105-2737AC5A6E27}"/>
      </w:docPartPr>
      <w:docPartBody>
        <w:p w:rsidR="00092A73" w:rsidRDefault="00C247F3" w:rsidP="00C247F3">
          <w:pPr>
            <w:pStyle w:val="C53F7D156EC24311903DD1970D9431E32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D892F4EBBD614C7285338B386E605B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FE01B7-371E-4A75-8DD4-8E84ED529558}"/>
      </w:docPartPr>
      <w:docPartBody>
        <w:p w:rsidR="00092A73" w:rsidRDefault="00C247F3" w:rsidP="00C247F3">
          <w:pPr>
            <w:pStyle w:val="D892F4EBBD614C7285338B386E605B202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0B28ECA7FF3D4A90B0D44545AEFA12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B2BB4C-8C0B-4E4D-8407-8D12C51FB928}"/>
      </w:docPartPr>
      <w:docPartBody>
        <w:p w:rsidR="00092A73" w:rsidRDefault="00C247F3" w:rsidP="00C247F3">
          <w:pPr>
            <w:pStyle w:val="0B28ECA7FF3D4A90B0D44545AEFA12AE2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2D578795CD3F4A26AB35AF29A1F630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5ECB54-9340-4D15-B87C-A438E04EF4DE}"/>
      </w:docPartPr>
      <w:docPartBody>
        <w:p w:rsidR="00092A73" w:rsidRDefault="00C247F3" w:rsidP="00C247F3">
          <w:pPr>
            <w:pStyle w:val="2D578795CD3F4A26AB35AF29A1F630892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32813CBA4F054A369596DB54CF9383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5997CD-7F9C-44EF-AF59-B7F55A39A597}"/>
      </w:docPartPr>
      <w:docPartBody>
        <w:p w:rsidR="00092A73" w:rsidRDefault="00C247F3" w:rsidP="00C247F3">
          <w:pPr>
            <w:pStyle w:val="32813CBA4F054A369596DB54CF9383062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9387C066A8B142C28904AED1CB6B36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8ADE5C-E3C8-4E6B-945F-8FFEA37E7FA4}"/>
      </w:docPartPr>
      <w:docPartBody>
        <w:p w:rsidR="00092A73" w:rsidRDefault="00C247F3" w:rsidP="00C247F3">
          <w:pPr>
            <w:pStyle w:val="9387C066A8B142C28904AED1CB6B36B12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F79B28ADE6A247009191EFD4793A82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FD548F-1D6C-4B5B-9F38-632AC7C782CC}"/>
      </w:docPartPr>
      <w:docPartBody>
        <w:p w:rsidR="00092A73" w:rsidRDefault="00C247F3" w:rsidP="00C247F3">
          <w:pPr>
            <w:pStyle w:val="F79B28ADE6A247009191EFD4793A827D2"/>
          </w:pPr>
          <w:r w:rsidRPr="0056498C">
            <w:rPr>
              <w:rFonts w:cs="Arial"/>
              <w:color w:val="002D72"/>
            </w:rPr>
            <w:t>enter a date</w:t>
          </w:r>
        </w:p>
      </w:docPartBody>
    </w:docPart>
    <w:docPart>
      <w:docPartPr>
        <w:name w:val="AC58516BD057408F832487F607847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BCBB5A-70C2-48AB-9F67-DB011EC79480}"/>
      </w:docPartPr>
      <w:docPartBody>
        <w:p w:rsidR="00092A73" w:rsidRDefault="00C247F3" w:rsidP="00C247F3">
          <w:pPr>
            <w:pStyle w:val="AC58516BD057408F832487F6078474552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7CC09A236F04485ABC2E17546AB659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EA40CF-5D74-437F-905B-24449800B1D0}"/>
      </w:docPartPr>
      <w:docPartBody>
        <w:p w:rsidR="00092A73" w:rsidRDefault="00C247F3" w:rsidP="00C247F3">
          <w:pPr>
            <w:pStyle w:val="7CC09A236F04485ABC2E17546AB659A12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7F72D9EE9FC241378F387AFD696CED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C3CA46-BA7C-4EF2-9ECA-571469A3482D}"/>
      </w:docPartPr>
      <w:docPartBody>
        <w:p w:rsidR="00092A73" w:rsidRDefault="00C247F3" w:rsidP="00C247F3">
          <w:pPr>
            <w:pStyle w:val="7F72D9EE9FC241378F387AFD696CED1F2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5EF81B765FD343F59E3833ADAEF3AE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D5B7F9-1622-4475-BDDF-87D1CDFD6A15}"/>
      </w:docPartPr>
      <w:docPartBody>
        <w:p w:rsidR="00092A73" w:rsidRDefault="00C247F3" w:rsidP="00C247F3">
          <w:pPr>
            <w:pStyle w:val="5EF81B765FD343F59E3833ADAEF3AED72"/>
          </w:pPr>
          <w:r w:rsidRPr="0056498C">
            <w:rPr>
              <w:rFonts w:cs="Arial"/>
              <w:color w:val="002D72"/>
            </w:rPr>
            <w:t>enter a date</w:t>
          </w:r>
        </w:p>
      </w:docPartBody>
    </w:docPart>
    <w:docPart>
      <w:docPartPr>
        <w:name w:val="7F1C4E1F4EB94597B2BF18E916F6EF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B6186B-A985-4006-A1DF-3FCFA3E379C1}"/>
      </w:docPartPr>
      <w:docPartBody>
        <w:p w:rsidR="00092A73" w:rsidRDefault="00C247F3" w:rsidP="00C247F3">
          <w:pPr>
            <w:pStyle w:val="7F1C4E1F4EB94597B2BF18E916F6EF8D2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9D32D319C19E4EED929D8E9C683AD3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2B0113-5C96-4315-A6D2-791A68D1751F}"/>
      </w:docPartPr>
      <w:docPartBody>
        <w:p w:rsidR="00092A73" w:rsidRDefault="00C247F3" w:rsidP="00C247F3">
          <w:pPr>
            <w:pStyle w:val="9D32D319C19E4EED929D8E9C683AD3012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AF1C65CA653B4349B6D30A27211855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E16255-3321-44BA-B4C8-82E8F8A51746}"/>
      </w:docPartPr>
      <w:docPartBody>
        <w:p w:rsidR="00092A73" w:rsidRDefault="00C247F3" w:rsidP="00C247F3">
          <w:pPr>
            <w:pStyle w:val="AF1C65CA653B4349B6D30A272118558B2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2B7E960D321C4AC9A988DFEB9BBB6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7D379E-B808-4560-AB39-56AB56CEE50B}"/>
      </w:docPartPr>
      <w:docPartBody>
        <w:p w:rsidR="00092A73" w:rsidRDefault="00C247F3" w:rsidP="00C247F3">
          <w:pPr>
            <w:pStyle w:val="2B7E960D321C4AC9A988DFEB9BBB69B92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7A2CC9F94CFD41719707A3D5CB9B00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3476B7-78B1-40D5-8771-418C216BFC45}"/>
      </w:docPartPr>
      <w:docPartBody>
        <w:p w:rsidR="00092A73" w:rsidRDefault="00C247F3" w:rsidP="00C247F3">
          <w:pPr>
            <w:pStyle w:val="7A2CC9F94CFD41719707A3D5CB9B00B32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7BE9F04173A84426B89E2AD5570282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1EDEB5-3A74-4B51-8404-755B2E3E4861}"/>
      </w:docPartPr>
      <w:docPartBody>
        <w:p w:rsidR="00092A73" w:rsidRDefault="00C247F3" w:rsidP="00C247F3">
          <w:pPr>
            <w:pStyle w:val="7BE9F04173A84426B89E2AD5570282812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D8E6765B337B436F8D986D4FB3BFF7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ACA2AE-A0F5-413A-A51C-7F1098766DA1}"/>
      </w:docPartPr>
      <w:docPartBody>
        <w:p w:rsidR="00092A73" w:rsidRDefault="00C247F3" w:rsidP="00C247F3">
          <w:pPr>
            <w:pStyle w:val="D8E6765B337B436F8D986D4FB3BFF7D82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B8FB89459E0E48BDADAF7F778B1FE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4F2403-6332-4D54-939A-E271C7622386}"/>
      </w:docPartPr>
      <w:docPartBody>
        <w:p w:rsidR="00092A73" w:rsidRDefault="00C247F3" w:rsidP="00C247F3">
          <w:pPr>
            <w:pStyle w:val="B8FB89459E0E48BDADAF7F778B1FE9692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4D77F8DEA7E342749F089D57BB44D1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7DBC03-EA37-4931-8F05-9604304C9302}"/>
      </w:docPartPr>
      <w:docPartBody>
        <w:p w:rsidR="00092A73" w:rsidRDefault="00C247F3" w:rsidP="00C247F3">
          <w:pPr>
            <w:pStyle w:val="4D77F8DEA7E342749F089D57BB44D1002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6667EF621EA240E7B339D7D3FBB145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9465DF-6E5A-4BC6-BB12-CAC5EB3BB10D}"/>
      </w:docPartPr>
      <w:docPartBody>
        <w:p w:rsidR="00092A73" w:rsidRDefault="00C247F3" w:rsidP="00C247F3">
          <w:pPr>
            <w:pStyle w:val="6667EF621EA240E7B339D7D3FBB1454D2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F4375E146B4A4E2DABD7E2BAA5C910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74F01E-043E-4405-B1F8-04B19B14F13D}"/>
      </w:docPartPr>
      <w:docPartBody>
        <w:p w:rsidR="00092A73" w:rsidRDefault="00C247F3" w:rsidP="00C247F3">
          <w:pPr>
            <w:pStyle w:val="F4375E146B4A4E2DABD7E2BAA5C9106E2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6115523F9E9440DDBAB03A09DCAD57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0C5BD3-D4E0-4042-B1D5-9CE8FBFF8EEA}"/>
      </w:docPartPr>
      <w:docPartBody>
        <w:p w:rsidR="00092A73" w:rsidRDefault="00C247F3" w:rsidP="00C247F3">
          <w:pPr>
            <w:pStyle w:val="6115523F9E9440DDBAB03A09DCAD57242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57EDD84C5D1645B3B24A42EF103256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984F8-57EE-4E51-8973-F1041F0A2716}"/>
      </w:docPartPr>
      <w:docPartBody>
        <w:p w:rsidR="00092A73" w:rsidRDefault="00C247F3" w:rsidP="00C247F3">
          <w:pPr>
            <w:pStyle w:val="57EDD84C5D1645B3B24A42EF1032562E2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0E5F872D82FF41898FFA7B4FED5974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AA2B77-4664-43FA-8743-81520D1222B4}"/>
      </w:docPartPr>
      <w:docPartBody>
        <w:p w:rsidR="00092A73" w:rsidRDefault="00C247F3" w:rsidP="00C247F3">
          <w:pPr>
            <w:pStyle w:val="0E5F872D82FF41898FFA7B4FED5974E72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739F64EF271C4DBE81CFBA0C6FD51D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6927D2-5618-4E7B-A75F-F53473180D89}"/>
      </w:docPartPr>
      <w:docPartBody>
        <w:p w:rsidR="00092A73" w:rsidRDefault="00C247F3" w:rsidP="00C247F3">
          <w:pPr>
            <w:pStyle w:val="739F64EF271C4DBE81CFBA0C6FD51D6D2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F561C5B0D00D4B99847669D1F96FED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4885CF-88DA-435A-91DB-022E20E8F305}"/>
      </w:docPartPr>
      <w:docPartBody>
        <w:p w:rsidR="00092A73" w:rsidRDefault="00C247F3" w:rsidP="00C247F3">
          <w:pPr>
            <w:pStyle w:val="F561C5B0D00D4B99847669D1F96FEDA32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7387336F0D974F0689FD3D940E50AB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98EC6F-9D46-485C-BC44-D6765BE75F87}"/>
      </w:docPartPr>
      <w:docPartBody>
        <w:p w:rsidR="00092A73" w:rsidRDefault="00C247F3" w:rsidP="00C247F3">
          <w:pPr>
            <w:pStyle w:val="7387336F0D974F0689FD3D940E50AB1B2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F9632A2910C149488663C9EF26D245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1A0EE0-D1FF-4151-A801-B26050466A73}"/>
      </w:docPartPr>
      <w:docPartBody>
        <w:p w:rsidR="00092A73" w:rsidRDefault="00C247F3" w:rsidP="00C247F3">
          <w:pPr>
            <w:pStyle w:val="F9632A2910C149488663C9EF26D245BB2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A9572E7538E842E48E180AE99C08E1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682A9C-9EB8-478C-8336-4FCFE635EF79}"/>
      </w:docPartPr>
      <w:docPartBody>
        <w:p w:rsidR="00092A73" w:rsidRDefault="00C247F3" w:rsidP="00C247F3">
          <w:pPr>
            <w:pStyle w:val="A9572E7538E842E48E180AE99C08E1C92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953E9F679A3040759877536C887183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776581-7C8C-4CAF-BF3F-A8F27258EED4}"/>
      </w:docPartPr>
      <w:docPartBody>
        <w:p w:rsidR="00092A73" w:rsidRDefault="00C247F3" w:rsidP="00C247F3">
          <w:pPr>
            <w:pStyle w:val="953E9F679A3040759877536C8871836C2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EF94A75BDAB44E0AAE694A805A9B7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1E635F-CE7D-4DC7-BBC9-5BEBEAF8D9A7}"/>
      </w:docPartPr>
      <w:docPartBody>
        <w:p w:rsidR="00092A73" w:rsidRDefault="00C247F3" w:rsidP="00C247F3">
          <w:pPr>
            <w:pStyle w:val="EF94A75BDAB44E0AAE694A805A9B768A2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6A5F372DC8E24455BEE13E39BD698F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3DEC9F-E44B-433F-9AB0-48B89FBD12C6}"/>
      </w:docPartPr>
      <w:docPartBody>
        <w:p w:rsidR="00092A73" w:rsidRDefault="00C247F3" w:rsidP="00C247F3">
          <w:pPr>
            <w:pStyle w:val="6A5F372DC8E24455BEE13E39BD698FFB2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ED0614E33F3D4E3ABE3BDE166238FC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847988-E71C-43B1-987D-663D18749D55}"/>
      </w:docPartPr>
      <w:docPartBody>
        <w:p w:rsidR="00092A73" w:rsidRDefault="00C247F3" w:rsidP="00C247F3">
          <w:pPr>
            <w:pStyle w:val="ED0614E33F3D4E3ABE3BDE166238FC712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2883740E218C48C8A0822E186A4C6E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6C2BCF-BBD4-42CB-9B2D-1F3E3834FDB8}"/>
      </w:docPartPr>
      <w:docPartBody>
        <w:p w:rsidR="00092A73" w:rsidRDefault="00C247F3" w:rsidP="00C247F3">
          <w:pPr>
            <w:pStyle w:val="2883740E218C48C8A0822E186A4C6EB82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5062605800A0441F90631A64D36D46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E05236-E5D0-4603-9F55-AD5DFC825267}"/>
      </w:docPartPr>
      <w:docPartBody>
        <w:p w:rsidR="00092A73" w:rsidRDefault="00C247F3" w:rsidP="00C247F3">
          <w:pPr>
            <w:pStyle w:val="5062605800A0441F90631A64D36D46322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E9F98A14D0D7454CA94D590DC97A6C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7AB48A-A015-4C79-925B-DFB56E17C727}"/>
      </w:docPartPr>
      <w:docPartBody>
        <w:p w:rsidR="00092A73" w:rsidRDefault="00C247F3" w:rsidP="00C247F3">
          <w:pPr>
            <w:pStyle w:val="E9F98A14D0D7454CA94D590DC97A6C5C2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A906FBD82C654C50A474CEA5B18126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78C585-B8FA-4381-8300-30C0755A00D3}"/>
      </w:docPartPr>
      <w:docPartBody>
        <w:p w:rsidR="00092A73" w:rsidRDefault="00C247F3" w:rsidP="00C247F3">
          <w:pPr>
            <w:pStyle w:val="A906FBD82C654C50A474CEA5B18126072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A6EF350012344506909E76D9D5AC72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8826D4-F179-4102-9B11-083CDEB8FC1C}"/>
      </w:docPartPr>
      <w:docPartBody>
        <w:p w:rsidR="00092A73" w:rsidRDefault="00C247F3" w:rsidP="00C247F3">
          <w:pPr>
            <w:pStyle w:val="A6EF350012344506909E76D9D5AC72E92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262ED57C69B143BF85607F6F8C2D32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E91DFB-0881-44B6-91FD-4C3839580F2C}"/>
      </w:docPartPr>
      <w:docPartBody>
        <w:p w:rsidR="00092A73" w:rsidRDefault="00C247F3" w:rsidP="00C247F3">
          <w:pPr>
            <w:pStyle w:val="262ED57C69B143BF85607F6F8C2D32412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62075C32E29A4C2C933C7C14800CE6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C675E-A8B4-4291-9471-2B4BE01FF456}"/>
      </w:docPartPr>
      <w:docPartBody>
        <w:p w:rsidR="00092A73" w:rsidRDefault="00C247F3" w:rsidP="00C247F3">
          <w:pPr>
            <w:pStyle w:val="62075C32E29A4C2C933C7C14800CE6CD2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350184C4C3A4429EAFE811F57C6C55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EEF40F-7D1F-4AA7-B873-75DCE6F5488A}"/>
      </w:docPartPr>
      <w:docPartBody>
        <w:p w:rsidR="00092A73" w:rsidRDefault="00C247F3" w:rsidP="00C247F3">
          <w:pPr>
            <w:pStyle w:val="350184C4C3A4429EAFE811F57C6C553C2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86A27AD111334E7B8591EF0B1D729D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43D984-F79E-4C17-A3E6-31CFD7DFB937}"/>
      </w:docPartPr>
      <w:docPartBody>
        <w:p w:rsidR="00092A73" w:rsidRDefault="00C247F3" w:rsidP="00C247F3">
          <w:pPr>
            <w:pStyle w:val="86A27AD111334E7B8591EF0B1D729D2A2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2FFEF4693DDA41CC8A20DF8A212D69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30AB71-3C2B-42FB-8A0B-7EB24A73AD92}"/>
      </w:docPartPr>
      <w:docPartBody>
        <w:p w:rsidR="00B57356" w:rsidRDefault="00C247F3" w:rsidP="00C247F3">
          <w:pPr>
            <w:pStyle w:val="2FFEF4693DDA41CC8A20DF8A212D69F72"/>
          </w:pPr>
          <w:r w:rsidRPr="0056498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D63E2B1770AB49FA86ACDD720FA5BE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7E165D-B2EE-4094-B703-56C7D45A19B2}"/>
      </w:docPartPr>
      <w:docPartBody>
        <w:p w:rsidR="00763D6A" w:rsidRDefault="00C247F3" w:rsidP="00C247F3">
          <w:pPr>
            <w:pStyle w:val="D63E2B1770AB49FA86ACDD720FA5BEC2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31AD6BA85E044F2F99396E626ABFBF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ED8349-1EC1-49FD-AB3C-FFEB7901A364}"/>
      </w:docPartPr>
      <w:docPartBody>
        <w:p w:rsidR="00763D6A" w:rsidRDefault="00C247F3" w:rsidP="00C247F3">
          <w:pPr>
            <w:pStyle w:val="31AD6BA85E044F2F99396E626ABFBF57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B2FB1DEE58BA4ABC82EA67E0A71EC9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62CA48-3EC9-4F3B-A9C9-97E5404C84B0}"/>
      </w:docPartPr>
      <w:docPartBody>
        <w:p w:rsidR="00763D6A" w:rsidRDefault="00C247F3" w:rsidP="00C247F3">
          <w:pPr>
            <w:pStyle w:val="B2FB1DEE58BA4ABC82EA67E0A71EC9DC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a date</w:t>
          </w:r>
        </w:p>
      </w:docPartBody>
    </w:docPart>
    <w:docPart>
      <w:docPartPr>
        <w:name w:val="4E6DB9DB9B7C485486B01C85896B5F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45E9D-B77B-4FA5-BCC9-2E6B3C56B037}"/>
      </w:docPartPr>
      <w:docPartBody>
        <w:p w:rsidR="00763D6A" w:rsidRDefault="00C247F3" w:rsidP="00C247F3">
          <w:pPr>
            <w:pStyle w:val="4E6DB9DB9B7C485486B01C85896B5F70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9FB2BEED2E0F439BBF45A0E177D7A4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AE160E-3D59-40CA-B1DD-133BB8814E1E}"/>
      </w:docPartPr>
      <w:docPartBody>
        <w:p w:rsidR="00763D6A" w:rsidRDefault="00C247F3" w:rsidP="00C247F3">
          <w:pPr>
            <w:pStyle w:val="9FB2BEED2E0F439BBF45A0E177D7A4C4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88831D150A96476DB635BA5270F9BF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CEF644-87FC-4AC0-A338-128DB5578E35}"/>
      </w:docPartPr>
      <w:docPartBody>
        <w:p w:rsidR="00763D6A" w:rsidRDefault="00C247F3" w:rsidP="00C247F3">
          <w:pPr>
            <w:pStyle w:val="88831D150A96476DB635BA5270F9BFB7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5A50F0C32B534D29B14B182D9251C3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80BA38-34AB-49C7-B7FA-F5BC3E5E8A15}"/>
      </w:docPartPr>
      <w:docPartBody>
        <w:p w:rsidR="00763D6A" w:rsidRDefault="00C247F3" w:rsidP="00C247F3">
          <w:pPr>
            <w:pStyle w:val="5A50F0C32B534D29B14B182D9251C37E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a date</w:t>
          </w:r>
        </w:p>
      </w:docPartBody>
    </w:docPart>
    <w:docPart>
      <w:docPartPr>
        <w:name w:val="7CF081ED05C84FAB85308FC43830C8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B3A858-45D3-4465-BAD0-09AF0CA577EB}"/>
      </w:docPartPr>
      <w:docPartBody>
        <w:p w:rsidR="00763D6A" w:rsidRDefault="00C247F3" w:rsidP="00C247F3">
          <w:pPr>
            <w:pStyle w:val="7CF081ED05C84FAB85308FC43830C831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91CB171AC77342008347FD20DF1F18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AEF81E-3DA8-432B-8CC3-979D38979678}"/>
      </w:docPartPr>
      <w:docPartBody>
        <w:p w:rsidR="00763D6A" w:rsidRDefault="00C247F3" w:rsidP="00C247F3">
          <w:pPr>
            <w:pStyle w:val="91CB171AC77342008347FD20DF1F1837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35B865A7667240EE9C74BC5DB54251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10C0D5-FD22-41C7-A0E5-868352C956EB}"/>
      </w:docPartPr>
      <w:docPartBody>
        <w:p w:rsidR="00763D6A" w:rsidRDefault="00C247F3" w:rsidP="00C247F3">
          <w:pPr>
            <w:pStyle w:val="35B865A7667240EE9C74BC5DB5425169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0388EA55584044A78EA78C46D34A30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B64FD1-28E1-4023-938B-244A07FF58F1}"/>
      </w:docPartPr>
      <w:docPartBody>
        <w:p w:rsidR="00763D6A" w:rsidRDefault="00C247F3" w:rsidP="00C247F3">
          <w:pPr>
            <w:pStyle w:val="0388EA55584044A78EA78C46D34A3044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0785C94F2C6A499495E7CD288D2582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D1BC03-C016-4DBD-BD9C-B52DD8EB976A}"/>
      </w:docPartPr>
      <w:docPartBody>
        <w:p w:rsidR="00763D6A" w:rsidRDefault="00C247F3" w:rsidP="00C247F3">
          <w:pPr>
            <w:pStyle w:val="0785C94F2C6A499495E7CD288D25826E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D175BD42C368475FBD6B1D2EBA0D66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91471D-0C4E-4BCE-809E-A6D148215F61}"/>
      </w:docPartPr>
      <w:docPartBody>
        <w:p w:rsidR="00763D6A" w:rsidRDefault="00C247F3" w:rsidP="00C247F3">
          <w:pPr>
            <w:pStyle w:val="D175BD42C368475FBD6B1D2EBA0D6681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E946FC1C1A6E46F6BCCCCB91AACFA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616E16-9272-4A7A-BC5A-19D9ED92B933}"/>
      </w:docPartPr>
      <w:docPartBody>
        <w:p w:rsidR="00763D6A" w:rsidRDefault="00C247F3" w:rsidP="00C247F3">
          <w:pPr>
            <w:pStyle w:val="E946FC1C1A6E46F6BCCCCB91AACFAE2B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a date</w:t>
          </w:r>
        </w:p>
      </w:docPartBody>
    </w:docPart>
    <w:docPart>
      <w:docPartPr>
        <w:name w:val="36DB6A8EEB65423FA29418A35F30DA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8DAA2-CC13-42BF-8940-1CF9EEA271E6}"/>
      </w:docPartPr>
      <w:docPartBody>
        <w:p w:rsidR="00763D6A" w:rsidRDefault="00C247F3" w:rsidP="00C247F3">
          <w:pPr>
            <w:pStyle w:val="36DB6A8EEB65423FA29418A35F30DA8F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9FEB3EB3FE854E2284A3CA256D07A7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655694-3522-4619-A376-CC851C31C5AE}"/>
      </w:docPartPr>
      <w:docPartBody>
        <w:p w:rsidR="00763D6A" w:rsidRDefault="00C247F3" w:rsidP="00C247F3">
          <w:pPr>
            <w:pStyle w:val="9FEB3EB3FE854E2284A3CA256D07A71E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754232802D6D446DBEB3BC8AAD2774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21295C-0985-4A9E-8F6E-DD7C2D39C497}"/>
      </w:docPartPr>
      <w:docPartBody>
        <w:p w:rsidR="00763D6A" w:rsidRDefault="00C247F3" w:rsidP="00C247F3">
          <w:pPr>
            <w:pStyle w:val="754232802D6D446DBEB3BC8AAD277493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21CC2EE911D042ADB1D13C02021C2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3FCAF5-2969-4DB5-888A-B74CD3793B46}"/>
      </w:docPartPr>
      <w:docPartBody>
        <w:p w:rsidR="00763D6A" w:rsidRDefault="00C247F3" w:rsidP="00C247F3">
          <w:pPr>
            <w:pStyle w:val="21CC2EE911D042ADB1D13C02021C2CB0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a date</w:t>
          </w:r>
        </w:p>
      </w:docPartBody>
    </w:docPart>
    <w:docPart>
      <w:docPartPr>
        <w:name w:val="4B3E96F4CEB84357936A81A77D1864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0D00D2-ECF8-4E0A-BB11-6A26DB589F51}"/>
      </w:docPartPr>
      <w:docPartBody>
        <w:p w:rsidR="00763D6A" w:rsidRDefault="00C247F3" w:rsidP="00C247F3">
          <w:pPr>
            <w:pStyle w:val="4B3E96F4CEB84357936A81A77D1864C4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0605DC9A7D0941FF92D97D1E883408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049C15-ADB1-46A4-8131-62E0F459DEA7}"/>
      </w:docPartPr>
      <w:docPartBody>
        <w:p w:rsidR="00763D6A" w:rsidRDefault="00C247F3" w:rsidP="00C247F3">
          <w:pPr>
            <w:pStyle w:val="0605DC9A7D0941FF92D97D1E883408C3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CB53777886D441B3B926619B903599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E32BBF-3C18-4999-ABAA-152335B2908C}"/>
      </w:docPartPr>
      <w:docPartBody>
        <w:p w:rsidR="00763D6A" w:rsidRDefault="00C247F3" w:rsidP="00C247F3">
          <w:pPr>
            <w:pStyle w:val="CB53777886D441B3B926619B90359972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B059D65937034AAFB610C3E9BFA7B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AFD85D-DB54-40BC-812F-CC9928B7918A}"/>
      </w:docPartPr>
      <w:docPartBody>
        <w:p w:rsidR="00763D6A" w:rsidRDefault="00C247F3" w:rsidP="00C247F3">
          <w:pPr>
            <w:pStyle w:val="B059D65937034AAFB610C3E9BFA7B602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56765661364D40089DA76E50C8E7B7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BC5789-4AED-496B-AC91-7997F332648E}"/>
      </w:docPartPr>
      <w:docPartBody>
        <w:p w:rsidR="00461928" w:rsidRDefault="00763D6A" w:rsidP="00763D6A">
          <w:pPr>
            <w:pStyle w:val="56765661364D40089DA76E50C8E7B778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CA554BD67AE14F31BF390B72D3BD0C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28A69-9F6C-4757-AE3F-503AC3D80AF9}"/>
      </w:docPartPr>
      <w:docPartBody>
        <w:p w:rsidR="00461928" w:rsidRDefault="00763D6A" w:rsidP="00763D6A">
          <w:pPr>
            <w:pStyle w:val="CA554BD67AE14F31BF390B72D3BD0CBD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DCBBE166B0C14AC5B872501A4F006F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006DB0-A528-4756-816D-2CB403B5AB34}"/>
      </w:docPartPr>
      <w:docPartBody>
        <w:p w:rsidR="00461928" w:rsidRDefault="00763D6A" w:rsidP="00763D6A">
          <w:pPr>
            <w:pStyle w:val="DCBBE166B0C14AC5B872501A4F006F10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a date</w:t>
          </w:r>
        </w:p>
      </w:docPartBody>
    </w:docPart>
    <w:docPart>
      <w:docPartPr>
        <w:name w:val="3E1FCE1F3EAA4B7E9809EFC7343E6A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F657CF-62A1-4336-AC33-AF7AA0DF744E}"/>
      </w:docPartPr>
      <w:docPartBody>
        <w:p w:rsidR="00461928" w:rsidRDefault="00763D6A" w:rsidP="00763D6A">
          <w:pPr>
            <w:pStyle w:val="3E1FCE1F3EAA4B7E9809EFC7343E6AE7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9DAF97F5CD3C4C42BF39C425AFB0BD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4673E4-BFF3-4A10-901E-3E0AAD72EE7E}"/>
      </w:docPartPr>
      <w:docPartBody>
        <w:p w:rsidR="00461928" w:rsidRDefault="00763D6A" w:rsidP="00763D6A">
          <w:pPr>
            <w:pStyle w:val="9DAF97F5CD3C4C42BF39C425AFB0BD82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F1D14F8301D44DFDA86FC92524C980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0D47F0-07D4-4BF5-A828-4EE02EF86D65}"/>
      </w:docPartPr>
      <w:docPartBody>
        <w:p w:rsidR="00461928" w:rsidRDefault="00763D6A" w:rsidP="00763D6A">
          <w:pPr>
            <w:pStyle w:val="F1D14F8301D44DFDA86FC92524C9802D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ADB82193EF8C4F35BA85FC764EB6BB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BB00D3-444D-4314-80B8-FF5907476F2C}"/>
      </w:docPartPr>
      <w:docPartBody>
        <w:p w:rsidR="00461928" w:rsidRDefault="00763D6A" w:rsidP="00763D6A">
          <w:pPr>
            <w:pStyle w:val="ADB82193EF8C4F35BA85FC764EB6BB3D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a date</w:t>
          </w:r>
        </w:p>
      </w:docPartBody>
    </w:docPart>
    <w:docPart>
      <w:docPartPr>
        <w:name w:val="F1CB9C80EA834A14B91F2A29660C70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7D94DC-593F-4A6D-B581-1554AFA38392}"/>
      </w:docPartPr>
      <w:docPartBody>
        <w:p w:rsidR="00461928" w:rsidRDefault="00763D6A" w:rsidP="00763D6A">
          <w:pPr>
            <w:pStyle w:val="F1CB9C80EA834A14B91F2A29660C70B2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FCE46DD7259B4A06A7B2FEE0D18EEB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97272-E65E-435B-B017-AF83AEA472C9}"/>
      </w:docPartPr>
      <w:docPartBody>
        <w:p w:rsidR="00461928" w:rsidRDefault="00763D6A" w:rsidP="00763D6A">
          <w:pPr>
            <w:pStyle w:val="FCE46DD7259B4A06A7B2FEE0D18EEB55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75B9C282BBAA4413B165DF7D33BDB3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E72DCB-F5B4-4165-B285-8C833031D20B}"/>
      </w:docPartPr>
      <w:docPartBody>
        <w:p w:rsidR="00461928" w:rsidRDefault="00763D6A" w:rsidP="00763D6A">
          <w:pPr>
            <w:pStyle w:val="75B9C282BBAA4413B165DF7D33BDB3EB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8C1E00DBE70F4F0FB2A5522111A3FC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960F3C-7345-4F85-AE0D-EE8A69D08A7E}"/>
      </w:docPartPr>
      <w:docPartBody>
        <w:p w:rsidR="00461928" w:rsidRDefault="00763D6A" w:rsidP="00763D6A">
          <w:pPr>
            <w:pStyle w:val="8C1E00DBE70F4F0FB2A5522111A3FC39"/>
          </w:pPr>
          <w:r w:rsidRPr="00E64E62">
            <w:rPr>
              <w:rFonts w:eastAsia="Times New Roman" w:cs="Arial"/>
              <w:color w:val="002D72"/>
              <w:kern w:val="0"/>
              <w14:ligatures w14:val="none"/>
            </w:rPr>
            <w:t>enter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Bold">
    <w:panose1 w:val="020B0704020202020204"/>
    <w:charset w:val="00"/>
    <w:family w:val="auto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0E8"/>
    <w:rsid w:val="00041C6D"/>
    <w:rsid w:val="000461FF"/>
    <w:rsid w:val="00086AAB"/>
    <w:rsid w:val="00092A73"/>
    <w:rsid w:val="001E19BC"/>
    <w:rsid w:val="001F327B"/>
    <w:rsid w:val="00203C77"/>
    <w:rsid w:val="002146D7"/>
    <w:rsid w:val="002865FF"/>
    <w:rsid w:val="002C4A15"/>
    <w:rsid w:val="002D55CF"/>
    <w:rsid w:val="002E3A5E"/>
    <w:rsid w:val="003140E8"/>
    <w:rsid w:val="00331957"/>
    <w:rsid w:val="00357F51"/>
    <w:rsid w:val="003E20F6"/>
    <w:rsid w:val="00415522"/>
    <w:rsid w:val="00451160"/>
    <w:rsid w:val="00461928"/>
    <w:rsid w:val="005E120A"/>
    <w:rsid w:val="00744134"/>
    <w:rsid w:val="00763D6A"/>
    <w:rsid w:val="007C19C3"/>
    <w:rsid w:val="00807605"/>
    <w:rsid w:val="00827BBB"/>
    <w:rsid w:val="00862D9A"/>
    <w:rsid w:val="00870865"/>
    <w:rsid w:val="008915DA"/>
    <w:rsid w:val="009975C2"/>
    <w:rsid w:val="009A729E"/>
    <w:rsid w:val="009B076B"/>
    <w:rsid w:val="009D61DC"/>
    <w:rsid w:val="009E67A1"/>
    <w:rsid w:val="00A47710"/>
    <w:rsid w:val="00A5557A"/>
    <w:rsid w:val="00A831EA"/>
    <w:rsid w:val="00AA4866"/>
    <w:rsid w:val="00AC755C"/>
    <w:rsid w:val="00AE69F3"/>
    <w:rsid w:val="00B57356"/>
    <w:rsid w:val="00C111F9"/>
    <w:rsid w:val="00C247F3"/>
    <w:rsid w:val="00C33B7E"/>
    <w:rsid w:val="00C37839"/>
    <w:rsid w:val="00C478D4"/>
    <w:rsid w:val="00C947DD"/>
    <w:rsid w:val="00D128A6"/>
    <w:rsid w:val="00D7023D"/>
    <w:rsid w:val="00DA680E"/>
    <w:rsid w:val="00EC049C"/>
    <w:rsid w:val="00F63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3AA17B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247F3"/>
    <w:rPr>
      <w:color w:val="666666"/>
    </w:rPr>
  </w:style>
  <w:style w:type="paragraph" w:customStyle="1" w:styleId="C5E4FE3A5B954B399E51E45D0C3E39DA3">
    <w:name w:val="C5E4FE3A5B954B399E51E45D0C3E39DA3"/>
    <w:rsid w:val="00862D9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BED89B412C2447D1A1F4E2EBD18A8CD53">
    <w:name w:val="BED89B412C2447D1A1F4E2EBD18A8CD53"/>
    <w:rsid w:val="00862D9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F9A2604AB72549FCA1A3289D98E4BD1E3">
    <w:name w:val="F9A2604AB72549FCA1A3289D98E4BD1E3"/>
    <w:rsid w:val="00862D9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6DB3745A927B420ABE1C6CAECE2F34061">
    <w:name w:val="6DB3745A927B420ABE1C6CAECE2F34061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4AFA7D64BAD04B2397CE3AA4952082332">
    <w:name w:val="4AFA7D64BAD04B2397CE3AA495208233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CF23F4EE12C241F7BCEB79478196348C2">
    <w:name w:val="CF23F4EE12C241F7BCEB79478196348C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D27884EB4FA541B49AECF71A23AF6CFB2">
    <w:name w:val="D27884EB4FA541B49AECF71A23AF6CFB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71B4CADFD92441879D1920F5057438272">
    <w:name w:val="71B4CADFD92441879D1920F505743827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9F7D83E8CA76452E947CE02163F9C5F92">
    <w:name w:val="9F7D83E8CA76452E947CE02163F9C5F9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0E3763A3FF9C4BF6ACA7CBEDF16365582">
    <w:name w:val="0E3763A3FF9C4BF6ACA7CBEDF1636558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7C6F6A3C5D0142D2B831D91BE11058042">
    <w:name w:val="7C6F6A3C5D0142D2B831D91BE1105804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C911C11E7306492B97A5A3A8766E2F5B2">
    <w:name w:val="C911C11E7306492B97A5A3A8766E2F5B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F58AEF200DE846BB918D3B946C9A2E3D2">
    <w:name w:val="F58AEF200DE846BB918D3B946C9A2E3D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295D99373E0F442A9FFA66A282D030BA2">
    <w:name w:val="295D99373E0F442A9FFA66A282D030BA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2064244C3E7D453FA776458CBA1D82D12">
    <w:name w:val="2064244C3E7D453FA776458CBA1D82D1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F2342EA84792484FB9EDF5647CF0AECC2">
    <w:name w:val="F2342EA84792484FB9EDF5647CF0AECC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D19C8340E4794AC19DAD3DDB5791328F2">
    <w:name w:val="D19C8340E4794AC19DAD3DDB5791328F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9313878CFD264E799C9D7058BCCFCA912">
    <w:name w:val="9313878CFD264E799C9D7058BCCFCA91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B5583C8C8A1A43469BA9B29B2977DB442">
    <w:name w:val="B5583C8C8A1A43469BA9B29B2977DB44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2E4A69112CB140DDADA4816613E064EC2">
    <w:name w:val="2E4A69112CB140DDADA4816613E064EC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68C2E0277F734DC8A98F885FEB0069F92">
    <w:name w:val="68C2E0277F734DC8A98F885FEB0069F9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68ED1BDD0AF0468AADF1B558846AF3242">
    <w:name w:val="68ED1BDD0AF0468AADF1B558846AF324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95A7E89241C64CEF9038C3E957ADCB9D2">
    <w:name w:val="95A7E89241C64CEF9038C3E957ADCB9D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62681BF884F54ECAB03D27B28CC76C752">
    <w:name w:val="62681BF884F54ECAB03D27B28CC76C75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0D2B70DEE6C942FFADF2A9F826E0C6692">
    <w:name w:val="0D2B70DEE6C942FFADF2A9F826E0C669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56EC5FB49BAD48AFB98A69C5CBC23F982">
    <w:name w:val="56EC5FB49BAD48AFB98A69C5CBC23F98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9BEB3C9800B949009318B06DD880FBFE2">
    <w:name w:val="9BEB3C9800B949009318B06DD880FBFE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A3EF6398B80749F084AB9E8119AB47422">
    <w:name w:val="A3EF6398B80749F084AB9E8119AB4742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45DD86B85FF145F59680961DA2418D722">
    <w:name w:val="45DD86B85FF145F59680961DA2418D72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81A336CD68F74061A9AD9B7B803F8B1C2">
    <w:name w:val="81A336CD68F74061A9AD9B7B803F8B1C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6DCE99F3B2614FF9A387741019D279472">
    <w:name w:val="6DCE99F3B2614FF9A387741019D27947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0CF9902D19964431B1DCBB66F736A3992">
    <w:name w:val="0CF9902D19964431B1DCBB66F736A399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43FC672971F34CA2999B8665CAF144892">
    <w:name w:val="43FC672971F34CA2999B8665CAF14489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C53F7D156EC24311903DD1970D9431E32">
    <w:name w:val="C53F7D156EC24311903DD1970D9431E3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D892F4EBBD614C7285338B386E605B202">
    <w:name w:val="D892F4EBBD614C7285338B386E605B20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0B28ECA7FF3D4A90B0D44545AEFA12AE2">
    <w:name w:val="0B28ECA7FF3D4A90B0D44545AEFA12AE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2D578795CD3F4A26AB35AF29A1F630892">
    <w:name w:val="2D578795CD3F4A26AB35AF29A1F63089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32813CBA4F054A369596DB54CF9383062">
    <w:name w:val="32813CBA4F054A369596DB54CF938306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9387C066A8B142C28904AED1CB6B36B12">
    <w:name w:val="9387C066A8B142C28904AED1CB6B36B1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F79B28ADE6A247009191EFD4793A827D2">
    <w:name w:val="F79B28ADE6A247009191EFD4793A827D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AC58516BD057408F832487F6078474552">
    <w:name w:val="AC58516BD057408F832487F607847455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7CC09A236F04485ABC2E17546AB659A12">
    <w:name w:val="7CC09A236F04485ABC2E17546AB659A1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7F72D9EE9FC241378F387AFD696CED1F2">
    <w:name w:val="7F72D9EE9FC241378F387AFD696CED1F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5EF81B765FD343F59E3833ADAEF3AED72">
    <w:name w:val="5EF81B765FD343F59E3833ADAEF3AED7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7F1C4E1F4EB94597B2BF18E916F6EF8D2">
    <w:name w:val="7F1C4E1F4EB94597B2BF18E916F6EF8D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9D32D319C19E4EED929D8E9C683AD3012">
    <w:name w:val="9D32D319C19E4EED929D8E9C683AD301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AF1C65CA653B4349B6D30A272118558B2">
    <w:name w:val="AF1C65CA653B4349B6D30A272118558B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2B7E960D321C4AC9A988DFEB9BBB69B92">
    <w:name w:val="2B7E960D321C4AC9A988DFEB9BBB69B9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7A2CC9F94CFD41719707A3D5CB9B00B32">
    <w:name w:val="7A2CC9F94CFD41719707A3D5CB9B00B3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7BE9F04173A84426B89E2AD5570282812">
    <w:name w:val="7BE9F04173A84426B89E2AD557028281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D8E6765B337B436F8D986D4FB3BFF7D82">
    <w:name w:val="D8E6765B337B436F8D986D4FB3BFF7D8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B8FB89459E0E48BDADAF7F778B1FE9692">
    <w:name w:val="B8FB89459E0E48BDADAF7F778B1FE969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4D77F8DEA7E342749F089D57BB44D1002">
    <w:name w:val="4D77F8DEA7E342749F089D57BB44D100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6667EF621EA240E7B339D7D3FBB1454D2">
    <w:name w:val="6667EF621EA240E7B339D7D3FBB1454D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F4375E146B4A4E2DABD7E2BAA5C9106E2">
    <w:name w:val="F4375E146B4A4E2DABD7E2BAA5C9106E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6115523F9E9440DDBAB03A09DCAD57242">
    <w:name w:val="6115523F9E9440DDBAB03A09DCAD5724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57EDD84C5D1645B3B24A42EF1032562E2">
    <w:name w:val="57EDD84C5D1645B3B24A42EF1032562E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0E5F872D82FF41898FFA7B4FED5974E72">
    <w:name w:val="0E5F872D82FF41898FFA7B4FED5974E7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739F64EF271C4DBE81CFBA0C6FD51D6D2">
    <w:name w:val="739F64EF271C4DBE81CFBA0C6FD51D6D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F561C5B0D00D4B99847669D1F96FEDA32">
    <w:name w:val="F561C5B0D00D4B99847669D1F96FEDA3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7387336F0D974F0689FD3D940E50AB1B2">
    <w:name w:val="7387336F0D974F0689FD3D940E50AB1B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F9632A2910C149488663C9EF26D245BB2">
    <w:name w:val="F9632A2910C149488663C9EF26D245BB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A9572E7538E842E48E180AE99C08E1C92">
    <w:name w:val="A9572E7538E842E48E180AE99C08E1C9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953E9F679A3040759877536C8871836C2">
    <w:name w:val="953E9F679A3040759877536C8871836C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EF94A75BDAB44E0AAE694A805A9B768A2">
    <w:name w:val="EF94A75BDAB44E0AAE694A805A9B768A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6A5F372DC8E24455BEE13E39BD698FFB2">
    <w:name w:val="6A5F372DC8E24455BEE13E39BD698FFB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ED0614E33F3D4E3ABE3BDE166238FC712">
    <w:name w:val="ED0614E33F3D4E3ABE3BDE166238FC71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2883740E218C48C8A0822E186A4C6EB82">
    <w:name w:val="2883740E218C48C8A0822E186A4C6EB8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5062605800A0441F90631A64D36D46322">
    <w:name w:val="5062605800A0441F90631A64D36D4632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E9F98A14D0D7454CA94D590DC97A6C5C2">
    <w:name w:val="E9F98A14D0D7454CA94D590DC97A6C5C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A906FBD82C654C50A474CEA5B18126072">
    <w:name w:val="A906FBD82C654C50A474CEA5B1812607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A6EF350012344506909E76D9D5AC72E92">
    <w:name w:val="A6EF350012344506909E76D9D5AC72E9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262ED57C69B143BF85607F6F8C2D32412">
    <w:name w:val="262ED57C69B143BF85607F6F8C2D3241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62075C32E29A4C2C933C7C14800CE6CD2">
    <w:name w:val="62075C32E29A4C2C933C7C14800CE6CD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350184C4C3A4429EAFE811F57C6C553C2">
    <w:name w:val="350184C4C3A4429EAFE811F57C6C553C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86A27AD111334E7B8591EF0B1D729D2A2">
    <w:name w:val="86A27AD111334E7B8591EF0B1D729D2A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2FFEF4693DDA41CC8A20DF8A212D69F72">
    <w:name w:val="2FFEF4693DDA41CC8A20DF8A212D69F7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62EC1D5FDBE54106BB30F97AE83F74172">
    <w:name w:val="62EC1D5FDBE54106BB30F97AE83F7417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81DEA404143F40C0B113AD34B1F357382">
    <w:name w:val="81DEA404143F40C0B113AD34B1F35738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207B38F5D9414E6ABF2C7A38BAB187252">
    <w:name w:val="207B38F5D9414E6ABF2C7A38BAB18725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71586AF050C249EE8C5BC4263A1F0F072">
    <w:name w:val="71586AF050C249EE8C5BC4263A1F0F07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C453AE810C6143D4AAB037676FA97BB12">
    <w:name w:val="C453AE810C6143D4AAB037676FA97BB1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F25B3CBAD1794D0A976CB784C65967322">
    <w:name w:val="F25B3CBAD1794D0A976CB784C6596732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E3BAD4B03E7D4AD6AD75C1A39E1D82782">
    <w:name w:val="E3BAD4B03E7D4AD6AD75C1A39E1D82782"/>
    <w:rsid w:val="00C247F3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E4BEC56D71C24EFC9B1E0EBA638E6427">
    <w:name w:val="E4BEC56D71C24EFC9B1E0EBA638E6427"/>
    <w:rsid w:val="00C247F3"/>
  </w:style>
  <w:style w:type="paragraph" w:customStyle="1" w:styleId="0104976F047F48128DCAAD3A58F86B72">
    <w:name w:val="0104976F047F48128DCAAD3A58F86B72"/>
    <w:rsid w:val="00C247F3"/>
  </w:style>
  <w:style w:type="paragraph" w:customStyle="1" w:styleId="9C82F71DF6EF4A55A7F152669211C05F">
    <w:name w:val="9C82F71DF6EF4A55A7F152669211C05F"/>
    <w:rsid w:val="00C247F3"/>
  </w:style>
  <w:style w:type="paragraph" w:customStyle="1" w:styleId="450C2F810CA14D809038408B36C31EE3">
    <w:name w:val="450C2F810CA14D809038408B36C31EE3"/>
    <w:rsid w:val="00C247F3"/>
  </w:style>
  <w:style w:type="paragraph" w:customStyle="1" w:styleId="B8CACDE2CC524625B14D42EFEF5F2F19">
    <w:name w:val="B8CACDE2CC524625B14D42EFEF5F2F19"/>
    <w:rsid w:val="00C247F3"/>
  </w:style>
  <w:style w:type="paragraph" w:customStyle="1" w:styleId="3D3DB34FBE7F44E5AF44B1B63956833F">
    <w:name w:val="3D3DB34FBE7F44E5AF44B1B63956833F"/>
    <w:rsid w:val="00C247F3"/>
  </w:style>
  <w:style w:type="paragraph" w:customStyle="1" w:styleId="56CF1399BEAC459084C6565DDE0DDE88">
    <w:name w:val="56CF1399BEAC459084C6565DDE0DDE88"/>
    <w:rsid w:val="00C247F3"/>
  </w:style>
  <w:style w:type="paragraph" w:customStyle="1" w:styleId="EEBDE907FFBE404EA225685910FAD883">
    <w:name w:val="EEBDE907FFBE404EA225685910FAD883"/>
    <w:rsid w:val="00C247F3"/>
  </w:style>
  <w:style w:type="paragraph" w:customStyle="1" w:styleId="B8985F340C274ED19ECAF50BA13E01EE">
    <w:name w:val="B8985F340C274ED19ECAF50BA13E01EE"/>
    <w:rsid w:val="00C247F3"/>
  </w:style>
  <w:style w:type="paragraph" w:customStyle="1" w:styleId="F39E8CBA20664D6EADCD291A64DC5599">
    <w:name w:val="F39E8CBA20664D6EADCD291A64DC5599"/>
    <w:rsid w:val="00C247F3"/>
  </w:style>
  <w:style w:type="paragraph" w:customStyle="1" w:styleId="E1ABFC0B350A494689B7A7B8DCCC70D8">
    <w:name w:val="E1ABFC0B350A494689B7A7B8DCCC70D8"/>
    <w:rsid w:val="00C247F3"/>
  </w:style>
  <w:style w:type="paragraph" w:customStyle="1" w:styleId="D63E2B1770AB49FA86ACDD720FA5BEC2">
    <w:name w:val="D63E2B1770AB49FA86ACDD720FA5BEC2"/>
    <w:rsid w:val="00C247F3"/>
  </w:style>
  <w:style w:type="paragraph" w:customStyle="1" w:styleId="31AD6BA85E044F2F99396E626ABFBF57">
    <w:name w:val="31AD6BA85E044F2F99396E626ABFBF57"/>
    <w:rsid w:val="00C247F3"/>
  </w:style>
  <w:style w:type="paragraph" w:customStyle="1" w:styleId="B2FB1DEE58BA4ABC82EA67E0A71EC9DC">
    <w:name w:val="B2FB1DEE58BA4ABC82EA67E0A71EC9DC"/>
    <w:rsid w:val="00C247F3"/>
  </w:style>
  <w:style w:type="paragraph" w:customStyle="1" w:styleId="4E6DB9DB9B7C485486B01C85896B5F70">
    <w:name w:val="4E6DB9DB9B7C485486B01C85896B5F70"/>
    <w:rsid w:val="00C247F3"/>
  </w:style>
  <w:style w:type="paragraph" w:customStyle="1" w:styleId="9FB2BEED2E0F439BBF45A0E177D7A4C4">
    <w:name w:val="9FB2BEED2E0F439BBF45A0E177D7A4C4"/>
    <w:rsid w:val="00C247F3"/>
  </w:style>
  <w:style w:type="paragraph" w:customStyle="1" w:styleId="88831D150A96476DB635BA5270F9BFB7">
    <w:name w:val="88831D150A96476DB635BA5270F9BFB7"/>
    <w:rsid w:val="00C247F3"/>
  </w:style>
  <w:style w:type="paragraph" w:customStyle="1" w:styleId="5A50F0C32B534D29B14B182D9251C37E">
    <w:name w:val="5A50F0C32B534D29B14B182D9251C37E"/>
    <w:rsid w:val="00C247F3"/>
  </w:style>
  <w:style w:type="paragraph" w:customStyle="1" w:styleId="7CF081ED05C84FAB85308FC43830C831">
    <w:name w:val="7CF081ED05C84FAB85308FC43830C831"/>
    <w:rsid w:val="00C247F3"/>
  </w:style>
  <w:style w:type="paragraph" w:customStyle="1" w:styleId="91CB171AC77342008347FD20DF1F1837">
    <w:name w:val="91CB171AC77342008347FD20DF1F1837"/>
    <w:rsid w:val="00C247F3"/>
  </w:style>
  <w:style w:type="paragraph" w:customStyle="1" w:styleId="35B865A7667240EE9C74BC5DB5425169">
    <w:name w:val="35B865A7667240EE9C74BC5DB5425169"/>
    <w:rsid w:val="00C247F3"/>
  </w:style>
  <w:style w:type="paragraph" w:customStyle="1" w:styleId="0388EA55584044A78EA78C46D34A3044">
    <w:name w:val="0388EA55584044A78EA78C46D34A3044"/>
    <w:rsid w:val="00C247F3"/>
  </w:style>
  <w:style w:type="paragraph" w:customStyle="1" w:styleId="0785C94F2C6A499495E7CD288D25826E">
    <w:name w:val="0785C94F2C6A499495E7CD288D25826E"/>
    <w:rsid w:val="00C247F3"/>
  </w:style>
  <w:style w:type="paragraph" w:customStyle="1" w:styleId="D175BD42C368475FBD6B1D2EBA0D6681">
    <w:name w:val="D175BD42C368475FBD6B1D2EBA0D6681"/>
    <w:rsid w:val="00C247F3"/>
  </w:style>
  <w:style w:type="paragraph" w:customStyle="1" w:styleId="E946FC1C1A6E46F6BCCCCB91AACFAE2B">
    <w:name w:val="E946FC1C1A6E46F6BCCCCB91AACFAE2B"/>
    <w:rsid w:val="00C247F3"/>
  </w:style>
  <w:style w:type="paragraph" w:customStyle="1" w:styleId="36DB6A8EEB65423FA29418A35F30DA8F">
    <w:name w:val="36DB6A8EEB65423FA29418A35F30DA8F"/>
    <w:rsid w:val="00C247F3"/>
  </w:style>
  <w:style w:type="paragraph" w:customStyle="1" w:styleId="9FEB3EB3FE854E2284A3CA256D07A71E">
    <w:name w:val="9FEB3EB3FE854E2284A3CA256D07A71E"/>
    <w:rsid w:val="00C247F3"/>
  </w:style>
  <w:style w:type="paragraph" w:customStyle="1" w:styleId="754232802D6D446DBEB3BC8AAD277493">
    <w:name w:val="754232802D6D446DBEB3BC8AAD277493"/>
    <w:rsid w:val="00C247F3"/>
  </w:style>
  <w:style w:type="paragraph" w:customStyle="1" w:styleId="21CC2EE911D042ADB1D13C02021C2CB0">
    <w:name w:val="21CC2EE911D042ADB1D13C02021C2CB0"/>
    <w:rsid w:val="00C247F3"/>
  </w:style>
  <w:style w:type="paragraph" w:customStyle="1" w:styleId="4B3E96F4CEB84357936A81A77D1864C4">
    <w:name w:val="4B3E96F4CEB84357936A81A77D1864C4"/>
    <w:rsid w:val="00C247F3"/>
  </w:style>
  <w:style w:type="paragraph" w:customStyle="1" w:styleId="0605DC9A7D0941FF92D97D1E883408C3">
    <w:name w:val="0605DC9A7D0941FF92D97D1E883408C3"/>
    <w:rsid w:val="00C247F3"/>
  </w:style>
  <w:style w:type="paragraph" w:customStyle="1" w:styleId="CB53777886D441B3B926619B90359972">
    <w:name w:val="CB53777886D441B3B926619B90359972"/>
    <w:rsid w:val="00C247F3"/>
  </w:style>
  <w:style w:type="paragraph" w:customStyle="1" w:styleId="B059D65937034AAFB610C3E9BFA7B602">
    <w:name w:val="B059D65937034AAFB610C3E9BFA7B602"/>
    <w:rsid w:val="00C247F3"/>
  </w:style>
  <w:style w:type="paragraph" w:customStyle="1" w:styleId="56765661364D40089DA76E50C8E7B778">
    <w:name w:val="56765661364D40089DA76E50C8E7B778"/>
    <w:rsid w:val="00763D6A"/>
  </w:style>
  <w:style w:type="paragraph" w:customStyle="1" w:styleId="CA554BD67AE14F31BF390B72D3BD0CBD">
    <w:name w:val="CA554BD67AE14F31BF390B72D3BD0CBD"/>
    <w:rsid w:val="00763D6A"/>
  </w:style>
  <w:style w:type="paragraph" w:customStyle="1" w:styleId="DCBBE166B0C14AC5B872501A4F006F10">
    <w:name w:val="DCBBE166B0C14AC5B872501A4F006F10"/>
    <w:rsid w:val="00763D6A"/>
  </w:style>
  <w:style w:type="paragraph" w:customStyle="1" w:styleId="3E1FCE1F3EAA4B7E9809EFC7343E6AE7">
    <w:name w:val="3E1FCE1F3EAA4B7E9809EFC7343E6AE7"/>
    <w:rsid w:val="00763D6A"/>
  </w:style>
  <w:style w:type="paragraph" w:customStyle="1" w:styleId="9DAF97F5CD3C4C42BF39C425AFB0BD82">
    <w:name w:val="9DAF97F5CD3C4C42BF39C425AFB0BD82"/>
    <w:rsid w:val="00763D6A"/>
  </w:style>
  <w:style w:type="paragraph" w:customStyle="1" w:styleId="F1D14F8301D44DFDA86FC92524C9802D">
    <w:name w:val="F1D14F8301D44DFDA86FC92524C9802D"/>
    <w:rsid w:val="00763D6A"/>
  </w:style>
  <w:style w:type="paragraph" w:customStyle="1" w:styleId="ADB82193EF8C4F35BA85FC764EB6BB3D">
    <w:name w:val="ADB82193EF8C4F35BA85FC764EB6BB3D"/>
    <w:rsid w:val="00763D6A"/>
  </w:style>
  <w:style w:type="paragraph" w:customStyle="1" w:styleId="F1CB9C80EA834A14B91F2A29660C70B2">
    <w:name w:val="F1CB9C80EA834A14B91F2A29660C70B2"/>
    <w:rsid w:val="00763D6A"/>
  </w:style>
  <w:style w:type="paragraph" w:customStyle="1" w:styleId="FCE46DD7259B4A06A7B2FEE0D18EEB55">
    <w:name w:val="FCE46DD7259B4A06A7B2FEE0D18EEB55"/>
    <w:rsid w:val="00763D6A"/>
  </w:style>
  <w:style w:type="paragraph" w:customStyle="1" w:styleId="75B9C282BBAA4413B165DF7D33BDB3EB">
    <w:name w:val="75B9C282BBAA4413B165DF7D33BDB3EB"/>
    <w:rsid w:val="00763D6A"/>
  </w:style>
  <w:style w:type="paragraph" w:customStyle="1" w:styleId="8C1E00DBE70F4F0FB2A5522111A3FC39">
    <w:name w:val="8C1E00DBE70F4F0FB2A5522111A3FC39"/>
    <w:rsid w:val="00763D6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08c96f-3f37-409f-879e-62cc548a9318">
      <Terms xmlns="http://schemas.microsoft.com/office/infopath/2007/PartnerControls"/>
    </lcf76f155ced4ddcb4097134ff3c332f>
    <TaxCatchAll xmlns="0233f42a-570d-4c63-b07b-d184f9fe113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112C1B0E84E64DA5588A9376118609" ma:contentTypeVersion="11" ma:contentTypeDescription="Create a new document." ma:contentTypeScope="" ma:versionID="060c08b96e778e33ac1ef56e8fa81068">
  <xsd:schema xmlns:xsd="http://www.w3.org/2001/XMLSchema" xmlns:xs="http://www.w3.org/2001/XMLSchema" xmlns:p="http://schemas.microsoft.com/office/2006/metadata/properties" xmlns:ns2="ff08c96f-3f37-409f-879e-62cc548a9318" xmlns:ns3="0233f42a-570d-4c63-b07b-d184f9fe113d" targetNamespace="http://schemas.microsoft.com/office/2006/metadata/properties" ma:root="true" ma:fieldsID="82d2a83dbd468810495d5bce68f85061" ns2:_="" ns3:_="">
    <xsd:import namespace="ff08c96f-3f37-409f-879e-62cc548a9318"/>
    <xsd:import namespace="0233f42a-570d-4c63-b07b-d184f9fe11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08c96f-3f37-409f-879e-62cc548a93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6ac32b6-d060-42fb-93c0-6c46742e1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3f42a-570d-4c63-b07b-d184f9fe113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1038012-8867-4f8f-ab40-f66b25d74aee}" ma:internalName="TaxCatchAll" ma:showField="CatchAllData" ma:web="0233f42a-570d-4c63-b07b-d184f9fe11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BE5BBB-D944-4755-ADC6-11B95C6F9A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6E29AF-C6D3-48EA-B594-305BEA160E33}">
  <ds:schemaRefs>
    <ds:schemaRef ds:uri="http://schemas.microsoft.com/office/2006/metadata/properties"/>
    <ds:schemaRef ds:uri="http://schemas.microsoft.com/office/infopath/2007/PartnerControls"/>
    <ds:schemaRef ds:uri="ff08c96f-3f37-409f-879e-62cc548a9318"/>
    <ds:schemaRef ds:uri="0233f42a-570d-4c63-b07b-d184f9fe113d"/>
  </ds:schemaRefs>
</ds:datastoreItem>
</file>

<file path=customXml/itemProps3.xml><?xml version="1.0" encoding="utf-8"?>
<ds:datastoreItem xmlns:ds="http://schemas.openxmlformats.org/officeDocument/2006/customXml" ds:itemID="{AC6D9CA8-4597-4BA2-89D9-682DF1780A9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ADA72A8-4CF0-4647-9AAF-7736978807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08c96f-3f37-409f-879e-62cc548a9318"/>
    <ds:schemaRef ds:uri="0233f42a-570d-4c63-b07b-d184f9fe11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4199b9c-a89e-442f-9799-431511f14748}" enabled="1" method="Privileged" siteId="{10efe0bd-a030-4bca-809c-b5e6745e49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PSD%20Scot%20Word%20Template_One%20Page%20landscape.dotx?OR=81dd2b71-fb82-4b33-ac71-fed46bf0f87a&amp;CID=6c5422a2-808b-1001-ef9b-1231aa2b6b01&amp;CT=</Template>
  <TotalTime>150</TotalTime>
  <Pages>4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SHTM 02-01 Part A Form A2 v1 Oct 26</vt:lpstr>
    </vt:vector>
  </TitlesOfParts>
  <Manager/>
  <Company/>
  <LinksUpToDate>false</LinksUpToDate>
  <CharactersWithSpaces>3512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SHTM 02-01 Part A Form A2 v1 Oct 26</dc:title>
  <dc:subject/>
  <dc:creator>Colin McKie</dc:creator>
  <cp:keywords/>
  <dc:description/>
  <cp:lastModifiedBy>Tracy Glen</cp:lastModifiedBy>
  <cp:revision>105</cp:revision>
  <dcterms:created xsi:type="dcterms:W3CDTF">2026-08-11T21:06:00Z</dcterms:created>
  <dcterms:modified xsi:type="dcterms:W3CDTF">2026-10-09T10:04:00Z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0x0101000D112C1B0E84E64DA5588A9376118609</vt:lpwstr>
  </property>
</Properties>
</file>