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6D5B4131" w:rsidR="004A38B6" w:rsidRDefault="00FF1E9A" w:rsidP="000D6275">
      <w:pPr>
        <w:pStyle w:val="Heading1"/>
      </w:pPr>
      <w:r>
        <w:t>2</w:t>
      </w:r>
      <w:r w:rsidRPr="00FF1E9A">
        <w:rPr>
          <w:vertAlign w:val="superscript"/>
        </w:rPr>
        <w:t>nd</w:t>
      </w:r>
      <w:r>
        <w:t xml:space="preserve"> fix pressure test</w:t>
      </w:r>
      <w:r w:rsidR="009A488E">
        <w:t xml:space="preserve"> and vacuum leakage test</w:t>
      </w:r>
      <w:r w:rsidR="0056498C" w:rsidRPr="0056498C">
        <w:t xml:space="preserve"> </w:t>
      </w:r>
      <w:r w:rsidR="00134552">
        <w:t>-</w:t>
      </w:r>
      <w:r w:rsidR="0056498C" w:rsidRPr="0056498C">
        <w:t xml:space="preserve"> Form A</w:t>
      </w:r>
      <w:r>
        <w:t>3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F8322C" w:rsidRPr="00AB3B91" w14:paraId="4962BB25" w14:textId="77777777" w:rsidTr="00932DA0">
        <w:trPr>
          <w:cantSplit/>
          <w:trHeight w:val="397"/>
        </w:trPr>
        <w:tc>
          <w:tcPr>
            <w:tcW w:w="2439" w:type="dxa"/>
          </w:tcPr>
          <w:p w14:paraId="39B7B058" w14:textId="77777777" w:rsidR="00F8322C" w:rsidRPr="00AB3B91" w:rsidRDefault="00F8322C" w:rsidP="00932DA0">
            <w:r w:rsidRPr="00914CF9">
              <w:t>Healthcare organisation/ facility:</w:t>
            </w:r>
          </w:p>
        </w:tc>
        <w:sdt>
          <w:sdtPr>
            <w:rPr>
              <w:color w:val="002D72"/>
            </w:rPr>
            <w:id w:val="-1570796820"/>
            <w:placeholder>
              <w:docPart w:val="2B1B1441EF1E4739A65E007B34E567F4"/>
            </w:placeholder>
            <w:text/>
          </w:sdtPr>
          <w:sdtContent>
            <w:tc>
              <w:tcPr>
                <w:tcW w:w="5670" w:type="dxa"/>
              </w:tcPr>
              <w:p w14:paraId="56F4EE31" w14:textId="301915C3" w:rsidR="00F8322C" w:rsidRPr="0055535D" w:rsidRDefault="00BB40CF" w:rsidP="00BB40CF">
                <w:pPr>
                  <w:rPr>
                    <w:color w:val="002D72"/>
                  </w:rPr>
                </w:pPr>
                <w:r w:rsidRPr="00B0547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0D62BFEC" w14:textId="77777777" w:rsidR="00F8322C" w:rsidRPr="00AB3B91" w:rsidRDefault="00F8322C" w:rsidP="00BB40CF">
            <w:r w:rsidRPr="00AB3B91">
              <w:t>Date:</w:t>
            </w:r>
          </w:p>
        </w:tc>
        <w:sdt>
          <w:sdtPr>
            <w:rPr>
              <w:color w:val="002D72"/>
            </w:rPr>
            <w:id w:val="-1053234307"/>
            <w:placeholder>
              <w:docPart w:val="6A095CC09C664D98B92072460A02295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2069665A" w14:textId="77777777" w:rsidR="00F8322C" w:rsidRPr="0055535D" w:rsidRDefault="00F8322C" w:rsidP="00BB40CF">
                <w:pPr>
                  <w:rPr>
                    <w:color w:val="002D72"/>
                  </w:rPr>
                </w:pPr>
                <w:r w:rsidRPr="0055535D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06884538" w14:textId="77777777" w:rsidR="00F8322C" w:rsidRPr="00AB3B91" w:rsidRDefault="00F8322C" w:rsidP="00BB40CF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9BB090998B0B49B9851F461EDB8CC1BB"/>
            </w:placeholder>
            <w:text/>
          </w:sdtPr>
          <w:sdtContent>
            <w:tc>
              <w:tcPr>
                <w:tcW w:w="2410" w:type="dxa"/>
              </w:tcPr>
              <w:p w14:paraId="34D42380" w14:textId="79AB6C80" w:rsidR="00F8322C" w:rsidRPr="0055535D" w:rsidRDefault="00BB40CF" w:rsidP="00BB40CF">
                <w:pPr>
                  <w:rPr>
                    <w:color w:val="002D72"/>
                    <w:sz w:val="18"/>
                    <w:szCs w:val="18"/>
                  </w:rPr>
                </w:pPr>
                <w:r w:rsidRPr="00B0547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495E765F" w14:textId="6C2EAD30" w:rsidR="00AB3B91" w:rsidRDefault="00FF1E9A" w:rsidP="00F738F5">
      <w:pPr>
        <w:pStyle w:val="Heading2"/>
        <w:rPr>
          <w:rFonts w:eastAsia="Times New Roman"/>
        </w:rPr>
      </w:pPr>
      <w:r>
        <w:rPr>
          <w:rFonts w:eastAsia="Times New Roman"/>
        </w:rPr>
        <w:t>Pipeline pressure test</w:t>
      </w:r>
    </w:p>
    <w:tbl>
      <w:tblPr>
        <w:tblStyle w:val="PlainTable1"/>
        <w:tblW w:w="14785" w:type="dxa"/>
        <w:tblLayout w:type="fixed"/>
        <w:tblLook w:val="0420" w:firstRow="1" w:lastRow="0" w:firstColumn="0" w:lastColumn="0" w:noHBand="0" w:noVBand="1"/>
      </w:tblPr>
      <w:tblGrid>
        <w:gridCol w:w="1361"/>
        <w:gridCol w:w="1304"/>
        <w:gridCol w:w="1247"/>
        <w:gridCol w:w="890"/>
        <w:gridCol w:w="890"/>
        <w:gridCol w:w="890"/>
        <w:gridCol w:w="1247"/>
        <w:gridCol w:w="890"/>
        <w:gridCol w:w="1199"/>
        <w:gridCol w:w="1417"/>
        <w:gridCol w:w="1985"/>
        <w:gridCol w:w="1465"/>
      </w:tblGrid>
      <w:tr w:rsidR="00596763" w:rsidRPr="0056498C" w14:paraId="05B47009" w14:textId="77777777" w:rsidTr="004709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8"/>
          <w:tblHeader/>
        </w:trPr>
        <w:tc>
          <w:tcPr>
            <w:tcW w:w="1361" w:type="dxa"/>
          </w:tcPr>
          <w:p w14:paraId="51F46F3A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1304" w:type="dxa"/>
          </w:tcPr>
          <w:p w14:paraId="295BE434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Gauge </w:t>
            </w:r>
          </w:p>
          <w:p w14:paraId="6EBC8CA1" w14:textId="7AA3FBC5" w:rsidR="00596763" w:rsidRPr="0056498C" w:rsidRDefault="00596763" w:rsidP="00596763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no.</w:t>
            </w:r>
          </w:p>
        </w:tc>
        <w:tc>
          <w:tcPr>
            <w:tcW w:w="1247" w:type="dxa"/>
          </w:tcPr>
          <w:p w14:paraId="526BEA2F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start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(</w:t>
            </w:r>
            <w:r w:rsidRPr="005148E3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kilo Pascal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kPa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)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890" w:type="dxa"/>
          </w:tcPr>
          <w:p w14:paraId="1103E3EB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Test start</w:t>
            </w:r>
          </w:p>
          <w:p w14:paraId="5D4B75DA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date</w:t>
            </w:r>
          </w:p>
        </w:tc>
        <w:tc>
          <w:tcPr>
            <w:tcW w:w="890" w:type="dxa"/>
          </w:tcPr>
          <w:p w14:paraId="32F510FA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  <w:t>Test start time</w:t>
            </w:r>
          </w:p>
        </w:tc>
        <w:tc>
          <w:tcPr>
            <w:tcW w:w="890" w:type="dxa"/>
          </w:tcPr>
          <w:p w14:paraId="7E99060E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Test start t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emp </w:t>
            </w:r>
          </w:p>
          <w:p w14:paraId="4F8A52FA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(ºC)</w:t>
            </w:r>
          </w:p>
        </w:tc>
        <w:tc>
          <w:tcPr>
            <w:tcW w:w="1247" w:type="dxa"/>
          </w:tcPr>
          <w:p w14:paraId="089E1F75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finish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(kPa)</w:t>
            </w:r>
          </w:p>
        </w:tc>
        <w:tc>
          <w:tcPr>
            <w:tcW w:w="890" w:type="dxa"/>
          </w:tcPr>
          <w:p w14:paraId="35298ECA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finish </w:t>
            </w:r>
          </w:p>
          <w:p w14:paraId="1657B992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date</w:t>
            </w:r>
          </w:p>
        </w:tc>
        <w:tc>
          <w:tcPr>
            <w:tcW w:w="1199" w:type="dxa"/>
          </w:tcPr>
          <w:p w14:paraId="3E76D5E1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  <w:t>Test finish time</w:t>
            </w:r>
          </w:p>
        </w:tc>
        <w:tc>
          <w:tcPr>
            <w:tcW w:w="1417" w:type="dxa"/>
          </w:tcPr>
          <w:p w14:paraId="6FF7E949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st finish te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mp </w:t>
            </w:r>
          </w:p>
          <w:p w14:paraId="14BD797A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(ºC)</w:t>
            </w:r>
          </w:p>
        </w:tc>
        <w:tc>
          <w:tcPr>
            <w:tcW w:w="1985" w:type="dxa"/>
          </w:tcPr>
          <w:p w14:paraId="43E9FCC9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drop (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ΔP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)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(kPa)</w:t>
            </w:r>
          </w:p>
        </w:tc>
        <w:tc>
          <w:tcPr>
            <w:tcW w:w="1465" w:type="dxa"/>
          </w:tcPr>
          <w:p w14:paraId="02937F18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bookmarkStart w:id="0" w:name="Text28"/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Pass/ fail</w:t>
            </w:r>
          </w:p>
          <w:p w14:paraId="6F7F678D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comment</w:t>
            </w:r>
            <w:bookmarkEnd w:id="0"/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</w:t>
            </w:r>
          </w:p>
        </w:tc>
      </w:tr>
      <w:tr w:rsidR="00596763" w:rsidRPr="0056498C" w14:paraId="18B9EC3C" w14:textId="77777777" w:rsidTr="00470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tcW w:w="1361" w:type="dxa"/>
          </w:tcPr>
          <w:p w14:paraId="763AAB5C" w14:textId="77777777" w:rsidR="00596763" w:rsidRPr="0056498C" w:rsidRDefault="00596763" w:rsidP="004446F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Oxygen</w:t>
            </w:r>
          </w:p>
        </w:tc>
        <w:bookmarkStart w:id="1" w:name="Text4" w:displacedByCustomXml="next"/>
        <w:bookmarkStart w:id="2" w:name="Text6" w:displacedByCustomXml="next"/>
        <w:bookmarkStart w:id="3" w:name="Text7" w:displacedByCustomXml="next"/>
        <w:bookmarkStart w:id="4" w:name="Text9" w:displacedByCustomXml="next"/>
        <w:bookmarkStart w:id="5" w:name="Text8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75591586"/>
            <w:placeholder>
              <w:docPart w:val="FEE8710DDEEF4FBBAB58559A57CC6901"/>
            </w:placeholder>
            <w:showingPlcHdr/>
            <w:text/>
          </w:sdtPr>
          <w:sdtContent>
            <w:tc>
              <w:tcPr>
                <w:tcW w:w="1304" w:type="dxa"/>
              </w:tcPr>
              <w:p w14:paraId="43CCDB10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bookmarkEnd w:id="1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98884800"/>
            <w:placeholder>
              <w:docPart w:val="DDF2A1BD1AB74E23B20F977C76527B9D"/>
            </w:placeholder>
            <w:showingPlcHdr/>
            <w:text/>
          </w:sdtPr>
          <w:sdtContent>
            <w:tc>
              <w:tcPr>
                <w:tcW w:w="1247" w:type="dxa"/>
              </w:tcPr>
              <w:p w14:paraId="24FCCB5B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2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621606510"/>
            <w:placeholder>
              <w:docPart w:val="8D8AE170B430430EA1A28F0C9AE2ED8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11123409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30931843"/>
            <w:placeholder>
              <w:docPart w:val="C3D3DAF2266446139BD6417A9F75651E"/>
            </w:placeholder>
            <w:showingPlcHdr/>
            <w:text/>
          </w:sdtPr>
          <w:sdtContent>
            <w:tc>
              <w:tcPr>
                <w:tcW w:w="890" w:type="dxa"/>
              </w:tcPr>
              <w:p w14:paraId="0262E5CF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49234983"/>
            <w:placeholder>
              <w:docPart w:val="0DB0C9F37C7C44EABF8F24F09B94D18C"/>
            </w:placeholder>
            <w:showingPlcHdr/>
            <w:text/>
          </w:sdtPr>
          <w:sdtContent>
            <w:tc>
              <w:tcPr>
                <w:tcW w:w="890" w:type="dxa"/>
              </w:tcPr>
              <w:p w14:paraId="2716F3F1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98578215"/>
            <w:placeholder>
              <w:docPart w:val="656EA0507C5A4B83B3C1EC2482D70537"/>
            </w:placeholder>
            <w:showingPlcHdr/>
            <w:text/>
          </w:sdtPr>
          <w:sdtContent>
            <w:tc>
              <w:tcPr>
                <w:tcW w:w="1247" w:type="dxa"/>
              </w:tcPr>
              <w:p w14:paraId="369931CE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88785258"/>
            <w:placeholder>
              <w:docPart w:val="9555ACF2C21C42CE851DEA592801943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2E1880BB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68739894"/>
            <w:placeholder>
              <w:docPart w:val="87A33E9D2E3A4DD1B009F79078817B16"/>
            </w:placeholder>
            <w:showingPlcHdr/>
            <w:text/>
          </w:sdtPr>
          <w:sdtContent>
            <w:tc>
              <w:tcPr>
                <w:tcW w:w="1199" w:type="dxa"/>
              </w:tcPr>
              <w:p w14:paraId="7D0F580D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63645460"/>
            <w:placeholder>
              <w:docPart w:val="D8FE3403AC004783BB65543D3630591D"/>
            </w:placeholder>
            <w:showingPlcHdr/>
            <w:text/>
          </w:sdtPr>
          <w:sdtContent>
            <w:tc>
              <w:tcPr>
                <w:tcW w:w="1417" w:type="dxa"/>
              </w:tcPr>
              <w:p w14:paraId="50B1EDEC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3" w:displacedByCustomXml="next"/>
        <w:bookmarkStart w:id="6" w:name="Text20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74780608"/>
            <w:placeholder>
              <w:docPart w:val="3C708DA6794E4C6DA37BFD7F98C2C247"/>
            </w:placeholder>
            <w:showingPlcHdr/>
            <w:text/>
          </w:sdtPr>
          <w:sdtContent>
            <w:tc>
              <w:tcPr>
                <w:tcW w:w="1985" w:type="dxa"/>
              </w:tcPr>
              <w:p w14:paraId="550152AC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6" w:displacedByCustomXml="next"/>
        <w:bookmarkEnd w:id="4" w:displacedByCustomXml="next"/>
        <w:bookmarkEnd w:id="5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324628700"/>
            <w:placeholder>
              <w:docPart w:val="D7CD167124A44543B1DB17D2EDB3152A"/>
            </w:placeholder>
            <w:showingPlcHdr/>
            <w:text/>
          </w:sdtPr>
          <w:sdtContent>
            <w:tc>
              <w:tcPr>
                <w:tcW w:w="1465" w:type="dxa"/>
              </w:tcPr>
              <w:p w14:paraId="2ECD6574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596763" w:rsidRPr="0056498C" w14:paraId="600637EF" w14:textId="77777777" w:rsidTr="004709A2">
        <w:trPr>
          <w:trHeight w:val="690"/>
        </w:trPr>
        <w:tc>
          <w:tcPr>
            <w:tcW w:w="1361" w:type="dxa"/>
          </w:tcPr>
          <w:p w14:paraId="2FA86C26" w14:textId="77777777" w:rsidR="00596763" w:rsidRPr="0056498C" w:rsidRDefault="00596763" w:rsidP="004446F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Nitrous oxide</w:t>
            </w:r>
          </w:p>
        </w:tc>
        <w:bookmarkStart w:id="7" w:name="Text12" w:displacedByCustomXml="next"/>
        <w:bookmarkStart w:id="8" w:name="Text13" w:displacedByCustomXml="next"/>
        <w:bookmarkStart w:id="9" w:name="Text15" w:displacedByCustomXml="next"/>
        <w:bookmarkStart w:id="10" w:name="Text14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46813325"/>
            <w:placeholder>
              <w:docPart w:val="F2446F92F668455D894590494004BB7C"/>
            </w:placeholder>
            <w:showingPlcHdr/>
            <w:text/>
          </w:sdtPr>
          <w:sdtContent>
            <w:tc>
              <w:tcPr>
                <w:tcW w:w="1304" w:type="dxa"/>
              </w:tcPr>
              <w:p w14:paraId="6B49CA0A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35813464"/>
            <w:placeholder>
              <w:docPart w:val="01C59F366F154231ACFF8F8FB8C8BC9A"/>
            </w:placeholder>
            <w:showingPlcHdr/>
            <w:text/>
          </w:sdtPr>
          <w:sdtContent>
            <w:tc>
              <w:tcPr>
                <w:tcW w:w="1247" w:type="dxa"/>
              </w:tcPr>
              <w:p w14:paraId="08D8D27B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7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30334674"/>
            <w:placeholder>
              <w:docPart w:val="1E7519A6AF374B8E8159903EA9FDF81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010F5B14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36824199"/>
            <w:placeholder>
              <w:docPart w:val="7C829512C40746EDBFEE2E3E12243689"/>
            </w:placeholder>
            <w:showingPlcHdr/>
            <w:text/>
          </w:sdtPr>
          <w:sdtContent>
            <w:tc>
              <w:tcPr>
                <w:tcW w:w="890" w:type="dxa"/>
              </w:tcPr>
              <w:p w14:paraId="4525D00D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43058764"/>
            <w:placeholder>
              <w:docPart w:val="C37A1EEA0F144488BB001A1C3FA93757"/>
            </w:placeholder>
            <w:showingPlcHdr/>
            <w:text/>
          </w:sdtPr>
          <w:sdtContent>
            <w:tc>
              <w:tcPr>
                <w:tcW w:w="890" w:type="dxa"/>
              </w:tcPr>
              <w:p w14:paraId="56AB6EFF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44041235"/>
            <w:placeholder>
              <w:docPart w:val="611B308237614915801FA19BE3A2E9AA"/>
            </w:placeholder>
            <w:showingPlcHdr/>
            <w:text/>
          </w:sdtPr>
          <w:sdtContent>
            <w:tc>
              <w:tcPr>
                <w:tcW w:w="1247" w:type="dxa"/>
              </w:tcPr>
              <w:p w14:paraId="09CDFDA3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61740681"/>
            <w:placeholder>
              <w:docPart w:val="C1400C311D7045EBA8BD8316B371F93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3E881741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1408322"/>
            <w:placeholder>
              <w:docPart w:val="36D4C0B6D9844E5FA1CF9955F252323C"/>
            </w:placeholder>
            <w:showingPlcHdr/>
            <w:text/>
          </w:sdtPr>
          <w:sdtContent>
            <w:tc>
              <w:tcPr>
                <w:tcW w:w="1199" w:type="dxa"/>
              </w:tcPr>
              <w:p w14:paraId="05F0E592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94185706"/>
            <w:placeholder>
              <w:docPart w:val="14C19DB8F4A84B4DBDD410BFE3452C4C"/>
            </w:placeholder>
            <w:showingPlcHdr/>
            <w:text/>
          </w:sdtPr>
          <w:sdtContent>
            <w:tc>
              <w:tcPr>
                <w:tcW w:w="1417" w:type="dxa"/>
              </w:tcPr>
              <w:p w14:paraId="05A3B40F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8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51610133"/>
            <w:placeholder>
              <w:docPart w:val="A5186A1529D64393891CFCE88017F294"/>
            </w:placeholder>
            <w:showingPlcHdr/>
            <w:text/>
          </w:sdtPr>
          <w:sdtContent>
            <w:tc>
              <w:tcPr>
                <w:tcW w:w="1985" w:type="dxa"/>
              </w:tcPr>
              <w:p w14:paraId="743F68C1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9" w:displacedByCustomXml="next"/>
        <w:bookmarkEnd w:id="10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107418051"/>
            <w:placeholder>
              <w:docPart w:val="689514EF146E4F40BD2BFEC8FA379485"/>
            </w:placeholder>
            <w:showingPlcHdr/>
            <w:text/>
          </w:sdtPr>
          <w:sdtContent>
            <w:tc>
              <w:tcPr>
                <w:tcW w:w="1465" w:type="dxa"/>
              </w:tcPr>
              <w:p w14:paraId="3FA2B4FE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596763" w:rsidRPr="0056498C" w14:paraId="325F9B81" w14:textId="77777777" w:rsidTr="00470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1361" w:type="dxa"/>
          </w:tcPr>
          <w:p w14:paraId="699CA67C" w14:textId="77777777" w:rsidR="00596763" w:rsidRDefault="00596763" w:rsidP="004446F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N</w:t>
            </w: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itrous oxide/</w:t>
            </w:r>
          </w:p>
          <w:p w14:paraId="39ABDB02" w14:textId="77777777" w:rsidR="00596763" w:rsidRPr="0056498C" w:rsidRDefault="00596763" w:rsidP="004446F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oxygen (50%</w:t>
            </w: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</w:t>
            </w: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v/v) mixture</w:t>
            </w:r>
          </w:p>
        </w:tc>
        <w:bookmarkStart w:id="11" w:name="Text17" w:displacedByCustomXml="next"/>
        <w:bookmarkStart w:id="12" w:name="Text16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353026893"/>
            <w:placeholder>
              <w:docPart w:val="2E347090B1AD462EBE262801661C868B"/>
            </w:placeholder>
            <w:showingPlcHdr/>
            <w:text/>
          </w:sdtPr>
          <w:sdtContent>
            <w:tc>
              <w:tcPr>
                <w:tcW w:w="1304" w:type="dxa"/>
              </w:tcPr>
              <w:p w14:paraId="10FDAE27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bookmarkEnd w:id="11" w:displacedByCustomXml="next"/>
        <w:bookmarkEnd w:id="12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332016907"/>
            <w:placeholder>
              <w:docPart w:val="7C7E07C55A7645C8BB4AAA90F498460A"/>
            </w:placeholder>
            <w:showingPlcHdr/>
            <w:text/>
          </w:sdtPr>
          <w:sdtContent>
            <w:tc>
              <w:tcPr>
                <w:tcW w:w="1247" w:type="dxa"/>
              </w:tcPr>
              <w:p w14:paraId="6F0EBA26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89795960"/>
            <w:placeholder>
              <w:docPart w:val="FB6075540D20455F931C52A769BA8C0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2308358C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62738897"/>
            <w:placeholder>
              <w:docPart w:val="39554586A3C84EF2B9A3C5BCB5806879"/>
            </w:placeholder>
            <w:showingPlcHdr/>
            <w:text/>
          </w:sdtPr>
          <w:sdtContent>
            <w:tc>
              <w:tcPr>
                <w:tcW w:w="890" w:type="dxa"/>
              </w:tcPr>
              <w:p w14:paraId="0CFB0B83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1056977"/>
            <w:placeholder>
              <w:docPart w:val="044BDED38DF7469C9416352C66B2393C"/>
            </w:placeholder>
            <w:showingPlcHdr/>
            <w:text/>
          </w:sdtPr>
          <w:sdtContent>
            <w:tc>
              <w:tcPr>
                <w:tcW w:w="890" w:type="dxa"/>
              </w:tcPr>
              <w:p w14:paraId="15F5574A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84172706"/>
            <w:placeholder>
              <w:docPart w:val="1AC4671B039E492A90E86907DF356ABE"/>
            </w:placeholder>
            <w:showingPlcHdr/>
            <w:text/>
          </w:sdtPr>
          <w:sdtContent>
            <w:tc>
              <w:tcPr>
                <w:tcW w:w="1247" w:type="dxa"/>
              </w:tcPr>
              <w:p w14:paraId="00227C4A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618993591"/>
            <w:placeholder>
              <w:docPart w:val="395260A9725940788DEC38717F2C312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4606E485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32144440"/>
            <w:placeholder>
              <w:docPart w:val="177A956EA1464DA48779BF15719EB1A6"/>
            </w:placeholder>
            <w:showingPlcHdr/>
            <w:text/>
          </w:sdtPr>
          <w:sdtContent>
            <w:tc>
              <w:tcPr>
                <w:tcW w:w="1199" w:type="dxa"/>
              </w:tcPr>
              <w:p w14:paraId="1179A0A8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46072636"/>
            <w:placeholder>
              <w:docPart w:val="E1DC0382DEA5443ABA3EBDC7C01F7A94"/>
            </w:placeholder>
            <w:showingPlcHdr/>
            <w:text/>
          </w:sdtPr>
          <w:sdtContent>
            <w:tc>
              <w:tcPr>
                <w:tcW w:w="1417" w:type="dxa"/>
              </w:tcPr>
              <w:p w14:paraId="021502D5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335723414"/>
            <w:placeholder>
              <w:docPart w:val="FE55FAD0430942AD946B6E573E7F5854"/>
            </w:placeholder>
            <w:showingPlcHdr/>
            <w:text/>
          </w:sdtPr>
          <w:sdtContent>
            <w:tc>
              <w:tcPr>
                <w:tcW w:w="1985" w:type="dxa"/>
              </w:tcPr>
              <w:p w14:paraId="7B1A68E3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30896520"/>
            <w:placeholder>
              <w:docPart w:val="3D72989357CB43DFBD86F092546A637E"/>
            </w:placeholder>
            <w:showingPlcHdr/>
            <w:text/>
          </w:sdtPr>
          <w:sdtContent>
            <w:tc>
              <w:tcPr>
                <w:tcW w:w="1465" w:type="dxa"/>
              </w:tcPr>
              <w:p w14:paraId="3F36BF8F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596763" w:rsidRPr="0056498C" w14:paraId="4E961DD7" w14:textId="77777777" w:rsidTr="004709A2">
        <w:trPr>
          <w:trHeight w:val="595"/>
        </w:trPr>
        <w:tc>
          <w:tcPr>
            <w:tcW w:w="1361" w:type="dxa"/>
          </w:tcPr>
          <w:p w14:paraId="18DD7371" w14:textId="77777777" w:rsidR="00596763" w:rsidRPr="0056498C" w:rsidRDefault="00596763" w:rsidP="004446F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Medical air 4 bar</w:t>
            </w:r>
          </w:p>
        </w:tc>
        <w:bookmarkStart w:id="13" w:name="Text23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31241094"/>
            <w:placeholder>
              <w:docPart w:val="7E2496B8C7974537A6E7630C45579240"/>
            </w:placeholder>
            <w:showingPlcHdr/>
            <w:text/>
          </w:sdtPr>
          <w:sdtContent>
            <w:tc>
              <w:tcPr>
                <w:tcW w:w="1304" w:type="dxa"/>
              </w:tcPr>
              <w:p w14:paraId="02A265C9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bookmarkEnd w:id="13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85723237"/>
            <w:placeholder>
              <w:docPart w:val="21DDE00E24E440C38A87B9E9B6B6E1A1"/>
            </w:placeholder>
            <w:showingPlcHdr/>
            <w:text/>
          </w:sdtPr>
          <w:sdtContent>
            <w:tc>
              <w:tcPr>
                <w:tcW w:w="1247" w:type="dxa"/>
              </w:tcPr>
              <w:p w14:paraId="2B27782F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590923405"/>
            <w:placeholder>
              <w:docPart w:val="139AE643D16E4E91957939987558ACB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243A6457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09098558"/>
            <w:placeholder>
              <w:docPart w:val="61C685DF35004138A68360468BBB1134"/>
            </w:placeholder>
            <w:showingPlcHdr/>
            <w:text/>
          </w:sdtPr>
          <w:sdtContent>
            <w:tc>
              <w:tcPr>
                <w:tcW w:w="890" w:type="dxa"/>
              </w:tcPr>
              <w:p w14:paraId="6F283019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79147465"/>
            <w:placeholder>
              <w:docPart w:val="F1BEF271D52E44DC9D6CF66B834E9A3E"/>
            </w:placeholder>
            <w:showingPlcHdr/>
            <w:text/>
          </w:sdtPr>
          <w:sdtContent>
            <w:tc>
              <w:tcPr>
                <w:tcW w:w="890" w:type="dxa"/>
              </w:tcPr>
              <w:p w14:paraId="73CA2EC2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02232502"/>
            <w:placeholder>
              <w:docPart w:val="9F27B5ADC1CA40FE9AC15E2CE64F5F22"/>
            </w:placeholder>
            <w:showingPlcHdr/>
            <w:text/>
          </w:sdtPr>
          <w:sdtContent>
            <w:tc>
              <w:tcPr>
                <w:tcW w:w="1247" w:type="dxa"/>
              </w:tcPr>
              <w:p w14:paraId="2E70B619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03991287"/>
            <w:placeholder>
              <w:docPart w:val="2FC6D77D6A9D4C929136F292B22C4FD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3506AD08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49806552"/>
            <w:placeholder>
              <w:docPart w:val="59C2EB33F40741B0B64AFA9D167CA593"/>
            </w:placeholder>
            <w:showingPlcHdr/>
            <w:text/>
          </w:sdtPr>
          <w:sdtContent>
            <w:tc>
              <w:tcPr>
                <w:tcW w:w="1199" w:type="dxa"/>
              </w:tcPr>
              <w:p w14:paraId="5C28DE7A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74353205"/>
            <w:placeholder>
              <w:docPart w:val="6A3AB9DFEFA940F38F560B27720522B7"/>
            </w:placeholder>
            <w:showingPlcHdr/>
            <w:text/>
          </w:sdtPr>
          <w:sdtContent>
            <w:tc>
              <w:tcPr>
                <w:tcW w:w="1417" w:type="dxa"/>
              </w:tcPr>
              <w:p w14:paraId="26EBCE9B" w14:textId="77777777" w:rsidR="00596763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394540194"/>
            <w:placeholder>
              <w:docPart w:val="5B5D7D099B4245ADAF5DB512FCFFA182"/>
            </w:placeholder>
            <w:showingPlcHdr/>
            <w:text/>
          </w:sdtPr>
          <w:sdtContent>
            <w:tc>
              <w:tcPr>
                <w:tcW w:w="1985" w:type="dxa"/>
              </w:tcPr>
              <w:p w14:paraId="3F61D372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33763296"/>
            <w:placeholder>
              <w:docPart w:val="BE5003A24CC3419F870E82597FA39D51"/>
            </w:placeholder>
            <w:showingPlcHdr/>
            <w:text/>
          </w:sdtPr>
          <w:sdtContent>
            <w:tc>
              <w:tcPr>
                <w:tcW w:w="1465" w:type="dxa"/>
              </w:tcPr>
              <w:p w14:paraId="26F98CAA" w14:textId="77777777" w:rsidR="00596763" w:rsidRPr="0056498C" w:rsidRDefault="00596763" w:rsidP="004446FF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596763" w:rsidRPr="0056498C" w14:paraId="7ECC84A6" w14:textId="77777777" w:rsidTr="004709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7"/>
        </w:trPr>
        <w:tc>
          <w:tcPr>
            <w:tcW w:w="1361" w:type="dxa"/>
          </w:tcPr>
          <w:p w14:paraId="700390E7" w14:textId="77777777" w:rsidR="00596763" w:rsidRPr="0056498C" w:rsidRDefault="00596763" w:rsidP="004446F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lastRenderedPageBreak/>
              <w:t>Surgical air 7 bar</w:t>
            </w:r>
          </w:p>
        </w:tc>
        <w:bookmarkStart w:id="14" w:name="Text29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391030121"/>
            <w:placeholder>
              <w:docPart w:val="90F3CD5359C543E5975090CEF6EA941B"/>
            </w:placeholder>
            <w:showingPlcHdr/>
            <w:text/>
          </w:sdtPr>
          <w:sdtContent>
            <w:tc>
              <w:tcPr>
                <w:tcW w:w="1304" w:type="dxa"/>
              </w:tcPr>
              <w:p w14:paraId="53DAD8EA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bookmarkEnd w:id="14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13544873"/>
            <w:placeholder>
              <w:docPart w:val="CCEA82F939D941C7B414986AD10D921C"/>
            </w:placeholder>
            <w:showingPlcHdr/>
            <w:text/>
          </w:sdtPr>
          <w:sdtContent>
            <w:tc>
              <w:tcPr>
                <w:tcW w:w="1247" w:type="dxa"/>
              </w:tcPr>
              <w:p w14:paraId="0DC07189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55272496"/>
            <w:placeholder>
              <w:docPart w:val="544A7E1515B6442D91EE85F12B0CD86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2AD05728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302772"/>
            <w:placeholder>
              <w:docPart w:val="FA9535DF3DE0459A9606803B1DD17C4A"/>
            </w:placeholder>
            <w:showingPlcHdr/>
            <w:text/>
          </w:sdtPr>
          <w:sdtContent>
            <w:tc>
              <w:tcPr>
                <w:tcW w:w="890" w:type="dxa"/>
              </w:tcPr>
              <w:p w14:paraId="15AC70D3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871178043"/>
            <w:placeholder>
              <w:docPart w:val="9B561E57BFF949459ED5F9553493AEC4"/>
            </w:placeholder>
            <w:showingPlcHdr/>
            <w:text/>
          </w:sdtPr>
          <w:sdtContent>
            <w:tc>
              <w:tcPr>
                <w:tcW w:w="890" w:type="dxa"/>
              </w:tcPr>
              <w:p w14:paraId="13711995" w14:textId="77777777" w:rsidR="00596763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06847514"/>
            <w:placeholder>
              <w:docPart w:val="3FB1EB29EF8B43ABB0394117FBE2535F"/>
            </w:placeholder>
            <w:showingPlcHdr/>
            <w:text/>
          </w:sdtPr>
          <w:sdtContent>
            <w:tc>
              <w:tcPr>
                <w:tcW w:w="1247" w:type="dxa"/>
              </w:tcPr>
              <w:p w14:paraId="74EF352E" w14:textId="77777777" w:rsidR="00596763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880626752"/>
            <w:placeholder>
              <w:docPart w:val="E852809026E64E4EBBD16F0D20ECD3F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17D80D90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31351206"/>
            <w:placeholder>
              <w:docPart w:val="09FB0069FB8843418D141C57095E5A97"/>
            </w:placeholder>
            <w:showingPlcHdr/>
            <w:text/>
          </w:sdtPr>
          <w:sdtContent>
            <w:tc>
              <w:tcPr>
                <w:tcW w:w="1199" w:type="dxa"/>
              </w:tcPr>
              <w:p w14:paraId="568D1DDC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729615843"/>
            <w:placeholder>
              <w:docPart w:val="1886BE64378F4BF9811D7A663B53D2EA"/>
            </w:placeholder>
            <w:showingPlcHdr/>
            <w:text/>
          </w:sdtPr>
          <w:sdtContent>
            <w:tc>
              <w:tcPr>
                <w:tcW w:w="1417" w:type="dxa"/>
              </w:tcPr>
              <w:p w14:paraId="7EBF64DF" w14:textId="77777777" w:rsidR="00596763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31800874"/>
            <w:placeholder>
              <w:docPart w:val="18311994C38C44E4967DA07394867357"/>
            </w:placeholder>
            <w:showingPlcHdr/>
            <w:text/>
          </w:sdtPr>
          <w:sdtContent>
            <w:tc>
              <w:tcPr>
                <w:tcW w:w="1985" w:type="dxa"/>
              </w:tcPr>
              <w:p w14:paraId="0F8DCB0E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128613693"/>
            <w:placeholder>
              <w:docPart w:val="C41E8A07E885482AA11B223F1AFB9BF7"/>
            </w:placeholder>
            <w:showingPlcHdr/>
            <w:text/>
          </w:sdtPr>
          <w:sdtContent>
            <w:tc>
              <w:tcPr>
                <w:tcW w:w="1465" w:type="dxa"/>
              </w:tcPr>
              <w:p w14:paraId="4DB39E4B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6A1452C2" w14:textId="77777777" w:rsidR="00596763" w:rsidRDefault="00596763" w:rsidP="00596763"/>
    <w:p w14:paraId="6359E474" w14:textId="77777777" w:rsidR="00FF1E9A" w:rsidRDefault="00FF1E9A" w:rsidP="00FF1E9A">
      <w:pPr>
        <w:pStyle w:val="Heading2"/>
        <w:rPr>
          <w:rFonts w:eastAsia="Times New Roman"/>
        </w:rPr>
      </w:pPr>
      <w:r w:rsidRPr="00FF1E9A">
        <w:rPr>
          <w:rFonts w:eastAsia="Times New Roman"/>
        </w:rPr>
        <w:t>Vacuum leakage test</w:t>
      </w:r>
    </w:p>
    <w:tbl>
      <w:tblPr>
        <w:tblStyle w:val="PlainTable1"/>
        <w:tblW w:w="14785" w:type="dxa"/>
        <w:tblLayout w:type="fixed"/>
        <w:tblLook w:val="0420" w:firstRow="1" w:lastRow="0" w:firstColumn="0" w:lastColumn="0" w:noHBand="0" w:noVBand="1"/>
      </w:tblPr>
      <w:tblGrid>
        <w:gridCol w:w="1361"/>
        <w:gridCol w:w="1304"/>
        <w:gridCol w:w="1247"/>
        <w:gridCol w:w="890"/>
        <w:gridCol w:w="890"/>
        <w:gridCol w:w="890"/>
        <w:gridCol w:w="1247"/>
        <w:gridCol w:w="890"/>
        <w:gridCol w:w="907"/>
        <w:gridCol w:w="964"/>
        <w:gridCol w:w="1247"/>
        <w:gridCol w:w="2948"/>
      </w:tblGrid>
      <w:tr w:rsidR="00596763" w:rsidRPr="0056498C" w14:paraId="058FC982" w14:textId="77777777" w:rsidTr="00444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8"/>
          <w:tblHeader/>
        </w:trPr>
        <w:tc>
          <w:tcPr>
            <w:tcW w:w="1361" w:type="dxa"/>
          </w:tcPr>
          <w:p w14:paraId="3638FDD7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1304" w:type="dxa"/>
          </w:tcPr>
          <w:p w14:paraId="436EE01F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Gauge </w:t>
            </w:r>
          </w:p>
          <w:p w14:paraId="75522A05" w14:textId="60A53F71" w:rsidR="00596763" w:rsidRPr="0056498C" w:rsidRDefault="00596763" w:rsidP="00596763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no.</w:t>
            </w:r>
          </w:p>
        </w:tc>
        <w:tc>
          <w:tcPr>
            <w:tcW w:w="1247" w:type="dxa"/>
          </w:tcPr>
          <w:p w14:paraId="6C2309BC" w14:textId="2B075B5E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start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(kPa)</w:t>
            </w:r>
          </w:p>
        </w:tc>
        <w:tc>
          <w:tcPr>
            <w:tcW w:w="890" w:type="dxa"/>
          </w:tcPr>
          <w:p w14:paraId="17395E52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Test start</w:t>
            </w:r>
          </w:p>
          <w:p w14:paraId="0EE42E5C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date</w:t>
            </w:r>
          </w:p>
        </w:tc>
        <w:tc>
          <w:tcPr>
            <w:tcW w:w="890" w:type="dxa"/>
          </w:tcPr>
          <w:p w14:paraId="62D3263C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  <w:t>Test start time</w:t>
            </w:r>
          </w:p>
        </w:tc>
        <w:tc>
          <w:tcPr>
            <w:tcW w:w="890" w:type="dxa"/>
          </w:tcPr>
          <w:p w14:paraId="596EA915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Test start t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emp </w:t>
            </w:r>
          </w:p>
          <w:p w14:paraId="055969F1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(ºC)</w:t>
            </w:r>
          </w:p>
        </w:tc>
        <w:tc>
          <w:tcPr>
            <w:tcW w:w="1247" w:type="dxa"/>
          </w:tcPr>
          <w:p w14:paraId="5241F7D3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finish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(kPa)</w:t>
            </w:r>
          </w:p>
        </w:tc>
        <w:tc>
          <w:tcPr>
            <w:tcW w:w="890" w:type="dxa"/>
          </w:tcPr>
          <w:p w14:paraId="47CD391C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finish </w:t>
            </w:r>
          </w:p>
          <w:p w14:paraId="2714D0BF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date</w:t>
            </w:r>
          </w:p>
        </w:tc>
        <w:tc>
          <w:tcPr>
            <w:tcW w:w="907" w:type="dxa"/>
          </w:tcPr>
          <w:p w14:paraId="6499069A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  <w:t>Test finish time</w:t>
            </w:r>
          </w:p>
        </w:tc>
        <w:tc>
          <w:tcPr>
            <w:tcW w:w="964" w:type="dxa"/>
          </w:tcPr>
          <w:p w14:paraId="5D9F2C44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st finish te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mp </w:t>
            </w:r>
          </w:p>
          <w:p w14:paraId="3E72233D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(ºC)</w:t>
            </w:r>
          </w:p>
        </w:tc>
        <w:tc>
          <w:tcPr>
            <w:tcW w:w="1247" w:type="dxa"/>
          </w:tcPr>
          <w:p w14:paraId="3BBEC2A3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drop (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ΔP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)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(kPa)</w:t>
            </w:r>
          </w:p>
        </w:tc>
        <w:tc>
          <w:tcPr>
            <w:tcW w:w="2948" w:type="dxa"/>
          </w:tcPr>
          <w:p w14:paraId="203DBB23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Pass/ fail</w:t>
            </w:r>
          </w:p>
          <w:p w14:paraId="7B40F1F9" w14:textId="77777777" w:rsidR="00596763" w:rsidRPr="0056498C" w:rsidRDefault="00596763" w:rsidP="004446F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comments</w:t>
            </w:r>
          </w:p>
        </w:tc>
      </w:tr>
      <w:tr w:rsidR="00596763" w:rsidRPr="0056498C" w14:paraId="2E0926D8" w14:textId="77777777" w:rsidTr="004446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tcW w:w="1361" w:type="dxa"/>
          </w:tcPr>
          <w:p w14:paraId="4B633A3E" w14:textId="470CF38E" w:rsidR="00596763" w:rsidRPr="0056498C" w:rsidRDefault="00596763" w:rsidP="004446F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Medical vacuum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16830109"/>
            <w:placeholder>
              <w:docPart w:val="D638312847B94829987787159F4D069F"/>
            </w:placeholder>
            <w:showingPlcHdr/>
            <w:text/>
          </w:sdtPr>
          <w:sdtContent>
            <w:tc>
              <w:tcPr>
                <w:tcW w:w="1304" w:type="dxa"/>
              </w:tcPr>
              <w:p w14:paraId="38BE31B8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59779435"/>
            <w:placeholder>
              <w:docPart w:val="3AF609E506584324AB572364393402E9"/>
            </w:placeholder>
            <w:showingPlcHdr/>
            <w:text/>
          </w:sdtPr>
          <w:sdtContent>
            <w:tc>
              <w:tcPr>
                <w:tcW w:w="1247" w:type="dxa"/>
              </w:tcPr>
              <w:p w14:paraId="73862779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70628098"/>
            <w:placeholder>
              <w:docPart w:val="294F09D6E1BF464B9B374992D88DD13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7CA53FAB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28208474"/>
            <w:placeholder>
              <w:docPart w:val="4A2A1A6BCC884E8EB7B3AF5C4724441A"/>
            </w:placeholder>
            <w:showingPlcHdr/>
            <w:text/>
          </w:sdtPr>
          <w:sdtContent>
            <w:tc>
              <w:tcPr>
                <w:tcW w:w="890" w:type="dxa"/>
              </w:tcPr>
              <w:p w14:paraId="6A8886EB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114187805"/>
            <w:placeholder>
              <w:docPart w:val="3CFB1871941E4D8F8D894A28B71C39A4"/>
            </w:placeholder>
            <w:showingPlcHdr/>
            <w:text/>
          </w:sdtPr>
          <w:sdtContent>
            <w:tc>
              <w:tcPr>
                <w:tcW w:w="890" w:type="dxa"/>
              </w:tcPr>
              <w:p w14:paraId="12ACD2B2" w14:textId="77777777" w:rsidR="00596763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01779212"/>
            <w:placeholder>
              <w:docPart w:val="B0FE817F884A465EAA8C44F067D19B6C"/>
            </w:placeholder>
            <w:showingPlcHdr/>
            <w:text/>
          </w:sdtPr>
          <w:sdtContent>
            <w:tc>
              <w:tcPr>
                <w:tcW w:w="1247" w:type="dxa"/>
              </w:tcPr>
              <w:p w14:paraId="0B1BAAAB" w14:textId="77777777" w:rsidR="00596763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511439469"/>
            <w:placeholder>
              <w:docPart w:val="DFC9B73067FC40559A62E2ADC970165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3F6F17D8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540351874"/>
            <w:placeholder>
              <w:docPart w:val="EF4B7860AFEA4F528322C609F9CE394C"/>
            </w:placeholder>
            <w:showingPlcHdr/>
            <w:text/>
          </w:sdtPr>
          <w:sdtContent>
            <w:tc>
              <w:tcPr>
                <w:tcW w:w="907" w:type="dxa"/>
              </w:tcPr>
              <w:p w14:paraId="23F29C60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30486484"/>
            <w:placeholder>
              <w:docPart w:val="EF08D0440C9A424DB42A9637C7747585"/>
            </w:placeholder>
            <w:showingPlcHdr/>
            <w:text/>
          </w:sdtPr>
          <w:sdtContent>
            <w:tc>
              <w:tcPr>
                <w:tcW w:w="964" w:type="dxa"/>
              </w:tcPr>
              <w:p w14:paraId="2D65DFB9" w14:textId="77777777" w:rsidR="00596763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60745982"/>
            <w:placeholder>
              <w:docPart w:val="B64D4DC6FA404A25A1021129A9A339D3"/>
            </w:placeholder>
            <w:showingPlcHdr/>
            <w:text/>
          </w:sdtPr>
          <w:sdtContent>
            <w:tc>
              <w:tcPr>
                <w:tcW w:w="1247" w:type="dxa"/>
              </w:tcPr>
              <w:p w14:paraId="384495AC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680655956"/>
            <w:placeholder>
              <w:docPart w:val="210DF4D575DA40069DA2B56D580E6DEB"/>
            </w:placeholder>
            <w:showingPlcHdr/>
            <w:text/>
          </w:sdtPr>
          <w:sdtContent>
            <w:tc>
              <w:tcPr>
                <w:tcW w:w="2948" w:type="dxa"/>
              </w:tcPr>
              <w:p w14:paraId="3A2EBCAE" w14:textId="77777777" w:rsidR="00596763" w:rsidRPr="0056498C" w:rsidRDefault="00596763" w:rsidP="004446FF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585D502A" w14:textId="77777777" w:rsidR="00596763" w:rsidRDefault="00596763" w:rsidP="00596763"/>
    <w:p w14:paraId="7E7FFB18" w14:textId="45D84AA7" w:rsidR="0087550A" w:rsidRPr="0087550A" w:rsidRDefault="0087550A" w:rsidP="00F3552B">
      <w:pPr>
        <w:pStyle w:val="Heading3"/>
      </w:pPr>
      <w:r w:rsidRPr="0087550A">
        <w:t>Test pressure, pressure drop and timescale</w:t>
      </w:r>
    </w:p>
    <w:tbl>
      <w:tblPr>
        <w:tblStyle w:val="PlainTable1"/>
        <w:tblW w:w="14737" w:type="dxa"/>
        <w:tblLayout w:type="fixed"/>
        <w:tblLook w:val="0420" w:firstRow="1" w:lastRow="0" w:firstColumn="0" w:lastColumn="0" w:noHBand="0" w:noVBand="1"/>
      </w:tblPr>
      <w:tblGrid>
        <w:gridCol w:w="4815"/>
        <w:gridCol w:w="3402"/>
        <w:gridCol w:w="2977"/>
        <w:gridCol w:w="3543"/>
      </w:tblGrid>
      <w:tr w:rsidR="00FF1E9A" w:rsidRPr="00FF1E9A" w14:paraId="3654D5E4" w14:textId="77777777" w:rsidTr="00C420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4815" w:type="dxa"/>
          </w:tcPr>
          <w:p w14:paraId="4B84BD64" w14:textId="77777777" w:rsidR="00FF1E9A" w:rsidRPr="00FF1E9A" w:rsidRDefault="00FF1E9A" w:rsidP="00BB40CF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3402" w:type="dxa"/>
          </w:tcPr>
          <w:p w14:paraId="3E6275BA" w14:textId="77777777" w:rsidR="00FF1E9A" w:rsidRPr="00FF1E9A" w:rsidRDefault="00FF1E9A" w:rsidP="00BB40CF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Test Pressure</w:t>
            </w:r>
          </w:p>
        </w:tc>
        <w:tc>
          <w:tcPr>
            <w:tcW w:w="2977" w:type="dxa"/>
          </w:tcPr>
          <w:p w14:paraId="624B3696" w14:textId="77777777" w:rsidR="00FF1E9A" w:rsidRPr="00FF1E9A" w:rsidRDefault="00FF1E9A" w:rsidP="00BB40CF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Pressure Drop (max)</w:t>
            </w:r>
          </w:p>
        </w:tc>
        <w:tc>
          <w:tcPr>
            <w:tcW w:w="3543" w:type="dxa"/>
          </w:tcPr>
          <w:p w14:paraId="7A7A0669" w14:textId="77777777" w:rsidR="00FF1E9A" w:rsidRPr="00FF1E9A" w:rsidRDefault="00FF1E9A" w:rsidP="00BB40CF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Timescale</w:t>
            </w:r>
          </w:p>
        </w:tc>
      </w:tr>
      <w:tr w:rsidR="00FF1E9A" w:rsidRPr="00FF1E9A" w14:paraId="1C516E76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815" w:type="dxa"/>
          </w:tcPr>
          <w:p w14:paraId="6F9E6D75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color w:val="auto"/>
                <w:kern w:val="0"/>
                <w14:ligatures w14:val="none"/>
              </w:rPr>
              <w:t>Oxygen</w:t>
            </w:r>
          </w:p>
        </w:tc>
        <w:tc>
          <w:tcPr>
            <w:tcW w:w="3402" w:type="dxa"/>
            <w:vAlign w:val="center"/>
          </w:tcPr>
          <w:p w14:paraId="2BDA1558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4 bar/ 400 kPa</w:t>
            </w:r>
          </w:p>
        </w:tc>
        <w:tc>
          <w:tcPr>
            <w:tcW w:w="2977" w:type="dxa"/>
            <w:vAlign w:val="center"/>
          </w:tcPr>
          <w:p w14:paraId="6871A3EA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0.2 kPa</w:t>
            </w:r>
          </w:p>
        </w:tc>
        <w:tc>
          <w:tcPr>
            <w:tcW w:w="3543" w:type="dxa"/>
            <w:vAlign w:val="center"/>
          </w:tcPr>
          <w:p w14:paraId="6AAA24C4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1 hour</w:t>
            </w:r>
          </w:p>
        </w:tc>
      </w:tr>
      <w:tr w:rsidR="00FF1E9A" w:rsidRPr="00FF1E9A" w14:paraId="021D565B" w14:textId="77777777" w:rsidTr="00932DA0">
        <w:trPr>
          <w:trHeight w:val="284"/>
        </w:trPr>
        <w:tc>
          <w:tcPr>
            <w:tcW w:w="4815" w:type="dxa"/>
          </w:tcPr>
          <w:p w14:paraId="7B0776FC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color w:val="auto"/>
                <w:kern w:val="0"/>
                <w14:ligatures w14:val="none"/>
              </w:rPr>
              <w:t>Nitrous oxide</w:t>
            </w:r>
          </w:p>
        </w:tc>
        <w:tc>
          <w:tcPr>
            <w:tcW w:w="3402" w:type="dxa"/>
            <w:vAlign w:val="center"/>
          </w:tcPr>
          <w:p w14:paraId="686CA4BF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4 bar/ 400 kPa</w:t>
            </w:r>
          </w:p>
        </w:tc>
        <w:tc>
          <w:tcPr>
            <w:tcW w:w="2977" w:type="dxa"/>
            <w:vAlign w:val="center"/>
          </w:tcPr>
          <w:p w14:paraId="2AF90F53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0.2 kPa</w:t>
            </w:r>
          </w:p>
        </w:tc>
        <w:tc>
          <w:tcPr>
            <w:tcW w:w="3543" w:type="dxa"/>
            <w:vAlign w:val="center"/>
          </w:tcPr>
          <w:p w14:paraId="2FCDB81F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1 hour</w:t>
            </w:r>
          </w:p>
        </w:tc>
      </w:tr>
      <w:tr w:rsidR="00FF1E9A" w:rsidRPr="00FF1E9A" w14:paraId="169B0F72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815" w:type="dxa"/>
          </w:tcPr>
          <w:p w14:paraId="3A869369" w14:textId="5F06C7CB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N</w:t>
            </w:r>
            <w:r w:rsidRPr="00FF1E9A">
              <w:rPr>
                <w:rFonts w:eastAsia="Times New Roman" w:cs="Arial"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/oxygen</w:t>
            </w:r>
            <w:r w:rsidRPr="00FF1E9A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(50% v/v)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mixture</w:t>
            </w:r>
          </w:p>
        </w:tc>
        <w:tc>
          <w:tcPr>
            <w:tcW w:w="3402" w:type="dxa"/>
            <w:vAlign w:val="center"/>
          </w:tcPr>
          <w:p w14:paraId="57D1FF62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4 bar/ 400 kPa</w:t>
            </w:r>
          </w:p>
        </w:tc>
        <w:tc>
          <w:tcPr>
            <w:tcW w:w="2977" w:type="dxa"/>
            <w:vAlign w:val="center"/>
          </w:tcPr>
          <w:p w14:paraId="2E3F3416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0.2 kPa</w:t>
            </w:r>
          </w:p>
        </w:tc>
        <w:tc>
          <w:tcPr>
            <w:tcW w:w="3543" w:type="dxa"/>
            <w:vAlign w:val="center"/>
          </w:tcPr>
          <w:p w14:paraId="49BDEF88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1 hour</w:t>
            </w:r>
          </w:p>
        </w:tc>
      </w:tr>
      <w:tr w:rsidR="00FF1E9A" w:rsidRPr="00FF1E9A" w14:paraId="5D9497D5" w14:textId="77777777" w:rsidTr="00932DA0">
        <w:trPr>
          <w:trHeight w:val="284"/>
        </w:trPr>
        <w:tc>
          <w:tcPr>
            <w:tcW w:w="4815" w:type="dxa"/>
          </w:tcPr>
          <w:p w14:paraId="55AC567D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color w:val="auto"/>
                <w:kern w:val="0"/>
                <w14:ligatures w14:val="none"/>
              </w:rPr>
              <w:lastRenderedPageBreak/>
              <w:t>Medical air 4 bar</w:t>
            </w:r>
          </w:p>
        </w:tc>
        <w:tc>
          <w:tcPr>
            <w:tcW w:w="3402" w:type="dxa"/>
            <w:vAlign w:val="center"/>
          </w:tcPr>
          <w:p w14:paraId="4F7EDD97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4 bar/ 400 kPa</w:t>
            </w:r>
          </w:p>
        </w:tc>
        <w:tc>
          <w:tcPr>
            <w:tcW w:w="2977" w:type="dxa"/>
            <w:vAlign w:val="center"/>
          </w:tcPr>
          <w:p w14:paraId="5107BE13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0.2 kPa</w:t>
            </w:r>
          </w:p>
        </w:tc>
        <w:tc>
          <w:tcPr>
            <w:tcW w:w="3543" w:type="dxa"/>
            <w:vAlign w:val="center"/>
          </w:tcPr>
          <w:p w14:paraId="3113BF09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1 hour</w:t>
            </w:r>
          </w:p>
        </w:tc>
      </w:tr>
      <w:tr w:rsidR="00FF1E9A" w:rsidRPr="00FF1E9A" w14:paraId="42625FA5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815" w:type="dxa"/>
          </w:tcPr>
          <w:p w14:paraId="28919EDF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color w:val="auto"/>
                <w:kern w:val="0"/>
                <w14:ligatures w14:val="none"/>
              </w:rPr>
              <w:t>Surgical air 7 bar</w:t>
            </w:r>
          </w:p>
        </w:tc>
        <w:tc>
          <w:tcPr>
            <w:tcW w:w="3402" w:type="dxa"/>
            <w:vAlign w:val="center"/>
          </w:tcPr>
          <w:p w14:paraId="75889857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7 bar/ 700 kPa</w:t>
            </w:r>
          </w:p>
        </w:tc>
        <w:tc>
          <w:tcPr>
            <w:tcW w:w="2977" w:type="dxa"/>
            <w:vAlign w:val="center"/>
          </w:tcPr>
          <w:p w14:paraId="14493ED0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0.5 kPa</w:t>
            </w:r>
          </w:p>
        </w:tc>
        <w:tc>
          <w:tcPr>
            <w:tcW w:w="3543" w:type="dxa"/>
            <w:vAlign w:val="center"/>
          </w:tcPr>
          <w:p w14:paraId="58FB791E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1 hour</w:t>
            </w:r>
          </w:p>
        </w:tc>
      </w:tr>
      <w:tr w:rsidR="00FF1E9A" w:rsidRPr="00FF1E9A" w14:paraId="6E632FC4" w14:textId="77777777" w:rsidTr="00932DA0">
        <w:trPr>
          <w:trHeight w:val="284"/>
        </w:trPr>
        <w:tc>
          <w:tcPr>
            <w:tcW w:w="4815" w:type="dxa"/>
          </w:tcPr>
          <w:p w14:paraId="52FC1E6C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color w:val="auto"/>
                <w:kern w:val="0"/>
                <w14:ligatures w14:val="none"/>
              </w:rPr>
              <w:t>Surgical air 9 bar</w:t>
            </w:r>
          </w:p>
        </w:tc>
        <w:tc>
          <w:tcPr>
            <w:tcW w:w="3402" w:type="dxa"/>
            <w:vAlign w:val="center"/>
          </w:tcPr>
          <w:p w14:paraId="2D27FB23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9 bar/ 900 kPa</w:t>
            </w:r>
          </w:p>
        </w:tc>
        <w:tc>
          <w:tcPr>
            <w:tcW w:w="2977" w:type="dxa"/>
            <w:vAlign w:val="center"/>
          </w:tcPr>
          <w:p w14:paraId="71DA48C0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0.5 kPa</w:t>
            </w:r>
          </w:p>
        </w:tc>
        <w:tc>
          <w:tcPr>
            <w:tcW w:w="3543" w:type="dxa"/>
            <w:vAlign w:val="center"/>
          </w:tcPr>
          <w:p w14:paraId="5E25E230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1 hour</w:t>
            </w:r>
          </w:p>
        </w:tc>
      </w:tr>
      <w:tr w:rsidR="00FF1E9A" w:rsidRPr="00FF1E9A" w14:paraId="48933CEF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4815" w:type="dxa"/>
          </w:tcPr>
          <w:p w14:paraId="6E2C545B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eastAsia="Times New Roman" w:cs="Arial"/>
                <w:color w:val="auto"/>
                <w:kern w:val="0"/>
                <w14:ligatures w14:val="none"/>
              </w:rPr>
              <w:t>Medical vacuum</w:t>
            </w:r>
          </w:p>
        </w:tc>
        <w:tc>
          <w:tcPr>
            <w:tcW w:w="3402" w:type="dxa"/>
            <w:vAlign w:val="center"/>
          </w:tcPr>
          <w:p w14:paraId="35AD2577" w14:textId="6B71F446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 xml:space="preserve">450 </w:t>
            </w:r>
            <w:r w:rsidR="006674B8">
              <w:rPr>
                <w:rFonts w:cs="Arial"/>
              </w:rPr>
              <w:t>-</w:t>
            </w:r>
            <w:r w:rsidRPr="00FF1E9A">
              <w:rPr>
                <w:rFonts w:cs="Arial"/>
              </w:rPr>
              <w:t xml:space="preserve"> 700 </w:t>
            </w:r>
            <w:r w:rsidR="00954A30" w:rsidRPr="00954A30">
              <w:rPr>
                <w:rFonts w:cs="Arial"/>
              </w:rPr>
              <w:t>millimetres of mercury (</w:t>
            </w:r>
            <w:r w:rsidRPr="00FF1E9A">
              <w:rPr>
                <w:rFonts w:cs="Arial"/>
              </w:rPr>
              <w:t>mmHg</w:t>
            </w:r>
            <w:r w:rsidR="00954A30">
              <w:rPr>
                <w:rFonts w:cs="Arial"/>
              </w:rPr>
              <w:t>)</w:t>
            </w:r>
          </w:p>
        </w:tc>
        <w:tc>
          <w:tcPr>
            <w:tcW w:w="2977" w:type="dxa"/>
            <w:vAlign w:val="center"/>
          </w:tcPr>
          <w:p w14:paraId="4E830A31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1 kPa/ 7.5 mmHg</w:t>
            </w:r>
          </w:p>
        </w:tc>
        <w:tc>
          <w:tcPr>
            <w:tcW w:w="3543" w:type="dxa"/>
            <w:vAlign w:val="center"/>
          </w:tcPr>
          <w:p w14:paraId="142AC9FA" w14:textId="77777777" w:rsidR="00FF1E9A" w:rsidRPr="00FF1E9A" w:rsidRDefault="00FF1E9A" w:rsidP="00BB40CF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F1E9A">
              <w:rPr>
                <w:rFonts w:cs="Arial"/>
              </w:rPr>
              <w:t>1 hour</w:t>
            </w:r>
          </w:p>
        </w:tc>
      </w:tr>
    </w:tbl>
    <w:p w14:paraId="539570BE" w14:textId="77777777" w:rsidR="00FF1E9A" w:rsidRPr="00FF1E9A" w:rsidRDefault="00FF1E9A" w:rsidP="00FF1E9A">
      <w:pPr>
        <w:spacing w:after="0"/>
        <w:rPr>
          <w:rFonts w:eastAsia="Times New Roman" w:cs="Arial"/>
          <w:b/>
          <w:color w:val="auto"/>
          <w:kern w:val="0"/>
          <w:sz w:val="16"/>
          <w:szCs w:val="16"/>
          <w14:ligatures w14:val="none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42"/>
      </w:tblGrid>
      <w:tr w:rsidR="00FF1E9A" w:rsidRPr="00FF1E9A" w14:paraId="7E5E9CE6" w14:textId="77777777" w:rsidTr="00932DA0">
        <w:trPr>
          <w:trHeight w:val="635"/>
        </w:trPr>
        <w:tc>
          <w:tcPr>
            <w:tcW w:w="14742" w:type="dxa"/>
          </w:tcPr>
          <w:p w14:paraId="271313A6" w14:textId="153AD382" w:rsidR="00FF1E9A" w:rsidRPr="00FF1E9A" w:rsidRDefault="00FF1E9A" w:rsidP="00BB40CF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FF1E9A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 xml:space="preserve">Comments: </w:t>
            </w: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677006021"/>
                <w:placeholder>
                  <w:docPart w:val="CDC35426B29443888C83E37739C9922B"/>
                </w:placeholder>
                <w:text/>
              </w:sdtPr>
              <w:sdtContent>
                <w:r w:rsidR="00BB40CF" w:rsidRPr="00B0547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  <w:p w14:paraId="21E58CFD" w14:textId="77777777" w:rsidR="00FF1E9A" w:rsidRPr="00FF1E9A" w:rsidRDefault="00FF1E9A" w:rsidP="00BB40CF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20E32B0" w14:textId="15EBEE68" w:rsidR="00F3779C" w:rsidRDefault="000D6275" w:rsidP="00CC2D25">
      <w:pPr>
        <w:pStyle w:val="Heading2"/>
      </w:pPr>
      <w:r>
        <w:t>Sign off</w:t>
      </w:r>
    </w:p>
    <w:p w14:paraId="29A3F10E" w14:textId="4C5D899B" w:rsid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71A86" w:rsidRPr="00AB3B91" w14:paraId="4F08E804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11880EC1" w14:textId="77777777" w:rsidR="00E71A86" w:rsidRPr="00AB3B91" w:rsidRDefault="00E71A86" w:rsidP="00BB40CF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2BAABF55" w14:textId="77777777" w:rsidR="00E71A86" w:rsidRPr="00E20F4A" w:rsidRDefault="00E71A86" w:rsidP="00BB40CF">
            <w:r w:rsidRPr="00E20F4A">
              <w:t>Name:</w:t>
            </w:r>
          </w:p>
        </w:tc>
        <w:sdt>
          <w:sdtPr>
            <w:rPr>
              <w:color w:val="002D72"/>
            </w:rPr>
            <w:id w:val="-1066412755"/>
            <w:placeholder>
              <w:docPart w:val="9F17EF40DD784BEB956B8CF0CB9F6CEC"/>
            </w:placeholder>
            <w:text/>
          </w:sdtPr>
          <w:sdtContent>
            <w:tc>
              <w:tcPr>
                <w:tcW w:w="2976" w:type="dxa"/>
              </w:tcPr>
              <w:p w14:paraId="507AE2B7" w14:textId="6804ED43" w:rsidR="00E71A86" w:rsidRPr="00F44D7C" w:rsidRDefault="00BB40CF" w:rsidP="00BB40CF">
                <w:pPr>
                  <w:rPr>
                    <w:color w:val="002D72"/>
                  </w:rPr>
                </w:pPr>
                <w:r w:rsidRPr="00B0547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15586139" w14:textId="77777777" w:rsidR="00E71A86" w:rsidRPr="00E20F4A" w:rsidRDefault="00E71A86" w:rsidP="00BB40CF">
            <w:r w:rsidRPr="00E20F4A">
              <w:t>Signature:</w:t>
            </w:r>
          </w:p>
        </w:tc>
        <w:sdt>
          <w:sdtPr>
            <w:rPr>
              <w:color w:val="002D72"/>
            </w:rPr>
            <w:id w:val="-1797287199"/>
            <w:placeholder>
              <w:docPart w:val="9F17EF40DD784BEB956B8CF0CB9F6CEC"/>
            </w:placeholder>
            <w:text/>
          </w:sdtPr>
          <w:sdtContent>
            <w:tc>
              <w:tcPr>
                <w:tcW w:w="2834" w:type="dxa"/>
              </w:tcPr>
              <w:p w14:paraId="7A9679E8" w14:textId="3076A50B" w:rsidR="00E71A86" w:rsidRPr="00F44D7C" w:rsidRDefault="00BB40CF" w:rsidP="00BB40CF">
                <w:pPr>
                  <w:rPr>
                    <w:color w:val="002D72"/>
                    <w:sz w:val="18"/>
                    <w:szCs w:val="18"/>
                  </w:rPr>
                </w:pPr>
                <w:r w:rsidRPr="00B0547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9CFADF1" w14:textId="77777777" w:rsidR="00E71A86" w:rsidRPr="00E20F4A" w:rsidRDefault="00E71A86" w:rsidP="00BB40CF">
            <w:r w:rsidRPr="00E20F4A">
              <w:t>Date:</w:t>
            </w:r>
          </w:p>
        </w:tc>
        <w:sdt>
          <w:sdtPr>
            <w:rPr>
              <w:color w:val="002D72"/>
            </w:rPr>
            <w:id w:val="285778614"/>
            <w:placeholder>
              <w:docPart w:val="C909B810E68E430B9865AC1C6DE7D34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2F50EFB6" w14:textId="773FFD99" w:rsidR="00E71A86" w:rsidRPr="00F44D7C" w:rsidRDefault="00E71A86" w:rsidP="00BB40CF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tap to enter a date</w:t>
                </w:r>
              </w:p>
            </w:tc>
          </w:sdtContent>
        </w:sdt>
      </w:tr>
      <w:tr w:rsidR="00E71A86" w:rsidRPr="00AB3B91" w14:paraId="6CDC3A2C" w14:textId="77777777" w:rsidTr="00932DA0">
        <w:trPr>
          <w:trHeight w:val="284"/>
        </w:trPr>
        <w:tc>
          <w:tcPr>
            <w:tcW w:w="3998" w:type="dxa"/>
          </w:tcPr>
          <w:p w14:paraId="23B9C58F" w14:textId="77777777" w:rsidR="00E71A86" w:rsidRPr="00AB3B91" w:rsidRDefault="00E71A86" w:rsidP="00BB40CF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28DCCC34" w14:textId="77777777" w:rsidR="00E71A86" w:rsidRPr="00E20F4A" w:rsidRDefault="00E71A86" w:rsidP="00BB40CF">
            <w:r w:rsidRPr="00E20F4A">
              <w:t>Name:</w:t>
            </w:r>
          </w:p>
        </w:tc>
        <w:sdt>
          <w:sdtPr>
            <w:rPr>
              <w:color w:val="002D72"/>
            </w:rPr>
            <w:id w:val="2064525720"/>
            <w:placeholder>
              <w:docPart w:val="9F17EF40DD784BEB956B8CF0CB9F6CEC"/>
            </w:placeholder>
            <w:text/>
          </w:sdtPr>
          <w:sdtContent>
            <w:tc>
              <w:tcPr>
                <w:tcW w:w="2976" w:type="dxa"/>
              </w:tcPr>
              <w:p w14:paraId="3992A4C8" w14:textId="3424F462" w:rsidR="00E71A86" w:rsidRPr="00F44D7C" w:rsidRDefault="00BB40CF" w:rsidP="00BB40CF">
                <w:pPr>
                  <w:rPr>
                    <w:color w:val="002D72"/>
                  </w:rPr>
                </w:pPr>
                <w:r w:rsidRPr="00B0547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49C867D8" w14:textId="77777777" w:rsidR="00E71A86" w:rsidRPr="00E20F4A" w:rsidRDefault="00E71A86" w:rsidP="00BB40CF">
            <w:r w:rsidRPr="00E20F4A">
              <w:t>Signature:</w:t>
            </w:r>
          </w:p>
        </w:tc>
        <w:sdt>
          <w:sdtPr>
            <w:rPr>
              <w:color w:val="002D72"/>
            </w:rPr>
            <w:id w:val="72936129"/>
            <w:placeholder>
              <w:docPart w:val="9F17EF40DD784BEB956B8CF0CB9F6CEC"/>
            </w:placeholder>
            <w:text/>
          </w:sdtPr>
          <w:sdtContent>
            <w:tc>
              <w:tcPr>
                <w:tcW w:w="2834" w:type="dxa"/>
              </w:tcPr>
              <w:p w14:paraId="2844A57C" w14:textId="2CBAF79C" w:rsidR="00E71A86" w:rsidRPr="00F44D7C" w:rsidRDefault="00BB40CF" w:rsidP="00BB40CF">
                <w:pPr>
                  <w:rPr>
                    <w:color w:val="002D72"/>
                    <w:sz w:val="18"/>
                    <w:szCs w:val="18"/>
                  </w:rPr>
                </w:pPr>
                <w:r w:rsidRPr="00B0547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C8D3B9E" w14:textId="77777777" w:rsidR="00E71A86" w:rsidRPr="00E20F4A" w:rsidRDefault="00E71A86" w:rsidP="00932DA0">
            <w:r w:rsidRPr="00E20F4A">
              <w:t>Date:</w:t>
            </w:r>
          </w:p>
        </w:tc>
        <w:sdt>
          <w:sdtPr>
            <w:rPr>
              <w:color w:val="002D72"/>
            </w:rPr>
            <w:id w:val="1447969039"/>
            <w:placeholder>
              <w:docPart w:val="C909B810E68E430B9865AC1C6DE7D34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13517BC" w14:textId="700DA6D2" w:rsidR="00E71A86" w:rsidRPr="00F44D7C" w:rsidRDefault="00E224A4" w:rsidP="00932DA0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tap to enter a date</w:t>
                </w:r>
              </w:p>
            </w:tc>
          </w:sdtContent>
        </w:sdt>
      </w:tr>
    </w:tbl>
    <w:p w14:paraId="1350B3A8" w14:textId="77777777" w:rsidR="00E71A86" w:rsidRDefault="00E71A86" w:rsidP="00E71A86"/>
    <w:sectPr w:rsidR="00E71A86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CDD74" w14:textId="77777777" w:rsidR="00031502" w:rsidRDefault="00031502" w:rsidP="00E13B4E">
      <w:pPr>
        <w:spacing w:after="0"/>
      </w:pPr>
      <w:r>
        <w:separator/>
      </w:r>
    </w:p>
  </w:endnote>
  <w:endnote w:type="continuationSeparator" w:id="0">
    <w:p w14:paraId="34E89493" w14:textId="77777777" w:rsidR="00031502" w:rsidRDefault="00031502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3099F214" w:rsidR="00C719BD" w:rsidRPr="00F44D7C" w:rsidRDefault="005C42C8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5C42C8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5733AA3F" w:rsidR="00C719BD" w:rsidRPr="00F44D7C" w:rsidRDefault="005C42C8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5C42C8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9B38E" w14:textId="77777777" w:rsidR="00031502" w:rsidRDefault="00031502" w:rsidP="00E13B4E">
      <w:pPr>
        <w:spacing w:after="0"/>
      </w:pPr>
      <w:r>
        <w:separator/>
      </w:r>
    </w:p>
  </w:footnote>
  <w:footnote w:type="continuationSeparator" w:id="0">
    <w:p w14:paraId="752E7843" w14:textId="77777777" w:rsidR="00031502" w:rsidRDefault="00031502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0CAB358A">
              <wp:simplePos x="0" y="0"/>
              <wp:positionH relativeFrom="column">
                <wp:posOffset>4215221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566D80A1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7D5100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7D5100">
                            <w:rPr>
                              <w:rStyle w:val="ui-provider"/>
                              <w:color w:val="000000" w:themeColor="text1"/>
                            </w:rPr>
                            <w:t>.03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954A30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9F389A">
                            <w:rPr>
                              <w:rStyle w:val="ui-provider"/>
                              <w:color w:val="000000" w:themeColor="text1"/>
                            </w:rPr>
                            <w:t>3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31.9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" filled="f" stroked="f">
              <v:textbox>
                <w:txbxContent>
                  <w:p w14:paraId="7B670A00" w14:textId="566D80A1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7D5100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7D5100">
                      <w:rPr>
                        <w:rStyle w:val="ui-provider"/>
                        <w:color w:val="000000" w:themeColor="text1"/>
                      </w:rPr>
                      <w:t>.03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954A30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9F389A">
                      <w:rPr>
                        <w:rStyle w:val="ui-provider"/>
                        <w:color w:val="000000" w:themeColor="text1"/>
                      </w:rPr>
                      <w:t>3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pK8NSUTiNMf9+LvkLXuTuGtev1kdt40qoGjYsOxd2oAzYJNoat6Nd7p8aj06dmXu7LxLOCM7JUxvEZmbjge2uQ==" w:salt="Q3JDc2h75ojEGov90Jdtc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68F9"/>
    <w:rsid w:val="00023EAD"/>
    <w:rsid w:val="00026413"/>
    <w:rsid w:val="00027339"/>
    <w:rsid w:val="00031502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4632"/>
    <w:rsid w:val="00096679"/>
    <w:rsid w:val="000B04B1"/>
    <w:rsid w:val="000C5EFF"/>
    <w:rsid w:val="000D6275"/>
    <w:rsid w:val="000F23CE"/>
    <w:rsid w:val="001012E1"/>
    <w:rsid w:val="0010551F"/>
    <w:rsid w:val="001077E3"/>
    <w:rsid w:val="00117DDB"/>
    <w:rsid w:val="00130D77"/>
    <w:rsid w:val="00134552"/>
    <w:rsid w:val="00136E70"/>
    <w:rsid w:val="00153D9A"/>
    <w:rsid w:val="00154844"/>
    <w:rsid w:val="00164C51"/>
    <w:rsid w:val="001775FE"/>
    <w:rsid w:val="001809EE"/>
    <w:rsid w:val="00186B47"/>
    <w:rsid w:val="0019328D"/>
    <w:rsid w:val="00196448"/>
    <w:rsid w:val="001A141A"/>
    <w:rsid w:val="001A2423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177"/>
    <w:rsid w:val="00280765"/>
    <w:rsid w:val="002A07ED"/>
    <w:rsid w:val="002A0F2E"/>
    <w:rsid w:val="002A2C7B"/>
    <w:rsid w:val="002B6E0C"/>
    <w:rsid w:val="002D59B9"/>
    <w:rsid w:val="003211CC"/>
    <w:rsid w:val="003244E8"/>
    <w:rsid w:val="00331957"/>
    <w:rsid w:val="003331FA"/>
    <w:rsid w:val="00343AB0"/>
    <w:rsid w:val="00356BAA"/>
    <w:rsid w:val="00367470"/>
    <w:rsid w:val="003776C0"/>
    <w:rsid w:val="00391F86"/>
    <w:rsid w:val="00393283"/>
    <w:rsid w:val="0039333D"/>
    <w:rsid w:val="00394298"/>
    <w:rsid w:val="003A4196"/>
    <w:rsid w:val="003A6E9F"/>
    <w:rsid w:val="003B7BA3"/>
    <w:rsid w:val="003C3538"/>
    <w:rsid w:val="003D4B9A"/>
    <w:rsid w:val="003E53EA"/>
    <w:rsid w:val="003F649C"/>
    <w:rsid w:val="00413963"/>
    <w:rsid w:val="00417AF4"/>
    <w:rsid w:val="00441FF9"/>
    <w:rsid w:val="00446102"/>
    <w:rsid w:val="00456975"/>
    <w:rsid w:val="004636FD"/>
    <w:rsid w:val="0047036A"/>
    <w:rsid w:val="004709A2"/>
    <w:rsid w:val="004712E8"/>
    <w:rsid w:val="00473C45"/>
    <w:rsid w:val="00484377"/>
    <w:rsid w:val="004940C6"/>
    <w:rsid w:val="004A38B6"/>
    <w:rsid w:val="004A7D6D"/>
    <w:rsid w:val="004B0D96"/>
    <w:rsid w:val="004D1B17"/>
    <w:rsid w:val="004F2D26"/>
    <w:rsid w:val="00502F1F"/>
    <w:rsid w:val="00510F10"/>
    <w:rsid w:val="00510FEE"/>
    <w:rsid w:val="0051100C"/>
    <w:rsid w:val="0051558B"/>
    <w:rsid w:val="005175E0"/>
    <w:rsid w:val="005207DD"/>
    <w:rsid w:val="0052183F"/>
    <w:rsid w:val="00523B03"/>
    <w:rsid w:val="005330F5"/>
    <w:rsid w:val="00543B09"/>
    <w:rsid w:val="005528D1"/>
    <w:rsid w:val="0055535D"/>
    <w:rsid w:val="0056085E"/>
    <w:rsid w:val="0056498C"/>
    <w:rsid w:val="00574E9B"/>
    <w:rsid w:val="00575E13"/>
    <w:rsid w:val="00585A32"/>
    <w:rsid w:val="00594A83"/>
    <w:rsid w:val="00596763"/>
    <w:rsid w:val="005A1EE8"/>
    <w:rsid w:val="005A58AF"/>
    <w:rsid w:val="005B4100"/>
    <w:rsid w:val="005C3ED5"/>
    <w:rsid w:val="005C42C8"/>
    <w:rsid w:val="005D464D"/>
    <w:rsid w:val="006026BE"/>
    <w:rsid w:val="00616E61"/>
    <w:rsid w:val="00622292"/>
    <w:rsid w:val="00623FE4"/>
    <w:rsid w:val="00644254"/>
    <w:rsid w:val="0065049A"/>
    <w:rsid w:val="006518FB"/>
    <w:rsid w:val="00657664"/>
    <w:rsid w:val="00663F6A"/>
    <w:rsid w:val="006674B8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4199"/>
    <w:rsid w:val="007254FC"/>
    <w:rsid w:val="0073017A"/>
    <w:rsid w:val="00734EF4"/>
    <w:rsid w:val="00734F97"/>
    <w:rsid w:val="007355D9"/>
    <w:rsid w:val="0074627F"/>
    <w:rsid w:val="007511CC"/>
    <w:rsid w:val="0077032E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D5100"/>
    <w:rsid w:val="007E6252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4191"/>
    <w:rsid w:val="00856877"/>
    <w:rsid w:val="00870865"/>
    <w:rsid w:val="0087550A"/>
    <w:rsid w:val="008B0F97"/>
    <w:rsid w:val="008B1956"/>
    <w:rsid w:val="008B22EB"/>
    <w:rsid w:val="008B38B1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54A30"/>
    <w:rsid w:val="00962E6A"/>
    <w:rsid w:val="00976E70"/>
    <w:rsid w:val="00986B37"/>
    <w:rsid w:val="00996D33"/>
    <w:rsid w:val="009A0B4D"/>
    <w:rsid w:val="009A16FE"/>
    <w:rsid w:val="009A30FC"/>
    <w:rsid w:val="009A3195"/>
    <w:rsid w:val="009A488E"/>
    <w:rsid w:val="009A5885"/>
    <w:rsid w:val="009A729E"/>
    <w:rsid w:val="009A7956"/>
    <w:rsid w:val="009B36CD"/>
    <w:rsid w:val="009C78FB"/>
    <w:rsid w:val="009D0133"/>
    <w:rsid w:val="009D0749"/>
    <w:rsid w:val="009D422E"/>
    <w:rsid w:val="009E2404"/>
    <w:rsid w:val="009E3CD5"/>
    <w:rsid w:val="009E67A1"/>
    <w:rsid w:val="009F2250"/>
    <w:rsid w:val="009F389A"/>
    <w:rsid w:val="009F650B"/>
    <w:rsid w:val="00A32A11"/>
    <w:rsid w:val="00A41A5B"/>
    <w:rsid w:val="00A5557A"/>
    <w:rsid w:val="00A63749"/>
    <w:rsid w:val="00A80D3D"/>
    <w:rsid w:val="00A831EA"/>
    <w:rsid w:val="00A839CF"/>
    <w:rsid w:val="00A857C4"/>
    <w:rsid w:val="00A9011A"/>
    <w:rsid w:val="00A95990"/>
    <w:rsid w:val="00A972BF"/>
    <w:rsid w:val="00AA4866"/>
    <w:rsid w:val="00AB152A"/>
    <w:rsid w:val="00AB249F"/>
    <w:rsid w:val="00AB3B91"/>
    <w:rsid w:val="00AC212B"/>
    <w:rsid w:val="00AC3C41"/>
    <w:rsid w:val="00B02E03"/>
    <w:rsid w:val="00B079B2"/>
    <w:rsid w:val="00B1144E"/>
    <w:rsid w:val="00B4058C"/>
    <w:rsid w:val="00B44DE3"/>
    <w:rsid w:val="00B632C8"/>
    <w:rsid w:val="00B64F3D"/>
    <w:rsid w:val="00B70E68"/>
    <w:rsid w:val="00B730E9"/>
    <w:rsid w:val="00B80155"/>
    <w:rsid w:val="00B96012"/>
    <w:rsid w:val="00BA5E0B"/>
    <w:rsid w:val="00BB40CF"/>
    <w:rsid w:val="00BD560F"/>
    <w:rsid w:val="00BD5A13"/>
    <w:rsid w:val="00BE1025"/>
    <w:rsid w:val="00BF7276"/>
    <w:rsid w:val="00C0184B"/>
    <w:rsid w:val="00C07F90"/>
    <w:rsid w:val="00C2133C"/>
    <w:rsid w:val="00C2598D"/>
    <w:rsid w:val="00C35E63"/>
    <w:rsid w:val="00C4168F"/>
    <w:rsid w:val="00C42030"/>
    <w:rsid w:val="00C43897"/>
    <w:rsid w:val="00C54680"/>
    <w:rsid w:val="00C66F85"/>
    <w:rsid w:val="00C719BD"/>
    <w:rsid w:val="00C83808"/>
    <w:rsid w:val="00C90582"/>
    <w:rsid w:val="00C9062B"/>
    <w:rsid w:val="00C947DD"/>
    <w:rsid w:val="00C957A2"/>
    <w:rsid w:val="00C97FC1"/>
    <w:rsid w:val="00CB203D"/>
    <w:rsid w:val="00CB33BE"/>
    <w:rsid w:val="00CB5850"/>
    <w:rsid w:val="00CB5A4F"/>
    <w:rsid w:val="00CC2D25"/>
    <w:rsid w:val="00CE1B8A"/>
    <w:rsid w:val="00CE381B"/>
    <w:rsid w:val="00CE7F32"/>
    <w:rsid w:val="00CF6AE4"/>
    <w:rsid w:val="00D017D4"/>
    <w:rsid w:val="00D13616"/>
    <w:rsid w:val="00D1635C"/>
    <w:rsid w:val="00D20F9C"/>
    <w:rsid w:val="00D237F4"/>
    <w:rsid w:val="00D32663"/>
    <w:rsid w:val="00D3445A"/>
    <w:rsid w:val="00D53B4B"/>
    <w:rsid w:val="00D578B4"/>
    <w:rsid w:val="00D638B6"/>
    <w:rsid w:val="00D655C7"/>
    <w:rsid w:val="00D67D20"/>
    <w:rsid w:val="00D7006D"/>
    <w:rsid w:val="00D71D24"/>
    <w:rsid w:val="00D74E1C"/>
    <w:rsid w:val="00D76296"/>
    <w:rsid w:val="00D82299"/>
    <w:rsid w:val="00D94283"/>
    <w:rsid w:val="00DA2708"/>
    <w:rsid w:val="00DB1911"/>
    <w:rsid w:val="00DB5BAF"/>
    <w:rsid w:val="00DC1239"/>
    <w:rsid w:val="00DC5638"/>
    <w:rsid w:val="00DC67A5"/>
    <w:rsid w:val="00DD13EF"/>
    <w:rsid w:val="00DD3F84"/>
    <w:rsid w:val="00E000E9"/>
    <w:rsid w:val="00E10C61"/>
    <w:rsid w:val="00E13B4E"/>
    <w:rsid w:val="00E164B7"/>
    <w:rsid w:val="00E20F4A"/>
    <w:rsid w:val="00E2222B"/>
    <w:rsid w:val="00E224A4"/>
    <w:rsid w:val="00E22BAA"/>
    <w:rsid w:val="00E35FD2"/>
    <w:rsid w:val="00E42F51"/>
    <w:rsid w:val="00E55FF2"/>
    <w:rsid w:val="00E66278"/>
    <w:rsid w:val="00E70922"/>
    <w:rsid w:val="00E71A86"/>
    <w:rsid w:val="00E76889"/>
    <w:rsid w:val="00E87BCA"/>
    <w:rsid w:val="00E90FFB"/>
    <w:rsid w:val="00E9369C"/>
    <w:rsid w:val="00E96F90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121FE"/>
    <w:rsid w:val="00F31F0A"/>
    <w:rsid w:val="00F33CA2"/>
    <w:rsid w:val="00F3552B"/>
    <w:rsid w:val="00F3779C"/>
    <w:rsid w:val="00F44D7C"/>
    <w:rsid w:val="00F45B9F"/>
    <w:rsid w:val="00F55635"/>
    <w:rsid w:val="00F65291"/>
    <w:rsid w:val="00F703F4"/>
    <w:rsid w:val="00F72DEC"/>
    <w:rsid w:val="00F738F5"/>
    <w:rsid w:val="00F8322C"/>
    <w:rsid w:val="00FA0272"/>
    <w:rsid w:val="00FB5C6F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aliases w:val="Assure 3"/>
    <w:basedOn w:val="Heading2"/>
    <w:next w:val="Normal"/>
    <w:link w:val="Heading3Char"/>
    <w:uiPriority w:val="9"/>
    <w:qFormat/>
    <w:rsid w:val="00F3552B"/>
    <w:pPr>
      <w:spacing w:before="240" w:after="280" w:line="300" w:lineRule="auto"/>
      <w:outlineLvl w:val="2"/>
    </w:pPr>
    <w:rPr>
      <w:bCs w:val="0"/>
      <w:color w:val="002D72"/>
      <w:kern w:val="0"/>
      <w:sz w:val="32"/>
      <w:szCs w:val="24"/>
      <w14:ligatures w14:val="none"/>
    </w:rPr>
  </w:style>
  <w:style w:type="paragraph" w:styleId="Heading4">
    <w:name w:val="heading 4"/>
    <w:aliases w:val="Assure 4"/>
    <w:basedOn w:val="Heading2"/>
    <w:next w:val="Normal"/>
    <w:link w:val="Heading4Char"/>
    <w:uiPriority w:val="9"/>
    <w:qFormat/>
    <w:rsid w:val="00AB249F"/>
    <w:pPr>
      <w:keepLines w:val="0"/>
      <w:spacing w:before="240" w:after="280" w:line="300" w:lineRule="auto"/>
      <w:outlineLvl w:val="3"/>
    </w:pPr>
    <w:rPr>
      <w:rFonts w:eastAsia="Times New Roman" w:cs="Times New Roman"/>
      <w:color w:val="002D72"/>
      <w:kern w:val="0"/>
      <w:sz w:val="28"/>
      <w:szCs w:val="28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aliases w:val="Assure 3 Char"/>
    <w:basedOn w:val="DefaultParagraphFont"/>
    <w:link w:val="Heading3"/>
    <w:uiPriority w:val="9"/>
    <w:rsid w:val="00F3552B"/>
    <w:rPr>
      <w:rFonts w:ascii="Arial" w:eastAsiaTheme="majorEastAsia" w:hAnsi="Arial" w:cstheme="majorBidi"/>
      <w:b/>
      <w:color w:val="002D72"/>
      <w:kern w:val="0"/>
      <w:sz w:val="32"/>
      <w14:ligatures w14:val="none"/>
    </w:rPr>
  </w:style>
  <w:style w:type="character" w:customStyle="1" w:styleId="Heading4Char">
    <w:name w:val="Heading 4 Char"/>
    <w:aliases w:val="Assure 4 Char"/>
    <w:basedOn w:val="DefaultParagraphFont"/>
    <w:link w:val="Heading4"/>
    <w:uiPriority w:val="9"/>
    <w:rsid w:val="00AB249F"/>
    <w:rPr>
      <w:rFonts w:ascii="Arial" w:eastAsia="Times New Roman" w:hAnsi="Arial" w:cs="Times New Roman"/>
      <w:b/>
      <w:bCs/>
      <w:color w:val="002D72"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C35426B29443888C83E37739C99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357DC-DCF1-4412-B5EB-8A72A7281CA4}"/>
      </w:docPartPr>
      <w:docPartBody>
        <w:p w:rsidR="00351B5E" w:rsidRDefault="0062407C" w:rsidP="0062407C">
          <w:pPr>
            <w:pStyle w:val="CDC35426B29443888C83E37739C9922B1"/>
          </w:pPr>
          <w:r w:rsidRPr="00FF1E9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9F17EF40DD784BEB956B8CF0CB9F6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93811-0DCB-41F5-8DE3-4467D789F7D0}"/>
      </w:docPartPr>
      <w:docPartBody>
        <w:p w:rsidR="00083EA1" w:rsidRDefault="0062407C" w:rsidP="0062407C">
          <w:pPr>
            <w:pStyle w:val="9F17EF40DD784BEB956B8CF0CB9F6CEC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C909B810E68E430B9865AC1C6DE7D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1F855-CD2D-4317-B79B-35DD76231C5C}"/>
      </w:docPartPr>
      <w:docPartBody>
        <w:p w:rsidR="00083EA1" w:rsidRDefault="0020678A" w:rsidP="0020678A">
          <w:pPr>
            <w:pStyle w:val="C909B810E68E430B9865AC1C6DE7D345"/>
          </w:pPr>
          <w:r w:rsidRPr="00F44D7C">
            <w:rPr>
              <w:color w:val="002D72"/>
            </w:rPr>
            <w:t>tap to enter a date</w:t>
          </w:r>
        </w:p>
      </w:docPartBody>
    </w:docPart>
    <w:docPart>
      <w:docPartPr>
        <w:name w:val="2B1B1441EF1E4739A65E007B34E56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E049B-F326-4560-872F-E975F74C045C}"/>
      </w:docPartPr>
      <w:docPartBody>
        <w:p w:rsidR="00610868" w:rsidRDefault="0062407C" w:rsidP="0062407C">
          <w:pPr>
            <w:pStyle w:val="2B1B1441EF1E4739A65E007B34E567F41"/>
          </w:pPr>
          <w:r w:rsidRPr="00134552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6A095CC09C664D98B92072460A022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A37FA-821F-4ED9-AEE8-E56DCB17B2E4}"/>
      </w:docPartPr>
      <w:docPartBody>
        <w:p w:rsidR="00610868" w:rsidRDefault="0020678A" w:rsidP="0020678A">
          <w:pPr>
            <w:pStyle w:val="6A095CC09C664D98B92072460A022955"/>
          </w:pPr>
          <w:r w:rsidRPr="0055535D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9BB090998B0B49B9851F461EDB8CC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0156-BE98-41D5-8C2A-134FE084F2DB}"/>
      </w:docPartPr>
      <w:docPartBody>
        <w:p w:rsidR="00610868" w:rsidRDefault="0062407C" w:rsidP="0062407C">
          <w:pPr>
            <w:pStyle w:val="9BB090998B0B49B9851F461EDB8CC1BB1"/>
          </w:pPr>
          <w:r w:rsidRPr="00134552">
            <w:rPr>
              <w:color w:val="002D72"/>
            </w:rPr>
            <w:t>Click or tap here to enter text.</w:t>
          </w:r>
        </w:p>
      </w:docPartBody>
    </w:docPart>
    <w:docPart>
      <w:docPartPr>
        <w:name w:val="FEE8710DDEEF4FBBAB58559A57CC6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C32CF-370B-4890-B7F9-456C2B6CBC71}"/>
      </w:docPartPr>
      <w:docPartBody>
        <w:p w:rsidR="00551F1D" w:rsidRDefault="000A3DA1" w:rsidP="000A3DA1">
          <w:pPr>
            <w:pStyle w:val="FEE8710DDEEF4FBBAB58559A57CC6901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DF2A1BD1AB74E23B20F977C76527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B4A8D-0A82-4AEA-ACBE-24958E06AA94}"/>
      </w:docPartPr>
      <w:docPartBody>
        <w:p w:rsidR="00551F1D" w:rsidRDefault="000A3DA1" w:rsidP="000A3DA1">
          <w:pPr>
            <w:pStyle w:val="DDF2A1BD1AB74E23B20F977C76527B9D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8D8AE170B430430EA1A28F0C9AE2E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5EDA3-5CFD-48D9-8570-B4AFDE883762}"/>
      </w:docPartPr>
      <w:docPartBody>
        <w:p w:rsidR="00551F1D" w:rsidRDefault="000A3DA1" w:rsidP="000A3DA1">
          <w:pPr>
            <w:pStyle w:val="8D8AE170B430430EA1A28F0C9AE2ED88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C3D3DAF2266446139BD6417A9F75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90C8D-3761-4A2E-A2D4-73897FB62C85}"/>
      </w:docPartPr>
      <w:docPartBody>
        <w:p w:rsidR="00551F1D" w:rsidRDefault="000A3DA1" w:rsidP="000A3DA1">
          <w:pPr>
            <w:pStyle w:val="C3D3DAF2266446139BD6417A9F75651E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DB0C9F37C7C44EABF8F24F09B94D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17D29-D857-4923-9B04-BD462A8ADBBF}"/>
      </w:docPartPr>
      <w:docPartBody>
        <w:p w:rsidR="00551F1D" w:rsidRDefault="000A3DA1" w:rsidP="000A3DA1">
          <w:pPr>
            <w:pStyle w:val="0DB0C9F37C7C44EABF8F24F09B94D18C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56EA0507C5A4B83B3C1EC2482D70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F7515-99BE-4724-B8D8-0D196013F01D}"/>
      </w:docPartPr>
      <w:docPartBody>
        <w:p w:rsidR="00551F1D" w:rsidRDefault="000A3DA1" w:rsidP="000A3DA1">
          <w:pPr>
            <w:pStyle w:val="656EA0507C5A4B83B3C1EC2482D70537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555ACF2C21C42CE851DEA5928019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9E813-10F5-4364-A351-E9A11AB9F25D}"/>
      </w:docPartPr>
      <w:docPartBody>
        <w:p w:rsidR="00551F1D" w:rsidRDefault="000A3DA1" w:rsidP="000A3DA1">
          <w:pPr>
            <w:pStyle w:val="9555ACF2C21C42CE851DEA592801943A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87A33E9D2E3A4DD1B009F79078817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44D26-B24D-4F85-8B98-8E0C0150B82F}"/>
      </w:docPartPr>
      <w:docPartBody>
        <w:p w:rsidR="00551F1D" w:rsidRDefault="000A3DA1" w:rsidP="000A3DA1">
          <w:pPr>
            <w:pStyle w:val="87A33E9D2E3A4DD1B009F79078817B16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8FE3403AC004783BB65543D36305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B8788-20A2-4612-9B12-44FCC641D29F}"/>
      </w:docPartPr>
      <w:docPartBody>
        <w:p w:rsidR="00551F1D" w:rsidRDefault="000A3DA1" w:rsidP="000A3DA1">
          <w:pPr>
            <w:pStyle w:val="D8FE3403AC004783BB65543D3630591D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3C708DA6794E4C6DA37BFD7F98C2C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0578A-0906-4BFB-B3E5-99F810EF1242}"/>
      </w:docPartPr>
      <w:docPartBody>
        <w:p w:rsidR="00551F1D" w:rsidRDefault="000A3DA1" w:rsidP="000A3DA1">
          <w:pPr>
            <w:pStyle w:val="3C708DA6794E4C6DA37BFD7F98C2C247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7CD167124A44543B1DB17D2EDB31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858A6-6BAA-4C1C-8E0D-91F86E91388D}"/>
      </w:docPartPr>
      <w:docPartBody>
        <w:p w:rsidR="00551F1D" w:rsidRDefault="000A3DA1" w:rsidP="000A3DA1">
          <w:pPr>
            <w:pStyle w:val="D7CD167124A44543B1DB17D2EDB3152A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2446F92F668455D894590494004B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8621F-DB89-48DF-A365-D63B1ED792B3}"/>
      </w:docPartPr>
      <w:docPartBody>
        <w:p w:rsidR="00551F1D" w:rsidRDefault="000A3DA1" w:rsidP="000A3DA1">
          <w:pPr>
            <w:pStyle w:val="F2446F92F668455D894590494004BB7C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1C59F366F154231ACFF8F8FB8C8B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CC4A1-6677-493C-93AE-47A920BFA60A}"/>
      </w:docPartPr>
      <w:docPartBody>
        <w:p w:rsidR="00551F1D" w:rsidRDefault="000A3DA1" w:rsidP="000A3DA1">
          <w:pPr>
            <w:pStyle w:val="01C59F366F154231ACFF8F8FB8C8BC9A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E7519A6AF374B8E8159903EA9FDF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E6F50-198A-41A0-B13E-7900486077F3}"/>
      </w:docPartPr>
      <w:docPartBody>
        <w:p w:rsidR="00551F1D" w:rsidRDefault="000A3DA1" w:rsidP="000A3DA1">
          <w:pPr>
            <w:pStyle w:val="1E7519A6AF374B8E8159903EA9FDF81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7C829512C40746EDBFEE2E3E12243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DAD67-4510-41AB-9178-7CBE40858860}"/>
      </w:docPartPr>
      <w:docPartBody>
        <w:p w:rsidR="00551F1D" w:rsidRDefault="000A3DA1" w:rsidP="000A3DA1">
          <w:pPr>
            <w:pStyle w:val="7C829512C40746EDBFEE2E3E12243689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37A1EEA0F144488BB001A1C3FA93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B3F4D-225B-4091-9FDD-8F6ED70CE451}"/>
      </w:docPartPr>
      <w:docPartBody>
        <w:p w:rsidR="00551F1D" w:rsidRDefault="000A3DA1" w:rsidP="000A3DA1">
          <w:pPr>
            <w:pStyle w:val="C37A1EEA0F144488BB001A1C3FA93757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11B308237614915801FA19BE3A2E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D7695-7970-4B32-A3D9-E72F193AE9C7}"/>
      </w:docPartPr>
      <w:docPartBody>
        <w:p w:rsidR="00551F1D" w:rsidRDefault="000A3DA1" w:rsidP="000A3DA1">
          <w:pPr>
            <w:pStyle w:val="611B308237614915801FA19BE3A2E9AA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1400C311D7045EBA8BD8316B371F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4D491-6432-4575-8C73-802442A62EB8}"/>
      </w:docPartPr>
      <w:docPartBody>
        <w:p w:rsidR="00551F1D" w:rsidRDefault="000A3DA1" w:rsidP="000A3DA1">
          <w:pPr>
            <w:pStyle w:val="C1400C311D7045EBA8BD8316B371F93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36D4C0B6D9844E5FA1CF9955F2523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4396A-9E92-47AE-9135-180709F22861}"/>
      </w:docPartPr>
      <w:docPartBody>
        <w:p w:rsidR="00551F1D" w:rsidRDefault="000A3DA1" w:rsidP="000A3DA1">
          <w:pPr>
            <w:pStyle w:val="36D4C0B6D9844E5FA1CF9955F252323C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4C19DB8F4A84B4DBDD410BFE3452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55216-D62F-47BF-A01B-388FB8AB93AE}"/>
      </w:docPartPr>
      <w:docPartBody>
        <w:p w:rsidR="00551F1D" w:rsidRDefault="000A3DA1" w:rsidP="000A3DA1">
          <w:pPr>
            <w:pStyle w:val="14C19DB8F4A84B4DBDD410BFE3452C4C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5186A1529D64393891CFCE88017F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84B49-15EC-45B5-808E-DA479E429053}"/>
      </w:docPartPr>
      <w:docPartBody>
        <w:p w:rsidR="00551F1D" w:rsidRDefault="000A3DA1" w:rsidP="000A3DA1">
          <w:pPr>
            <w:pStyle w:val="A5186A1529D64393891CFCE88017F294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89514EF146E4F40BD2BFEC8FA379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4F8F5-694D-408D-9092-CF29112E6A83}"/>
      </w:docPartPr>
      <w:docPartBody>
        <w:p w:rsidR="00551F1D" w:rsidRDefault="000A3DA1" w:rsidP="000A3DA1">
          <w:pPr>
            <w:pStyle w:val="689514EF146E4F40BD2BFEC8FA379485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E347090B1AD462EBE262801661C8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C4881-9379-4AC2-B4E5-75562F79554B}"/>
      </w:docPartPr>
      <w:docPartBody>
        <w:p w:rsidR="00551F1D" w:rsidRDefault="000A3DA1" w:rsidP="000A3DA1">
          <w:pPr>
            <w:pStyle w:val="2E347090B1AD462EBE262801661C868B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C7E07C55A7645C8BB4AAA90F4984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65811-C330-4774-8096-4C8BBDA3EA07}"/>
      </w:docPartPr>
      <w:docPartBody>
        <w:p w:rsidR="00551F1D" w:rsidRDefault="000A3DA1" w:rsidP="000A3DA1">
          <w:pPr>
            <w:pStyle w:val="7C7E07C55A7645C8BB4AAA90F498460A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B6075540D20455F931C52A769BA8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7D07D-23DA-4056-A321-72FBD8AF419A}"/>
      </w:docPartPr>
      <w:docPartBody>
        <w:p w:rsidR="00551F1D" w:rsidRDefault="000A3DA1" w:rsidP="000A3DA1">
          <w:pPr>
            <w:pStyle w:val="FB6075540D20455F931C52A769BA8C0B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39554586A3C84EF2B9A3C5BCB5806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6E6A4-B45F-4E7D-A3A5-DD17D7309845}"/>
      </w:docPartPr>
      <w:docPartBody>
        <w:p w:rsidR="00551F1D" w:rsidRDefault="000A3DA1" w:rsidP="000A3DA1">
          <w:pPr>
            <w:pStyle w:val="39554586A3C84EF2B9A3C5BCB5806879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44BDED38DF7469C9416352C66B23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0D73A-61F7-42DD-9B09-AAD52985C052}"/>
      </w:docPartPr>
      <w:docPartBody>
        <w:p w:rsidR="00551F1D" w:rsidRDefault="000A3DA1" w:rsidP="000A3DA1">
          <w:pPr>
            <w:pStyle w:val="044BDED38DF7469C9416352C66B2393C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AC4671B039E492A90E86907DF356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3ED99-01C6-4E85-ADE2-094404A3B019}"/>
      </w:docPartPr>
      <w:docPartBody>
        <w:p w:rsidR="00551F1D" w:rsidRDefault="000A3DA1" w:rsidP="000A3DA1">
          <w:pPr>
            <w:pStyle w:val="1AC4671B039E492A90E86907DF356ABE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395260A9725940788DEC38717F2C3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A55D-4A4C-402F-B0A4-6961846E115A}"/>
      </w:docPartPr>
      <w:docPartBody>
        <w:p w:rsidR="00551F1D" w:rsidRDefault="000A3DA1" w:rsidP="000A3DA1">
          <w:pPr>
            <w:pStyle w:val="395260A9725940788DEC38717F2C3128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177A956EA1464DA48779BF15719EB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F0A3F-BDE3-4A0E-AE0C-EAC08DB3A4AB}"/>
      </w:docPartPr>
      <w:docPartBody>
        <w:p w:rsidR="00551F1D" w:rsidRDefault="000A3DA1" w:rsidP="000A3DA1">
          <w:pPr>
            <w:pStyle w:val="177A956EA1464DA48779BF15719EB1A6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1DC0382DEA5443ABA3EBDC7C01F7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A5080-CFDE-4858-8945-6A191AEB9643}"/>
      </w:docPartPr>
      <w:docPartBody>
        <w:p w:rsidR="00551F1D" w:rsidRDefault="000A3DA1" w:rsidP="000A3DA1">
          <w:pPr>
            <w:pStyle w:val="E1DC0382DEA5443ABA3EBDC7C01F7A94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E55FAD0430942AD946B6E573E7F5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E3D10-6004-4340-BE88-33F22A2DA9A0}"/>
      </w:docPartPr>
      <w:docPartBody>
        <w:p w:rsidR="00551F1D" w:rsidRDefault="000A3DA1" w:rsidP="000A3DA1">
          <w:pPr>
            <w:pStyle w:val="FE55FAD0430942AD946B6E573E7F5854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3D72989357CB43DFBD86F092546A6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824E7-CD71-45E3-8CF8-A3B3DD245C3A}"/>
      </w:docPartPr>
      <w:docPartBody>
        <w:p w:rsidR="00551F1D" w:rsidRDefault="000A3DA1" w:rsidP="000A3DA1">
          <w:pPr>
            <w:pStyle w:val="3D72989357CB43DFBD86F092546A637E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E2496B8C7974537A6E7630C45579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C9337-F7B2-4AA6-98FD-9EA8F5464236}"/>
      </w:docPartPr>
      <w:docPartBody>
        <w:p w:rsidR="00551F1D" w:rsidRDefault="000A3DA1" w:rsidP="000A3DA1">
          <w:pPr>
            <w:pStyle w:val="7E2496B8C7974537A6E7630C45579240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1DDE00E24E440C38A87B9E9B6B6E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299AA-6650-458E-9B44-114A1FDC724D}"/>
      </w:docPartPr>
      <w:docPartBody>
        <w:p w:rsidR="00551F1D" w:rsidRDefault="000A3DA1" w:rsidP="000A3DA1">
          <w:pPr>
            <w:pStyle w:val="21DDE00E24E440C38A87B9E9B6B6E1A1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39AE643D16E4E91957939987558A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6CA5A-2894-479B-B1CE-026F7CABD7FD}"/>
      </w:docPartPr>
      <w:docPartBody>
        <w:p w:rsidR="00551F1D" w:rsidRDefault="000A3DA1" w:rsidP="000A3DA1">
          <w:pPr>
            <w:pStyle w:val="139AE643D16E4E91957939987558ACB8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61C685DF35004138A68360468BBB1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D7493-ACAE-4F89-B78E-34D0BE58E47B}"/>
      </w:docPartPr>
      <w:docPartBody>
        <w:p w:rsidR="00551F1D" w:rsidRDefault="000A3DA1" w:rsidP="000A3DA1">
          <w:pPr>
            <w:pStyle w:val="61C685DF35004138A68360468BBB1134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1BEF271D52E44DC9D6CF66B834E9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3E5E1-0E96-4B51-8A27-0DD00BDA69FB}"/>
      </w:docPartPr>
      <w:docPartBody>
        <w:p w:rsidR="00551F1D" w:rsidRDefault="000A3DA1" w:rsidP="000A3DA1">
          <w:pPr>
            <w:pStyle w:val="F1BEF271D52E44DC9D6CF66B834E9A3E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F27B5ADC1CA40FE9AC15E2CE64F5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29E72-088A-4C4B-9B1B-59665A760F19}"/>
      </w:docPartPr>
      <w:docPartBody>
        <w:p w:rsidR="00551F1D" w:rsidRDefault="000A3DA1" w:rsidP="000A3DA1">
          <w:pPr>
            <w:pStyle w:val="9F27B5ADC1CA40FE9AC15E2CE64F5F2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FC6D77D6A9D4C929136F292B22C4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372E9-316C-4736-B5F3-2A7BBDD03B80}"/>
      </w:docPartPr>
      <w:docPartBody>
        <w:p w:rsidR="00551F1D" w:rsidRDefault="000A3DA1" w:rsidP="000A3DA1">
          <w:pPr>
            <w:pStyle w:val="2FC6D77D6A9D4C929136F292B22C4FD5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59C2EB33F40741B0B64AFA9D167CA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AD080-683B-4081-8C45-52304F81ED61}"/>
      </w:docPartPr>
      <w:docPartBody>
        <w:p w:rsidR="00551F1D" w:rsidRDefault="000A3DA1" w:rsidP="000A3DA1">
          <w:pPr>
            <w:pStyle w:val="59C2EB33F40741B0B64AFA9D167CA593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A3AB9DFEFA940F38F560B2772052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3D36-F690-4582-8B0D-645AF5B083C0}"/>
      </w:docPartPr>
      <w:docPartBody>
        <w:p w:rsidR="00551F1D" w:rsidRDefault="000A3DA1" w:rsidP="000A3DA1">
          <w:pPr>
            <w:pStyle w:val="6A3AB9DFEFA940F38F560B27720522B7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B5D7D099B4245ADAF5DB512FCFFA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FBBB5-F0E3-4ECC-9099-F90C9CEB9369}"/>
      </w:docPartPr>
      <w:docPartBody>
        <w:p w:rsidR="00551F1D" w:rsidRDefault="000A3DA1" w:rsidP="000A3DA1">
          <w:pPr>
            <w:pStyle w:val="5B5D7D099B4245ADAF5DB512FCFFA18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BE5003A24CC3419F870E82597FA39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FE78-CDBE-4855-AD04-FEAD917A9080}"/>
      </w:docPartPr>
      <w:docPartBody>
        <w:p w:rsidR="00551F1D" w:rsidRDefault="000A3DA1" w:rsidP="000A3DA1">
          <w:pPr>
            <w:pStyle w:val="BE5003A24CC3419F870E82597FA39D51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0F3CD5359C543E5975090CEF6EA9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2B68D-7BD4-47B4-84B7-89AC337DCE61}"/>
      </w:docPartPr>
      <w:docPartBody>
        <w:p w:rsidR="00551F1D" w:rsidRDefault="000A3DA1" w:rsidP="000A3DA1">
          <w:pPr>
            <w:pStyle w:val="90F3CD5359C543E5975090CEF6EA941B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CEA82F939D941C7B414986AD10D9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6F202-1806-400E-A199-6FF277B92262}"/>
      </w:docPartPr>
      <w:docPartBody>
        <w:p w:rsidR="00551F1D" w:rsidRDefault="000A3DA1" w:rsidP="000A3DA1">
          <w:pPr>
            <w:pStyle w:val="CCEA82F939D941C7B414986AD10D921C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44A7E1515B6442D91EE85F12B0CD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4956D-9152-4A37-81F5-15DB7053BEDE}"/>
      </w:docPartPr>
      <w:docPartBody>
        <w:p w:rsidR="00551F1D" w:rsidRDefault="000A3DA1" w:rsidP="000A3DA1">
          <w:pPr>
            <w:pStyle w:val="544A7E1515B6442D91EE85F12B0CD868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FA9535DF3DE0459A9606803B1DD17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4BB16-4B04-477D-A3E7-9A81988C5FBA}"/>
      </w:docPartPr>
      <w:docPartBody>
        <w:p w:rsidR="00551F1D" w:rsidRDefault="000A3DA1" w:rsidP="000A3DA1">
          <w:pPr>
            <w:pStyle w:val="FA9535DF3DE0459A9606803B1DD17C4A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B561E57BFF949459ED5F9553493A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6DD83-5228-4595-88A5-76ED1995C160}"/>
      </w:docPartPr>
      <w:docPartBody>
        <w:p w:rsidR="00551F1D" w:rsidRDefault="000A3DA1" w:rsidP="000A3DA1">
          <w:pPr>
            <w:pStyle w:val="9B561E57BFF949459ED5F9553493AEC4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FB1EB29EF8B43ABB0394117FBE25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701AE-6BC0-4ED9-88F7-AF983CFD3D2A}"/>
      </w:docPartPr>
      <w:docPartBody>
        <w:p w:rsidR="00551F1D" w:rsidRDefault="000A3DA1" w:rsidP="000A3DA1">
          <w:pPr>
            <w:pStyle w:val="3FB1EB29EF8B43ABB0394117FBE2535F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852809026E64E4EBBD16F0D20ECD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FBB69-6F2D-4FC8-92F7-4CF8542A1BB0}"/>
      </w:docPartPr>
      <w:docPartBody>
        <w:p w:rsidR="00551F1D" w:rsidRDefault="000A3DA1" w:rsidP="000A3DA1">
          <w:pPr>
            <w:pStyle w:val="E852809026E64E4EBBD16F0D20ECD3FA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09FB0069FB8843418D141C57095E5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6B354-B8D0-4FBE-BE26-717D1CBB7482}"/>
      </w:docPartPr>
      <w:docPartBody>
        <w:p w:rsidR="00551F1D" w:rsidRDefault="000A3DA1" w:rsidP="000A3DA1">
          <w:pPr>
            <w:pStyle w:val="09FB0069FB8843418D141C57095E5A97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886BE64378F4BF9811D7A663B53D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10A7D-359F-412D-BE8C-B92D0E7C4A1B}"/>
      </w:docPartPr>
      <w:docPartBody>
        <w:p w:rsidR="00551F1D" w:rsidRDefault="000A3DA1" w:rsidP="000A3DA1">
          <w:pPr>
            <w:pStyle w:val="1886BE64378F4BF9811D7A663B53D2EA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8311994C38C44E4967DA07394867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316EA-9875-4320-83B5-CA4375F1729E}"/>
      </w:docPartPr>
      <w:docPartBody>
        <w:p w:rsidR="00551F1D" w:rsidRDefault="000A3DA1" w:rsidP="000A3DA1">
          <w:pPr>
            <w:pStyle w:val="18311994C38C44E4967DA07394867357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41E8A07E885482AA11B223F1AFB9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5E32D-290D-4310-A7B0-EE1E12F09B1D}"/>
      </w:docPartPr>
      <w:docPartBody>
        <w:p w:rsidR="00551F1D" w:rsidRDefault="000A3DA1" w:rsidP="000A3DA1">
          <w:pPr>
            <w:pStyle w:val="C41E8A07E885482AA11B223F1AFB9BF7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638312847B94829987787159F4D0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8017B-16B9-411B-858F-F8BB70E75B85}"/>
      </w:docPartPr>
      <w:docPartBody>
        <w:p w:rsidR="00551F1D" w:rsidRDefault="000A3DA1" w:rsidP="000A3DA1">
          <w:pPr>
            <w:pStyle w:val="D638312847B94829987787159F4D069F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AF609E506584324AB57236439340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9A139-AC8F-4CF2-B564-3FC85560315E}"/>
      </w:docPartPr>
      <w:docPartBody>
        <w:p w:rsidR="00551F1D" w:rsidRDefault="000A3DA1" w:rsidP="000A3DA1">
          <w:pPr>
            <w:pStyle w:val="3AF609E506584324AB572364393402E9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94F09D6E1BF464B9B374992D88DD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3321C-65D6-4757-906D-891248F6C345}"/>
      </w:docPartPr>
      <w:docPartBody>
        <w:p w:rsidR="00551F1D" w:rsidRDefault="000A3DA1" w:rsidP="000A3DA1">
          <w:pPr>
            <w:pStyle w:val="294F09D6E1BF464B9B374992D88DD131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4A2A1A6BCC884E8EB7B3AF5C47244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C5BD7-63E4-4E73-B1A4-F82C65964EE1}"/>
      </w:docPartPr>
      <w:docPartBody>
        <w:p w:rsidR="00551F1D" w:rsidRDefault="000A3DA1" w:rsidP="000A3DA1">
          <w:pPr>
            <w:pStyle w:val="4A2A1A6BCC884E8EB7B3AF5C4724441A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CFB1871941E4D8F8D894A28B71C3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334F4-3956-485A-8355-39B528CCB3DA}"/>
      </w:docPartPr>
      <w:docPartBody>
        <w:p w:rsidR="00551F1D" w:rsidRDefault="000A3DA1" w:rsidP="000A3DA1">
          <w:pPr>
            <w:pStyle w:val="3CFB1871941E4D8F8D894A28B71C39A4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0FE817F884A465EAA8C44F067D19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DC41F-664A-4F2D-AF5B-0027DD4845C6}"/>
      </w:docPartPr>
      <w:docPartBody>
        <w:p w:rsidR="00551F1D" w:rsidRDefault="000A3DA1" w:rsidP="000A3DA1">
          <w:pPr>
            <w:pStyle w:val="B0FE817F884A465EAA8C44F067D19B6C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FC9B73067FC40559A62E2ADC9701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109D0-7676-40D3-9B0F-181BBD0A3D26}"/>
      </w:docPartPr>
      <w:docPartBody>
        <w:p w:rsidR="00551F1D" w:rsidRDefault="000A3DA1" w:rsidP="000A3DA1">
          <w:pPr>
            <w:pStyle w:val="DFC9B73067FC40559A62E2ADC9701655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EF4B7860AFEA4F528322C609F9CE3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88C3-3957-4CC6-973C-0C6E867176DA}"/>
      </w:docPartPr>
      <w:docPartBody>
        <w:p w:rsidR="00551F1D" w:rsidRDefault="000A3DA1" w:rsidP="000A3DA1">
          <w:pPr>
            <w:pStyle w:val="EF4B7860AFEA4F528322C609F9CE394C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F08D0440C9A424DB42A9637C7747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FBFDE-6907-4D9A-9073-9761425813E7}"/>
      </w:docPartPr>
      <w:docPartBody>
        <w:p w:rsidR="00551F1D" w:rsidRDefault="000A3DA1" w:rsidP="000A3DA1">
          <w:pPr>
            <w:pStyle w:val="EF08D0440C9A424DB42A9637C7747585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64D4DC6FA404A25A1021129A9A33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B96F8-9610-4A9E-AE53-AF7970CD9CF0}"/>
      </w:docPartPr>
      <w:docPartBody>
        <w:p w:rsidR="00551F1D" w:rsidRDefault="000A3DA1" w:rsidP="000A3DA1">
          <w:pPr>
            <w:pStyle w:val="B64D4DC6FA404A25A1021129A9A339D3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10DF4D575DA40069DA2B56D580E6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D8911-A9A6-4024-9ABF-64549138DADF}"/>
      </w:docPartPr>
      <w:docPartBody>
        <w:p w:rsidR="00551F1D" w:rsidRDefault="000A3DA1" w:rsidP="000A3DA1">
          <w:pPr>
            <w:pStyle w:val="210DF4D575DA40069DA2B56D580E6DEB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83EA1"/>
    <w:rsid w:val="000A3DA1"/>
    <w:rsid w:val="00136E70"/>
    <w:rsid w:val="001E19BC"/>
    <w:rsid w:val="0020678A"/>
    <w:rsid w:val="0022794A"/>
    <w:rsid w:val="002D55CF"/>
    <w:rsid w:val="003140E8"/>
    <w:rsid w:val="00331957"/>
    <w:rsid w:val="00351B5E"/>
    <w:rsid w:val="0035549A"/>
    <w:rsid w:val="0039333D"/>
    <w:rsid w:val="00393F47"/>
    <w:rsid w:val="004636FD"/>
    <w:rsid w:val="00517CC7"/>
    <w:rsid w:val="00551F1D"/>
    <w:rsid w:val="00574E9B"/>
    <w:rsid w:val="00610868"/>
    <w:rsid w:val="00611827"/>
    <w:rsid w:val="006128C4"/>
    <w:rsid w:val="0062407C"/>
    <w:rsid w:val="0074627F"/>
    <w:rsid w:val="00827BBB"/>
    <w:rsid w:val="00870865"/>
    <w:rsid w:val="008D1DA4"/>
    <w:rsid w:val="00901855"/>
    <w:rsid w:val="009260DA"/>
    <w:rsid w:val="009A729E"/>
    <w:rsid w:val="009D0749"/>
    <w:rsid w:val="009E67A1"/>
    <w:rsid w:val="009F491D"/>
    <w:rsid w:val="00A5557A"/>
    <w:rsid w:val="00A618A1"/>
    <w:rsid w:val="00A831EA"/>
    <w:rsid w:val="00A84DA8"/>
    <w:rsid w:val="00AA4866"/>
    <w:rsid w:val="00B13313"/>
    <w:rsid w:val="00B72A66"/>
    <w:rsid w:val="00C37839"/>
    <w:rsid w:val="00C947DD"/>
    <w:rsid w:val="00D7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678A"/>
    <w:rPr>
      <w:color w:val="666666"/>
    </w:rPr>
  </w:style>
  <w:style w:type="paragraph" w:customStyle="1" w:styleId="2B1B1441EF1E4739A65E007B34E567F41">
    <w:name w:val="2B1B1441EF1E4739A65E007B34E567F41"/>
    <w:rsid w:val="0062407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EE8710DDEEF4FBBAB58559A57CC6901">
    <w:name w:val="FEE8710DDEEF4FBBAB58559A57CC6901"/>
    <w:rsid w:val="000A3DA1"/>
  </w:style>
  <w:style w:type="paragraph" w:customStyle="1" w:styleId="6A095CC09C664D98B92072460A022955">
    <w:name w:val="6A095CC09C664D98B92072460A022955"/>
    <w:rsid w:val="0020678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909B810E68E430B9865AC1C6DE7D345">
    <w:name w:val="C909B810E68E430B9865AC1C6DE7D345"/>
    <w:rsid w:val="0020678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BB090998B0B49B9851F461EDB8CC1BB1">
    <w:name w:val="9BB090998B0B49B9851F461EDB8CC1BB1"/>
    <w:rsid w:val="0062407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DF2A1BD1AB74E23B20F977C76527B9D">
    <w:name w:val="DDF2A1BD1AB74E23B20F977C76527B9D"/>
    <w:rsid w:val="000A3DA1"/>
  </w:style>
  <w:style w:type="paragraph" w:customStyle="1" w:styleId="8D8AE170B430430EA1A28F0C9AE2ED88">
    <w:name w:val="8D8AE170B430430EA1A28F0C9AE2ED88"/>
    <w:rsid w:val="000A3DA1"/>
  </w:style>
  <w:style w:type="paragraph" w:customStyle="1" w:styleId="C3D3DAF2266446139BD6417A9F75651E">
    <w:name w:val="C3D3DAF2266446139BD6417A9F75651E"/>
    <w:rsid w:val="000A3DA1"/>
  </w:style>
  <w:style w:type="paragraph" w:customStyle="1" w:styleId="0DB0C9F37C7C44EABF8F24F09B94D18C">
    <w:name w:val="0DB0C9F37C7C44EABF8F24F09B94D18C"/>
    <w:rsid w:val="000A3DA1"/>
  </w:style>
  <w:style w:type="paragraph" w:customStyle="1" w:styleId="656EA0507C5A4B83B3C1EC2482D70537">
    <w:name w:val="656EA0507C5A4B83B3C1EC2482D70537"/>
    <w:rsid w:val="000A3DA1"/>
  </w:style>
  <w:style w:type="paragraph" w:customStyle="1" w:styleId="9555ACF2C21C42CE851DEA592801943A">
    <w:name w:val="9555ACF2C21C42CE851DEA592801943A"/>
    <w:rsid w:val="000A3DA1"/>
  </w:style>
  <w:style w:type="paragraph" w:customStyle="1" w:styleId="87A33E9D2E3A4DD1B009F79078817B16">
    <w:name w:val="87A33E9D2E3A4DD1B009F79078817B16"/>
    <w:rsid w:val="000A3DA1"/>
  </w:style>
  <w:style w:type="paragraph" w:customStyle="1" w:styleId="D8FE3403AC004783BB65543D3630591D">
    <w:name w:val="D8FE3403AC004783BB65543D3630591D"/>
    <w:rsid w:val="000A3DA1"/>
  </w:style>
  <w:style w:type="paragraph" w:customStyle="1" w:styleId="3C708DA6794E4C6DA37BFD7F98C2C247">
    <w:name w:val="3C708DA6794E4C6DA37BFD7F98C2C247"/>
    <w:rsid w:val="000A3DA1"/>
  </w:style>
  <w:style w:type="paragraph" w:customStyle="1" w:styleId="D7CD167124A44543B1DB17D2EDB3152A">
    <w:name w:val="D7CD167124A44543B1DB17D2EDB3152A"/>
    <w:rsid w:val="000A3DA1"/>
  </w:style>
  <w:style w:type="paragraph" w:customStyle="1" w:styleId="F2446F92F668455D894590494004BB7C">
    <w:name w:val="F2446F92F668455D894590494004BB7C"/>
    <w:rsid w:val="000A3DA1"/>
  </w:style>
  <w:style w:type="paragraph" w:customStyle="1" w:styleId="01C59F366F154231ACFF8F8FB8C8BC9A">
    <w:name w:val="01C59F366F154231ACFF8F8FB8C8BC9A"/>
    <w:rsid w:val="000A3DA1"/>
  </w:style>
  <w:style w:type="paragraph" w:customStyle="1" w:styleId="1E7519A6AF374B8E8159903EA9FDF812">
    <w:name w:val="1E7519A6AF374B8E8159903EA9FDF812"/>
    <w:rsid w:val="000A3DA1"/>
  </w:style>
  <w:style w:type="paragraph" w:customStyle="1" w:styleId="7C829512C40746EDBFEE2E3E12243689">
    <w:name w:val="7C829512C40746EDBFEE2E3E12243689"/>
    <w:rsid w:val="000A3DA1"/>
  </w:style>
  <w:style w:type="paragraph" w:customStyle="1" w:styleId="C37A1EEA0F144488BB001A1C3FA93757">
    <w:name w:val="C37A1EEA0F144488BB001A1C3FA93757"/>
    <w:rsid w:val="000A3DA1"/>
  </w:style>
  <w:style w:type="paragraph" w:customStyle="1" w:styleId="611B308237614915801FA19BE3A2E9AA">
    <w:name w:val="611B308237614915801FA19BE3A2E9AA"/>
    <w:rsid w:val="000A3DA1"/>
  </w:style>
  <w:style w:type="paragraph" w:customStyle="1" w:styleId="C1400C311D7045EBA8BD8316B371F932">
    <w:name w:val="C1400C311D7045EBA8BD8316B371F932"/>
    <w:rsid w:val="000A3DA1"/>
  </w:style>
  <w:style w:type="paragraph" w:customStyle="1" w:styleId="36D4C0B6D9844E5FA1CF9955F252323C">
    <w:name w:val="36D4C0B6D9844E5FA1CF9955F252323C"/>
    <w:rsid w:val="000A3DA1"/>
  </w:style>
  <w:style w:type="paragraph" w:customStyle="1" w:styleId="14C19DB8F4A84B4DBDD410BFE3452C4C">
    <w:name w:val="14C19DB8F4A84B4DBDD410BFE3452C4C"/>
    <w:rsid w:val="000A3DA1"/>
  </w:style>
  <w:style w:type="paragraph" w:customStyle="1" w:styleId="A5186A1529D64393891CFCE88017F294">
    <w:name w:val="A5186A1529D64393891CFCE88017F294"/>
    <w:rsid w:val="000A3DA1"/>
  </w:style>
  <w:style w:type="paragraph" w:customStyle="1" w:styleId="689514EF146E4F40BD2BFEC8FA379485">
    <w:name w:val="689514EF146E4F40BD2BFEC8FA379485"/>
    <w:rsid w:val="000A3DA1"/>
  </w:style>
  <w:style w:type="paragraph" w:customStyle="1" w:styleId="2E347090B1AD462EBE262801661C868B">
    <w:name w:val="2E347090B1AD462EBE262801661C868B"/>
    <w:rsid w:val="000A3DA1"/>
  </w:style>
  <w:style w:type="paragraph" w:customStyle="1" w:styleId="7C7E07C55A7645C8BB4AAA90F498460A">
    <w:name w:val="7C7E07C55A7645C8BB4AAA90F498460A"/>
    <w:rsid w:val="000A3DA1"/>
  </w:style>
  <w:style w:type="paragraph" w:customStyle="1" w:styleId="FB6075540D20455F931C52A769BA8C0B">
    <w:name w:val="FB6075540D20455F931C52A769BA8C0B"/>
    <w:rsid w:val="000A3DA1"/>
  </w:style>
  <w:style w:type="paragraph" w:customStyle="1" w:styleId="39554586A3C84EF2B9A3C5BCB5806879">
    <w:name w:val="39554586A3C84EF2B9A3C5BCB5806879"/>
    <w:rsid w:val="000A3DA1"/>
  </w:style>
  <w:style w:type="paragraph" w:customStyle="1" w:styleId="044BDED38DF7469C9416352C66B2393C">
    <w:name w:val="044BDED38DF7469C9416352C66B2393C"/>
    <w:rsid w:val="000A3DA1"/>
  </w:style>
  <w:style w:type="paragraph" w:customStyle="1" w:styleId="1AC4671B039E492A90E86907DF356ABE">
    <w:name w:val="1AC4671B039E492A90E86907DF356ABE"/>
    <w:rsid w:val="000A3DA1"/>
  </w:style>
  <w:style w:type="paragraph" w:customStyle="1" w:styleId="395260A9725940788DEC38717F2C3128">
    <w:name w:val="395260A9725940788DEC38717F2C3128"/>
    <w:rsid w:val="000A3DA1"/>
  </w:style>
  <w:style w:type="paragraph" w:customStyle="1" w:styleId="177A956EA1464DA48779BF15719EB1A6">
    <w:name w:val="177A956EA1464DA48779BF15719EB1A6"/>
    <w:rsid w:val="000A3DA1"/>
  </w:style>
  <w:style w:type="paragraph" w:customStyle="1" w:styleId="E1DC0382DEA5443ABA3EBDC7C01F7A94">
    <w:name w:val="E1DC0382DEA5443ABA3EBDC7C01F7A94"/>
    <w:rsid w:val="000A3DA1"/>
  </w:style>
  <w:style w:type="paragraph" w:customStyle="1" w:styleId="FE55FAD0430942AD946B6E573E7F5854">
    <w:name w:val="FE55FAD0430942AD946B6E573E7F5854"/>
    <w:rsid w:val="000A3DA1"/>
  </w:style>
  <w:style w:type="paragraph" w:customStyle="1" w:styleId="3D72989357CB43DFBD86F092546A637E">
    <w:name w:val="3D72989357CB43DFBD86F092546A637E"/>
    <w:rsid w:val="000A3DA1"/>
  </w:style>
  <w:style w:type="paragraph" w:customStyle="1" w:styleId="7E2496B8C7974537A6E7630C45579240">
    <w:name w:val="7E2496B8C7974537A6E7630C45579240"/>
    <w:rsid w:val="000A3DA1"/>
  </w:style>
  <w:style w:type="paragraph" w:customStyle="1" w:styleId="21DDE00E24E440C38A87B9E9B6B6E1A1">
    <w:name w:val="21DDE00E24E440C38A87B9E9B6B6E1A1"/>
    <w:rsid w:val="000A3DA1"/>
  </w:style>
  <w:style w:type="paragraph" w:customStyle="1" w:styleId="139AE643D16E4E91957939987558ACB8">
    <w:name w:val="139AE643D16E4E91957939987558ACB8"/>
    <w:rsid w:val="000A3DA1"/>
  </w:style>
  <w:style w:type="paragraph" w:customStyle="1" w:styleId="61C685DF35004138A68360468BBB1134">
    <w:name w:val="61C685DF35004138A68360468BBB1134"/>
    <w:rsid w:val="000A3DA1"/>
  </w:style>
  <w:style w:type="paragraph" w:customStyle="1" w:styleId="F1BEF271D52E44DC9D6CF66B834E9A3E">
    <w:name w:val="F1BEF271D52E44DC9D6CF66B834E9A3E"/>
    <w:rsid w:val="000A3DA1"/>
  </w:style>
  <w:style w:type="paragraph" w:customStyle="1" w:styleId="9F27B5ADC1CA40FE9AC15E2CE64F5F22">
    <w:name w:val="9F27B5ADC1CA40FE9AC15E2CE64F5F22"/>
    <w:rsid w:val="000A3DA1"/>
  </w:style>
  <w:style w:type="paragraph" w:customStyle="1" w:styleId="2FC6D77D6A9D4C929136F292B22C4FD5">
    <w:name w:val="2FC6D77D6A9D4C929136F292B22C4FD5"/>
    <w:rsid w:val="000A3DA1"/>
  </w:style>
  <w:style w:type="paragraph" w:customStyle="1" w:styleId="59C2EB33F40741B0B64AFA9D167CA593">
    <w:name w:val="59C2EB33F40741B0B64AFA9D167CA593"/>
    <w:rsid w:val="000A3DA1"/>
  </w:style>
  <w:style w:type="paragraph" w:customStyle="1" w:styleId="6A3AB9DFEFA940F38F560B27720522B7">
    <w:name w:val="6A3AB9DFEFA940F38F560B27720522B7"/>
    <w:rsid w:val="000A3DA1"/>
  </w:style>
  <w:style w:type="paragraph" w:customStyle="1" w:styleId="5B5D7D099B4245ADAF5DB512FCFFA182">
    <w:name w:val="5B5D7D099B4245ADAF5DB512FCFFA182"/>
    <w:rsid w:val="000A3DA1"/>
  </w:style>
  <w:style w:type="paragraph" w:customStyle="1" w:styleId="BE5003A24CC3419F870E82597FA39D51">
    <w:name w:val="BE5003A24CC3419F870E82597FA39D51"/>
    <w:rsid w:val="000A3DA1"/>
  </w:style>
  <w:style w:type="paragraph" w:customStyle="1" w:styleId="90F3CD5359C543E5975090CEF6EA941B">
    <w:name w:val="90F3CD5359C543E5975090CEF6EA941B"/>
    <w:rsid w:val="000A3DA1"/>
  </w:style>
  <w:style w:type="paragraph" w:customStyle="1" w:styleId="CCEA82F939D941C7B414986AD10D921C">
    <w:name w:val="CCEA82F939D941C7B414986AD10D921C"/>
    <w:rsid w:val="000A3DA1"/>
  </w:style>
  <w:style w:type="paragraph" w:customStyle="1" w:styleId="544A7E1515B6442D91EE85F12B0CD868">
    <w:name w:val="544A7E1515B6442D91EE85F12B0CD868"/>
    <w:rsid w:val="000A3DA1"/>
  </w:style>
  <w:style w:type="paragraph" w:customStyle="1" w:styleId="FA9535DF3DE0459A9606803B1DD17C4A">
    <w:name w:val="FA9535DF3DE0459A9606803B1DD17C4A"/>
    <w:rsid w:val="000A3DA1"/>
  </w:style>
  <w:style w:type="paragraph" w:customStyle="1" w:styleId="9B561E57BFF949459ED5F9553493AEC4">
    <w:name w:val="9B561E57BFF949459ED5F9553493AEC4"/>
    <w:rsid w:val="000A3DA1"/>
  </w:style>
  <w:style w:type="paragraph" w:customStyle="1" w:styleId="3FB1EB29EF8B43ABB0394117FBE2535F">
    <w:name w:val="3FB1EB29EF8B43ABB0394117FBE2535F"/>
    <w:rsid w:val="000A3DA1"/>
  </w:style>
  <w:style w:type="paragraph" w:customStyle="1" w:styleId="E852809026E64E4EBBD16F0D20ECD3FA">
    <w:name w:val="E852809026E64E4EBBD16F0D20ECD3FA"/>
    <w:rsid w:val="000A3DA1"/>
  </w:style>
  <w:style w:type="paragraph" w:customStyle="1" w:styleId="09FB0069FB8843418D141C57095E5A97">
    <w:name w:val="09FB0069FB8843418D141C57095E5A97"/>
    <w:rsid w:val="000A3DA1"/>
  </w:style>
  <w:style w:type="paragraph" w:customStyle="1" w:styleId="1886BE64378F4BF9811D7A663B53D2EA">
    <w:name w:val="1886BE64378F4BF9811D7A663B53D2EA"/>
    <w:rsid w:val="000A3DA1"/>
  </w:style>
  <w:style w:type="paragraph" w:customStyle="1" w:styleId="18311994C38C44E4967DA07394867357">
    <w:name w:val="18311994C38C44E4967DA07394867357"/>
    <w:rsid w:val="000A3DA1"/>
  </w:style>
  <w:style w:type="paragraph" w:customStyle="1" w:styleId="C41E8A07E885482AA11B223F1AFB9BF7">
    <w:name w:val="C41E8A07E885482AA11B223F1AFB9BF7"/>
    <w:rsid w:val="000A3DA1"/>
  </w:style>
  <w:style w:type="paragraph" w:customStyle="1" w:styleId="CDC35426B29443888C83E37739C9922B1">
    <w:name w:val="CDC35426B29443888C83E37739C9922B1"/>
    <w:rsid w:val="0062407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F17EF40DD784BEB956B8CF0CB9F6CEC1">
    <w:name w:val="9F17EF40DD784BEB956B8CF0CB9F6CEC1"/>
    <w:rsid w:val="0062407C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638312847B94829987787159F4D069F">
    <w:name w:val="D638312847B94829987787159F4D069F"/>
    <w:rsid w:val="000A3DA1"/>
  </w:style>
  <w:style w:type="paragraph" w:customStyle="1" w:styleId="3AF609E506584324AB572364393402E9">
    <w:name w:val="3AF609E506584324AB572364393402E9"/>
    <w:rsid w:val="000A3DA1"/>
  </w:style>
  <w:style w:type="paragraph" w:customStyle="1" w:styleId="294F09D6E1BF464B9B374992D88DD131">
    <w:name w:val="294F09D6E1BF464B9B374992D88DD131"/>
    <w:rsid w:val="000A3DA1"/>
  </w:style>
  <w:style w:type="paragraph" w:customStyle="1" w:styleId="4A2A1A6BCC884E8EB7B3AF5C4724441A">
    <w:name w:val="4A2A1A6BCC884E8EB7B3AF5C4724441A"/>
    <w:rsid w:val="000A3DA1"/>
  </w:style>
  <w:style w:type="paragraph" w:customStyle="1" w:styleId="3CFB1871941E4D8F8D894A28B71C39A4">
    <w:name w:val="3CFB1871941E4D8F8D894A28B71C39A4"/>
    <w:rsid w:val="000A3DA1"/>
  </w:style>
  <w:style w:type="paragraph" w:customStyle="1" w:styleId="B0FE817F884A465EAA8C44F067D19B6C">
    <w:name w:val="B0FE817F884A465EAA8C44F067D19B6C"/>
    <w:rsid w:val="000A3DA1"/>
  </w:style>
  <w:style w:type="paragraph" w:customStyle="1" w:styleId="DFC9B73067FC40559A62E2ADC9701655">
    <w:name w:val="DFC9B73067FC40559A62E2ADC9701655"/>
    <w:rsid w:val="000A3DA1"/>
  </w:style>
  <w:style w:type="paragraph" w:customStyle="1" w:styleId="EF4B7860AFEA4F528322C609F9CE394C">
    <w:name w:val="EF4B7860AFEA4F528322C609F9CE394C"/>
    <w:rsid w:val="000A3DA1"/>
  </w:style>
  <w:style w:type="paragraph" w:customStyle="1" w:styleId="EF08D0440C9A424DB42A9637C7747585">
    <w:name w:val="EF08D0440C9A424DB42A9637C7747585"/>
    <w:rsid w:val="000A3DA1"/>
  </w:style>
  <w:style w:type="paragraph" w:customStyle="1" w:styleId="B64D4DC6FA404A25A1021129A9A339D3">
    <w:name w:val="B64D4DC6FA404A25A1021129A9A339D3"/>
    <w:rsid w:val="000A3DA1"/>
  </w:style>
  <w:style w:type="paragraph" w:customStyle="1" w:styleId="210DF4D575DA40069DA2B56D580E6DEB">
    <w:name w:val="210DF4D575DA40069DA2B56D580E6DEB"/>
    <w:rsid w:val="000A3D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1f619f-0ff2-4d4a-b6b5-28f48116f8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F2C7C01829B14BA755309D5E279C90" ma:contentTypeVersion="16" ma:contentTypeDescription="Create a new document." ma:contentTypeScope="" ma:versionID="dbbca14c5323a1e9234f3c0ec4c2e993">
  <xsd:schema xmlns:xsd="http://www.w3.org/2001/XMLSchema" xmlns:xs="http://www.w3.org/2001/XMLSchema" xmlns:p="http://schemas.microsoft.com/office/2006/metadata/properties" xmlns:ns3="48a3cf01-9924-4cd7-a6c7-23001d487023" xmlns:ns4="811f619f-0ff2-4d4a-b6b5-28f48116f864" targetNamespace="http://schemas.microsoft.com/office/2006/metadata/properties" ma:root="true" ma:fieldsID="8f2211d8874c733c56acb54eed2bfbe8" ns3:_="" ns4:_="">
    <xsd:import namespace="48a3cf01-9924-4cd7-a6c7-23001d487023"/>
    <xsd:import namespace="811f619f-0ff2-4d4a-b6b5-28f48116f86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AutoTags" minOccurs="0"/>
                <xsd:element ref="ns4:MediaServiceObjectDetectorVersion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cf01-9924-4cd7-a6c7-23001d4870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f619f-0ff2-4d4a-b6b5-28f48116f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811f619f-0ff2-4d4a-b6b5-28f48116f864"/>
  </ds:schemaRefs>
</ds:datastoreItem>
</file>

<file path=customXml/itemProps3.xml><?xml version="1.0" encoding="utf-8"?>
<ds:datastoreItem xmlns:ds="http://schemas.openxmlformats.org/officeDocument/2006/customXml" ds:itemID="{111B5468-BE5A-4EE7-B3D9-BD026F22B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3cf01-9924-4cd7-a6c7-23001d487023"/>
    <ds:schemaRef ds:uri="811f619f-0ff2-4d4a-b6b5-28f48116f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108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A3 v1 Oct 26</vt:lpstr>
    </vt:vector>
  </TitlesOfParts>
  <Manager/>
  <Company/>
  <LinksUpToDate>false</LinksUpToDate>
  <CharactersWithSpaces>2426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A3 v1 Oct 26</dc:title>
  <dc:subject/>
  <dc:creator>Colin McKie</dc:creator>
  <cp:keywords/>
  <dc:description/>
  <cp:lastModifiedBy>Tracy Glen</cp:lastModifiedBy>
  <cp:revision>19</cp:revision>
  <dcterms:created xsi:type="dcterms:W3CDTF">2026-08-11T14:22:00Z</dcterms:created>
  <dcterms:modified xsi:type="dcterms:W3CDTF">2026-10-09T10:05:00Z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0x0101009AF2C7C01829B14BA755309D5E279C90</vt:lpwstr>
  </property>
</Properties>
</file>