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1C2BBF36" w:rsidR="004A38B6" w:rsidRPr="000D6275" w:rsidRDefault="002D0FCA" w:rsidP="000D6275">
      <w:pPr>
        <w:pStyle w:val="Heading1"/>
      </w:pPr>
      <w:r w:rsidRPr="002D0FCA">
        <w:t xml:space="preserve">Area valve service unit </w:t>
      </w:r>
      <w:r w:rsidR="0077448B">
        <w:t>-</w:t>
      </w:r>
      <w:r w:rsidRPr="002D0FCA">
        <w:t xml:space="preserve"> Zoning, closure and </w:t>
      </w:r>
      <w:r w:rsidR="00765E5F" w:rsidRPr="00765E5F">
        <w:t>non-interchangeable screw thread (</w:t>
      </w:r>
      <w:r w:rsidRPr="002D0FCA">
        <w:t>NIST</w:t>
      </w:r>
      <w:r w:rsidR="00765E5F">
        <w:t>)</w:t>
      </w:r>
      <w:r w:rsidRPr="002D0FCA">
        <w:t xml:space="preserve"> tests </w:t>
      </w:r>
      <w:r w:rsidR="0077448B">
        <w:t>-</w:t>
      </w:r>
      <w:r w:rsidR="0056498C" w:rsidRPr="0056498C">
        <w:t xml:space="preserve"> Form A</w:t>
      </w:r>
      <w:r>
        <w:t>4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6F2060" w:rsidRPr="00AB3B91" w14:paraId="2F83F5DF" w14:textId="77777777" w:rsidTr="00932DA0">
        <w:trPr>
          <w:cantSplit/>
          <w:trHeight w:val="397"/>
        </w:trPr>
        <w:tc>
          <w:tcPr>
            <w:tcW w:w="2439" w:type="dxa"/>
          </w:tcPr>
          <w:p w14:paraId="7A8EFAFB" w14:textId="77777777" w:rsidR="006F2060" w:rsidRPr="00AB3B91" w:rsidRDefault="006F2060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034A6F8B5E3643F49E172AAAE4AFAAEB"/>
            </w:placeholder>
            <w:text/>
          </w:sdtPr>
          <w:sdtContent>
            <w:tc>
              <w:tcPr>
                <w:tcW w:w="5670" w:type="dxa"/>
              </w:tcPr>
              <w:p w14:paraId="5A3F7B86" w14:textId="2F7A38C2" w:rsidR="006F2060" w:rsidRPr="00AB3B91" w:rsidRDefault="001A16EF" w:rsidP="001A16EF">
                <w:r w:rsidRPr="00745E06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5072A5C3" w14:textId="77777777" w:rsidR="006F2060" w:rsidRPr="00AB3B91" w:rsidRDefault="006F2060" w:rsidP="001A16EF">
            <w:r w:rsidRPr="00AB3B91">
              <w:t>Date:</w:t>
            </w:r>
          </w:p>
        </w:tc>
        <w:sdt>
          <w:sdtPr>
            <w:rPr>
              <w:color w:val="002D72"/>
            </w:rPr>
            <w:id w:val="-1053234307"/>
            <w:placeholder>
              <w:docPart w:val="DE6E7FF4C5A04110A0E0CC6E4BFCB89F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594DFAC3" w14:textId="77777777" w:rsidR="006F2060" w:rsidRPr="0077448B" w:rsidRDefault="006F2060" w:rsidP="001A16EF">
                <w:pPr>
                  <w:rPr>
                    <w:color w:val="002D72"/>
                  </w:rPr>
                </w:pPr>
                <w:r w:rsidRPr="0077448B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F99EB46" w14:textId="77777777" w:rsidR="006F2060" w:rsidRPr="00AB3B91" w:rsidRDefault="006F2060" w:rsidP="001A16EF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DD763C595350403A9DB88699ED3ECBF6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6EE3AD80" w14:textId="3FFF3A06" w:rsidR="006F2060" w:rsidRPr="00AB3B91" w:rsidRDefault="001A16EF" w:rsidP="001A16EF">
                <w:pPr>
                  <w:rPr>
                    <w:sz w:val="18"/>
                    <w:szCs w:val="18"/>
                  </w:rPr>
                </w:pPr>
                <w:r w:rsidRPr="00745E06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1811B665" w14:textId="77777777" w:rsidR="006F2060" w:rsidRPr="0067138F" w:rsidRDefault="006F2060" w:rsidP="0067138F"/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0F0C7DD5" w:rsidR="002D0FCA" w:rsidRPr="002D0FCA" w:rsidRDefault="002D0FCA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Area/ department/ room: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r w:rsidR="001A16EF" w:rsidRPr="00745E06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A7180C9" w14:textId="77777777" w:rsidR="002D0FCA" w:rsidRPr="002D0FCA" w:rsidRDefault="002D0FCA" w:rsidP="00307E12">
      <w:pPr>
        <w:pStyle w:val="Heading2"/>
        <w:ind w:right="-643"/>
        <w:rPr>
          <w:rFonts w:eastAsia="Times New Roman"/>
        </w:rPr>
      </w:pPr>
      <w:r w:rsidRPr="002D0FCA">
        <w:rPr>
          <w:rFonts w:eastAsia="Times New Roman"/>
        </w:rPr>
        <w:t>Valve zoning, NIST specificity and function</w:t>
      </w:r>
    </w:p>
    <w:tbl>
      <w:tblPr>
        <w:tblStyle w:val="PlainTable1"/>
        <w:tblW w:w="14619" w:type="dxa"/>
        <w:tblLayout w:type="fixed"/>
        <w:tblLook w:val="0420" w:firstRow="1" w:lastRow="0" w:firstColumn="0" w:lastColumn="0" w:noHBand="0" w:noVBand="1"/>
      </w:tblPr>
      <w:tblGrid>
        <w:gridCol w:w="2041"/>
        <w:gridCol w:w="964"/>
        <w:gridCol w:w="850"/>
        <w:gridCol w:w="1814"/>
        <w:gridCol w:w="1720"/>
        <w:gridCol w:w="2127"/>
        <w:gridCol w:w="1842"/>
        <w:gridCol w:w="3261"/>
      </w:tblGrid>
      <w:tr w:rsidR="002D0FCA" w:rsidRPr="002D0FCA" w14:paraId="0764C466" w14:textId="77777777" w:rsidTr="00932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tblHeader/>
        </w:trPr>
        <w:tc>
          <w:tcPr>
            <w:tcW w:w="2041" w:type="dxa"/>
          </w:tcPr>
          <w:p w14:paraId="7F668298" w14:textId="77777777" w:rsidR="002D0FCA" w:rsidRPr="002D0FCA" w:rsidRDefault="002D0FCA" w:rsidP="002D0FC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964" w:type="dxa"/>
          </w:tcPr>
          <w:p w14:paraId="1AAD10C9" w14:textId="77777777" w:rsidR="002D0FCA" w:rsidRPr="002D0FCA" w:rsidRDefault="002D0FCA" w:rsidP="002D0FC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Gauge no.</w:t>
            </w:r>
          </w:p>
        </w:tc>
        <w:tc>
          <w:tcPr>
            <w:tcW w:w="850" w:type="dxa"/>
          </w:tcPr>
          <w:p w14:paraId="7C69A364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Valve no.</w:t>
            </w:r>
          </w:p>
        </w:tc>
        <w:tc>
          <w:tcPr>
            <w:tcW w:w="1814" w:type="dxa"/>
          </w:tcPr>
          <w:p w14:paraId="7BAE3241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Quantity of terminal units</w:t>
            </w:r>
          </w:p>
        </w:tc>
        <w:tc>
          <w:tcPr>
            <w:tcW w:w="1720" w:type="dxa"/>
          </w:tcPr>
          <w:p w14:paraId="64CADC6D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Valve zoning </w:t>
            </w:r>
          </w:p>
          <w:p w14:paraId="55772254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2127" w:type="dxa"/>
          </w:tcPr>
          <w:p w14:paraId="566CDD76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NIST specificity</w:t>
            </w:r>
          </w:p>
          <w:p w14:paraId="2978D5C1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1842" w:type="dxa"/>
          </w:tcPr>
          <w:p w14:paraId="1BAD1772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NIST function</w:t>
            </w:r>
          </w:p>
          <w:p w14:paraId="5A692B15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261" w:type="dxa"/>
          </w:tcPr>
          <w:p w14:paraId="0FA6A717" w14:textId="77777777" w:rsidR="002D0FCA" w:rsidRPr="002D0FCA" w:rsidRDefault="002D0FCA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color w:val="auto"/>
                <w:kern w:val="0"/>
                <w14:ligatures w14:val="none"/>
              </w:rPr>
              <w:t>Comments</w:t>
            </w:r>
          </w:p>
        </w:tc>
      </w:tr>
      <w:tr w:rsidR="00641748" w:rsidRPr="002D0FCA" w14:paraId="6BB72DD6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41" w:type="dxa"/>
          </w:tcPr>
          <w:p w14:paraId="3FCF2285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36402435"/>
            <w:placeholder>
              <w:docPart w:val="5D6BDE29669A4680B479E58E595D218F"/>
            </w:placeholder>
            <w:showingPlcHdr/>
            <w:text/>
          </w:sdtPr>
          <w:sdtContent>
            <w:tc>
              <w:tcPr>
                <w:tcW w:w="964" w:type="dxa"/>
              </w:tcPr>
              <w:p w14:paraId="086C1B44" w14:textId="58A5A781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8102501"/>
            <w:placeholder>
              <w:docPart w:val="A43513BD33CA444693EC105B293E5D49"/>
            </w:placeholder>
            <w:showingPlcHdr/>
            <w:text/>
          </w:sdtPr>
          <w:sdtContent>
            <w:tc>
              <w:tcPr>
                <w:tcW w:w="850" w:type="dxa"/>
              </w:tcPr>
              <w:p w14:paraId="365EB61A" w14:textId="6617F6C6" w:rsidR="00641748" w:rsidRPr="00765E5F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63260443"/>
            <w:placeholder>
              <w:docPart w:val="57FF7A263F804B1C97BE5C7A249FBC57"/>
            </w:placeholder>
            <w:showingPlcHdr/>
            <w:text/>
          </w:sdtPr>
          <w:sdtContent>
            <w:tc>
              <w:tcPr>
                <w:tcW w:w="1814" w:type="dxa"/>
              </w:tcPr>
              <w:p w14:paraId="6A7CD856" w14:textId="4062F95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77448B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28343830"/>
            <w:placeholder>
              <w:docPart w:val="414D8746F58C4495A1C918EE9B2A1B1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528453BA" w14:textId="2442F4A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85551871"/>
            <w:placeholder>
              <w:docPart w:val="5BE438A93C07452DB9BD65A73C3263E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398CE368" w14:textId="000B90E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06987139"/>
            <w:placeholder>
              <w:docPart w:val="96709A3ABC874515A189DC5BD066600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CFCE8A4" w14:textId="653DEB4D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42908573"/>
            <w:placeholder>
              <w:docPart w:val="64025BD923FC4B56A66CF682376A30B5"/>
            </w:placeholder>
            <w:showingPlcHdr/>
            <w:text/>
          </w:sdtPr>
          <w:sdtContent>
            <w:tc>
              <w:tcPr>
                <w:tcW w:w="3261" w:type="dxa"/>
              </w:tcPr>
              <w:p w14:paraId="3D75CFF1" w14:textId="3004A8FE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5598E5AD" w14:textId="77777777" w:rsidTr="00932DA0">
        <w:trPr>
          <w:trHeight w:val="567"/>
        </w:trPr>
        <w:tc>
          <w:tcPr>
            <w:tcW w:w="2041" w:type="dxa"/>
          </w:tcPr>
          <w:p w14:paraId="6D664A0C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28937123"/>
            <w:placeholder>
              <w:docPart w:val="41F23708EA9B44E88EEDA2D2ECA556FB"/>
            </w:placeholder>
            <w:showingPlcHdr/>
            <w:text/>
          </w:sdtPr>
          <w:sdtContent>
            <w:tc>
              <w:tcPr>
                <w:tcW w:w="964" w:type="dxa"/>
              </w:tcPr>
              <w:p w14:paraId="0833B05D" w14:textId="601EC370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33607280"/>
            <w:placeholder>
              <w:docPart w:val="8E6C69CF822F4AE5836E1E3F58870924"/>
            </w:placeholder>
            <w:showingPlcHdr/>
            <w:text/>
          </w:sdtPr>
          <w:sdtContent>
            <w:tc>
              <w:tcPr>
                <w:tcW w:w="850" w:type="dxa"/>
              </w:tcPr>
              <w:p w14:paraId="420198F5" w14:textId="42C6CFCD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21489071"/>
            <w:placeholder>
              <w:docPart w:val="23A0CA7AE60C430288B1DDD95A8D4E8E"/>
            </w:placeholder>
            <w:showingPlcHdr/>
            <w:text/>
          </w:sdtPr>
          <w:sdtContent>
            <w:tc>
              <w:tcPr>
                <w:tcW w:w="1814" w:type="dxa"/>
              </w:tcPr>
              <w:p w14:paraId="5255B92F" w14:textId="0746D0D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371418024"/>
            <w:placeholder>
              <w:docPart w:val="7507628C103C42B1A1C98C502495500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3DAE132C" w14:textId="694439B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13848036"/>
            <w:placeholder>
              <w:docPart w:val="8000E38231924019891E8D7973C3670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5A224351" w14:textId="78CFDFC4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394186643"/>
            <w:placeholder>
              <w:docPart w:val="FA97A53515AB43AFB07DA3AF71EAACF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F7D6D70" w14:textId="61CFC3E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15291691"/>
            <w:placeholder>
              <w:docPart w:val="D16F6031601B41E7800A258E93D5518E"/>
            </w:placeholder>
            <w:showingPlcHdr/>
            <w:text/>
          </w:sdtPr>
          <w:sdtContent>
            <w:tc>
              <w:tcPr>
                <w:tcW w:w="3261" w:type="dxa"/>
              </w:tcPr>
              <w:p w14:paraId="39DC5AEC" w14:textId="3DD3F410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74FBC122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tcW w:w="2041" w:type="dxa"/>
          </w:tcPr>
          <w:p w14:paraId="65B004CC" w14:textId="7F6117AB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68376336"/>
            <w:placeholder>
              <w:docPart w:val="A9E25D4AFA0B456A80078CB6CC78F6D9"/>
            </w:placeholder>
            <w:showingPlcHdr/>
            <w:text/>
          </w:sdtPr>
          <w:sdtContent>
            <w:tc>
              <w:tcPr>
                <w:tcW w:w="964" w:type="dxa"/>
              </w:tcPr>
              <w:p w14:paraId="2CB4F5FB" w14:textId="173C82F8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28119110"/>
            <w:placeholder>
              <w:docPart w:val="07A0548E04EC4D11BEEF0379AD564740"/>
            </w:placeholder>
            <w:showingPlcHdr/>
            <w:text/>
          </w:sdtPr>
          <w:sdtContent>
            <w:tc>
              <w:tcPr>
                <w:tcW w:w="850" w:type="dxa"/>
              </w:tcPr>
              <w:p w14:paraId="354D58EE" w14:textId="0779316C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35481504"/>
            <w:placeholder>
              <w:docPart w:val="C95C03FC380B4FD5B87BEB24E444FA7A"/>
            </w:placeholder>
            <w:showingPlcHdr/>
            <w:text/>
          </w:sdtPr>
          <w:sdtContent>
            <w:tc>
              <w:tcPr>
                <w:tcW w:w="1814" w:type="dxa"/>
              </w:tcPr>
              <w:p w14:paraId="73596585" w14:textId="4F69C118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891579684"/>
            <w:placeholder>
              <w:docPart w:val="9C4326C7402748D8AAD5A1FC982889F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47988EF6" w14:textId="30DC237E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09677547"/>
            <w:placeholder>
              <w:docPart w:val="E03B0372890D4005A81850426AC38B1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42B13FB8" w14:textId="1EFC5B3A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74777430"/>
            <w:placeholder>
              <w:docPart w:val="F0503DEE0E674CB6B56D3DDC821B2A9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24E65335" w14:textId="3B921A93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62171663"/>
            <w:placeholder>
              <w:docPart w:val="CC6A670F97164AC49FAD8E47542292E9"/>
            </w:placeholder>
            <w:showingPlcHdr/>
            <w:text/>
          </w:sdtPr>
          <w:sdtContent>
            <w:tc>
              <w:tcPr>
                <w:tcW w:w="3261" w:type="dxa"/>
              </w:tcPr>
              <w:p w14:paraId="3312D82B" w14:textId="27218CCA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7C337FC8" w14:textId="77777777" w:rsidTr="00932DA0">
        <w:trPr>
          <w:trHeight w:val="483"/>
        </w:trPr>
        <w:tc>
          <w:tcPr>
            <w:tcW w:w="2041" w:type="dxa"/>
          </w:tcPr>
          <w:p w14:paraId="792D3B8C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62733088"/>
            <w:placeholder>
              <w:docPart w:val="DDF6208C62F240979A081B96064E5152"/>
            </w:placeholder>
            <w:showingPlcHdr/>
            <w:text/>
          </w:sdtPr>
          <w:sdtContent>
            <w:tc>
              <w:tcPr>
                <w:tcW w:w="964" w:type="dxa"/>
              </w:tcPr>
              <w:p w14:paraId="57524FFC" w14:textId="4D22D768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23885239"/>
            <w:placeholder>
              <w:docPart w:val="9510A3D79C6C4972A23C899F64E737A9"/>
            </w:placeholder>
            <w:showingPlcHdr/>
            <w:text/>
          </w:sdtPr>
          <w:sdtContent>
            <w:tc>
              <w:tcPr>
                <w:tcW w:w="850" w:type="dxa"/>
              </w:tcPr>
              <w:p w14:paraId="0BD36691" w14:textId="4CAE8932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17033012"/>
            <w:placeholder>
              <w:docPart w:val="ED16A1FB7EAE4E3080D675CA60AEB6EB"/>
            </w:placeholder>
            <w:showingPlcHdr/>
            <w:text/>
          </w:sdtPr>
          <w:sdtContent>
            <w:tc>
              <w:tcPr>
                <w:tcW w:w="1814" w:type="dxa"/>
              </w:tcPr>
              <w:p w14:paraId="4812915B" w14:textId="5ED229E4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039080466"/>
            <w:placeholder>
              <w:docPart w:val="507EE02F55354A4282D1D7E9FF63314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0B5F313E" w14:textId="5B9DD97D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7382437"/>
            <w:placeholder>
              <w:docPart w:val="37B56EC6478E4AB0BC9471A30D69A66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5DF0E18D" w14:textId="3ACD7111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41611762"/>
            <w:placeholder>
              <w:docPart w:val="2EBA44DB4BF4487B82340A145AE47F4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7D09C9BE" w14:textId="26E4A081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81142593"/>
            <w:placeholder>
              <w:docPart w:val="9A1C058B09864650BD2EF0145D529D30"/>
            </w:placeholder>
            <w:showingPlcHdr/>
            <w:text/>
          </w:sdtPr>
          <w:sdtContent>
            <w:tc>
              <w:tcPr>
                <w:tcW w:w="3261" w:type="dxa"/>
              </w:tcPr>
              <w:p w14:paraId="7B8D70F6" w14:textId="3F9DEAC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534B6C5E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041" w:type="dxa"/>
          </w:tcPr>
          <w:p w14:paraId="5EBA0395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9435098"/>
            <w:placeholder>
              <w:docPart w:val="F1C76D463B56488395AFF9916B2C210D"/>
            </w:placeholder>
            <w:showingPlcHdr/>
            <w:text/>
          </w:sdtPr>
          <w:sdtContent>
            <w:tc>
              <w:tcPr>
                <w:tcW w:w="964" w:type="dxa"/>
              </w:tcPr>
              <w:p w14:paraId="21284293" w14:textId="0F907ED8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35940641"/>
            <w:placeholder>
              <w:docPart w:val="DFB0B6DFDCBB42FD8EDA0ACC4483EE70"/>
            </w:placeholder>
            <w:showingPlcHdr/>
            <w:text/>
          </w:sdtPr>
          <w:sdtContent>
            <w:tc>
              <w:tcPr>
                <w:tcW w:w="850" w:type="dxa"/>
              </w:tcPr>
              <w:p w14:paraId="208EB3E8" w14:textId="403A16F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02280796"/>
            <w:placeholder>
              <w:docPart w:val="F6E0DB59BBC14C1DA65B9E654897A4E9"/>
            </w:placeholder>
            <w:showingPlcHdr/>
            <w:text/>
          </w:sdtPr>
          <w:sdtContent>
            <w:tc>
              <w:tcPr>
                <w:tcW w:w="1814" w:type="dxa"/>
              </w:tcPr>
              <w:p w14:paraId="1D988F18" w14:textId="02097780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981958393"/>
            <w:placeholder>
              <w:docPart w:val="EB8F4F31A72E46778D2AE2EB3608679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00B64DF6" w14:textId="679B41E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39930983"/>
            <w:placeholder>
              <w:docPart w:val="36CF8F98C8294AFAA4566CB4F0E3874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6CD9795B" w14:textId="2E1F8835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25747524"/>
            <w:placeholder>
              <w:docPart w:val="BD2599AAD793428FAB8907383DA6DAD5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842" w:type="dxa"/>
              </w:tcPr>
              <w:p w14:paraId="6E119197" w14:textId="2E6A008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111B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06476579"/>
            <w:placeholder>
              <w:docPart w:val="1B7E8008DF0D414A9DF5B9AEE701A6BC"/>
            </w:placeholder>
            <w:showingPlcHdr/>
            <w:text/>
          </w:sdtPr>
          <w:sdtContent>
            <w:tc>
              <w:tcPr>
                <w:tcW w:w="3261" w:type="dxa"/>
              </w:tcPr>
              <w:p w14:paraId="330B4B10" w14:textId="284534D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23B510A1" w14:textId="77777777" w:rsidTr="00932DA0">
        <w:tc>
          <w:tcPr>
            <w:tcW w:w="2041" w:type="dxa"/>
          </w:tcPr>
          <w:p w14:paraId="0F893DE6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64809622"/>
            <w:placeholder>
              <w:docPart w:val="869D0E3EACB64114BE5C55F11020C41D"/>
            </w:placeholder>
            <w:showingPlcHdr/>
            <w:text/>
          </w:sdtPr>
          <w:sdtContent>
            <w:tc>
              <w:tcPr>
                <w:tcW w:w="964" w:type="dxa"/>
              </w:tcPr>
              <w:p w14:paraId="1F185BAD" w14:textId="355EDEEA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67573930"/>
            <w:placeholder>
              <w:docPart w:val="EE0474195A40485EBD0CA654B12D63C1"/>
            </w:placeholder>
            <w:showingPlcHdr/>
            <w:text/>
          </w:sdtPr>
          <w:sdtContent>
            <w:tc>
              <w:tcPr>
                <w:tcW w:w="850" w:type="dxa"/>
              </w:tcPr>
              <w:p w14:paraId="0481BB64" w14:textId="139A8490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6433000"/>
            <w:placeholder>
              <w:docPart w:val="1CF9C58A61F440FEADC16B6C89E78746"/>
            </w:placeholder>
            <w:showingPlcHdr/>
            <w:text/>
          </w:sdtPr>
          <w:sdtContent>
            <w:tc>
              <w:tcPr>
                <w:tcW w:w="1814" w:type="dxa"/>
              </w:tcPr>
              <w:p w14:paraId="7FFEA000" w14:textId="29DC3BB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107240886"/>
            <w:placeholder>
              <w:docPart w:val="BF1756F5F1484CBCB9CF7D46F3D0CAF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20" w:type="dxa"/>
              </w:tcPr>
              <w:p w14:paraId="664D1470" w14:textId="15706801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4266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010650199"/>
            <w:placeholder>
              <w:docPart w:val="307F43B1BB2A4494AEED68B4E6FBF68D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2127" w:type="dxa"/>
              </w:tcPr>
              <w:p w14:paraId="3615F104" w14:textId="740075CA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B4266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tc>
          <w:tcPr>
            <w:tcW w:w="1842" w:type="dxa"/>
          </w:tcPr>
          <w:p w14:paraId="02CC089D" w14:textId="77777777" w:rsidR="00641748" w:rsidRPr="002D0FCA" w:rsidRDefault="00641748" w:rsidP="00641748">
            <w:pPr>
              <w:spacing w:before="60" w:after="0"/>
              <w:rPr>
                <w:rFonts w:eastAsia="Times New Roman" w:cs="Arial"/>
                <w:color w:val="002D72"/>
                <w:kern w:val="0"/>
                <w14:ligatures w14:val="none"/>
              </w:rPr>
            </w:pPr>
            <w:r w:rsidRPr="00803F2C">
              <w:rPr>
                <w:rFonts w:eastAsia="Times New Roman" w:cs="Arial"/>
                <w:color w:val="auto"/>
                <w:kern w:val="0"/>
                <w14:ligatures w14:val="none"/>
              </w:rPr>
              <w:t>N/A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0972235"/>
            <w:placeholder>
              <w:docPart w:val="BAAFB3072EAD417A8C3F9D1EBECABF6D"/>
            </w:placeholder>
            <w:showingPlcHdr/>
            <w:text/>
          </w:sdtPr>
          <w:sdtContent>
            <w:tc>
              <w:tcPr>
                <w:tcW w:w="3261" w:type="dxa"/>
              </w:tcPr>
              <w:p w14:paraId="68732090" w14:textId="00EBA630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170E9330" w14:textId="77777777" w:rsidR="002D0FCA" w:rsidRPr="002D0FCA" w:rsidRDefault="002D0FCA" w:rsidP="002D0FCA">
      <w:pPr>
        <w:pStyle w:val="Heading2"/>
        <w:rPr>
          <w:rFonts w:eastAsia="Times New Roman"/>
        </w:rPr>
      </w:pPr>
      <w:r w:rsidRPr="002D0FCA">
        <w:rPr>
          <w:rFonts w:eastAsia="Times New Roman"/>
        </w:rPr>
        <w:t>Valve tightness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2041"/>
        <w:gridCol w:w="964"/>
        <w:gridCol w:w="850"/>
        <w:gridCol w:w="1814"/>
        <w:gridCol w:w="1247"/>
        <w:gridCol w:w="964"/>
        <w:gridCol w:w="1304"/>
        <w:gridCol w:w="1020"/>
        <w:gridCol w:w="850"/>
        <w:gridCol w:w="3542"/>
      </w:tblGrid>
      <w:tr w:rsidR="00E7246B" w:rsidRPr="002D0FCA" w14:paraId="04D4F50D" w14:textId="77777777" w:rsidTr="00DA1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  <w:tblHeader/>
        </w:trPr>
        <w:tc>
          <w:tcPr>
            <w:tcW w:w="2041" w:type="dxa"/>
          </w:tcPr>
          <w:p w14:paraId="25314D90" w14:textId="77777777" w:rsidR="00E7246B" w:rsidRPr="00D03A5E" w:rsidRDefault="00E7246B" w:rsidP="002D0FC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964" w:type="dxa"/>
          </w:tcPr>
          <w:p w14:paraId="6F795ED5" w14:textId="77777777" w:rsidR="00E7246B" w:rsidRPr="00D03A5E" w:rsidRDefault="00E7246B" w:rsidP="002D0FCA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Gauge no.</w:t>
            </w:r>
          </w:p>
        </w:tc>
        <w:tc>
          <w:tcPr>
            <w:tcW w:w="850" w:type="dxa"/>
          </w:tcPr>
          <w:p w14:paraId="1E380333" w14:textId="77777777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Valve no.</w:t>
            </w:r>
          </w:p>
        </w:tc>
        <w:tc>
          <w:tcPr>
            <w:tcW w:w="1814" w:type="dxa"/>
          </w:tcPr>
          <w:p w14:paraId="65DF6BB4" w14:textId="77777777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Quantity of terminal units</w:t>
            </w:r>
          </w:p>
        </w:tc>
        <w:tc>
          <w:tcPr>
            <w:tcW w:w="1247" w:type="dxa"/>
          </w:tcPr>
          <w:p w14:paraId="4733D0BA" w14:textId="54707ED4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Start pressure</w:t>
            </w:r>
            <w:r w:rsidR="00D03A5E"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</w:t>
            </w:r>
            <w:r w:rsidR="00CB727A" w:rsidRPr="009D7089">
              <w:rPr>
                <w:noProof/>
              </w:rPr>
              <w:t xml:space="preserve">kilo Pascal </w:t>
            </w:r>
            <w:r w:rsidR="00CB727A">
              <w:rPr>
                <w:noProof/>
              </w:rPr>
              <w:t>(</w:t>
            </w:r>
            <w:r w:rsidR="00CB727A" w:rsidRPr="002D0FCA">
              <w:rPr>
                <w:noProof/>
              </w:rPr>
              <w:t>kPa</w:t>
            </w:r>
            <w:r w:rsidR="00CB727A">
              <w:rPr>
                <w:noProof/>
              </w:rPr>
              <w:t>)</w:t>
            </w:r>
            <w:r w:rsidR="00D03A5E"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964" w:type="dxa"/>
          </w:tcPr>
          <w:p w14:paraId="788A8D4E" w14:textId="2E238C01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Start time</w:t>
            </w:r>
          </w:p>
        </w:tc>
        <w:tc>
          <w:tcPr>
            <w:tcW w:w="1304" w:type="dxa"/>
          </w:tcPr>
          <w:p w14:paraId="29DB3E79" w14:textId="24F921FC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Finish pressure (kPa)</w:t>
            </w:r>
          </w:p>
        </w:tc>
        <w:tc>
          <w:tcPr>
            <w:tcW w:w="1020" w:type="dxa"/>
          </w:tcPr>
          <w:p w14:paraId="5F5064B0" w14:textId="38F4E28A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Finish time</w:t>
            </w:r>
          </w:p>
        </w:tc>
        <w:tc>
          <w:tcPr>
            <w:tcW w:w="850" w:type="dxa"/>
          </w:tcPr>
          <w:p w14:paraId="5AF865B2" w14:textId="1DA508D4" w:rsidR="00E7246B" w:rsidRPr="00D03A5E" w:rsidRDefault="00E7246B" w:rsidP="002D0FCA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D03A5E">
              <w:rPr>
                <w:rFonts w:eastAsia="Times New Roman" w:cs="Arial"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3542" w:type="dxa"/>
          </w:tcPr>
          <w:p w14:paraId="06625148" w14:textId="77777777" w:rsidR="00E7246B" w:rsidRPr="002D0FCA" w:rsidRDefault="00E7246B" w:rsidP="002D0FCA">
            <w:pPr>
              <w:spacing w:before="60" w:after="0"/>
              <w:rPr>
                <w:rFonts w:eastAsia="Times New Roman" w:cs="Arial"/>
                <w:b w:val="0"/>
                <w:bCs w:val="0"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b w:val="0"/>
                <w:bCs w:val="0"/>
                <w:color w:val="auto"/>
                <w:kern w:val="0"/>
                <w14:ligatures w14:val="none"/>
              </w:rPr>
              <w:t>Comments</w:t>
            </w:r>
          </w:p>
        </w:tc>
      </w:tr>
      <w:tr w:rsidR="00641748" w:rsidRPr="002D0FCA" w14:paraId="56995ED7" w14:textId="77777777" w:rsidTr="00DA1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41" w:type="dxa"/>
          </w:tcPr>
          <w:p w14:paraId="78C9A88B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50590637"/>
            <w:placeholder>
              <w:docPart w:val="4280C49E4EEC48CF8F9A9A2665B54BCF"/>
            </w:placeholder>
            <w:showingPlcHdr/>
            <w:text/>
          </w:sdtPr>
          <w:sdtContent>
            <w:tc>
              <w:tcPr>
                <w:tcW w:w="964" w:type="dxa"/>
              </w:tcPr>
              <w:p w14:paraId="6B53DEDE" w14:textId="20DFB760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7152490"/>
            <w:placeholder>
              <w:docPart w:val="927EFC1A0C9948DA86CCA1A003595902"/>
            </w:placeholder>
            <w:showingPlcHdr/>
            <w:text/>
          </w:sdtPr>
          <w:sdtContent>
            <w:tc>
              <w:tcPr>
                <w:tcW w:w="850" w:type="dxa"/>
              </w:tcPr>
              <w:p w14:paraId="0B99ECF4" w14:textId="046B3BBF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51891079"/>
            <w:placeholder>
              <w:docPart w:val="43D69FBB7B8E4E45867F68D91078A4C3"/>
            </w:placeholder>
            <w:showingPlcHdr/>
            <w:text/>
          </w:sdtPr>
          <w:sdtContent>
            <w:tc>
              <w:tcPr>
                <w:tcW w:w="1814" w:type="dxa"/>
              </w:tcPr>
              <w:p w14:paraId="2B23FB53" w14:textId="00CAF024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66472824"/>
            <w:placeholder>
              <w:docPart w:val="1B329756A0E548AC90653E78B4DD1C87"/>
            </w:placeholder>
            <w:showingPlcHdr/>
            <w:text/>
          </w:sdtPr>
          <w:sdtContent>
            <w:tc>
              <w:tcPr>
                <w:tcW w:w="1247" w:type="dxa"/>
              </w:tcPr>
              <w:p w14:paraId="1E6D58D9" w14:textId="30CE98DC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52526663"/>
            <w:placeholder>
              <w:docPart w:val="20111C6491474AD98E42688F5537326D"/>
            </w:placeholder>
            <w:showingPlcHdr/>
            <w:text/>
          </w:sdtPr>
          <w:sdtContent>
            <w:tc>
              <w:tcPr>
                <w:tcW w:w="964" w:type="dxa"/>
              </w:tcPr>
              <w:p w14:paraId="5246ED21" w14:textId="373E8472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14584058"/>
            <w:placeholder>
              <w:docPart w:val="D630C2712F434D5CA89696731EF8581F"/>
            </w:placeholder>
            <w:showingPlcHdr/>
            <w:text/>
          </w:sdtPr>
          <w:sdtContent>
            <w:tc>
              <w:tcPr>
                <w:tcW w:w="1304" w:type="dxa"/>
              </w:tcPr>
              <w:p w14:paraId="63F6516D" w14:textId="3AEDDD13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57599752"/>
            <w:placeholder>
              <w:docPart w:val="60121F741EC44F67B498E98BAE47CE1A"/>
            </w:placeholder>
            <w:showingPlcHdr/>
            <w:text/>
          </w:sdtPr>
          <w:sdtContent>
            <w:tc>
              <w:tcPr>
                <w:tcW w:w="1020" w:type="dxa"/>
              </w:tcPr>
              <w:p w14:paraId="59B4E43A" w14:textId="0CA7C2EB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66677546"/>
            <w:placeholder>
              <w:docPart w:val="629FF8E6FDC74C2E95C673CD68BC875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7B9E9F35" w14:textId="69197D10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07298308"/>
            <w:placeholder>
              <w:docPart w:val="1C94EE2A7A5A478D8D95995103E32A9E"/>
            </w:placeholder>
            <w:showingPlcHdr/>
            <w:text/>
          </w:sdtPr>
          <w:sdtContent>
            <w:tc>
              <w:tcPr>
                <w:tcW w:w="3542" w:type="dxa"/>
              </w:tcPr>
              <w:p w14:paraId="0F4EA194" w14:textId="6B533695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359CECE6" w14:textId="77777777" w:rsidTr="00DA1D1E">
        <w:trPr>
          <w:trHeight w:val="567"/>
        </w:trPr>
        <w:tc>
          <w:tcPr>
            <w:tcW w:w="2041" w:type="dxa"/>
          </w:tcPr>
          <w:p w14:paraId="54D84129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55916898"/>
            <w:placeholder>
              <w:docPart w:val="45B6B41FF7164D52AC22EF86B59AEAF9"/>
            </w:placeholder>
            <w:showingPlcHdr/>
            <w:text/>
          </w:sdtPr>
          <w:sdtContent>
            <w:tc>
              <w:tcPr>
                <w:tcW w:w="964" w:type="dxa"/>
              </w:tcPr>
              <w:p w14:paraId="0748A0AF" w14:textId="418AAA8F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48304243"/>
            <w:placeholder>
              <w:docPart w:val="A0AD6588AD894DA188A4991739B917C2"/>
            </w:placeholder>
            <w:showingPlcHdr/>
            <w:text/>
          </w:sdtPr>
          <w:sdtContent>
            <w:tc>
              <w:tcPr>
                <w:tcW w:w="850" w:type="dxa"/>
              </w:tcPr>
              <w:p w14:paraId="08490470" w14:textId="7FBE11D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75906850"/>
            <w:placeholder>
              <w:docPart w:val="771D4F277CCD49B89ED44EC81E2135AD"/>
            </w:placeholder>
            <w:showingPlcHdr/>
            <w:text/>
          </w:sdtPr>
          <w:sdtContent>
            <w:tc>
              <w:tcPr>
                <w:tcW w:w="1814" w:type="dxa"/>
              </w:tcPr>
              <w:p w14:paraId="743BEC44" w14:textId="39BF5E31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44491820"/>
            <w:placeholder>
              <w:docPart w:val="3403BBEC306C40728FBE355B281B1527"/>
            </w:placeholder>
            <w:showingPlcHdr/>
            <w:text/>
          </w:sdtPr>
          <w:sdtContent>
            <w:tc>
              <w:tcPr>
                <w:tcW w:w="1247" w:type="dxa"/>
              </w:tcPr>
              <w:p w14:paraId="39E3D3A8" w14:textId="7D8D45A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97352364"/>
            <w:placeholder>
              <w:docPart w:val="BDCEA5E24828461C938AC5D4D5321538"/>
            </w:placeholder>
            <w:showingPlcHdr/>
            <w:text/>
          </w:sdtPr>
          <w:sdtContent>
            <w:tc>
              <w:tcPr>
                <w:tcW w:w="964" w:type="dxa"/>
              </w:tcPr>
              <w:p w14:paraId="75CD39DC" w14:textId="4987F27D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19501314"/>
            <w:placeholder>
              <w:docPart w:val="0552E21DFC6543C3AD8FECEAC1D8B3CF"/>
            </w:placeholder>
            <w:showingPlcHdr/>
            <w:text/>
          </w:sdtPr>
          <w:sdtContent>
            <w:tc>
              <w:tcPr>
                <w:tcW w:w="1304" w:type="dxa"/>
              </w:tcPr>
              <w:p w14:paraId="743B9DAF" w14:textId="48B57EC5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99574083"/>
            <w:placeholder>
              <w:docPart w:val="5632EB6243684732BA4C0009104BA773"/>
            </w:placeholder>
            <w:showingPlcHdr/>
            <w:text/>
          </w:sdtPr>
          <w:sdtContent>
            <w:tc>
              <w:tcPr>
                <w:tcW w:w="1020" w:type="dxa"/>
              </w:tcPr>
              <w:p w14:paraId="53220858" w14:textId="43EDBC2E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10893439"/>
            <w:placeholder>
              <w:docPart w:val="5D7794CDA57E42089D02811DCF06706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2E1D319F" w14:textId="60DEF985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05232727"/>
            <w:placeholder>
              <w:docPart w:val="B093B466A0DB4B7DA405B5EEF5003611"/>
            </w:placeholder>
            <w:showingPlcHdr/>
            <w:text/>
          </w:sdtPr>
          <w:sdtContent>
            <w:tc>
              <w:tcPr>
                <w:tcW w:w="3542" w:type="dxa"/>
              </w:tcPr>
              <w:p w14:paraId="31055BBB" w14:textId="78DB2B0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760F839E" w14:textId="77777777" w:rsidTr="00DA1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tcW w:w="2041" w:type="dxa"/>
          </w:tcPr>
          <w:p w14:paraId="603916D5" w14:textId="1A8D8A83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itrous oxide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/oxygen</w:t>
            </w: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24914754"/>
            <w:placeholder>
              <w:docPart w:val="D1B445A63DEB4641A65F320B5FAC510A"/>
            </w:placeholder>
            <w:showingPlcHdr/>
            <w:text/>
          </w:sdtPr>
          <w:sdtContent>
            <w:tc>
              <w:tcPr>
                <w:tcW w:w="964" w:type="dxa"/>
              </w:tcPr>
              <w:p w14:paraId="092DDD12" w14:textId="26390223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32149690"/>
            <w:placeholder>
              <w:docPart w:val="7F221ACADC404200B1C952730F3A7238"/>
            </w:placeholder>
            <w:showingPlcHdr/>
            <w:text/>
          </w:sdtPr>
          <w:sdtContent>
            <w:tc>
              <w:tcPr>
                <w:tcW w:w="850" w:type="dxa"/>
              </w:tcPr>
              <w:p w14:paraId="3F86C066" w14:textId="1347028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98619641"/>
            <w:placeholder>
              <w:docPart w:val="9AE1ACD7CD504A30AD9B03E8D44DE901"/>
            </w:placeholder>
            <w:showingPlcHdr/>
            <w:text/>
          </w:sdtPr>
          <w:sdtContent>
            <w:tc>
              <w:tcPr>
                <w:tcW w:w="1814" w:type="dxa"/>
              </w:tcPr>
              <w:p w14:paraId="2F8FE01F" w14:textId="046434B7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75894845"/>
            <w:placeholder>
              <w:docPart w:val="FBDD024B27004A5B96CFB7A845875972"/>
            </w:placeholder>
            <w:showingPlcHdr/>
            <w:text/>
          </w:sdtPr>
          <w:sdtContent>
            <w:tc>
              <w:tcPr>
                <w:tcW w:w="1247" w:type="dxa"/>
              </w:tcPr>
              <w:p w14:paraId="3D95E1A6" w14:textId="41CA2E6F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94077974"/>
            <w:placeholder>
              <w:docPart w:val="C82B25AE16364CA5A99B734C8D1996C2"/>
            </w:placeholder>
            <w:showingPlcHdr/>
            <w:text/>
          </w:sdtPr>
          <w:sdtContent>
            <w:tc>
              <w:tcPr>
                <w:tcW w:w="964" w:type="dxa"/>
              </w:tcPr>
              <w:p w14:paraId="77A8C63A" w14:textId="06FF1BE6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5615875"/>
            <w:placeholder>
              <w:docPart w:val="E31B8229355E485286C74BE8863B2F94"/>
            </w:placeholder>
            <w:showingPlcHdr/>
            <w:text/>
          </w:sdtPr>
          <w:sdtContent>
            <w:tc>
              <w:tcPr>
                <w:tcW w:w="1304" w:type="dxa"/>
              </w:tcPr>
              <w:p w14:paraId="39FE75B9" w14:textId="21849DDC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81377165"/>
            <w:placeholder>
              <w:docPart w:val="1B4AE5F890C54CAE99A6A08B8B73E8D5"/>
            </w:placeholder>
            <w:showingPlcHdr/>
            <w:text/>
          </w:sdtPr>
          <w:sdtContent>
            <w:tc>
              <w:tcPr>
                <w:tcW w:w="1020" w:type="dxa"/>
              </w:tcPr>
              <w:p w14:paraId="73C8BA72" w14:textId="4B02B314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07002632"/>
            <w:placeholder>
              <w:docPart w:val="F76468B1C4B8444D9087A508648138C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71F6FA91" w14:textId="160351D3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11753082"/>
            <w:placeholder>
              <w:docPart w:val="E7FD50C777E64C51AF53224C12C31883"/>
            </w:placeholder>
            <w:showingPlcHdr/>
            <w:text/>
          </w:sdtPr>
          <w:sdtContent>
            <w:tc>
              <w:tcPr>
                <w:tcW w:w="3542" w:type="dxa"/>
              </w:tcPr>
              <w:p w14:paraId="2AF78E01" w14:textId="0B0EA0E2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1D56D003" w14:textId="77777777" w:rsidTr="00DA1D1E">
        <w:trPr>
          <w:trHeight w:val="483"/>
        </w:trPr>
        <w:tc>
          <w:tcPr>
            <w:tcW w:w="2041" w:type="dxa"/>
          </w:tcPr>
          <w:p w14:paraId="4C393AA3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38340053"/>
            <w:placeholder>
              <w:docPart w:val="81338A700EFE485780554B265D317F3A"/>
            </w:placeholder>
            <w:showingPlcHdr/>
            <w:text/>
          </w:sdtPr>
          <w:sdtContent>
            <w:tc>
              <w:tcPr>
                <w:tcW w:w="964" w:type="dxa"/>
              </w:tcPr>
              <w:p w14:paraId="4A8B4AF8" w14:textId="7413AD50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60508009"/>
            <w:placeholder>
              <w:docPart w:val="D8CCA23A0E78475A90B1B5FD9A2E0AA2"/>
            </w:placeholder>
            <w:showingPlcHdr/>
            <w:text/>
          </w:sdtPr>
          <w:sdtContent>
            <w:tc>
              <w:tcPr>
                <w:tcW w:w="850" w:type="dxa"/>
              </w:tcPr>
              <w:p w14:paraId="5CC7D812" w14:textId="31ECC38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52832818"/>
            <w:placeholder>
              <w:docPart w:val="8DCF3E97B11A4E429DD00F39B3A08924"/>
            </w:placeholder>
            <w:showingPlcHdr/>
            <w:text/>
          </w:sdtPr>
          <w:sdtContent>
            <w:tc>
              <w:tcPr>
                <w:tcW w:w="1814" w:type="dxa"/>
              </w:tcPr>
              <w:p w14:paraId="79B90B6B" w14:textId="631620C8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70508069"/>
            <w:placeholder>
              <w:docPart w:val="0F9A86D5F98C44A692A11D7597ACE903"/>
            </w:placeholder>
            <w:showingPlcHdr/>
            <w:text/>
          </w:sdtPr>
          <w:sdtContent>
            <w:tc>
              <w:tcPr>
                <w:tcW w:w="1247" w:type="dxa"/>
              </w:tcPr>
              <w:p w14:paraId="4AF802C1" w14:textId="62F47378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38216795"/>
            <w:placeholder>
              <w:docPart w:val="DA574B173AE44D288845D53420AECA85"/>
            </w:placeholder>
            <w:showingPlcHdr/>
            <w:text/>
          </w:sdtPr>
          <w:sdtContent>
            <w:tc>
              <w:tcPr>
                <w:tcW w:w="964" w:type="dxa"/>
              </w:tcPr>
              <w:p w14:paraId="2AECD9F2" w14:textId="03681B89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551235725"/>
            <w:placeholder>
              <w:docPart w:val="C3991C129B42496CB169927450B875E6"/>
            </w:placeholder>
            <w:showingPlcHdr/>
            <w:text/>
          </w:sdtPr>
          <w:sdtContent>
            <w:tc>
              <w:tcPr>
                <w:tcW w:w="1304" w:type="dxa"/>
              </w:tcPr>
              <w:p w14:paraId="278E7BC2" w14:textId="026D01D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07041374"/>
            <w:placeholder>
              <w:docPart w:val="46DE2A6182254F92A27017B82165ED99"/>
            </w:placeholder>
            <w:showingPlcHdr/>
            <w:text/>
          </w:sdtPr>
          <w:sdtContent>
            <w:tc>
              <w:tcPr>
                <w:tcW w:w="1020" w:type="dxa"/>
              </w:tcPr>
              <w:p w14:paraId="6850E3BB" w14:textId="193BD881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655984784"/>
            <w:placeholder>
              <w:docPart w:val="9903B3BEF8AD440481FA49697FB9B2F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202E8C8F" w14:textId="0346C4F6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02788811"/>
            <w:placeholder>
              <w:docPart w:val="8603787007164A4DAB2A82311A6F5798"/>
            </w:placeholder>
            <w:showingPlcHdr/>
            <w:text/>
          </w:sdtPr>
          <w:sdtContent>
            <w:tc>
              <w:tcPr>
                <w:tcW w:w="3542" w:type="dxa"/>
              </w:tcPr>
              <w:p w14:paraId="34D2FD93" w14:textId="019E962C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7FDA658D" w14:textId="77777777" w:rsidTr="00DA1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041" w:type="dxa"/>
          </w:tcPr>
          <w:p w14:paraId="2676D43D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01832283"/>
            <w:placeholder>
              <w:docPart w:val="8A680FB31878484A80E1094B6C7B7311"/>
            </w:placeholder>
            <w:showingPlcHdr/>
            <w:text/>
          </w:sdtPr>
          <w:sdtContent>
            <w:tc>
              <w:tcPr>
                <w:tcW w:w="964" w:type="dxa"/>
              </w:tcPr>
              <w:p w14:paraId="37B8F723" w14:textId="4EDC88B1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370028276"/>
            <w:placeholder>
              <w:docPart w:val="30153DC9B8F74290A7EDF179560F5B86"/>
            </w:placeholder>
            <w:showingPlcHdr/>
            <w:text/>
          </w:sdtPr>
          <w:sdtContent>
            <w:tc>
              <w:tcPr>
                <w:tcW w:w="850" w:type="dxa"/>
              </w:tcPr>
              <w:p w14:paraId="4DEDBE6C" w14:textId="35B3D41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23795994"/>
            <w:placeholder>
              <w:docPart w:val="4328B95E94DD4A209940EB310336A631"/>
            </w:placeholder>
            <w:showingPlcHdr/>
            <w:text/>
          </w:sdtPr>
          <w:sdtContent>
            <w:tc>
              <w:tcPr>
                <w:tcW w:w="1814" w:type="dxa"/>
              </w:tcPr>
              <w:p w14:paraId="34AF24BB" w14:textId="6479F4DE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87132095"/>
            <w:placeholder>
              <w:docPart w:val="8F5C0BBC5BB647A68D10113D61C376C5"/>
            </w:placeholder>
            <w:showingPlcHdr/>
            <w:text/>
          </w:sdtPr>
          <w:sdtContent>
            <w:tc>
              <w:tcPr>
                <w:tcW w:w="1247" w:type="dxa"/>
              </w:tcPr>
              <w:p w14:paraId="3E20D833" w14:textId="3C42A9D4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85671443"/>
            <w:placeholder>
              <w:docPart w:val="FA3DBF151C224E608DB944A89E87B263"/>
            </w:placeholder>
            <w:showingPlcHdr/>
            <w:text/>
          </w:sdtPr>
          <w:sdtContent>
            <w:tc>
              <w:tcPr>
                <w:tcW w:w="964" w:type="dxa"/>
              </w:tcPr>
              <w:p w14:paraId="0AE097A2" w14:textId="13E11FFD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43852974"/>
            <w:placeholder>
              <w:docPart w:val="F05AD23812154E8E8A3DFD87EC51355D"/>
            </w:placeholder>
            <w:showingPlcHdr/>
            <w:text/>
          </w:sdtPr>
          <w:sdtContent>
            <w:tc>
              <w:tcPr>
                <w:tcW w:w="1304" w:type="dxa"/>
              </w:tcPr>
              <w:p w14:paraId="0D12F432" w14:textId="1610502D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61119443"/>
            <w:placeholder>
              <w:docPart w:val="8D255AA874C04F56B0A8C56059592C7A"/>
            </w:placeholder>
            <w:showingPlcHdr/>
            <w:text/>
          </w:sdtPr>
          <w:sdtContent>
            <w:tc>
              <w:tcPr>
                <w:tcW w:w="1020" w:type="dxa"/>
              </w:tcPr>
              <w:p w14:paraId="61297F1D" w14:textId="5DCA2681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29232314"/>
            <w:placeholder>
              <w:docPart w:val="5182FE7BA7B648DF8D599D1F33FE9F7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2B2EE993" w14:textId="7B3C01D9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18226261"/>
            <w:placeholder>
              <w:docPart w:val="1ACC44CCB90D4CDBA1F6D5E303B68600"/>
            </w:placeholder>
            <w:showingPlcHdr/>
            <w:text/>
          </w:sdtPr>
          <w:sdtContent>
            <w:tc>
              <w:tcPr>
                <w:tcW w:w="3542" w:type="dxa"/>
              </w:tcPr>
              <w:p w14:paraId="41C363D9" w14:textId="3BF3C2B8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641748" w:rsidRPr="002D0FCA" w14:paraId="3017FEBB" w14:textId="77777777" w:rsidTr="00DA1D1E">
        <w:tc>
          <w:tcPr>
            <w:tcW w:w="2041" w:type="dxa"/>
          </w:tcPr>
          <w:p w14:paraId="7876DDBC" w14:textId="77777777" w:rsidR="00641748" w:rsidRPr="002D0FCA" w:rsidRDefault="00641748" w:rsidP="00641748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2D0FCA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06359664"/>
            <w:placeholder>
              <w:docPart w:val="E57D71B4CF574B079E32FB010E783ED6"/>
            </w:placeholder>
            <w:showingPlcHdr/>
            <w:text/>
          </w:sdtPr>
          <w:sdtContent>
            <w:tc>
              <w:tcPr>
                <w:tcW w:w="964" w:type="dxa"/>
              </w:tcPr>
              <w:p w14:paraId="03257DE5" w14:textId="7D74BE52" w:rsidR="00641748" w:rsidRPr="002D0FCA" w:rsidRDefault="00641748" w:rsidP="00641748">
                <w:pPr>
                  <w:spacing w:before="40" w:after="4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47855280"/>
            <w:placeholder>
              <w:docPart w:val="703248A1A49449E1B389D4A93C440B4F"/>
            </w:placeholder>
            <w:showingPlcHdr/>
            <w:text/>
          </w:sdtPr>
          <w:sdtContent>
            <w:tc>
              <w:tcPr>
                <w:tcW w:w="850" w:type="dxa"/>
              </w:tcPr>
              <w:p w14:paraId="505B72C3" w14:textId="02B64FB2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76184972"/>
            <w:placeholder>
              <w:docPart w:val="64B9D2F793C640EFB245FB651D7B224E"/>
            </w:placeholder>
            <w:showingPlcHdr/>
            <w:text/>
          </w:sdtPr>
          <w:sdtContent>
            <w:tc>
              <w:tcPr>
                <w:tcW w:w="1814" w:type="dxa"/>
              </w:tcPr>
              <w:p w14:paraId="5F4E8200" w14:textId="271C158A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39261662"/>
            <w:placeholder>
              <w:docPart w:val="14562782BEDD40CBB429C9C53194EE09"/>
            </w:placeholder>
            <w:showingPlcHdr/>
            <w:text/>
          </w:sdtPr>
          <w:sdtContent>
            <w:tc>
              <w:tcPr>
                <w:tcW w:w="1247" w:type="dxa"/>
              </w:tcPr>
              <w:p w14:paraId="61DE1EB4" w14:textId="7B73199C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69263180"/>
            <w:placeholder>
              <w:docPart w:val="E9BD7B2CE71B4918AB903DA5DEA1659C"/>
            </w:placeholder>
            <w:showingPlcHdr/>
            <w:text/>
          </w:sdtPr>
          <w:sdtContent>
            <w:tc>
              <w:tcPr>
                <w:tcW w:w="964" w:type="dxa"/>
              </w:tcPr>
              <w:p w14:paraId="4A8F0169" w14:textId="7124C62B" w:rsidR="00641748" w:rsidRDefault="00641748" w:rsidP="00641748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852356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59941681"/>
            <w:placeholder>
              <w:docPart w:val="2872FC63E1FF424F83DB9991A7EAE2DD"/>
            </w:placeholder>
            <w:showingPlcHdr/>
            <w:text/>
          </w:sdtPr>
          <w:sdtContent>
            <w:tc>
              <w:tcPr>
                <w:tcW w:w="1304" w:type="dxa"/>
              </w:tcPr>
              <w:p w14:paraId="214CBE07" w14:textId="16A4C7BB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65408851"/>
            <w:placeholder>
              <w:docPart w:val="BA7B2C784E03425C9D184FE4E810E24C"/>
            </w:placeholder>
            <w:showingPlcHdr/>
            <w:text/>
          </w:sdtPr>
          <w:sdtContent>
            <w:tc>
              <w:tcPr>
                <w:tcW w:w="1020" w:type="dxa"/>
              </w:tcPr>
              <w:p w14:paraId="638F9D88" w14:textId="39F67F71" w:rsidR="00641748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7183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27341840"/>
            <w:placeholder>
              <w:docPart w:val="3EFB39B47DD64E71A432F995F757754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850" w:type="dxa"/>
              </w:tcPr>
              <w:p w14:paraId="1822D5D5" w14:textId="46B0418E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A715E0">
                  <w:rPr>
                    <w:rFonts w:cs="Arial"/>
                    <w:color w:val="002D72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4270080"/>
            <w:placeholder>
              <w:docPart w:val="6872D13CC078450181AB8D332EC7BA6E"/>
            </w:placeholder>
            <w:showingPlcHdr/>
            <w:text/>
          </w:sdtPr>
          <w:sdtContent>
            <w:tc>
              <w:tcPr>
                <w:tcW w:w="3542" w:type="dxa"/>
              </w:tcPr>
              <w:p w14:paraId="0B720434" w14:textId="6C563A16" w:rsidR="00641748" w:rsidRPr="002D0FCA" w:rsidRDefault="00641748" w:rsidP="00641748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2D0FCA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04157EA4" w14:textId="77777777" w:rsidR="002D0FCA" w:rsidRDefault="002D0FCA" w:rsidP="002D0FCA">
      <w:pPr>
        <w:spacing w:after="240"/>
        <w:rPr>
          <w:rFonts w:ascii="Source Sans Pro" w:hAnsi="Source Sans Pro"/>
        </w:rPr>
      </w:pPr>
    </w:p>
    <w:p w14:paraId="046360AF" w14:textId="77777777" w:rsidR="005E041D" w:rsidRPr="002D0FCA" w:rsidRDefault="005E041D" w:rsidP="005E041D">
      <w:pPr>
        <w:pStyle w:val="AssureNotebox"/>
        <w:rPr>
          <w:noProof/>
        </w:rPr>
      </w:pPr>
      <w:r w:rsidRPr="002D0FCA">
        <w:rPr>
          <w:noProof/>
        </w:rPr>
        <w:lastRenderedPageBreak/>
        <w:t xml:space="preserve">Notes: </w:t>
      </w:r>
    </w:p>
    <w:p w14:paraId="7380CAE0" w14:textId="319FD751" w:rsidR="005E041D" w:rsidRPr="002D0FCA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P</w:t>
      </w:r>
      <w:r w:rsidR="005E041D" w:rsidRPr="002D0FCA">
        <w:rPr>
          <w:noProof/>
        </w:rPr>
        <w:t>ressure differential between upstream (working pressure) and downstream (approximately 300 kPa)</w:t>
      </w:r>
      <w:r>
        <w:rPr>
          <w:noProof/>
        </w:rPr>
        <w:t>.</w:t>
      </w:r>
    </w:p>
    <w:p w14:paraId="2EF3E125" w14:textId="5C140575" w:rsidR="005E041D" w:rsidRPr="002D0FCA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M</w:t>
      </w:r>
      <w:r w:rsidR="005E041D" w:rsidRPr="002D0FCA">
        <w:rPr>
          <w:noProof/>
        </w:rPr>
        <w:t>edical</w:t>
      </w:r>
      <w:r w:rsidR="005E041D" w:rsidRPr="002D0FCA">
        <w:rPr>
          <w:noProof/>
          <w:color w:val="215E99" w:themeColor="text2" w:themeTint="BF"/>
        </w:rPr>
        <w:t xml:space="preserve"> </w:t>
      </w:r>
      <w:r w:rsidR="005E041D" w:rsidRPr="002D0FCA">
        <w:rPr>
          <w:noProof/>
        </w:rPr>
        <w:t xml:space="preserve">vacuum systems to be; on vacuum system plant side at distribution pressure and on terminal unit side at approximately 15 kPa (112 </w:t>
      </w:r>
      <w:r w:rsidR="005E041D" w:rsidRPr="00203FC6">
        <w:rPr>
          <w:noProof/>
        </w:rPr>
        <w:t>millimetres of mercury (</w:t>
      </w:r>
      <w:r w:rsidR="005E041D" w:rsidRPr="002D0FCA">
        <w:rPr>
          <w:noProof/>
        </w:rPr>
        <w:t>mmHg)</w:t>
      </w:r>
      <w:r w:rsidR="005E041D">
        <w:rPr>
          <w:noProof/>
        </w:rPr>
        <w:t>)</w:t>
      </w:r>
      <w:r>
        <w:rPr>
          <w:noProof/>
        </w:rPr>
        <w:t>.</w:t>
      </w:r>
    </w:p>
    <w:p w14:paraId="5D112653" w14:textId="0CDB4F13" w:rsidR="005E041D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T</w:t>
      </w:r>
      <w:r w:rsidR="005E041D" w:rsidRPr="002D0FCA">
        <w:rPr>
          <w:noProof/>
        </w:rPr>
        <w:t>est should be conducted over a period of 15 minutes with no change in pressure</w:t>
      </w:r>
      <w:r>
        <w:rPr>
          <w:noProof/>
        </w:rPr>
        <w:t>.</w:t>
      </w:r>
    </w:p>
    <w:p w14:paraId="75F82ED7" w14:textId="49DBB5D3" w:rsidR="005E041D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5E041D">
        <w:rPr>
          <w:noProof/>
        </w:rPr>
        <w:t>nsure that the gas specific probes fully engage into the relevant gas specific NIST and that the probe can be secured</w:t>
      </w:r>
      <w:r>
        <w:rPr>
          <w:noProof/>
        </w:rPr>
        <w:t>.</w:t>
      </w:r>
    </w:p>
    <w:p w14:paraId="4D29F580" w14:textId="7467B6C6" w:rsidR="005E041D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5E041D">
        <w:rPr>
          <w:noProof/>
        </w:rPr>
        <w:t>nsure that the NIST allows flow of gas</w:t>
      </w:r>
      <w:r>
        <w:rPr>
          <w:noProof/>
        </w:rPr>
        <w:t>.</w:t>
      </w:r>
    </w:p>
    <w:p w14:paraId="3BE4D89A" w14:textId="33162A76" w:rsidR="005E041D" w:rsidRDefault="001372BC" w:rsidP="005E041D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E</w:t>
      </w:r>
      <w:r w:rsidR="005E041D" w:rsidRPr="005E041D">
        <w:rPr>
          <w:noProof/>
        </w:rPr>
        <w:t>nsure that the NIST non-return valve (NRV) resets (with the exception of medical vacuum) to prevent flow of gas. In some instances a residual flow will occur, this depends on effective the NIST NRV is</w:t>
      </w:r>
      <w:r>
        <w:rPr>
          <w:noProof/>
        </w:rPr>
        <w:t>.</w:t>
      </w:r>
    </w:p>
    <w:p w14:paraId="320E32B0" w14:textId="2CF765B1" w:rsidR="00F3779C" w:rsidRDefault="000D6275" w:rsidP="00CC2D25">
      <w:pPr>
        <w:pStyle w:val="Heading2"/>
      </w:pPr>
      <w:r>
        <w:t>Sign off</w:t>
      </w:r>
    </w:p>
    <w:p w14:paraId="29A3F10E" w14:textId="4C5D899B" w:rsid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633FF7" w:rsidRPr="00AB3B91" w14:paraId="5E5D4039" w14:textId="77777777" w:rsidTr="00932D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F1DAC41" w14:textId="77777777" w:rsidR="00633FF7" w:rsidRPr="00AB3B91" w:rsidRDefault="00633FF7" w:rsidP="00932DA0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70662043" w14:textId="77777777" w:rsidR="00633FF7" w:rsidRPr="00E20F4A" w:rsidRDefault="00633FF7" w:rsidP="00932DA0">
            <w:r w:rsidRPr="00E20F4A">
              <w:t>Name:</w:t>
            </w:r>
          </w:p>
        </w:tc>
        <w:sdt>
          <w:sdtPr>
            <w:rPr>
              <w:color w:val="002D72"/>
            </w:rPr>
            <w:id w:val="-962576297"/>
            <w:placeholder>
              <w:docPart w:val="55F024E2D025466E8FBDD27748BA6191"/>
            </w:placeholder>
            <w:text/>
          </w:sdtPr>
          <w:sdtContent>
            <w:tc>
              <w:tcPr>
                <w:tcW w:w="2976" w:type="dxa"/>
              </w:tcPr>
              <w:p w14:paraId="18F0A4B3" w14:textId="39575C56" w:rsidR="00633FF7" w:rsidRPr="00F44D7C" w:rsidRDefault="00642453" w:rsidP="00642453">
                <w:pPr>
                  <w:rPr>
                    <w:color w:val="002D72"/>
                  </w:rPr>
                </w:pPr>
                <w:r w:rsidRPr="00E8651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62EB3254" w14:textId="77777777" w:rsidR="00633FF7" w:rsidRPr="00E20F4A" w:rsidRDefault="00633FF7" w:rsidP="00642453">
            <w:r w:rsidRPr="00E20F4A">
              <w:t>Signature:</w:t>
            </w:r>
          </w:p>
        </w:tc>
        <w:sdt>
          <w:sdtPr>
            <w:rPr>
              <w:color w:val="002D72"/>
            </w:rPr>
            <w:id w:val="-1492315967"/>
            <w:placeholder>
              <w:docPart w:val="55F024E2D025466E8FBDD27748BA6191"/>
            </w:placeholder>
            <w:text/>
          </w:sdtPr>
          <w:sdtContent>
            <w:tc>
              <w:tcPr>
                <w:tcW w:w="2834" w:type="dxa"/>
              </w:tcPr>
              <w:p w14:paraId="73F6AF68" w14:textId="21929A35" w:rsidR="00633FF7" w:rsidRPr="00F44D7C" w:rsidRDefault="00642453" w:rsidP="00642453">
                <w:pPr>
                  <w:rPr>
                    <w:color w:val="002D72"/>
                    <w:sz w:val="18"/>
                    <w:szCs w:val="18"/>
                  </w:rPr>
                </w:pPr>
                <w:r w:rsidRPr="00E8651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59B42263" w14:textId="77777777" w:rsidR="00633FF7" w:rsidRPr="00E20F4A" w:rsidRDefault="00633FF7" w:rsidP="00642453">
            <w:r w:rsidRPr="00E20F4A">
              <w:t>Date:</w:t>
            </w:r>
          </w:p>
        </w:tc>
        <w:sdt>
          <w:sdtPr>
            <w:rPr>
              <w:color w:val="002D72"/>
            </w:rPr>
            <w:id w:val="257571948"/>
            <w:placeholder>
              <w:docPart w:val="57498ECE00AB4F64BFB0B94EAA34FE4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6E9828AC" w14:textId="3FD16283" w:rsidR="00633FF7" w:rsidRPr="00F44D7C" w:rsidRDefault="00633FF7" w:rsidP="00642453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633FF7" w:rsidRPr="00AB3B91" w14:paraId="6463DBFA" w14:textId="77777777" w:rsidTr="00932DA0">
        <w:trPr>
          <w:trHeight w:val="284"/>
        </w:trPr>
        <w:tc>
          <w:tcPr>
            <w:tcW w:w="3998" w:type="dxa"/>
          </w:tcPr>
          <w:p w14:paraId="3A75C0B8" w14:textId="77777777" w:rsidR="00633FF7" w:rsidRPr="00AB3B91" w:rsidRDefault="00633FF7" w:rsidP="00642453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526F2FE7" w14:textId="77777777" w:rsidR="00633FF7" w:rsidRPr="00E20F4A" w:rsidRDefault="00633FF7" w:rsidP="00642453">
            <w:r w:rsidRPr="00E20F4A">
              <w:t>Name:</w:t>
            </w:r>
          </w:p>
        </w:tc>
        <w:sdt>
          <w:sdtPr>
            <w:rPr>
              <w:color w:val="002D72"/>
            </w:rPr>
            <w:id w:val="1476876335"/>
            <w:placeholder>
              <w:docPart w:val="55F024E2D025466E8FBDD27748BA6191"/>
            </w:placeholder>
            <w:text/>
          </w:sdtPr>
          <w:sdtContent>
            <w:tc>
              <w:tcPr>
                <w:tcW w:w="2976" w:type="dxa"/>
              </w:tcPr>
              <w:p w14:paraId="0E8DA1B0" w14:textId="5A2C1710" w:rsidR="00633FF7" w:rsidRPr="00F44D7C" w:rsidRDefault="00642453" w:rsidP="00642453">
                <w:pPr>
                  <w:rPr>
                    <w:color w:val="002D72"/>
                  </w:rPr>
                </w:pPr>
                <w:r w:rsidRPr="00E8651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6A809E93" w14:textId="77777777" w:rsidR="00633FF7" w:rsidRPr="00E20F4A" w:rsidRDefault="00633FF7" w:rsidP="00642453">
            <w:r w:rsidRPr="00E20F4A">
              <w:t>Signature:</w:t>
            </w:r>
          </w:p>
        </w:tc>
        <w:sdt>
          <w:sdtPr>
            <w:rPr>
              <w:color w:val="002D72"/>
            </w:rPr>
            <w:id w:val="1225174081"/>
            <w:placeholder>
              <w:docPart w:val="55F024E2D025466E8FBDD27748BA6191"/>
            </w:placeholder>
            <w:text/>
          </w:sdtPr>
          <w:sdtContent>
            <w:tc>
              <w:tcPr>
                <w:tcW w:w="2834" w:type="dxa"/>
              </w:tcPr>
              <w:p w14:paraId="63504BBC" w14:textId="22A01078" w:rsidR="00633FF7" w:rsidRPr="00F44D7C" w:rsidRDefault="00642453" w:rsidP="00642453">
                <w:pPr>
                  <w:rPr>
                    <w:color w:val="002D72"/>
                    <w:sz w:val="18"/>
                    <w:szCs w:val="18"/>
                  </w:rPr>
                </w:pPr>
                <w:r w:rsidRPr="00E8651A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1A765F70" w14:textId="77777777" w:rsidR="00633FF7" w:rsidRPr="00E20F4A" w:rsidRDefault="00633FF7" w:rsidP="00932DA0">
            <w:r w:rsidRPr="00E20F4A">
              <w:t>Date:</w:t>
            </w:r>
          </w:p>
        </w:tc>
        <w:sdt>
          <w:sdtPr>
            <w:rPr>
              <w:color w:val="002D72"/>
            </w:rPr>
            <w:id w:val="-1539663472"/>
            <w:placeholder>
              <w:docPart w:val="57498ECE00AB4F64BFB0B94EAA34FE45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4A3813FE" w14:textId="2D39C266" w:rsidR="00633FF7" w:rsidRPr="00F44D7C" w:rsidRDefault="00641748" w:rsidP="00932DA0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22D8E2C7" w14:textId="77777777" w:rsidR="00633FF7" w:rsidRDefault="00633FF7" w:rsidP="00633FF7"/>
    <w:sectPr w:rsidR="00633FF7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7091" w14:textId="77777777" w:rsidR="000C0F0D" w:rsidRDefault="000C0F0D" w:rsidP="00E13B4E">
      <w:pPr>
        <w:spacing w:after="0"/>
      </w:pPr>
      <w:r>
        <w:separator/>
      </w:r>
    </w:p>
  </w:endnote>
  <w:endnote w:type="continuationSeparator" w:id="0">
    <w:p w14:paraId="2E403D21" w14:textId="77777777" w:rsidR="000C0F0D" w:rsidRDefault="000C0F0D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3EF8FD67" w:rsidR="00C719BD" w:rsidRPr="00F44D7C" w:rsidRDefault="006147D2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6147D2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4B078DAC" w:rsidR="00C719BD" w:rsidRPr="00F44D7C" w:rsidRDefault="006147D2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6147D2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95A4C" w14:textId="77777777" w:rsidR="000C0F0D" w:rsidRDefault="000C0F0D" w:rsidP="00E13B4E">
      <w:pPr>
        <w:spacing w:after="0"/>
      </w:pPr>
      <w:r>
        <w:separator/>
      </w:r>
    </w:p>
  </w:footnote>
  <w:footnote w:type="continuationSeparator" w:id="0">
    <w:p w14:paraId="72F4A971" w14:textId="77777777" w:rsidR="000C0F0D" w:rsidRDefault="000C0F0D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550B2DC8">
              <wp:simplePos x="0" y="0"/>
              <wp:positionH relativeFrom="column">
                <wp:posOffset>4356884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078C6E66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B4368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B43684">
                            <w:rPr>
                              <w:rStyle w:val="ui-provider"/>
                              <w:color w:val="000000" w:themeColor="text1"/>
                            </w:rPr>
                            <w:t>.04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BA5000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2D0FCA">
                            <w:rPr>
                              <w:rStyle w:val="ui-provider"/>
                              <w:color w:val="000000" w:themeColor="text1"/>
                            </w:rPr>
                            <w:t>4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43.0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PfxdoLeAAAACQEAAA8AAABkcnMv&#10;ZG93bnJldi54bWxMj8FOwzAQRO9I/IO1SNzoulVIkxCnQiCuIApU6s2Nt0lEvI5itwl/j3uC26xm&#10;NPO23My2F2cafedYwXIhQRDXznTcKPj8eLnLQPig2ejeMSn4IQ+b6vqq1IVxE7/TeRsaEUvYF1pB&#10;G8JQIPq6Jav9wg3E0Tu60eoQz7FBM+opltseV1KmaHXHcaHVAz21VH9vT1bB1+txv0vkW/Ns74fJ&#10;zRLZ5qjU7c38+AAi0Bz+wnDBj+hQRaaDO7HxoleQZukyRqNYgbj4SZbnIA4K1skasCrx/wfVLwA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38XaC3gAAAAkBAAAPAAAAAAAAAAAAAAAA&#10;AFIEAABkcnMvZG93bnJldi54bWxQSwUGAAAAAAQABADzAAAAXQUAAAAA&#10;" filled="f" stroked="f">
              <v:textbox>
                <w:txbxContent>
                  <w:p w14:paraId="7B670A00" w14:textId="078C6E66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B4368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B43684">
                      <w:rPr>
                        <w:rStyle w:val="ui-provider"/>
                        <w:color w:val="000000" w:themeColor="text1"/>
                      </w:rPr>
                      <w:t>.04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BA5000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2D0FCA">
                      <w:rPr>
                        <w:rStyle w:val="ui-provider"/>
                        <w:color w:val="000000" w:themeColor="text1"/>
                      </w:rPr>
                      <w:t>4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442379077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swJFyrzY6hRYOE1mOBSf2Ymb/49V0io0psY8LzRTC6gkXtf3z7jpbZid8ABnzqKRPXVAMAGdcyFWRkMFZKLiFA==" w:salt="qxLP5jjxr/jrVP7HLehv4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DC3"/>
    <w:rsid w:val="000168F9"/>
    <w:rsid w:val="00021322"/>
    <w:rsid w:val="00023EAD"/>
    <w:rsid w:val="00026413"/>
    <w:rsid w:val="00027339"/>
    <w:rsid w:val="00027F94"/>
    <w:rsid w:val="00032078"/>
    <w:rsid w:val="00034A4B"/>
    <w:rsid w:val="000461FF"/>
    <w:rsid w:val="00052CC4"/>
    <w:rsid w:val="000544F8"/>
    <w:rsid w:val="0005462D"/>
    <w:rsid w:val="00063524"/>
    <w:rsid w:val="00083B00"/>
    <w:rsid w:val="0009044E"/>
    <w:rsid w:val="000904BE"/>
    <w:rsid w:val="000920D2"/>
    <w:rsid w:val="00096679"/>
    <w:rsid w:val="000B04B1"/>
    <w:rsid w:val="000B0A0E"/>
    <w:rsid w:val="000B10B8"/>
    <w:rsid w:val="000C0F0D"/>
    <w:rsid w:val="000C5EFF"/>
    <w:rsid w:val="000D6275"/>
    <w:rsid w:val="001012E1"/>
    <w:rsid w:val="0010551F"/>
    <w:rsid w:val="00115BC1"/>
    <w:rsid w:val="00117DDB"/>
    <w:rsid w:val="00130D77"/>
    <w:rsid w:val="001319CD"/>
    <w:rsid w:val="00136E70"/>
    <w:rsid w:val="001372BC"/>
    <w:rsid w:val="00153D9A"/>
    <w:rsid w:val="00154844"/>
    <w:rsid w:val="001775FE"/>
    <w:rsid w:val="00186B47"/>
    <w:rsid w:val="0019328D"/>
    <w:rsid w:val="00196448"/>
    <w:rsid w:val="001A141A"/>
    <w:rsid w:val="001A16EF"/>
    <w:rsid w:val="001A2423"/>
    <w:rsid w:val="001D3705"/>
    <w:rsid w:val="001D6B45"/>
    <w:rsid w:val="001E053C"/>
    <w:rsid w:val="001F6344"/>
    <w:rsid w:val="001F79EB"/>
    <w:rsid w:val="00202E20"/>
    <w:rsid w:val="00203FC6"/>
    <w:rsid w:val="0021739A"/>
    <w:rsid w:val="00220885"/>
    <w:rsid w:val="00233642"/>
    <w:rsid w:val="00233E56"/>
    <w:rsid w:val="0023745F"/>
    <w:rsid w:val="002509D1"/>
    <w:rsid w:val="00263014"/>
    <w:rsid w:val="00263021"/>
    <w:rsid w:val="00271819"/>
    <w:rsid w:val="00280765"/>
    <w:rsid w:val="002A07ED"/>
    <w:rsid w:val="002A0F2E"/>
    <w:rsid w:val="002A2C7B"/>
    <w:rsid w:val="002B1BE1"/>
    <w:rsid w:val="002B6E0C"/>
    <w:rsid w:val="002D0FCA"/>
    <w:rsid w:val="002D59B9"/>
    <w:rsid w:val="002E1AA7"/>
    <w:rsid w:val="00307E12"/>
    <w:rsid w:val="003211CC"/>
    <w:rsid w:val="003244E8"/>
    <w:rsid w:val="003331FA"/>
    <w:rsid w:val="00343AB0"/>
    <w:rsid w:val="00356BAA"/>
    <w:rsid w:val="00367470"/>
    <w:rsid w:val="003776C0"/>
    <w:rsid w:val="00391F86"/>
    <w:rsid w:val="00393283"/>
    <w:rsid w:val="00394298"/>
    <w:rsid w:val="003A4196"/>
    <w:rsid w:val="003A6E9F"/>
    <w:rsid w:val="003B7BA3"/>
    <w:rsid w:val="003C3538"/>
    <w:rsid w:val="003D4B9A"/>
    <w:rsid w:val="003E53EA"/>
    <w:rsid w:val="003F649C"/>
    <w:rsid w:val="00413963"/>
    <w:rsid w:val="00417AF4"/>
    <w:rsid w:val="00441FF9"/>
    <w:rsid w:val="00446102"/>
    <w:rsid w:val="00456975"/>
    <w:rsid w:val="0047036A"/>
    <w:rsid w:val="004712E8"/>
    <w:rsid w:val="00473C45"/>
    <w:rsid w:val="00484377"/>
    <w:rsid w:val="004940C6"/>
    <w:rsid w:val="004A1665"/>
    <w:rsid w:val="004A38B6"/>
    <w:rsid w:val="004A7D6D"/>
    <w:rsid w:val="004B0D96"/>
    <w:rsid w:val="004D1B17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3B09"/>
    <w:rsid w:val="005528D1"/>
    <w:rsid w:val="0056498C"/>
    <w:rsid w:val="00566855"/>
    <w:rsid w:val="00574E9B"/>
    <w:rsid w:val="00575E13"/>
    <w:rsid w:val="00585A32"/>
    <w:rsid w:val="00594A83"/>
    <w:rsid w:val="005A1EE8"/>
    <w:rsid w:val="005A58AF"/>
    <w:rsid w:val="005B4100"/>
    <w:rsid w:val="005D3244"/>
    <w:rsid w:val="005D464D"/>
    <w:rsid w:val="005E041D"/>
    <w:rsid w:val="006026BE"/>
    <w:rsid w:val="006147D2"/>
    <w:rsid w:val="00620DA8"/>
    <w:rsid w:val="00622292"/>
    <w:rsid w:val="00623FE4"/>
    <w:rsid w:val="00633FF7"/>
    <w:rsid w:val="00641748"/>
    <w:rsid w:val="00642453"/>
    <w:rsid w:val="00644254"/>
    <w:rsid w:val="0065049A"/>
    <w:rsid w:val="006518FB"/>
    <w:rsid w:val="00657664"/>
    <w:rsid w:val="00663F6A"/>
    <w:rsid w:val="00666435"/>
    <w:rsid w:val="00666FCB"/>
    <w:rsid w:val="0067138F"/>
    <w:rsid w:val="00677198"/>
    <w:rsid w:val="0068021F"/>
    <w:rsid w:val="006944F7"/>
    <w:rsid w:val="00697823"/>
    <w:rsid w:val="006A338E"/>
    <w:rsid w:val="006A6A52"/>
    <w:rsid w:val="006A7BF8"/>
    <w:rsid w:val="006C32EF"/>
    <w:rsid w:val="006C6366"/>
    <w:rsid w:val="006C7A05"/>
    <w:rsid w:val="006D0DBC"/>
    <w:rsid w:val="006E3872"/>
    <w:rsid w:val="006F1613"/>
    <w:rsid w:val="006F2060"/>
    <w:rsid w:val="00701EE3"/>
    <w:rsid w:val="00704056"/>
    <w:rsid w:val="00713B2F"/>
    <w:rsid w:val="007149AA"/>
    <w:rsid w:val="007254FC"/>
    <w:rsid w:val="0073017A"/>
    <w:rsid w:val="00734EF4"/>
    <w:rsid w:val="00734F97"/>
    <w:rsid w:val="007355D9"/>
    <w:rsid w:val="007511CC"/>
    <w:rsid w:val="00765E5F"/>
    <w:rsid w:val="0077032E"/>
    <w:rsid w:val="007724D0"/>
    <w:rsid w:val="0077448B"/>
    <w:rsid w:val="00775CDB"/>
    <w:rsid w:val="00784AE1"/>
    <w:rsid w:val="00786BA4"/>
    <w:rsid w:val="00793023"/>
    <w:rsid w:val="00793AC0"/>
    <w:rsid w:val="0079622F"/>
    <w:rsid w:val="007A387A"/>
    <w:rsid w:val="007B2A4C"/>
    <w:rsid w:val="007B506C"/>
    <w:rsid w:val="007C5A46"/>
    <w:rsid w:val="007D4341"/>
    <w:rsid w:val="007D498D"/>
    <w:rsid w:val="007E6252"/>
    <w:rsid w:val="007F72F8"/>
    <w:rsid w:val="007F738D"/>
    <w:rsid w:val="00800528"/>
    <w:rsid w:val="00803F2C"/>
    <w:rsid w:val="00806EAF"/>
    <w:rsid w:val="00810A1A"/>
    <w:rsid w:val="00822B37"/>
    <w:rsid w:val="008234D5"/>
    <w:rsid w:val="00831D42"/>
    <w:rsid w:val="0083739C"/>
    <w:rsid w:val="008418BA"/>
    <w:rsid w:val="00842DA4"/>
    <w:rsid w:val="00844191"/>
    <w:rsid w:val="00856877"/>
    <w:rsid w:val="00870865"/>
    <w:rsid w:val="008B0F97"/>
    <w:rsid w:val="008B1956"/>
    <w:rsid w:val="008B22EB"/>
    <w:rsid w:val="008B3D58"/>
    <w:rsid w:val="008B597B"/>
    <w:rsid w:val="008D2FB9"/>
    <w:rsid w:val="008D4F6C"/>
    <w:rsid w:val="008F2A2C"/>
    <w:rsid w:val="008F3E40"/>
    <w:rsid w:val="008F3FD4"/>
    <w:rsid w:val="0090169E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22D5"/>
    <w:rsid w:val="00986B37"/>
    <w:rsid w:val="00996D33"/>
    <w:rsid w:val="009A0B4D"/>
    <w:rsid w:val="009A16FE"/>
    <w:rsid w:val="009A30FC"/>
    <w:rsid w:val="009A3B0A"/>
    <w:rsid w:val="009A5885"/>
    <w:rsid w:val="009A729E"/>
    <w:rsid w:val="009A7956"/>
    <w:rsid w:val="009B36CD"/>
    <w:rsid w:val="009C78FB"/>
    <w:rsid w:val="009D0133"/>
    <w:rsid w:val="009D422E"/>
    <w:rsid w:val="009D7089"/>
    <w:rsid w:val="009E2404"/>
    <w:rsid w:val="009E3CD5"/>
    <w:rsid w:val="009E67A1"/>
    <w:rsid w:val="009F2210"/>
    <w:rsid w:val="009F2250"/>
    <w:rsid w:val="009F389A"/>
    <w:rsid w:val="009F650B"/>
    <w:rsid w:val="00A32A11"/>
    <w:rsid w:val="00A41A5B"/>
    <w:rsid w:val="00A5557A"/>
    <w:rsid w:val="00A80D3D"/>
    <w:rsid w:val="00A831EA"/>
    <w:rsid w:val="00A839CF"/>
    <w:rsid w:val="00A857C4"/>
    <w:rsid w:val="00A949C6"/>
    <w:rsid w:val="00A95990"/>
    <w:rsid w:val="00A972BF"/>
    <w:rsid w:val="00AA4866"/>
    <w:rsid w:val="00AB152A"/>
    <w:rsid w:val="00AB3B91"/>
    <w:rsid w:val="00AC212B"/>
    <w:rsid w:val="00AC3C41"/>
    <w:rsid w:val="00B02E03"/>
    <w:rsid w:val="00B1144E"/>
    <w:rsid w:val="00B4058C"/>
    <w:rsid w:val="00B41160"/>
    <w:rsid w:val="00B43684"/>
    <w:rsid w:val="00B44187"/>
    <w:rsid w:val="00B44DE3"/>
    <w:rsid w:val="00B632C8"/>
    <w:rsid w:val="00B64F3D"/>
    <w:rsid w:val="00B70E68"/>
    <w:rsid w:val="00B730E9"/>
    <w:rsid w:val="00B80155"/>
    <w:rsid w:val="00B84A7F"/>
    <w:rsid w:val="00B96012"/>
    <w:rsid w:val="00BA5000"/>
    <w:rsid w:val="00BA5E0B"/>
    <w:rsid w:val="00BD560F"/>
    <w:rsid w:val="00BD5A13"/>
    <w:rsid w:val="00BF7276"/>
    <w:rsid w:val="00C0184B"/>
    <w:rsid w:val="00C07F90"/>
    <w:rsid w:val="00C2133C"/>
    <w:rsid w:val="00C2598D"/>
    <w:rsid w:val="00C4168F"/>
    <w:rsid w:val="00C43897"/>
    <w:rsid w:val="00C54680"/>
    <w:rsid w:val="00C66F85"/>
    <w:rsid w:val="00C719BD"/>
    <w:rsid w:val="00C73B05"/>
    <w:rsid w:val="00C83808"/>
    <w:rsid w:val="00C90582"/>
    <w:rsid w:val="00C947DD"/>
    <w:rsid w:val="00C97FC1"/>
    <w:rsid w:val="00CA4A37"/>
    <w:rsid w:val="00CB1FFC"/>
    <w:rsid w:val="00CB203D"/>
    <w:rsid w:val="00CB33BE"/>
    <w:rsid w:val="00CB5850"/>
    <w:rsid w:val="00CB5A4F"/>
    <w:rsid w:val="00CB727A"/>
    <w:rsid w:val="00CC2D25"/>
    <w:rsid w:val="00CE00CE"/>
    <w:rsid w:val="00CE1B8A"/>
    <w:rsid w:val="00CE381B"/>
    <w:rsid w:val="00CE7F32"/>
    <w:rsid w:val="00CF6AE4"/>
    <w:rsid w:val="00D03A5E"/>
    <w:rsid w:val="00D13616"/>
    <w:rsid w:val="00D1635C"/>
    <w:rsid w:val="00D237F4"/>
    <w:rsid w:val="00D244AA"/>
    <w:rsid w:val="00D32663"/>
    <w:rsid w:val="00D53B4B"/>
    <w:rsid w:val="00D566B4"/>
    <w:rsid w:val="00D578B4"/>
    <w:rsid w:val="00D638B6"/>
    <w:rsid w:val="00D655C7"/>
    <w:rsid w:val="00D67D20"/>
    <w:rsid w:val="00D7006D"/>
    <w:rsid w:val="00D71D24"/>
    <w:rsid w:val="00D76296"/>
    <w:rsid w:val="00D82299"/>
    <w:rsid w:val="00D87207"/>
    <w:rsid w:val="00D94283"/>
    <w:rsid w:val="00DA1D1E"/>
    <w:rsid w:val="00DA2708"/>
    <w:rsid w:val="00DA60E4"/>
    <w:rsid w:val="00DB1911"/>
    <w:rsid w:val="00DC1239"/>
    <w:rsid w:val="00DC5638"/>
    <w:rsid w:val="00DC67A5"/>
    <w:rsid w:val="00DD13EF"/>
    <w:rsid w:val="00DD3F84"/>
    <w:rsid w:val="00E000E9"/>
    <w:rsid w:val="00E0598A"/>
    <w:rsid w:val="00E10C61"/>
    <w:rsid w:val="00E13B4E"/>
    <w:rsid w:val="00E20F4A"/>
    <w:rsid w:val="00E22BAA"/>
    <w:rsid w:val="00E35FD2"/>
    <w:rsid w:val="00E55FF2"/>
    <w:rsid w:val="00E66278"/>
    <w:rsid w:val="00E70922"/>
    <w:rsid w:val="00E7246B"/>
    <w:rsid w:val="00E76889"/>
    <w:rsid w:val="00E87BCA"/>
    <w:rsid w:val="00E90FFB"/>
    <w:rsid w:val="00E9369C"/>
    <w:rsid w:val="00EB5611"/>
    <w:rsid w:val="00EC3605"/>
    <w:rsid w:val="00ED05F4"/>
    <w:rsid w:val="00ED12AC"/>
    <w:rsid w:val="00ED5FF7"/>
    <w:rsid w:val="00EE032E"/>
    <w:rsid w:val="00EE4810"/>
    <w:rsid w:val="00EE6DB3"/>
    <w:rsid w:val="00EE7E62"/>
    <w:rsid w:val="00EF4541"/>
    <w:rsid w:val="00EF572C"/>
    <w:rsid w:val="00F121FE"/>
    <w:rsid w:val="00F31F0A"/>
    <w:rsid w:val="00F33CA2"/>
    <w:rsid w:val="00F3779C"/>
    <w:rsid w:val="00F44D7C"/>
    <w:rsid w:val="00F45B9F"/>
    <w:rsid w:val="00F55635"/>
    <w:rsid w:val="00F65291"/>
    <w:rsid w:val="00F703F4"/>
    <w:rsid w:val="00F738F5"/>
    <w:rsid w:val="00FA0272"/>
    <w:rsid w:val="00FB5C6F"/>
    <w:rsid w:val="00FC6FC3"/>
    <w:rsid w:val="00FD0F49"/>
    <w:rsid w:val="00FD2AA5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665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648E"/>
    <w:pPr>
      <w:keepNext/>
      <w:keepLines/>
      <w:spacing w:before="160"/>
      <w:outlineLvl w:val="2"/>
    </w:pPr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1648E"/>
    <w:rPr>
      <w:rFonts w:ascii="Source Sans Pro SemiBold" w:eastAsiaTheme="majorEastAsia" w:hAnsi="Source Sans Pro SemiBold" w:cstheme="majorBidi"/>
      <w:b/>
      <w:bCs/>
      <w:color w:val="002B72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666435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666435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666435"/>
    <w:pPr>
      <w:keepNext/>
      <w:keepLines/>
      <w:numPr>
        <w:numId w:val="25"/>
      </w:numPr>
      <w:spacing w:before="40" w:after="2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0C381E" w:rsidRDefault="000D5FE0" w:rsidP="000D5FE0">
          <w:pPr>
            <w:pStyle w:val="5DBCEFFE629143A1A78D215703950F88"/>
          </w:pPr>
          <w:r w:rsidRPr="00765E5F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5F024E2D025466E8FBDD27748BA6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16132-B534-4585-921A-9D51E09F167E}"/>
      </w:docPartPr>
      <w:docPartBody>
        <w:p w:rsidR="009B4546" w:rsidRDefault="002B4451" w:rsidP="002B4451">
          <w:pPr>
            <w:pStyle w:val="55F024E2D025466E8FBDD27748BA6191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57498ECE00AB4F64BFB0B94EAA34F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A3118-F749-443A-8968-602E1A5E8837}"/>
      </w:docPartPr>
      <w:docPartBody>
        <w:p w:rsidR="009B4546" w:rsidRDefault="00775667" w:rsidP="00775667">
          <w:pPr>
            <w:pStyle w:val="57498ECE00AB4F64BFB0B94EAA34FE451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034A6F8B5E3643F49E172AAAE4AFA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47E97-9B1C-443E-A800-7E464F786ED0}"/>
      </w:docPartPr>
      <w:docPartBody>
        <w:p w:rsidR="00823724" w:rsidRDefault="000D5FE0" w:rsidP="000D5FE0">
          <w:pPr>
            <w:pStyle w:val="034A6F8B5E3643F49E172AAAE4AFAAEB"/>
          </w:pPr>
          <w:r w:rsidRPr="0077448B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DE6E7FF4C5A04110A0E0CC6E4BFCB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080BB-587A-45A0-87B9-02BE4B8BCA17}"/>
      </w:docPartPr>
      <w:docPartBody>
        <w:p w:rsidR="00823724" w:rsidRDefault="00775667" w:rsidP="00775667">
          <w:pPr>
            <w:pStyle w:val="DE6E7FF4C5A04110A0E0CC6E4BFCB89F1"/>
          </w:pPr>
          <w:r w:rsidRPr="0077448B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DD763C595350403A9DB88699ED3ECB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3C996-7504-4903-BC2A-F6B08F51A66B}"/>
      </w:docPartPr>
      <w:docPartBody>
        <w:p w:rsidR="00823724" w:rsidRDefault="000D5FE0" w:rsidP="000D5FE0">
          <w:pPr>
            <w:pStyle w:val="DD763C595350403A9DB88699ED3ECBF6"/>
          </w:pPr>
          <w:r w:rsidRPr="0077448B">
            <w:rPr>
              <w:color w:val="002D72"/>
            </w:rPr>
            <w:t>Click or tap here to enter text.</w:t>
          </w:r>
        </w:p>
      </w:docPartBody>
    </w:docPart>
    <w:docPart>
      <w:docPartPr>
        <w:name w:val="5D6BDE29669A4680B479E58E595D2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A0A9D-9319-422C-9EA0-8BAA7E8C7FE5}"/>
      </w:docPartPr>
      <w:docPartBody>
        <w:p w:rsidR="00CA1CC9" w:rsidRDefault="00775667" w:rsidP="00775667">
          <w:pPr>
            <w:pStyle w:val="5D6BDE29669A4680B479E58E595D218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43513BD33CA444693EC105B293E5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7677D-2C99-4490-A25A-1DB989AECD25}"/>
      </w:docPartPr>
      <w:docPartBody>
        <w:p w:rsidR="00CA1CC9" w:rsidRDefault="00775667" w:rsidP="00775667">
          <w:pPr>
            <w:pStyle w:val="A43513BD33CA444693EC105B293E5D4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7FF7A263F804B1C97BE5C7A249FB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F9D18-1BB2-4918-92A1-76E3EF2311B4}"/>
      </w:docPartPr>
      <w:docPartBody>
        <w:p w:rsidR="00CA1CC9" w:rsidRDefault="00775667" w:rsidP="00775667">
          <w:pPr>
            <w:pStyle w:val="57FF7A263F804B1C97BE5C7A249FBC57"/>
          </w:pPr>
          <w:r w:rsidRPr="0077448B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14D8746F58C4495A1C918EE9B2A1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F79E94-501E-4300-98DB-0D5D720A22F1}"/>
      </w:docPartPr>
      <w:docPartBody>
        <w:p w:rsidR="00CA1CC9" w:rsidRDefault="00775667" w:rsidP="00775667">
          <w:pPr>
            <w:pStyle w:val="414D8746F58C4495A1C918EE9B2A1B12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5BE438A93C07452DB9BD65A73C326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937D4-3C30-4093-9D17-CB8B94B9F537}"/>
      </w:docPartPr>
      <w:docPartBody>
        <w:p w:rsidR="00CA1CC9" w:rsidRDefault="00775667" w:rsidP="00775667">
          <w:pPr>
            <w:pStyle w:val="5BE438A93C07452DB9BD65A73C3263E5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96709A3ABC874515A189DC5BD06660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52702-7EE5-44AE-9B3C-DEA866D1B055}"/>
      </w:docPartPr>
      <w:docPartBody>
        <w:p w:rsidR="00CA1CC9" w:rsidRDefault="00775667" w:rsidP="00775667">
          <w:pPr>
            <w:pStyle w:val="96709A3ABC874515A189DC5BD066600F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4025BD923FC4B56A66CF682376A3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6121D-5922-4ED5-91A2-84DD48F9E4B5}"/>
      </w:docPartPr>
      <w:docPartBody>
        <w:p w:rsidR="00CA1CC9" w:rsidRDefault="00775667" w:rsidP="00775667">
          <w:pPr>
            <w:pStyle w:val="64025BD923FC4B56A66CF682376A30B5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1F23708EA9B44E88EEDA2D2ECA55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0FE4-DCAC-42A9-AC10-033FC3DC0C62}"/>
      </w:docPartPr>
      <w:docPartBody>
        <w:p w:rsidR="00CA1CC9" w:rsidRDefault="00775667" w:rsidP="00775667">
          <w:pPr>
            <w:pStyle w:val="41F23708EA9B44E88EEDA2D2ECA556F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E6C69CF822F4AE5836E1E3F58870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17D56-9BE7-49AD-9C75-F779507CFC23}"/>
      </w:docPartPr>
      <w:docPartBody>
        <w:p w:rsidR="00CA1CC9" w:rsidRDefault="00775667" w:rsidP="00775667">
          <w:pPr>
            <w:pStyle w:val="8E6C69CF822F4AE5836E1E3F5887092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3A0CA7AE60C430288B1DDD95A8D4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42972-FCE6-46F4-AEFB-1362F5DDB042}"/>
      </w:docPartPr>
      <w:docPartBody>
        <w:p w:rsidR="00CA1CC9" w:rsidRDefault="00775667" w:rsidP="00775667">
          <w:pPr>
            <w:pStyle w:val="23A0CA7AE60C430288B1DDD95A8D4E8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507628C103C42B1A1C98C5024955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29F96-34ED-4072-9F9A-A9D1ABB20937}"/>
      </w:docPartPr>
      <w:docPartBody>
        <w:p w:rsidR="00CA1CC9" w:rsidRDefault="00775667" w:rsidP="00775667">
          <w:pPr>
            <w:pStyle w:val="7507628C103C42B1A1C98C502495500E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8000E38231924019891E8D7973C36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9307B-F326-4FE8-830D-3673F4C36F3C}"/>
      </w:docPartPr>
      <w:docPartBody>
        <w:p w:rsidR="00CA1CC9" w:rsidRDefault="00775667" w:rsidP="00775667">
          <w:pPr>
            <w:pStyle w:val="8000E38231924019891E8D7973C36701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A97A53515AB43AFB07DA3AF71EAA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880B-C2DF-4151-AEE2-A488F51F66C5}"/>
      </w:docPartPr>
      <w:docPartBody>
        <w:p w:rsidR="00CA1CC9" w:rsidRDefault="00775667" w:rsidP="00775667">
          <w:pPr>
            <w:pStyle w:val="FA97A53515AB43AFB07DA3AF71EAACF6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D16F6031601B41E7800A258E93D55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1448A-BF49-491D-865F-EAA7E8E16249}"/>
      </w:docPartPr>
      <w:docPartBody>
        <w:p w:rsidR="00CA1CC9" w:rsidRDefault="00775667" w:rsidP="00775667">
          <w:pPr>
            <w:pStyle w:val="D16F6031601B41E7800A258E93D5518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9E25D4AFA0B456A80078CB6CC78F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16AE8-58D0-4888-BE86-CB91EC436BB1}"/>
      </w:docPartPr>
      <w:docPartBody>
        <w:p w:rsidR="00CA1CC9" w:rsidRDefault="00775667" w:rsidP="00775667">
          <w:pPr>
            <w:pStyle w:val="A9E25D4AFA0B456A80078CB6CC78F6D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7A0548E04EC4D11BEEF0379AD564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33987-6FB6-4A28-92C7-2C32F196CC87}"/>
      </w:docPartPr>
      <w:docPartBody>
        <w:p w:rsidR="00CA1CC9" w:rsidRDefault="00775667" w:rsidP="00775667">
          <w:pPr>
            <w:pStyle w:val="07A0548E04EC4D11BEEF0379AD56474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95C03FC380B4FD5B87BEB24E444F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F74A7-F50E-46FC-A658-AA2AFEC67368}"/>
      </w:docPartPr>
      <w:docPartBody>
        <w:p w:rsidR="00CA1CC9" w:rsidRDefault="00775667" w:rsidP="00775667">
          <w:pPr>
            <w:pStyle w:val="C95C03FC380B4FD5B87BEB24E444FA7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C4326C7402748D8AAD5A1FC98288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0DBEB-CBD1-4BFE-AD74-7D226CFB9443}"/>
      </w:docPartPr>
      <w:docPartBody>
        <w:p w:rsidR="00CA1CC9" w:rsidRDefault="00775667" w:rsidP="00775667">
          <w:pPr>
            <w:pStyle w:val="9C4326C7402748D8AAD5A1FC982889F4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E03B0372890D4005A81850426AC38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812A32-5000-4684-82FC-6D2DC555E801}"/>
      </w:docPartPr>
      <w:docPartBody>
        <w:p w:rsidR="00CA1CC9" w:rsidRDefault="00775667" w:rsidP="00775667">
          <w:pPr>
            <w:pStyle w:val="E03B0372890D4005A81850426AC38B12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F0503DEE0E674CB6B56D3DDC821B2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9F931-8480-46DC-A73E-D63A2408E12C}"/>
      </w:docPartPr>
      <w:docPartBody>
        <w:p w:rsidR="00CA1CC9" w:rsidRDefault="00775667" w:rsidP="00775667">
          <w:pPr>
            <w:pStyle w:val="F0503DEE0E674CB6B56D3DDC821B2A9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CC6A670F97164AC49FAD8E4754229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B82E4-483F-4AB5-BBB9-AEED94A4B7DE}"/>
      </w:docPartPr>
      <w:docPartBody>
        <w:p w:rsidR="00CA1CC9" w:rsidRDefault="00775667" w:rsidP="00775667">
          <w:pPr>
            <w:pStyle w:val="CC6A670F97164AC49FAD8E47542292E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DF6208C62F240979A081B96064E5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689E3-C91B-437C-A956-A5ED951B2A4F}"/>
      </w:docPartPr>
      <w:docPartBody>
        <w:p w:rsidR="00CA1CC9" w:rsidRDefault="00775667" w:rsidP="00775667">
          <w:pPr>
            <w:pStyle w:val="DDF6208C62F240979A081B96064E515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510A3D79C6C4972A23C899F64E73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D8844-8B36-42CE-877A-371DC395D639}"/>
      </w:docPartPr>
      <w:docPartBody>
        <w:p w:rsidR="00CA1CC9" w:rsidRDefault="00775667" w:rsidP="00775667">
          <w:pPr>
            <w:pStyle w:val="9510A3D79C6C4972A23C899F64E737A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D16A1FB7EAE4E3080D675CA60AEB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30724-007B-430D-A9DB-CDCDD4E4BAE8}"/>
      </w:docPartPr>
      <w:docPartBody>
        <w:p w:rsidR="00CA1CC9" w:rsidRDefault="00775667" w:rsidP="00775667">
          <w:pPr>
            <w:pStyle w:val="ED16A1FB7EAE4E3080D675CA60AEB6EB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07EE02F55354A4282D1D7E9FF633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F4505-577E-41CA-AE2E-A110721597E4}"/>
      </w:docPartPr>
      <w:docPartBody>
        <w:p w:rsidR="00CA1CC9" w:rsidRDefault="00775667" w:rsidP="00775667">
          <w:pPr>
            <w:pStyle w:val="507EE02F55354A4282D1D7E9FF633149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7B56EC6478E4AB0BC9471A30D69A6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1312F-777C-43B9-98DE-431EAC88DF47}"/>
      </w:docPartPr>
      <w:docPartBody>
        <w:p w:rsidR="00CA1CC9" w:rsidRDefault="00775667" w:rsidP="00775667">
          <w:pPr>
            <w:pStyle w:val="37B56EC6478E4AB0BC9471A30D69A669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2EBA44DB4BF4487B82340A145AE47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EE26-E14B-4EE2-B55D-9032EA778254}"/>
      </w:docPartPr>
      <w:docPartBody>
        <w:p w:rsidR="00CA1CC9" w:rsidRDefault="00775667" w:rsidP="00775667">
          <w:pPr>
            <w:pStyle w:val="2EBA44DB4BF4487B82340A145AE47F4E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9A1C058B09864650BD2EF0145D529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31989-BBD4-4533-AC09-CF93B3A9BADD}"/>
      </w:docPartPr>
      <w:docPartBody>
        <w:p w:rsidR="00CA1CC9" w:rsidRDefault="00775667" w:rsidP="00775667">
          <w:pPr>
            <w:pStyle w:val="9A1C058B09864650BD2EF0145D529D3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1C76D463B56488395AFF9916B2C2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EDB11-B796-4012-8F4B-3451FA5F8BA1}"/>
      </w:docPartPr>
      <w:docPartBody>
        <w:p w:rsidR="00CA1CC9" w:rsidRDefault="00775667" w:rsidP="00775667">
          <w:pPr>
            <w:pStyle w:val="F1C76D463B56488395AFF9916B2C210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FB0B6DFDCBB42FD8EDA0ACC4483E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89124-EC4B-4E3D-BC3E-263A33D8F4CB}"/>
      </w:docPartPr>
      <w:docPartBody>
        <w:p w:rsidR="00CA1CC9" w:rsidRDefault="00775667" w:rsidP="00775667">
          <w:pPr>
            <w:pStyle w:val="DFB0B6DFDCBB42FD8EDA0ACC4483EE7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6E0DB59BBC14C1DA65B9E654897A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0270-C343-45A1-B4C2-1849EA5B37E4}"/>
      </w:docPartPr>
      <w:docPartBody>
        <w:p w:rsidR="00CA1CC9" w:rsidRDefault="00775667" w:rsidP="00775667">
          <w:pPr>
            <w:pStyle w:val="F6E0DB59BBC14C1DA65B9E654897A4E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B8F4F31A72E46778D2AE2EB36086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F0D27-87AE-47B8-BD56-54407C9068CF}"/>
      </w:docPartPr>
      <w:docPartBody>
        <w:p w:rsidR="00CA1CC9" w:rsidRDefault="00775667" w:rsidP="00775667">
          <w:pPr>
            <w:pStyle w:val="EB8F4F31A72E46778D2AE2EB3608679D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6CF8F98C8294AFAA4566CB4F0E38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FDCD4-5F82-4E1B-A8D3-15B43800C1D4}"/>
      </w:docPartPr>
      <w:docPartBody>
        <w:p w:rsidR="00CA1CC9" w:rsidRDefault="00775667" w:rsidP="00775667">
          <w:pPr>
            <w:pStyle w:val="36CF8F98C8294AFAA4566CB4F0E38745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BD2599AAD793428FAB8907383DA6DA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E1B4F-B4D0-46A0-A0AA-F5648E9CB2F8}"/>
      </w:docPartPr>
      <w:docPartBody>
        <w:p w:rsidR="00CA1CC9" w:rsidRDefault="00775667" w:rsidP="00775667">
          <w:pPr>
            <w:pStyle w:val="BD2599AAD793428FAB8907383DA6DAD5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B7E8008DF0D414A9DF5B9AEE701A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2C277-C1B8-4032-AB66-2C9EA8E81F78}"/>
      </w:docPartPr>
      <w:docPartBody>
        <w:p w:rsidR="00CA1CC9" w:rsidRDefault="00775667" w:rsidP="00775667">
          <w:pPr>
            <w:pStyle w:val="1B7E8008DF0D414A9DF5B9AEE701A6BC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69D0E3EACB64114BE5C55F11020C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44021-68B3-4DFB-959B-26355D4DB4CC}"/>
      </w:docPartPr>
      <w:docPartBody>
        <w:p w:rsidR="00CA1CC9" w:rsidRDefault="00775667" w:rsidP="00775667">
          <w:pPr>
            <w:pStyle w:val="869D0E3EACB64114BE5C55F11020C41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E0474195A40485EBD0CA654B12D6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7A204-82BE-4638-8CA3-13CBB73A4206}"/>
      </w:docPartPr>
      <w:docPartBody>
        <w:p w:rsidR="00CA1CC9" w:rsidRDefault="00775667" w:rsidP="00775667">
          <w:pPr>
            <w:pStyle w:val="EE0474195A40485EBD0CA654B12D63C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CF9C58A61F440FEADC16B6C89E78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94ADE-D0B8-4970-9C74-063CDCFBFEC4}"/>
      </w:docPartPr>
      <w:docPartBody>
        <w:p w:rsidR="00CA1CC9" w:rsidRDefault="00775667" w:rsidP="00775667">
          <w:pPr>
            <w:pStyle w:val="1CF9C58A61F440FEADC16B6C89E7874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F1756F5F1484CBCB9CF7D46F3D0C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7D9FE3-ED6F-4DC4-9839-FA0C7DE77AE8}"/>
      </w:docPartPr>
      <w:docPartBody>
        <w:p w:rsidR="00CA1CC9" w:rsidRDefault="00775667" w:rsidP="00775667">
          <w:pPr>
            <w:pStyle w:val="BF1756F5F1484CBCB9CF7D46F3D0CAFE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307F43B1BB2A4494AEED68B4E6FBF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600A3-4237-40D1-9E84-0CA19AFA75E1}"/>
      </w:docPartPr>
      <w:docPartBody>
        <w:p w:rsidR="00CA1CC9" w:rsidRDefault="00775667" w:rsidP="00775667">
          <w:pPr>
            <w:pStyle w:val="307F43B1BB2A4494AEED68B4E6FBF68D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BAAFB3072EAD417A8C3F9D1EBECAB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30205-BE83-42FF-A8C8-0B704898E8F0}"/>
      </w:docPartPr>
      <w:docPartBody>
        <w:p w:rsidR="00CA1CC9" w:rsidRDefault="00775667" w:rsidP="00775667">
          <w:pPr>
            <w:pStyle w:val="BAAFB3072EAD417A8C3F9D1EBECABF6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280C49E4EEC48CF8F9A9A2665B54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7D9DB-136F-4BA6-A6CF-8E46ACF0D2F5}"/>
      </w:docPartPr>
      <w:docPartBody>
        <w:p w:rsidR="00CA1CC9" w:rsidRDefault="00775667" w:rsidP="00775667">
          <w:pPr>
            <w:pStyle w:val="4280C49E4EEC48CF8F9A9A2665B54BC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27EFC1A0C9948DA86CCA1A003595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D5258-C7FB-4454-991C-456739213114}"/>
      </w:docPartPr>
      <w:docPartBody>
        <w:p w:rsidR="00CA1CC9" w:rsidRDefault="00775667" w:rsidP="00775667">
          <w:pPr>
            <w:pStyle w:val="927EFC1A0C9948DA86CCA1A00359590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3D69FBB7B8E4E45867F68D91078A4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D25E9-D165-4323-BBD6-D90F86D7A86E}"/>
      </w:docPartPr>
      <w:docPartBody>
        <w:p w:rsidR="00CA1CC9" w:rsidRDefault="00775667" w:rsidP="00775667">
          <w:pPr>
            <w:pStyle w:val="43D69FBB7B8E4E45867F68D91078A4C3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B329756A0E548AC90653E78B4DD1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941DB-92B0-4E4B-B00D-09611363D78A}"/>
      </w:docPartPr>
      <w:docPartBody>
        <w:p w:rsidR="00CA1CC9" w:rsidRDefault="00775667" w:rsidP="00775667">
          <w:pPr>
            <w:pStyle w:val="1B329756A0E548AC90653E78B4DD1C87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0111C6491474AD98E42688F55373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2951A-F0AB-4A1D-8083-E3E1779F2D7E}"/>
      </w:docPartPr>
      <w:docPartBody>
        <w:p w:rsidR="00CA1CC9" w:rsidRDefault="00775667" w:rsidP="00775667">
          <w:pPr>
            <w:pStyle w:val="20111C6491474AD98E42688F5537326D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630C2712F434D5CA89696731EF85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35F49-47DE-4934-BE23-09005A50FA4D}"/>
      </w:docPartPr>
      <w:docPartBody>
        <w:p w:rsidR="00CA1CC9" w:rsidRDefault="00775667" w:rsidP="00775667">
          <w:pPr>
            <w:pStyle w:val="D630C2712F434D5CA89696731EF8581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0121F741EC44F67B498E98BAE47C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BD0CB-2FF3-4AB8-B29E-C06242E5AE1C}"/>
      </w:docPartPr>
      <w:docPartBody>
        <w:p w:rsidR="00CA1CC9" w:rsidRDefault="00775667" w:rsidP="00775667">
          <w:pPr>
            <w:pStyle w:val="60121F741EC44F67B498E98BAE47CE1A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29FF8E6FDC74C2E95C673CD68BC8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B7AA8-2065-4DB9-B9B3-07769544C0B2}"/>
      </w:docPartPr>
      <w:docPartBody>
        <w:p w:rsidR="00CA1CC9" w:rsidRDefault="00775667" w:rsidP="00775667">
          <w:pPr>
            <w:pStyle w:val="629FF8E6FDC74C2E95C673CD68BC8757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C94EE2A7A5A478D8D95995103E32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2CD2E-C6B0-4F1C-85B1-7B56C391F43C}"/>
      </w:docPartPr>
      <w:docPartBody>
        <w:p w:rsidR="00CA1CC9" w:rsidRDefault="00775667" w:rsidP="00775667">
          <w:pPr>
            <w:pStyle w:val="1C94EE2A7A5A478D8D95995103E32A9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5B6B41FF7164D52AC22EF86B59AE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804C9B-7481-4BBE-87BE-566A8AA9C443}"/>
      </w:docPartPr>
      <w:docPartBody>
        <w:p w:rsidR="00CA1CC9" w:rsidRDefault="00775667" w:rsidP="00775667">
          <w:pPr>
            <w:pStyle w:val="45B6B41FF7164D52AC22EF86B59AEAF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0AD6588AD894DA188A4991739B91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2ED65-73D9-410F-9EC6-8C3C08BD3F4E}"/>
      </w:docPartPr>
      <w:docPartBody>
        <w:p w:rsidR="00CA1CC9" w:rsidRDefault="00775667" w:rsidP="00775667">
          <w:pPr>
            <w:pStyle w:val="A0AD6588AD894DA188A4991739B917C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71D4F277CCD49B89ED44EC81E213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A497A-FC76-4083-B028-F06C73699F66}"/>
      </w:docPartPr>
      <w:docPartBody>
        <w:p w:rsidR="00CA1CC9" w:rsidRDefault="00775667" w:rsidP="00775667">
          <w:pPr>
            <w:pStyle w:val="771D4F277CCD49B89ED44EC81E2135A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403BBEC306C40728FBE355B281B1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2280A-AE60-48C3-9982-59D900AD1513}"/>
      </w:docPartPr>
      <w:docPartBody>
        <w:p w:rsidR="00CA1CC9" w:rsidRDefault="00775667" w:rsidP="00775667">
          <w:pPr>
            <w:pStyle w:val="3403BBEC306C40728FBE355B281B1527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DCEA5E24828461C938AC5D4D5321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9AC26B-E763-4726-BC0A-356D3D869BBF}"/>
      </w:docPartPr>
      <w:docPartBody>
        <w:p w:rsidR="00CA1CC9" w:rsidRDefault="00775667" w:rsidP="00775667">
          <w:pPr>
            <w:pStyle w:val="BDCEA5E24828461C938AC5D4D5321538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552E21DFC6543C3AD8FECEAC1D8B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B71CC-0098-485C-94F3-55EDBEA0291A}"/>
      </w:docPartPr>
      <w:docPartBody>
        <w:p w:rsidR="00CA1CC9" w:rsidRDefault="00775667" w:rsidP="00775667">
          <w:pPr>
            <w:pStyle w:val="0552E21DFC6543C3AD8FECEAC1D8B3C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632EB6243684732BA4C0009104BA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D7FAE-004E-4F02-97EC-67254B99299D}"/>
      </w:docPartPr>
      <w:docPartBody>
        <w:p w:rsidR="00CA1CC9" w:rsidRDefault="00775667" w:rsidP="00775667">
          <w:pPr>
            <w:pStyle w:val="5632EB6243684732BA4C0009104BA773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D7794CDA57E42089D02811DCF067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9B10E-02E8-47AB-B94B-56752CCD32C6}"/>
      </w:docPartPr>
      <w:docPartBody>
        <w:p w:rsidR="00CA1CC9" w:rsidRDefault="00775667" w:rsidP="00775667">
          <w:pPr>
            <w:pStyle w:val="5D7794CDA57E42089D02811DCF067069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B093B466A0DB4B7DA405B5EEF5003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B543-5B10-4107-9FC3-87577BDFD3D6}"/>
      </w:docPartPr>
      <w:docPartBody>
        <w:p w:rsidR="00CA1CC9" w:rsidRDefault="00775667" w:rsidP="00775667">
          <w:pPr>
            <w:pStyle w:val="B093B466A0DB4B7DA405B5EEF500361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1B445A63DEB4641A65F320B5FAC5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F438F-6A1F-404E-8074-8D34DB1E51D6}"/>
      </w:docPartPr>
      <w:docPartBody>
        <w:p w:rsidR="00CA1CC9" w:rsidRDefault="00775667" w:rsidP="00775667">
          <w:pPr>
            <w:pStyle w:val="D1B445A63DEB4641A65F320B5FAC510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F221ACADC404200B1C952730F3A72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941DF-2471-4272-AEA2-AE7036F81267}"/>
      </w:docPartPr>
      <w:docPartBody>
        <w:p w:rsidR="00CA1CC9" w:rsidRDefault="00775667" w:rsidP="00775667">
          <w:pPr>
            <w:pStyle w:val="7F221ACADC404200B1C952730F3A723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AE1ACD7CD504A30AD9B03E8D44DE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03C4-3957-4335-87D9-4540150B5804}"/>
      </w:docPartPr>
      <w:docPartBody>
        <w:p w:rsidR="00CA1CC9" w:rsidRDefault="00775667" w:rsidP="00775667">
          <w:pPr>
            <w:pStyle w:val="9AE1ACD7CD504A30AD9B03E8D44DE90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BDD024B27004A5B96CFB7A845875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8354A-2865-4AF7-A263-B2B0F3B49B79}"/>
      </w:docPartPr>
      <w:docPartBody>
        <w:p w:rsidR="00CA1CC9" w:rsidRDefault="00775667" w:rsidP="00775667">
          <w:pPr>
            <w:pStyle w:val="FBDD024B27004A5B96CFB7A84587597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82B25AE16364CA5A99B734C8D199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20E7E-8DE0-4E73-8EA5-8FD20E9D092C}"/>
      </w:docPartPr>
      <w:docPartBody>
        <w:p w:rsidR="00CA1CC9" w:rsidRDefault="00775667" w:rsidP="00775667">
          <w:pPr>
            <w:pStyle w:val="C82B25AE16364CA5A99B734C8D1996C2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31B8229355E485286C74BE8863B2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E7903-4E87-4849-A677-65F81FBAAAA8}"/>
      </w:docPartPr>
      <w:docPartBody>
        <w:p w:rsidR="00CA1CC9" w:rsidRDefault="00775667" w:rsidP="00775667">
          <w:pPr>
            <w:pStyle w:val="E31B8229355E485286C74BE8863B2F9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B4AE5F890C54CAE99A6A08B8B73E8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52C3B-FB3D-4036-A2DA-2FAF3E339611}"/>
      </w:docPartPr>
      <w:docPartBody>
        <w:p w:rsidR="00CA1CC9" w:rsidRDefault="00775667" w:rsidP="00775667">
          <w:pPr>
            <w:pStyle w:val="1B4AE5F890C54CAE99A6A08B8B73E8D5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76468B1C4B8444D9087A5086481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04091-BE95-492F-AC62-4D99E82F2833}"/>
      </w:docPartPr>
      <w:docPartBody>
        <w:p w:rsidR="00CA1CC9" w:rsidRDefault="00775667" w:rsidP="00775667">
          <w:pPr>
            <w:pStyle w:val="F76468B1C4B8444D9087A508648138C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E7FD50C777E64C51AF53224C12C31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98985-D0AB-4F7F-BA9E-A50BFF779FB2}"/>
      </w:docPartPr>
      <w:docPartBody>
        <w:p w:rsidR="00CA1CC9" w:rsidRDefault="00775667" w:rsidP="00775667">
          <w:pPr>
            <w:pStyle w:val="E7FD50C777E64C51AF53224C12C31883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1338A700EFE485780554B265D317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84B0E-DAFA-43FB-843F-E23FFA51DEE0}"/>
      </w:docPartPr>
      <w:docPartBody>
        <w:p w:rsidR="00CA1CC9" w:rsidRDefault="00775667" w:rsidP="00775667">
          <w:pPr>
            <w:pStyle w:val="81338A700EFE485780554B265D317F3A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8CCA23A0E78475A90B1B5FD9A2E0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72A1B-3998-414B-9063-98E0C368B4AF}"/>
      </w:docPartPr>
      <w:docPartBody>
        <w:p w:rsidR="00CA1CC9" w:rsidRDefault="00775667" w:rsidP="00775667">
          <w:pPr>
            <w:pStyle w:val="D8CCA23A0E78475A90B1B5FD9A2E0AA2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DCF3E97B11A4E429DD00F39B3A08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949C4-879E-4254-8891-7D33828F3460}"/>
      </w:docPartPr>
      <w:docPartBody>
        <w:p w:rsidR="00CA1CC9" w:rsidRDefault="00775667" w:rsidP="00775667">
          <w:pPr>
            <w:pStyle w:val="8DCF3E97B11A4E429DD00F39B3A08924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F9A86D5F98C44A692A11D7597ACE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EC4BA-136D-4A28-B6B3-7D6210483F43}"/>
      </w:docPartPr>
      <w:docPartBody>
        <w:p w:rsidR="00CA1CC9" w:rsidRDefault="00775667" w:rsidP="00775667">
          <w:pPr>
            <w:pStyle w:val="0F9A86D5F98C44A692A11D7597ACE903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A574B173AE44D288845D53420AEC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EC2C0-3384-4398-9A84-7865D52C83CD}"/>
      </w:docPartPr>
      <w:docPartBody>
        <w:p w:rsidR="00CA1CC9" w:rsidRDefault="00775667" w:rsidP="00775667">
          <w:pPr>
            <w:pStyle w:val="DA574B173AE44D288845D53420AECA85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3991C129B42496CB169927450B875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072A8-06F8-433C-BB3B-09F2FA0CFF0B}"/>
      </w:docPartPr>
      <w:docPartBody>
        <w:p w:rsidR="00CA1CC9" w:rsidRDefault="00775667" w:rsidP="00775667">
          <w:pPr>
            <w:pStyle w:val="C3991C129B42496CB169927450B875E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6DE2A6182254F92A27017B82165E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4A9F0-4BED-4FB2-AD65-B6D13A57E34F}"/>
      </w:docPartPr>
      <w:docPartBody>
        <w:p w:rsidR="00CA1CC9" w:rsidRDefault="00775667" w:rsidP="00775667">
          <w:pPr>
            <w:pStyle w:val="46DE2A6182254F92A27017B82165ED99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903B3BEF8AD440481FA49697FB9B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799FE-C7B1-4148-9501-07A197E87F3A}"/>
      </w:docPartPr>
      <w:docPartBody>
        <w:p w:rsidR="00CA1CC9" w:rsidRDefault="00775667" w:rsidP="00775667">
          <w:pPr>
            <w:pStyle w:val="9903B3BEF8AD440481FA49697FB9B2F6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8603787007164A4DAB2A82311A6F5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900CE-D64C-4652-AD51-B230C7E1076A}"/>
      </w:docPartPr>
      <w:docPartBody>
        <w:p w:rsidR="00CA1CC9" w:rsidRDefault="00775667" w:rsidP="00775667">
          <w:pPr>
            <w:pStyle w:val="8603787007164A4DAB2A82311A6F5798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A680FB31878484A80E1094B6C7B7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1D7A5-E857-4099-B692-4D25572A1AB5}"/>
      </w:docPartPr>
      <w:docPartBody>
        <w:p w:rsidR="00CA1CC9" w:rsidRDefault="00775667" w:rsidP="00775667">
          <w:pPr>
            <w:pStyle w:val="8A680FB31878484A80E1094B6C7B731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0153DC9B8F74290A7EDF179560F5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0F53F-29AF-43C5-9A54-ED2F47BD844D}"/>
      </w:docPartPr>
      <w:docPartBody>
        <w:p w:rsidR="00CA1CC9" w:rsidRDefault="00775667" w:rsidP="00775667">
          <w:pPr>
            <w:pStyle w:val="30153DC9B8F74290A7EDF179560F5B8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328B95E94DD4A209940EB310336A6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1013B-F6AA-4E9C-8E60-A59D02735BFE}"/>
      </w:docPartPr>
      <w:docPartBody>
        <w:p w:rsidR="00CA1CC9" w:rsidRDefault="00775667" w:rsidP="00775667">
          <w:pPr>
            <w:pStyle w:val="4328B95E94DD4A209940EB310336A631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F5C0BBC5BB647A68D10113D61C37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4CF988-73CA-4C2D-8D84-C4E1C2CBEF27}"/>
      </w:docPartPr>
      <w:docPartBody>
        <w:p w:rsidR="00CA1CC9" w:rsidRDefault="00775667" w:rsidP="00775667">
          <w:pPr>
            <w:pStyle w:val="8F5C0BBC5BB647A68D10113D61C376C5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A3DBF151C224E608DB944A89E87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69D87-06C4-412A-B272-98CC592D007C}"/>
      </w:docPartPr>
      <w:docPartBody>
        <w:p w:rsidR="00CA1CC9" w:rsidRDefault="00775667" w:rsidP="00775667">
          <w:pPr>
            <w:pStyle w:val="FA3DBF151C224E608DB944A89E87B263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05AD23812154E8E8A3DFD87EC513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3250D-D157-436B-A7BC-678F292F6467}"/>
      </w:docPartPr>
      <w:docPartBody>
        <w:p w:rsidR="00CA1CC9" w:rsidRDefault="00775667" w:rsidP="00775667">
          <w:pPr>
            <w:pStyle w:val="F05AD23812154E8E8A3DFD87EC51355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D255AA874C04F56B0A8C56059592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69235-0CA5-4CEA-A165-7ABBC8AD0C6F}"/>
      </w:docPartPr>
      <w:docPartBody>
        <w:p w:rsidR="00CA1CC9" w:rsidRDefault="00775667" w:rsidP="00775667">
          <w:pPr>
            <w:pStyle w:val="8D255AA874C04F56B0A8C56059592C7A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182FE7BA7B648DF8D599D1F33FE9F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74ED-D95B-4D26-B218-06258BD9696B}"/>
      </w:docPartPr>
      <w:docPartBody>
        <w:p w:rsidR="00CA1CC9" w:rsidRDefault="00775667" w:rsidP="00775667">
          <w:pPr>
            <w:pStyle w:val="5182FE7BA7B648DF8D599D1F33FE9F70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1ACC44CCB90D4CDBA1F6D5E303B686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B85DC-9074-426B-B525-0CCCE25099BB}"/>
      </w:docPartPr>
      <w:docPartBody>
        <w:p w:rsidR="00CA1CC9" w:rsidRDefault="00775667" w:rsidP="00775667">
          <w:pPr>
            <w:pStyle w:val="1ACC44CCB90D4CDBA1F6D5E303B68600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57D71B4CF574B079E32FB010E783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EF447-A4EF-4794-AA54-A97A6313AE48}"/>
      </w:docPartPr>
      <w:docPartBody>
        <w:p w:rsidR="00CA1CC9" w:rsidRDefault="00775667" w:rsidP="00775667">
          <w:pPr>
            <w:pStyle w:val="E57D71B4CF574B079E32FB010E783ED6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703248A1A49449E1B389D4A93C440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59517-7E7A-4275-A096-8FB3C2BC6640}"/>
      </w:docPartPr>
      <w:docPartBody>
        <w:p w:rsidR="00CA1CC9" w:rsidRDefault="00775667" w:rsidP="00775667">
          <w:pPr>
            <w:pStyle w:val="703248A1A49449E1B389D4A93C440B4F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4B9D2F793C640EFB245FB651D7B2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F8290-6E82-4293-BEAD-9C5716A4CC54}"/>
      </w:docPartPr>
      <w:docPartBody>
        <w:p w:rsidR="00CA1CC9" w:rsidRDefault="00775667" w:rsidP="00775667">
          <w:pPr>
            <w:pStyle w:val="64B9D2F793C640EFB245FB651D7B224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4562782BEDD40CBB429C9C53194E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C3702-C9D4-449E-876B-7B29FCC3CF91}"/>
      </w:docPartPr>
      <w:docPartBody>
        <w:p w:rsidR="00CA1CC9" w:rsidRDefault="00775667" w:rsidP="00775667">
          <w:pPr>
            <w:pStyle w:val="14562782BEDD40CBB429C9C53194EE09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9BD7B2CE71B4918AB903DA5DEA16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5C4C7-AF82-4E2A-9A76-2484A89EBF4E}"/>
      </w:docPartPr>
      <w:docPartBody>
        <w:p w:rsidR="00CA1CC9" w:rsidRDefault="00775667" w:rsidP="00775667">
          <w:pPr>
            <w:pStyle w:val="E9BD7B2CE71B4918AB903DA5DEA1659C"/>
          </w:pPr>
          <w:r w:rsidRPr="00852356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872FC63E1FF424F83DB9991A7EAE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9208-7C0B-4BF6-B00A-F1B7DF8ECA5C}"/>
      </w:docPartPr>
      <w:docPartBody>
        <w:p w:rsidR="00CA1CC9" w:rsidRDefault="00775667" w:rsidP="00775667">
          <w:pPr>
            <w:pStyle w:val="2872FC63E1FF424F83DB9991A7EAE2DD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A7B2C784E03425C9D184FE4E810E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E49B0-67EE-4CC6-894B-5B05D1D08D2D}"/>
      </w:docPartPr>
      <w:docPartBody>
        <w:p w:rsidR="00CA1CC9" w:rsidRDefault="00775667" w:rsidP="00775667">
          <w:pPr>
            <w:pStyle w:val="BA7B2C784E03425C9D184FE4E810E24C"/>
          </w:pPr>
          <w:r w:rsidRPr="00C7183A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EFB39B47DD64E71A432F995F75775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25B7B-35C3-4422-954C-C4D522FC85B6}"/>
      </w:docPartPr>
      <w:docPartBody>
        <w:p w:rsidR="00CA1CC9" w:rsidRDefault="00775667" w:rsidP="00775667">
          <w:pPr>
            <w:pStyle w:val="3EFB39B47DD64E71A432F995F7577542"/>
          </w:pPr>
          <w:r>
            <w:rPr>
              <w:rFonts w:cs="Arial"/>
              <w:color w:val="002D72"/>
            </w:rPr>
            <w:t>p</w:t>
          </w:r>
          <w:r w:rsidRPr="002D0FCA">
            <w:rPr>
              <w:rFonts w:cs="Arial"/>
              <w:color w:val="002D72"/>
            </w:rPr>
            <w:t>ass/ fail</w:t>
          </w:r>
        </w:p>
      </w:docPartBody>
    </w:docPart>
    <w:docPart>
      <w:docPartPr>
        <w:name w:val="6872D13CC078450181AB8D332EC7B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844DFA-4BE8-4EEE-BBFB-F1D3C014A53A}"/>
      </w:docPartPr>
      <w:docPartBody>
        <w:p w:rsidR="00CA1CC9" w:rsidRDefault="00775667" w:rsidP="00775667">
          <w:pPr>
            <w:pStyle w:val="6872D13CC078450181AB8D332EC7BA6E"/>
          </w:pPr>
          <w:r w:rsidRPr="002D0FCA">
            <w:rPr>
              <w:rFonts w:cs="Arial"/>
              <w:color w:val="002D72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C381E"/>
    <w:rsid w:val="000D319F"/>
    <w:rsid w:val="000D5FE0"/>
    <w:rsid w:val="00136E70"/>
    <w:rsid w:val="0015213B"/>
    <w:rsid w:val="001E19BC"/>
    <w:rsid w:val="002B4451"/>
    <w:rsid w:val="002D55CF"/>
    <w:rsid w:val="002E234A"/>
    <w:rsid w:val="00303AE9"/>
    <w:rsid w:val="003140E8"/>
    <w:rsid w:val="003B6C0F"/>
    <w:rsid w:val="004116B8"/>
    <w:rsid w:val="004372A5"/>
    <w:rsid w:val="00462477"/>
    <w:rsid w:val="00574E9B"/>
    <w:rsid w:val="006244F4"/>
    <w:rsid w:val="007202D3"/>
    <w:rsid w:val="00775667"/>
    <w:rsid w:val="0081031B"/>
    <w:rsid w:val="00810A1A"/>
    <w:rsid w:val="00823724"/>
    <w:rsid w:val="00827BBB"/>
    <w:rsid w:val="00870865"/>
    <w:rsid w:val="008D2FB9"/>
    <w:rsid w:val="009A3B0A"/>
    <w:rsid w:val="009A729E"/>
    <w:rsid w:val="009B4546"/>
    <w:rsid w:val="009E67A1"/>
    <w:rsid w:val="00A5557A"/>
    <w:rsid w:val="00A831EA"/>
    <w:rsid w:val="00AA4866"/>
    <w:rsid w:val="00C227C5"/>
    <w:rsid w:val="00C37839"/>
    <w:rsid w:val="00C947DD"/>
    <w:rsid w:val="00CA1CC9"/>
    <w:rsid w:val="00DB4AE9"/>
    <w:rsid w:val="00F05140"/>
    <w:rsid w:val="00F3481B"/>
    <w:rsid w:val="00F7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5667"/>
    <w:rPr>
      <w:color w:val="666666"/>
    </w:rPr>
  </w:style>
  <w:style w:type="paragraph" w:customStyle="1" w:styleId="55F024E2D025466E8FBDD27748BA61911">
    <w:name w:val="55F024E2D025466E8FBDD27748BA61911"/>
    <w:rsid w:val="002B445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34A6F8B5E3643F49E172AAAE4AFAAEB">
    <w:name w:val="034A6F8B5E3643F49E172AAAE4AFAAEB"/>
    <w:rsid w:val="000D5FE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D763C595350403A9DB88699ED3ECBF6">
    <w:name w:val="DD763C595350403A9DB88699ED3ECBF6"/>
    <w:rsid w:val="000D5FE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DBCEFFE629143A1A78D215703950F88">
    <w:name w:val="5DBCEFFE629143A1A78D215703950F88"/>
    <w:rsid w:val="000D5FE0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E6E7FF4C5A04110A0E0CC6E4BFCB89F1">
    <w:name w:val="DE6E7FF4C5A04110A0E0CC6E4BFCB89F1"/>
    <w:rsid w:val="0077566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498ECE00AB4F64BFB0B94EAA34FE451">
    <w:name w:val="57498ECE00AB4F64BFB0B94EAA34FE451"/>
    <w:rsid w:val="0077566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D6BDE29669A4680B479E58E595D218F">
    <w:name w:val="5D6BDE29669A4680B479E58E595D218F"/>
    <w:rsid w:val="00775667"/>
  </w:style>
  <w:style w:type="paragraph" w:customStyle="1" w:styleId="A43513BD33CA444693EC105B293E5D49">
    <w:name w:val="A43513BD33CA444693EC105B293E5D49"/>
    <w:rsid w:val="00775667"/>
  </w:style>
  <w:style w:type="paragraph" w:customStyle="1" w:styleId="57FF7A263F804B1C97BE5C7A249FBC57">
    <w:name w:val="57FF7A263F804B1C97BE5C7A249FBC57"/>
    <w:rsid w:val="00775667"/>
  </w:style>
  <w:style w:type="paragraph" w:customStyle="1" w:styleId="414D8746F58C4495A1C918EE9B2A1B12">
    <w:name w:val="414D8746F58C4495A1C918EE9B2A1B12"/>
    <w:rsid w:val="00775667"/>
  </w:style>
  <w:style w:type="paragraph" w:customStyle="1" w:styleId="5BE438A93C07452DB9BD65A73C3263E5">
    <w:name w:val="5BE438A93C07452DB9BD65A73C3263E5"/>
    <w:rsid w:val="00775667"/>
  </w:style>
  <w:style w:type="paragraph" w:customStyle="1" w:styleId="96709A3ABC874515A189DC5BD066600F">
    <w:name w:val="96709A3ABC874515A189DC5BD066600F"/>
    <w:rsid w:val="00775667"/>
  </w:style>
  <w:style w:type="paragraph" w:customStyle="1" w:styleId="64025BD923FC4B56A66CF682376A30B5">
    <w:name w:val="64025BD923FC4B56A66CF682376A30B5"/>
    <w:rsid w:val="00775667"/>
  </w:style>
  <w:style w:type="paragraph" w:customStyle="1" w:styleId="41F23708EA9B44E88EEDA2D2ECA556FB">
    <w:name w:val="41F23708EA9B44E88EEDA2D2ECA556FB"/>
    <w:rsid w:val="00775667"/>
  </w:style>
  <w:style w:type="paragraph" w:customStyle="1" w:styleId="8E6C69CF822F4AE5836E1E3F58870924">
    <w:name w:val="8E6C69CF822F4AE5836E1E3F58870924"/>
    <w:rsid w:val="00775667"/>
  </w:style>
  <w:style w:type="paragraph" w:customStyle="1" w:styleId="23A0CA7AE60C430288B1DDD95A8D4E8E">
    <w:name w:val="23A0CA7AE60C430288B1DDD95A8D4E8E"/>
    <w:rsid w:val="00775667"/>
  </w:style>
  <w:style w:type="paragraph" w:customStyle="1" w:styleId="7507628C103C42B1A1C98C502495500E">
    <w:name w:val="7507628C103C42B1A1C98C502495500E"/>
    <w:rsid w:val="00775667"/>
  </w:style>
  <w:style w:type="paragraph" w:customStyle="1" w:styleId="8000E38231924019891E8D7973C36701">
    <w:name w:val="8000E38231924019891E8D7973C36701"/>
    <w:rsid w:val="00775667"/>
  </w:style>
  <w:style w:type="paragraph" w:customStyle="1" w:styleId="FA97A53515AB43AFB07DA3AF71EAACF6">
    <w:name w:val="FA97A53515AB43AFB07DA3AF71EAACF6"/>
    <w:rsid w:val="00775667"/>
  </w:style>
  <w:style w:type="paragraph" w:customStyle="1" w:styleId="D16F6031601B41E7800A258E93D5518E">
    <w:name w:val="D16F6031601B41E7800A258E93D5518E"/>
    <w:rsid w:val="00775667"/>
  </w:style>
  <w:style w:type="paragraph" w:customStyle="1" w:styleId="A9E25D4AFA0B456A80078CB6CC78F6D9">
    <w:name w:val="A9E25D4AFA0B456A80078CB6CC78F6D9"/>
    <w:rsid w:val="00775667"/>
  </w:style>
  <w:style w:type="paragraph" w:customStyle="1" w:styleId="07A0548E04EC4D11BEEF0379AD564740">
    <w:name w:val="07A0548E04EC4D11BEEF0379AD564740"/>
    <w:rsid w:val="00775667"/>
  </w:style>
  <w:style w:type="paragraph" w:customStyle="1" w:styleId="C95C03FC380B4FD5B87BEB24E444FA7A">
    <w:name w:val="C95C03FC380B4FD5B87BEB24E444FA7A"/>
    <w:rsid w:val="00775667"/>
  </w:style>
  <w:style w:type="paragraph" w:customStyle="1" w:styleId="9C4326C7402748D8AAD5A1FC982889F4">
    <w:name w:val="9C4326C7402748D8AAD5A1FC982889F4"/>
    <w:rsid w:val="00775667"/>
  </w:style>
  <w:style w:type="paragraph" w:customStyle="1" w:styleId="E03B0372890D4005A81850426AC38B12">
    <w:name w:val="E03B0372890D4005A81850426AC38B12"/>
    <w:rsid w:val="00775667"/>
  </w:style>
  <w:style w:type="paragraph" w:customStyle="1" w:styleId="F0503DEE0E674CB6B56D3DDC821B2A90">
    <w:name w:val="F0503DEE0E674CB6B56D3DDC821B2A90"/>
    <w:rsid w:val="00775667"/>
  </w:style>
  <w:style w:type="paragraph" w:customStyle="1" w:styleId="CC6A670F97164AC49FAD8E47542292E9">
    <w:name w:val="CC6A670F97164AC49FAD8E47542292E9"/>
    <w:rsid w:val="00775667"/>
  </w:style>
  <w:style w:type="paragraph" w:customStyle="1" w:styleId="DDF6208C62F240979A081B96064E5152">
    <w:name w:val="DDF6208C62F240979A081B96064E5152"/>
    <w:rsid w:val="00775667"/>
  </w:style>
  <w:style w:type="paragraph" w:customStyle="1" w:styleId="9510A3D79C6C4972A23C899F64E737A9">
    <w:name w:val="9510A3D79C6C4972A23C899F64E737A9"/>
    <w:rsid w:val="00775667"/>
  </w:style>
  <w:style w:type="paragraph" w:customStyle="1" w:styleId="ED16A1FB7EAE4E3080D675CA60AEB6EB">
    <w:name w:val="ED16A1FB7EAE4E3080D675CA60AEB6EB"/>
    <w:rsid w:val="00775667"/>
  </w:style>
  <w:style w:type="paragraph" w:customStyle="1" w:styleId="507EE02F55354A4282D1D7E9FF633149">
    <w:name w:val="507EE02F55354A4282D1D7E9FF633149"/>
    <w:rsid w:val="00775667"/>
  </w:style>
  <w:style w:type="paragraph" w:customStyle="1" w:styleId="37B56EC6478E4AB0BC9471A30D69A669">
    <w:name w:val="37B56EC6478E4AB0BC9471A30D69A669"/>
    <w:rsid w:val="00775667"/>
  </w:style>
  <w:style w:type="paragraph" w:customStyle="1" w:styleId="2EBA44DB4BF4487B82340A145AE47F4E">
    <w:name w:val="2EBA44DB4BF4487B82340A145AE47F4E"/>
    <w:rsid w:val="00775667"/>
  </w:style>
  <w:style w:type="paragraph" w:customStyle="1" w:styleId="9A1C058B09864650BD2EF0145D529D30">
    <w:name w:val="9A1C058B09864650BD2EF0145D529D30"/>
    <w:rsid w:val="00775667"/>
  </w:style>
  <w:style w:type="paragraph" w:customStyle="1" w:styleId="F1C76D463B56488395AFF9916B2C210D">
    <w:name w:val="F1C76D463B56488395AFF9916B2C210D"/>
    <w:rsid w:val="00775667"/>
  </w:style>
  <w:style w:type="paragraph" w:customStyle="1" w:styleId="DFB0B6DFDCBB42FD8EDA0ACC4483EE70">
    <w:name w:val="DFB0B6DFDCBB42FD8EDA0ACC4483EE70"/>
    <w:rsid w:val="00775667"/>
  </w:style>
  <w:style w:type="paragraph" w:customStyle="1" w:styleId="F6E0DB59BBC14C1DA65B9E654897A4E9">
    <w:name w:val="F6E0DB59BBC14C1DA65B9E654897A4E9"/>
    <w:rsid w:val="00775667"/>
  </w:style>
  <w:style w:type="paragraph" w:customStyle="1" w:styleId="EB8F4F31A72E46778D2AE2EB3608679D">
    <w:name w:val="EB8F4F31A72E46778D2AE2EB3608679D"/>
    <w:rsid w:val="00775667"/>
  </w:style>
  <w:style w:type="paragraph" w:customStyle="1" w:styleId="36CF8F98C8294AFAA4566CB4F0E38745">
    <w:name w:val="36CF8F98C8294AFAA4566CB4F0E38745"/>
    <w:rsid w:val="00775667"/>
  </w:style>
  <w:style w:type="paragraph" w:customStyle="1" w:styleId="BD2599AAD793428FAB8907383DA6DAD5">
    <w:name w:val="BD2599AAD793428FAB8907383DA6DAD5"/>
    <w:rsid w:val="00775667"/>
  </w:style>
  <w:style w:type="paragraph" w:customStyle="1" w:styleId="1B7E8008DF0D414A9DF5B9AEE701A6BC">
    <w:name w:val="1B7E8008DF0D414A9DF5B9AEE701A6BC"/>
    <w:rsid w:val="00775667"/>
  </w:style>
  <w:style w:type="paragraph" w:customStyle="1" w:styleId="869D0E3EACB64114BE5C55F11020C41D">
    <w:name w:val="869D0E3EACB64114BE5C55F11020C41D"/>
    <w:rsid w:val="00775667"/>
  </w:style>
  <w:style w:type="paragraph" w:customStyle="1" w:styleId="EE0474195A40485EBD0CA654B12D63C1">
    <w:name w:val="EE0474195A40485EBD0CA654B12D63C1"/>
    <w:rsid w:val="00775667"/>
  </w:style>
  <w:style w:type="paragraph" w:customStyle="1" w:styleId="1CF9C58A61F440FEADC16B6C89E78746">
    <w:name w:val="1CF9C58A61F440FEADC16B6C89E78746"/>
    <w:rsid w:val="00775667"/>
  </w:style>
  <w:style w:type="paragraph" w:customStyle="1" w:styleId="BF1756F5F1484CBCB9CF7D46F3D0CAFE">
    <w:name w:val="BF1756F5F1484CBCB9CF7D46F3D0CAFE"/>
    <w:rsid w:val="00775667"/>
  </w:style>
  <w:style w:type="paragraph" w:customStyle="1" w:styleId="307F43B1BB2A4494AEED68B4E6FBF68D">
    <w:name w:val="307F43B1BB2A4494AEED68B4E6FBF68D"/>
    <w:rsid w:val="00775667"/>
  </w:style>
  <w:style w:type="paragraph" w:customStyle="1" w:styleId="BAAFB3072EAD417A8C3F9D1EBECABF6D">
    <w:name w:val="BAAFB3072EAD417A8C3F9D1EBECABF6D"/>
    <w:rsid w:val="00775667"/>
  </w:style>
  <w:style w:type="paragraph" w:customStyle="1" w:styleId="4280C49E4EEC48CF8F9A9A2665B54BCF">
    <w:name w:val="4280C49E4EEC48CF8F9A9A2665B54BCF"/>
    <w:rsid w:val="00775667"/>
  </w:style>
  <w:style w:type="paragraph" w:customStyle="1" w:styleId="927EFC1A0C9948DA86CCA1A003595902">
    <w:name w:val="927EFC1A0C9948DA86CCA1A003595902"/>
    <w:rsid w:val="00775667"/>
  </w:style>
  <w:style w:type="paragraph" w:customStyle="1" w:styleId="43D69FBB7B8E4E45867F68D91078A4C3">
    <w:name w:val="43D69FBB7B8E4E45867F68D91078A4C3"/>
    <w:rsid w:val="00775667"/>
  </w:style>
  <w:style w:type="paragraph" w:customStyle="1" w:styleId="1B329756A0E548AC90653E78B4DD1C87">
    <w:name w:val="1B329756A0E548AC90653E78B4DD1C87"/>
    <w:rsid w:val="00775667"/>
  </w:style>
  <w:style w:type="paragraph" w:customStyle="1" w:styleId="20111C6491474AD98E42688F5537326D">
    <w:name w:val="20111C6491474AD98E42688F5537326D"/>
    <w:rsid w:val="00775667"/>
  </w:style>
  <w:style w:type="paragraph" w:customStyle="1" w:styleId="D630C2712F434D5CA89696731EF8581F">
    <w:name w:val="D630C2712F434D5CA89696731EF8581F"/>
    <w:rsid w:val="00775667"/>
  </w:style>
  <w:style w:type="paragraph" w:customStyle="1" w:styleId="60121F741EC44F67B498E98BAE47CE1A">
    <w:name w:val="60121F741EC44F67B498E98BAE47CE1A"/>
    <w:rsid w:val="00775667"/>
  </w:style>
  <w:style w:type="paragraph" w:customStyle="1" w:styleId="629FF8E6FDC74C2E95C673CD68BC8757">
    <w:name w:val="629FF8E6FDC74C2E95C673CD68BC8757"/>
    <w:rsid w:val="00775667"/>
  </w:style>
  <w:style w:type="paragraph" w:customStyle="1" w:styleId="1C94EE2A7A5A478D8D95995103E32A9E">
    <w:name w:val="1C94EE2A7A5A478D8D95995103E32A9E"/>
    <w:rsid w:val="00775667"/>
  </w:style>
  <w:style w:type="paragraph" w:customStyle="1" w:styleId="45B6B41FF7164D52AC22EF86B59AEAF9">
    <w:name w:val="45B6B41FF7164D52AC22EF86B59AEAF9"/>
    <w:rsid w:val="00775667"/>
  </w:style>
  <w:style w:type="paragraph" w:customStyle="1" w:styleId="A0AD6588AD894DA188A4991739B917C2">
    <w:name w:val="A0AD6588AD894DA188A4991739B917C2"/>
    <w:rsid w:val="00775667"/>
  </w:style>
  <w:style w:type="paragraph" w:customStyle="1" w:styleId="771D4F277CCD49B89ED44EC81E2135AD">
    <w:name w:val="771D4F277CCD49B89ED44EC81E2135AD"/>
    <w:rsid w:val="00775667"/>
  </w:style>
  <w:style w:type="paragraph" w:customStyle="1" w:styleId="3403BBEC306C40728FBE355B281B1527">
    <w:name w:val="3403BBEC306C40728FBE355B281B1527"/>
    <w:rsid w:val="00775667"/>
  </w:style>
  <w:style w:type="paragraph" w:customStyle="1" w:styleId="BDCEA5E24828461C938AC5D4D5321538">
    <w:name w:val="BDCEA5E24828461C938AC5D4D5321538"/>
    <w:rsid w:val="00775667"/>
  </w:style>
  <w:style w:type="paragraph" w:customStyle="1" w:styleId="0552E21DFC6543C3AD8FECEAC1D8B3CF">
    <w:name w:val="0552E21DFC6543C3AD8FECEAC1D8B3CF"/>
    <w:rsid w:val="00775667"/>
  </w:style>
  <w:style w:type="paragraph" w:customStyle="1" w:styleId="5632EB6243684732BA4C0009104BA773">
    <w:name w:val="5632EB6243684732BA4C0009104BA773"/>
    <w:rsid w:val="00775667"/>
  </w:style>
  <w:style w:type="paragraph" w:customStyle="1" w:styleId="5D7794CDA57E42089D02811DCF067069">
    <w:name w:val="5D7794CDA57E42089D02811DCF067069"/>
    <w:rsid w:val="00775667"/>
  </w:style>
  <w:style w:type="paragraph" w:customStyle="1" w:styleId="B093B466A0DB4B7DA405B5EEF5003611">
    <w:name w:val="B093B466A0DB4B7DA405B5EEF5003611"/>
    <w:rsid w:val="00775667"/>
  </w:style>
  <w:style w:type="paragraph" w:customStyle="1" w:styleId="D1B445A63DEB4641A65F320B5FAC510A">
    <w:name w:val="D1B445A63DEB4641A65F320B5FAC510A"/>
    <w:rsid w:val="00775667"/>
  </w:style>
  <w:style w:type="paragraph" w:customStyle="1" w:styleId="7F221ACADC404200B1C952730F3A7238">
    <w:name w:val="7F221ACADC404200B1C952730F3A7238"/>
    <w:rsid w:val="00775667"/>
  </w:style>
  <w:style w:type="paragraph" w:customStyle="1" w:styleId="9AE1ACD7CD504A30AD9B03E8D44DE901">
    <w:name w:val="9AE1ACD7CD504A30AD9B03E8D44DE901"/>
    <w:rsid w:val="00775667"/>
  </w:style>
  <w:style w:type="paragraph" w:customStyle="1" w:styleId="FBDD024B27004A5B96CFB7A845875972">
    <w:name w:val="FBDD024B27004A5B96CFB7A845875972"/>
    <w:rsid w:val="00775667"/>
  </w:style>
  <w:style w:type="paragraph" w:customStyle="1" w:styleId="C82B25AE16364CA5A99B734C8D1996C2">
    <w:name w:val="C82B25AE16364CA5A99B734C8D1996C2"/>
    <w:rsid w:val="00775667"/>
  </w:style>
  <w:style w:type="paragraph" w:customStyle="1" w:styleId="E31B8229355E485286C74BE8863B2F94">
    <w:name w:val="E31B8229355E485286C74BE8863B2F94"/>
    <w:rsid w:val="00775667"/>
  </w:style>
  <w:style w:type="paragraph" w:customStyle="1" w:styleId="1B4AE5F890C54CAE99A6A08B8B73E8D5">
    <w:name w:val="1B4AE5F890C54CAE99A6A08B8B73E8D5"/>
    <w:rsid w:val="00775667"/>
  </w:style>
  <w:style w:type="paragraph" w:customStyle="1" w:styleId="F76468B1C4B8444D9087A508648138C0">
    <w:name w:val="F76468B1C4B8444D9087A508648138C0"/>
    <w:rsid w:val="00775667"/>
  </w:style>
  <w:style w:type="paragraph" w:customStyle="1" w:styleId="E7FD50C777E64C51AF53224C12C31883">
    <w:name w:val="E7FD50C777E64C51AF53224C12C31883"/>
    <w:rsid w:val="00775667"/>
  </w:style>
  <w:style w:type="paragraph" w:customStyle="1" w:styleId="81338A700EFE485780554B265D317F3A">
    <w:name w:val="81338A700EFE485780554B265D317F3A"/>
    <w:rsid w:val="00775667"/>
  </w:style>
  <w:style w:type="paragraph" w:customStyle="1" w:styleId="D8CCA23A0E78475A90B1B5FD9A2E0AA2">
    <w:name w:val="D8CCA23A0E78475A90B1B5FD9A2E0AA2"/>
    <w:rsid w:val="00775667"/>
  </w:style>
  <w:style w:type="paragraph" w:customStyle="1" w:styleId="8DCF3E97B11A4E429DD00F39B3A08924">
    <w:name w:val="8DCF3E97B11A4E429DD00F39B3A08924"/>
    <w:rsid w:val="00775667"/>
  </w:style>
  <w:style w:type="paragraph" w:customStyle="1" w:styleId="0F9A86D5F98C44A692A11D7597ACE903">
    <w:name w:val="0F9A86D5F98C44A692A11D7597ACE903"/>
    <w:rsid w:val="00775667"/>
  </w:style>
  <w:style w:type="paragraph" w:customStyle="1" w:styleId="DA574B173AE44D288845D53420AECA85">
    <w:name w:val="DA574B173AE44D288845D53420AECA85"/>
    <w:rsid w:val="00775667"/>
  </w:style>
  <w:style w:type="paragraph" w:customStyle="1" w:styleId="C3991C129B42496CB169927450B875E6">
    <w:name w:val="C3991C129B42496CB169927450B875E6"/>
    <w:rsid w:val="00775667"/>
  </w:style>
  <w:style w:type="paragraph" w:customStyle="1" w:styleId="46DE2A6182254F92A27017B82165ED99">
    <w:name w:val="46DE2A6182254F92A27017B82165ED99"/>
    <w:rsid w:val="00775667"/>
  </w:style>
  <w:style w:type="paragraph" w:customStyle="1" w:styleId="9903B3BEF8AD440481FA49697FB9B2F6">
    <w:name w:val="9903B3BEF8AD440481FA49697FB9B2F6"/>
    <w:rsid w:val="00775667"/>
  </w:style>
  <w:style w:type="paragraph" w:customStyle="1" w:styleId="8603787007164A4DAB2A82311A6F5798">
    <w:name w:val="8603787007164A4DAB2A82311A6F5798"/>
    <w:rsid w:val="00775667"/>
  </w:style>
  <w:style w:type="paragraph" w:customStyle="1" w:styleId="8A680FB31878484A80E1094B6C7B7311">
    <w:name w:val="8A680FB31878484A80E1094B6C7B7311"/>
    <w:rsid w:val="00775667"/>
  </w:style>
  <w:style w:type="paragraph" w:customStyle="1" w:styleId="30153DC9B8F74290A7EDF179560F5B86">
    <w:name w:val="30153DC9B8F74290A7EDF179560F5B86"/>
    <w:rsid w:val="00775667"/>
  </w:style>
  <w:style w:type="paragraph" w:customStyle="1" w:styleId="4328B95E94DD4A209940EB310336A631">
    <w:name w:val="4328B95E94DD4A209940EB310336A631"/>
    <w:rsid w:val="00775667"/>
  </w:style>
  <w:style w:type="paragraph" w:customStyle="1" w:styleId="8F5C0BBC5BB647A68D10113D61C376C5">
    <w:name w:val="8F5C0BBC5BB647A68D10113D61C376C5"/>
    <w:rsid w:val="00775667"/>
  </w:style>
  <w:style w:type="paragraph" w:customStyle="1" w:styleId="FA3DBF151C224E608DB944A89E87B263">
    <w:name w:val="FA3DBF151C224E608DB944A89E87B263"/>
    <w:rsid w:val="00775667"/>
  </w:style>
  <w:style w:type="paragraph" w:customStyle="1" w:styleId="F05AD23812154E8E8A3DFD87EC51355D">
    <w:name w:val="F05AD23812154E8E8A3DFD87EC51355D"/>
    <w:rsid w:val="00775667"/>
  </w:style>
  <w:style w:type="paragraph" w:customStyle="1" w:styleId="8D255AA874C04F56B0A8C56059592C7A">
    <w:name w:val="8D255AA874C04F56B0A8C56059592C7A"/>
    <w:rsid w:val="00775667"/>
  </w:style>
  <w:style w:type="paragraph" w:customStyle="1" w:styleId="5182FE7BA7B648DF8D599D1F33FE9F70">
    <w:name w:val="5182FE7BA7B648DF8D599D1F33FE9F70"/>
    <w:rsid w:val="00775667"/>
  </w:style>
  <w:style w:type="paragraph" w:customStyle="1" w:styleId="1ACC44CCB90D4CDBA1F6D5E303B68600">
    <w:name w:val="1ACC44CCB90D4CDBA1F6D5E303B68600"/>
    <w:rsid w:val="00775667"/>
  </w:style>
  <w:style w:type="paragraph" w:customStyle="1" w:styleId="E57D71B4CF574B079E32FB010E783ED6">
    <w:name w:val="E57D71B4CF574B079E32FB010E783ED6"/>
    <w:rsid w:val="00775667"/>
  </w:style>
  <w:style w:type="paragraph" w:customStyle="1" w:styleId="703248A1A49449E1B389D4A93C440B4F">
    <w:name w:val="703248A1A49449E1B389D4A93C440B4F"/>
    <w:rsid w:val="00775667"/>
  </w:style>
  <w:style w:type="paragraph" w:customStyle="1" w:styleId="64B9D2F793C640EFB245FB651D7B224E">
    <w:name w:val="64B9D2F793C640EFB245FB651D7B224E"/>
    <w:rsid w:val="00775667"/>
  </w:style>
  <w:style w:type="paragraph" w:customStyle="1" w:styleId="14562782BEDD40CBB429C9C53194EE09">
    <w:name w:val="14562782BEDD40CBB429C9C53194EE09"/>
    <w:rsid w:val="00775667"/>
  </w:style>
  <w:style w:type="paragraph" w:customStyle="1" w:styleId="E9BD7B2CE71B4918AB903DA5DEA1659C">
    <w:name w:val="E9BD7B2CE71B4918AB903DA5DEA1659C"/>
    <w:rsid w:val="00775667"/>
  </w:style>
  <w:style w:type="paragraph" w:customStyle="1" w:styleId="2872FC63E1FF424F83DB9991A7EAE2DD">
    <w:name w:val="2872FC63E1FF424F83DB9991A7EAE2DD"/>
    <w:rsid w:val="00775667"/>
  </w:style>
  <w:style w:type="paragraph" w:customStyle="1" w:styleId="BA7B2C784E03425C9D184FE4E810E24C">
    <w:name w:val="BA7B2C784E03425C9D184FE4E810E24C"/>
    <w:rsid w:val="00775667"/>
  </w:style>
  <w:style w:type="paragraph" w:customStyle="1" w:styleId="3EFB39B47DD64E71A432F995F7577542">
    <w:name w:val="3EFB39B47DD64E71A432F995F7577542"/>
    <w:rsid w:val="00775667"/>
  </w:style>
  <w:style w:type="paragraph" w:customStyle="1" w:styleId="6872D13CC078450181AB8D332EC7BA6E">
    <w:name w:val="6872D13CC078450181AB8D332EC7BA6E"/>
    <w:rsid w:val="007756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197</TotalTime>
  <Pages>3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A4 v1 Oct 26</vt:lpstr>
    </vt:vector>
  </TitlesOfParts>
  <Manager/>
  <Company/>
  <LinksUpToDate>false</LinksUpToDate>
  <CharactersWithSpaces>3029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A4 v1 Oct 26</dc:title>
  <dc:subject/>
  <dc:creator>Colin McKie</dc:creator>
  <cp:keywords/>
  <dc:description/>
  <cp:lastModifiedBy>Tracy Glen</cp:lastModifiedBy>
  <cp:revision>45</cp:revision>
  <dcterms:created xsi:type="dcterms:W3CDTF">2026-08-11T14:53:00Z</dcterms:created>
  <dcterms:modified xsi:type="dcterms:W3CDTF">2026-10-09T10:06:00Z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