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458F1C18" w:rsidR="004A38B6" w:rsidRPr="000D6275" w:rsidRDefault="00CE2384" w:rsidP="000D6275">
      <w:pPr>
        <w:pStyle w:val="Heading1"/>
      </w:pPr>
      <w:r w:rsidRPr="00CE2384">
        <w:t xml:space="preserve">Line valve assembly and line valve </w:t>
      </w:r>
      <w:r w:rsidR="00777D9C">
        <w:t>-</w:t>
      </w:r>
      <w:r w:rsidRPr="00CE2384">
        <w:t xml:space="preserve"> Zoning, closure and </w:t>
      </w:r>
      <w:r w:rsidR="00AE0701" w:rsidRPr="00AE0701">
        <w:t>non-interchangeable screw thread (</w:t>
      </w:r>
      <w:r w:rsidRPr="00CE2384">
        <w:t>NIST</w:t>
      </w:r>
      <w:r w:rsidR="00AE0701">
        <w:t>)</w:t>
      </w:r>
      <w:r w:rsidRPr="00CE2384">
        <w:t xml:space="preserve"> test </w:t>
      </w:r>
      <w:r w:rsidR="00AE0701">
        <w:t>-</w:t>
      </w:r>
      <w:r w:rsidR="0056498C" w:rsidRPr="0056498C">
        <w:t xml:space="preserve"> Form A</w:t>
      </w:r>
      <w:r>
        <w:t>5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5F1F4B" w:rsidRPr="00AB3B91" w14:paraId="59371754" w14:textId="77777777" w:rsidTr="00932DA0">
        <w:trPr>
          <w:cantSplit/>
          <w:trHeight w:val="397"/>
        </w:trPr>
        <w:tc>
          <w:tcPr>
            <w:tcW w:w="2439" w:type="dxa"/>
          </w:tcPr>
          <w:p w14:paraId="79D30D31" w14:textId="77777777" w:rsidR="005F1F4B" w:rsidRPr="00AB3B91" w:rsidRDefault="005F1F4B" w:rsidP="00932DA0">
            <w:r w:rsidRPr="00914CF9">
              <w:t>Healthcare organisation/ facility:</w:t>
            </w:r>
          </w:p>
        </w:tc>
        <w:sdt>
          <w:sdtPr>
            <w:id w:val="-1570796820"/>
            <w:placeholder>
              <w:docPart w:val="01093A118A6B4E7D88FC5534342CE7E2"/>
            </w:placeholder>
            <w:text/>
          </w:sdtPr>
          <w:sdtContent>
            <w:tc>
              <w:tcPr>
                <w:tcW w:w="5670" w:type="dxa"/>
              </w:tcPr>
              <w:p w14:paraId="30AE1CFE" w14:textId="66B1D36B" w:rsidR="005F1F4B" w:rsidRPr="00AB3B91" w:rsidRDefault="005128F8" w:rsidP="005128F8">
                <w:r w:rsidRPr="009C1DAD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229B106C" w14:textId="77777777" w:rsidR="005F1F4B" w:rsidRPr="00AB3B91" w:rsidRDefault="005F1F4B" w:rsidP="005128F8">
            <w:r w:rsidRPr="00AB3B91">
              <w:t>Date:</w:t>
            </w:r>
          </w:p>
        </w:tc>
        <w:sdt>
          <w:sdtPr>
            <w:id w:val="-1053234307"/>
            <w:placeholder>
              <w:docPart w:val="B0807D3E33724F1A850A851F360100F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31D1B209" w14:textId="77777777" w:rsidR="005F1F4B" w:rsidRPr="00AB3B91" w:rsidRDefault="005F1F4B" w:rsidP="005128F8">
                <w:r w:rsidRPr="00AE0701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54A7E2F4" w14:textId="77777777" w:rsidR="005F1F4B" w:rsidRPr="00AB3B91" w:rsidRDefault="005F1F4B" w:rsidP="005128F8">
            <w:r w:rsidRPr="00AB3B91">
              <w:t xml:space="preserve">Project </w:t>
            </w:r>
            <w:r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FE2371662B2B42BC9C31D60D4A9D716D"/>
            </w:placeholder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47BA82C2" w14:textId="274A6B56" w:rsidR="005F1F4B" w:rsidRPr="00AB3B91" w:rsidRDefault="005128F8" w:rsidP="005128F8">
                <w:pPr>
                  <w:rPr>
                    <w:sz w:val="18"/>
                    <w:szCs w:val="18"/>
                  </w:rPr>
                </w:pPr>
                <w:r w:rsidRPr="009C1DAD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6511E034" w14:textId="77777777" w:rsidR="005F1F4B" w:rsidRPr="0067138F" w:rsidRDefault="005F1F4B" w:rsidP="0067138F"/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30"/>
      </w:tblGrid>
      <w:tr w:rsidR="002D0FCA" w:rsidRPr="002D0FCA" w14:paraId="75D6BF30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02C25F82" w14:textId="7AB52EF7" w:rsidR="002D0FCA" w:rsidRPr="002D0FCA" w:rsidRDefault="002D0FCA" w:rsidP="005128F8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Area/ department/ room: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19703854"/>
                <w:placeholder>
                  <w:docPart w:val="5DBCEFFE629143A1A78D215703950F88"/>
                </w:placeholder>
              </w:sdtPr>
              <w:sdtContent>
                <w:sdt>
                  <w:sdtPr>
                    <w:rPr>
                      <w:rFonts w:eastAsia="Times New Roman" w:cs="Arial"/>
                      <w:noProof/>
                      <w:color w:val="002D72"/>
                      <w:kern w:val="0"/>
                      <w14:ligatures w14:val="none"/>
                    </w:rPr>
                    <w:id w:val="1214783889"/>
                    <w:placeholder>
                      <w:docPart w:val="5F04A210C54144EAA341236AFFA7CC76"/>
                    </w:placeholder>
                    <w:showingPlcHdr/>
                    <w:text/>
                  </w:sdtPr>
                  <w:sdtContent>
                    <w:r w:rsidR="00C8227E" w:rsidRPr="002D0FCA">
                      <w:rPr>
                        <w:rFonts w:cs="Arial"/>
                        <w:color w:val="002D72"/>
                      </w:rPr>
                      <w:t>enter text</w:t>
                    </w:r>
                  </w:sdtContent>
                </w:sdt>
              </w:sdtContent>
            </w:sdt>
          </w:p>
        </w:tc>
      </w:tr>
    </w:tbl>
    <w:p w14:paraId="4A7180C9" w14:textId="77777777" w:rsidR="002D0FCA" w:rsidRPr="002D0FCA" w:rsidRDefault="002D0FCA" w:rsidP="002D0FCA">
      <w:pPr>
        <w:pStyle w:val="Heading2"/>
        <w:rPr>
          <w:rFonts w:eastAsia="Times New Roman"/>
        </w:rPr>
      </w:pPr>
      <w:r w:rsidRPr="002D0FCA">
        <w:rPr>
          <w:rFonts w:eastAsia="Times New Roman"/>
        </w:rPr>
        <w:t>Valve zoning, NIST specificity and function</w:t>
      </w:r>
    </w:p>
    <w:tbl>
      <w:tblPr>
        <w:tblStyle w:val="PlainTable1"/>
        <w:tblW w:w="14619" w:type="dxa"/>
        <w:tblLayout w:type="fixed"/>
        <w:tblLook w:val="0420" w:firstRow="1" w:lastRow="0" w:firstColumn="0" w:lastColumn="0" w:noHBand="0" w:noVBand="1"/>
      </w:tblPr>
      <w:tblGrid>
        <w:gridCol w:w="2041"/>
        <w:gridCol w:w="964"/>
        <w:gridCol w:w="850"/>
        <w:gridCol w:w="1814"/>
        <w:gridCol w:w="1720"/>
        <w:gridCol w:w="2127"/>
        <w:gridCol w:w="1842"/>
        <w:gridCol w:w="3261"/>
      </w:tblGrid>
      <w:tr w:rsidR="002D0FCA" w:rsidRPr="002D0FCA" w14:paraId="0764C466" w14:textId="77777777" w:rsidTr="00932D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  <w:tblHeader/>
        </w:trPr>
        <w:tc>
          <w:tcPr>
            <w:tcW w:w="2041" w:type="dxa"/>
          </w:tcPr>
          <w:p w14:paraId="7F668298" w14:textId="77777777" w:rsidR="002D0FCA" w:rsidRPr="002D0FCA" w:rsidRDefault="002D0FCA" w:rsidP="005128F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964" w:type="dxa"/>
          </w:tcPr>
          <w:p w14:paraId="1AAD10C9" w14:textId="77777777" w:rsidR="002D0FCA" w:rsidRPr="002D0FCA" w:rsidRDefault="002D0FCA" w:rsidP="005128F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Gauge no.</w:t>
            </w:r>
          </w:p>
        </w:tc>
        <w:tc>
          <w:tcPr>
            <w:tcW w:w="850" w:type="dxa"/>
          </w:tcPr>
          <w:p w14:paraId="7C69A364" w14:textId="77777777" w:rsidR="002D0FCA" w:rsidRPr="002D0FCA" w:rsidRDefault="002D0FCA" w:rsidP="005128F8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Valve no.</w:t>
            </w:r>
          </w:p>
        </w:tc>
        <w:tc>
          <w:tcPr>
            <w:tcW w:w="1814" w:type="dxa"/>
          </w:tcPr>
          <w:p w14:paraId="7BAE3241" w14:textId="77777777" w:rsidR="002D0FCA" w:rsidRPr="002D0FCA" w:rsidRDefault="002D0FCA" w:rsidP="005128F8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Quantity of terminal units</w:t>
            </w:r>
          </w:p>
        </w:tc>
        <w:tc>
          <w:tcPr>
            <w:tcW w:w="1720" w:type="dxa"/>
          </w:tcPr>
          <w:p w14:paraId="64CADC6D" w14:textId="77777777" w:rsidR="002D0FCA" w:rsidRPr="002D0FCA" w:rsidRDefault="002D0FCA" w:rsidP="005128F8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Valve zoning </w:t>
            </w:r>
          </w:p>
          <w:p w14:paraId="55772254" w14:textId="77777777" w:rsidR="002D0FCA" w:rsidRPr="002D0FCA" w:rsidRDefault="002D0FCA" w:rsidP="005128F8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pass/ fail</w:t>
            </w:r>
          </w:p>
        </w:tc>
        <w:tc>
          <w:tcPr>
            <w:tcW w:w="2127" w:type="dxa"/>
          </w:tcPr>
          <w:p w14:paraId="566CDD76" w14:textId="77777777" w:rsidR="002D0FCA" w:rsidRPr="002D0FCA" w:rsidRDefault="002D0FCA" w:rsidP="005128F8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NIST specificity</w:t>
            </w:r>
          </w:p>
          <w:p w14:paraId="2978D5C1" w14:textId="77777777" w:rsidR="002D0FCA" w:rsidRPr="002D0FCA" w:rsidRDefault="002D0FCA" w:rsidP="005128F8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pass/ fail</w:t>
            </w:r>
          </w:p>
        </w:tc>
        <w:tc>
          <w:tcPr>
            <w:tcW w:w="1842" w:type="dxa"/>
          </w:tcPr>
          <w:p w14:paraId="1BAD1772" w14:textId="77777777" w:rsidR="002D0FCA" w:rsidRPr="002D0FCA" w:rsidRDefault="002D0FCA" w:rsidP="005128F8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NIST function</w:t>
            </w:r>
          </w:p>
          <w:p w14:paraId="5A692B15" w14:textId="77777777" w:rsidR="002D0FCA" w:rsidRPr="002D0FCA" w:rsidRDefault="002D0FCA" w:rsidP="005128F8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pass/ fail</w:t>
            </w:r>
          </w:p>
        </w:tc>
        <w:tc>
          <w:tcPr>
            <w:tcW w:w="3261" w:type="dxa"/>
          </w:tcPr>
          <w:p w14:paraId="0FA6A717" w14:textId="77777777" w:rsidR="002D0FCA" w:rsidRPr="002D0FCA" w:rsidRDefault="002D0FCA" w:rsidP="005128F8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Comments</w:t>
            </w:r>
          </w:p>
        </w:tc>
      </w:tr>
      <w:tr w:rsidR="000A1E00" w:rsidRPr="002D0FCA" w14:paraId="6BB72DD6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2041" w:type="dxa"/>
          </w:tcPr>
          <w:p w14:paraId="3FCF2285" w14:textId="77777777" w:rsidR="000A1E00" w:rsidRPr="002D0FCA" w:rsidRDefault="000A1E00" w:rsidP="000A1E00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Oxygen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436402435"/>
            <w:placeholder>
              <w:docPart w:val="3B6059C2D16742B1A5144F992609F9FF"/>
            </w:placeholder>
            <w:showingPlcHdr/>
            <w:text/>
          </w:sdtPr>
          <w:sdtContent>
            <w:tc>
              <w:tcPr>
                <w:tcW w:w="964" w:type="dxa"/>
              </w:tcPr>
              <w:p w14:paraId="086C1B44" w14:textId="4B4CA90E" w:rsidR="000A1E00" w:rsidRPr="002D0FCA" w:rsidRDefault="000A1E00" w:rsidP="000A1E00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38102501"/>
            <w:placeholder>
              <w:docPart w:val="0C4402192B7B431F9476FA6F154AB30A"/>
            </w:placeholder>
            <w:showingPlcHdr/>
            <w:text/>
          </w:sdtPr>
          <w:sdtContent>
            <w:tc>
              <w:tcPr>
                <w:tcW w:w="850" w:type="dxa"/>
              </w:tcPr>
              <w:p w14:paraId="365EB61A" w14:textId="56FE4C4F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263260443"/>
            <w:placeholder>
              <w:docPart w:val="297521AD00684559A39288F456C485A2"/>
            </w:placeholder>
            <w:showingPlcHdr/>
            <w:text/>
          </w:sdtPr>
          <w:sdtContent>
            <w:tc>
              <w:tcPr>
                <w:tcW w:w="1814" w:type="dxa"/>
              </w:tcPr>
              <w:p w14:paraId="6A7CD856" w14:textId="74C264D0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E0701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128343830"/>
            <w:placeholder>
              <w:docPart w:val="08F3B21D07584581BFC46012330D76AC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20" w:type="dxa"/>
              </w:tcPr>
              <w:p w14:paraId="528453BA" w14:textId="25A40601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B389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73957411"/>
            <w:placeholder>
              <w:docPart w:val="608D009071F84834907D50B87073AE87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127" w:type="dxa"/>
              </w:tcPr>
              <w:p w14:paraId="398CE368" w14:textId="78D2BD79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B389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229181333"/>
            <w:placeholder>
              <w:docPart w:val="A251412DE5294870B98229B1EDAAA911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42" w:type="dxa"/>
              </w:tcPr>
              <w:p w14:paraId="6CFCE8A4" w14:textId="5A18EB76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B389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42908573"/>
            <w:placeholder>
              <w:docPart w:val="85BC2623CDA444B09247681758CDB4E8"/>
            </w:placeholder>
            <w:showingPlcHdr/>
            <w:text/>
          </w:sdtPr>
          <w:sdtContent>
            <w:tc>
              <w:tcPr>
                <w:tcW w:w="3261" w:type="dxa"/>
              </w:tcPr>
              <w:p w14:paraId="3D75CFF1" w14:textId="60A271E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0A1E00" w:rsidRPr="002D0FCA" w14:paraId="5598E5AD" w14:textId="77777777" w:rsidTr="00932DA0">
        <w:trPr>
          <w:trHeight w:val="567"/>
        </w:trPr>
        <w:tc>
          <w:tcPr>
            <w:tcW w:w="2041" w:type="dxa"/>
          </w:tcPr>
          <w:p w14:paraId="6D664A0C" w14:textId="77777777" w:rsidR="000A1E00" w:rsidRPr="002D0FCA" w:rsidRDefault="000A1E00" w:rsidP="000A1E00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Nitrous oxide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28937123"/>
            <w:placeholder>
              <w:docPart w:val="5105B009A52144CDB7BAF32E18A9F79C"/>
            </w:placeholder>
            <w:showingPlcHdr/>
            <w:text/>
          </w:sdtPr>
          <w:sdtContent>
            <w:tc>
              <w:tcPr>
                <w:tcW w:w="964" w:type="dxa"/>
              </w:tcPr>
              <w:p w14:paraId="0833B05D" w14:textId="5D4376DA" w:rsidR="000A1E00" w:rsidRPr="002D0FCA" w:rsidRDefault="000A1E00" w:rsidP="000A1E00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33607280"/>
            <w:placeholder>
              <w:docPart w:val="CA40974D4BB644C7AB8793DA027145FD"/>
            </w:placeholder>
            <w:showingPlcHdr/>
            <w:text/>
          </w:sdtPr>
          <w:sdtContent>
            <w:tc>
              <w:tcPr>
                <w:tcW w:w="850" w:type="dxa"/>
              </w:tcPr>
              <w:p w14:paraId="420198F5" w14:textId="261DB8B3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621489071"/>
            <w:placeholder>
              <w:docPart w:val="CD0BA3CBF1DF4A90BD7F0AE084171C9D"/>
            </w:placeholder>
            <w:showingPlcHdr/>
            <w:text/>
          </w:sdtPr>
          <w:sdtContent>
            <w:tc>
              <w:tcPr>
                <w:tcW w:w="1814" w:type="dxa"/>
              </w:tcPr>
              <w:p w14:paraId="5255B92F" w14:textId="241DCBBC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4823257"/>
            <w:placeholder>
              <w:docPart w:val="CAA11DE3DEFF4DAEB652BE53DB6629F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20" w:type="dxa"/>
              </w:tcPr>
              <w:p w14:paraId="3DAE132C" w14:textId="5C97D018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B389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902262287"/>
            <w:placeholder>
              <w:docPart w:val="2401E5D0922A43C097FD1D70F6D19EE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127" w:type="dxa"/>
              </w:tcPr>
              <w:p w14:paraId="5A224351" w14:textId="47065DA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B389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856968649"/>
            <w:placeholder>
              <w:docPart w:val="7E0CD6E4AE0242E3BC1A68613866C6D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42" w:type="dxa"/>
              </w:tcPr>
              <w:p w14:paraId="6F7D6D70" w14:textId="1F29D26E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B389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15291691"/>
            <w:placeholder>
              <w:docPart w:val="3E8EF7BD0FFC482D8A0B71E1E6CF2256"/>
            </w:placeholder>
            <w:showingPlcHdr/>
            <w:text/>
          </w:sdtPr>
          <w:sdtContent>
            <w:tc>
              <w:tcPr>
                <w:tcW w:w="3261" w:type="dxa"/>
              </w:tcPr>
              <w:p w14:paraId="39DC5AEC" w14:textId="52F88BF3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0A1E00" w:rsidRPr="002D0FCA" w14:paraId="74FBC122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tcW w:w="2041" w:type="dxa"/>
          </w:tcPr>
          <w:p w14:paraId="65B004CC" w14:textId="7F6117AB" w:rsidR="000A1E00" w:rsidRPr="002D0FCA" w:rsidRDefault="000A1E00" w:rsidP="000A1E00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</w:t>
            </w: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itrous oxide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/oxygen</w:t>
            </w: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(50% v/v)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mixture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268376336"/>
            <w:placeholder>
              <w:docPart w:val="1FBDEC1A2C034ADF82361C9782DAB8C4"/>
            </w:placeholder>
            <w:showingPlcHdr/>
            <w:text/>
          </w:sdtPr>
          <w:sdtContent>
            <w:tc>
              <w:tcPr>
                <w:tcW w:w="964" w:type="dxa"/>
              </w:tcPr>
              <w:p w14:paraId="2CB4F5FB" w14:textId="00338282" w:rsidR="000A1E00" w:rsidRPr="002D0FCA" w:rsidRDefault="000A1E00" w:rsidP="000A1E00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128119110"/>
            <w:placeholder>
              <w:docPart w:val="9A75484D882941BD8089FBD77FCC8D09"/>
            </w:placeholder>
            <w:showingPlcHdr/>
            <w:text/>
          </w:sdtPr>
          <w:sdtContent>
            <w:tc>
              <w:tcPr>
                <w:tcW w:w="850" w:type="dxa"/>
              </w:tcPr>
              <w:p w14:paraId="354D58EE" w14:textId="53226BA0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35481504"/>
            <w:placeholder>
              <w:docPart w:val="69071FE2CD2B4E678AF44675A8BF3926"/>
            </w:placeholder>
            <w:showingPlcHdr/>
            <w:text/>
          </w:sdtPr>
          <w:sdtContent>
            <w:tc>
              <w:tcPr>
                <w:tcW w:w="1814" w:type="dxa"/>
              </w:tcPr>
              <w:p w14:paraId="73596585" w14:textId="6A87AE05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735203792"/>
            <w:placeholder>
              <w:docPart w:val="96AEE529223D4E19AA1907E7986D78C4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20" w:type="dxa"/>
              </w:tcPr>
              <w:p w14:paraId="47988EF6" w14:textId="2426FD89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B389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32786575"/>
            <w:placeholder>
              <w:docPart w:val="39B02FE68F2144DCAB700FC7D09C3FD4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127" w:type="dxa"/>
              </w:tcPr>
              <w:p w14:paraId="42B13FB8" w14:textId="79BCB91F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B389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825235970"/>
            <w:placeholder>
              <w:docPart w:val="20302401D0ED4C58AF4288F42190102A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42" w:type="dxa"/>
              </w:tcPr>
              <w:p w14:paraId="24E65335" w14:textId="4C9EABF1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B389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62171663"/>
            <w:placeholder>
              <w:docPart w:val="648CCC968DB5435090D2F3E6CEAEFACB"/>
            </w:placeholder>
            <w:showingPlcHdr/>
            <w:text/>
          </w:sdtPr>
          <w:sdtContent>
            <w:tc>
              <w:tcPr>
                <w:tcW w:w="3261" w:type="dxa"/>
              </w:tcPr>
              <w:p w14:paraId="3312D82B" w14:textId="722BD652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0A1E00" w:rsidRPr="002D0FCA" w14:paraId="7C337FC8" w14:textId="77777777" w:rsidTr="00932DA0">
        <w:trPr>
          <w:trHeight w:val="483"/>
        </w:trPr>
        <w:tc>
          <w:tcPr>
            <w:tcW w:w="2041" w:type="dxa"/>
          </w:tcPr>
          <w:p w14:paraId="792D3B8C" w14:textId="77777777" w:rsidR="000A1E00" w:rsidRPr="002D0FCA" w:rsidRDefault="000A1E00" w:rsidP="000A1E00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 air 4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362733088"/>
            <w:placeholder>
              <w:docPart w:val="93ED068F78F94F24ADB6E5DF3B9BE5CE"/>
            </w:placeholder>
            <w:showingPlcHdr/>
            <w:text/>
          </w:sdtPr>
          <w:sdtContent>
            <w:tc>
              <w:tcPr>
                <w:tcW w:w="964" w:type="dxa"/>
              </w:tcPr>
              <w:p w14:paraId="57524FFC" w14:textId="16CA0632" w:rsidR="000A1E00" w:rsidRPr="002D0FCA" w:rsidRDefault="000A1E00" w:rsidP="000A1E00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823885239"/>
            <w:placeholder>
              <w:docPart w:val="19F627D0D635492FA80A535B11D98EEC"/>
            </w:placeholder>
            <w:showingPlcHdr/>
            <w:text/>
          </w:sdtPr>
          <w:sdtContent>
            <w:tc>
              <w:tcPr>
                <w:tcW w:w="850" w:type="dxa"/>
              </w:tcPr>
              <w:p w14:paraId="0BD36691" w14:textId="5F5C701F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17033012"/>
            <w:placeholder>
              <w:docPart w:val="77E198F8EB4B4B0DBA518E33B554F5F8"/>
            </w:placeholder>
            <w:showingPlcHdr/>
            <w:text/>
          </w:sdtPr>
          <w:sdtContent>
            <w:tc>
              <w:tcPr>
                <w:tcW w:w="1814" w:type="dxa"/>
              </w:tcPr>
              <w:p w14:paraId="4812915B" w14:textId="78464BCC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830753252"/>
            <w:placeholder>
              <w:docPart w:val="41A4C8DA4D8C4F7EB81331B74374B859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20" w:type="dxa"/>
              </w:tcPr>
              <w:p w14:paraId="0B5F313E" w14:textId="288CAFBF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B389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22726995"/>
            <w:placeholder>
              <w:docPart w:val="05D4031BFC1344898DFAD81CD44B9D9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127" w:type="dxa"/>
              </w:tcPr>
              <w:p w14:paraId="5DF0E18D" w14:textId="79C9CBC9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B389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841202540"/>
            <w:placeholder>
              <w:docPart w:val="FBFA574C69344163BD130AC11117874F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42" w:type="dxa"/>
              </w:tcPr>
              <w:p w14:paraId="7D09C9BE" w14:textId="4988EF49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B389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981142593"/>
            <w:placeholder>
              <w:docPart w:val="AB3510C3FE724EF5B7AE086CB0F8B502"/>
            </w:placeholder>
            <w:showingPlcHdr/>
            <w:text/>
          </w:sdtPr>
          <w:sdtContent>
            <w:tc>
              <w:tcPr>
                <w:tcW w:w="3261" w:type="dxa"/>
              </w:tcPr>
              <w:p w14:paraId="7B8D70F6" w14:textId="3BD6B896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0A1E00" w:rsidRPr="002D0FCA" w14:paraId="534B6C5E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041" w:type="dxa"/>
          </w:tcPr>
          <w:p w14:paraId="5EBA0395" w14:textId="77777777" w:rsidR="000A1E00" w:rsidRPr="002D0FCA" w:rsidRDefault="000A1E00" w:rsidP="000A1E00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Surgical air 7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9435098"/>
            <w:placeholder>
              <w:docPart w:val="0C98CF83A9EB421DA56DEC319B5C9764"/>
            </w:placeholder>
            <w:showingPlcHdr/>
            <w:text/>
          </w:sdtPr>
          <w:sdtContent>
            <w:tc>
              <w:tcPr>
                <w:tcW w:w="964" w:type="dxa"/>
              </w:tcPr>
              <w:p w14:paraId="21284293" w14:textId="32E31185" w:rsidR="000A1E00" w:rsidRPr="002D0FCA" w:rsidRDefault="000A1E00" w:rsidP="000A1E00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35940641"/>
            <w:placeholder>
              <w:docPart w:val="FB0AE12B4F6047C68BC0C4455752A7E1"/>
            </w:placeholder>
            <w:showingPlcHdr/>
            <w:text/>
          </w:sdtPr>
          <w:sdtContent>
            <w:tc>
              <w:tcPr>
                <w:tcW w:w="850" w:type="dxa"/>
              </w:tcPr>
              <w:p w14:paraId="208EB3E8" w14:textId="47BCD924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702280796"/>
            <w:placeholder>
              <w:docPart w:val="7794333E38214D6BB1566C4523F74705"/>
            </w:placeholder>
            <w:showingPlcHdr/>
            <w:text/>
          </w:sdtPr>
          <w:sdtContent>
            <w:tc>
              <w:tcPr>
                <w:tcW w:w="1814" w:type="dxa"/>
              </w:tcPr>
              <w:p w14:paraId="1D988F18" w14:textId="7DF554A2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547729874"/>
            <w:placeholder>
              <w:docPart w:val="A4430F45F27645A6A5013BC69BF2E187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20" w:type="dxa"/>
              </w:tcPr>
              <w:p w14:paraId="00B64DF6" w14:textId="172F4019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B389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109579087"/>
            <w:placeholder>
              <w:docPart w:val="0ABA8BC9918340909227808DA8A49FCB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127" w:type="dxa"/>
              </w:tcPr>
              <w:p w14:paraId="6CD9795B" w14:textId="0EC43DA4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B389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296912155"/>
            <w:placeholder>
              <w:docPart w:val="E66D4D64BA0D4544AD104912410284EF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42" w:type="dxa"/>
              </w:tcPr>
              <w:p w14:paraId="6E119197" w14:textId="79D1DA63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B389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06476579"/>
            <w:placeholder>
              <w:docPart w:val="6EA8530ACB0F4E73BC65F77AEA65CCFE"/>
            </w:placeholder>
            <w:showingPlcHdr/>
            <w:text/>
          </w:sdtPr>
          <w:sdtContent>
            <w:tc>
              <w:tcPr>
                <w:tcW w:w="3261" w:type="dxa"/>
              </w:tcPr>
              <w:p w14:paraId="330B4B10" w14:textId="3774267D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0A1E00" w:rsidRPr="002D0FCA" w14:paraId="23B510A1" w14:textId="77777777" w:rsidTr="00932DA0">
        <w:tc>
          <w:tcPr>
            <w:tcW w:w="2041" w:type="dxa"/>
          </w:tcPr>
          <w:p w14:paraId="0F893DE6" w14:textId="77777777" w:rsidR="000A1E00" w:rsidRPr="002D0FCA" w:rsidRDefault="000A1E00" w:rsidP="000A1E00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lastRenderedPageBreak/>
              <w:t>Medical vacuum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64809622"/>
            <w:placeholder>
              <w:docPart w:val="DAB68A7CB039499D8C00E9BCB493C34A"/>
            </w:placeholder>
            <w:showingPlcHdr/>
            <w:text/>
          </w:sdtPr>
          <w:sdtContent>
            <w:tc>
              <w:tcPr>
                <w:tcW w:w="964" w:type="dxa"/>
              </w:tcPr>
              <w:p w14:paraId="1F185BAD" w14:textId="4C23F42E" w:rsidR="000A1E00" w:rsidRPr="002D0FCA" w:rsidRDefault="000A1E00" w:rsidP="000A1E00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267573930"/>
            <w:placeholder>
              <w:docPart w:val="F04D029908D5423DB3029815C49F20DA"/>
            </w:placeholder>
            <w:showingPlcHdr/>
            <w:text/>
          </w:sdtPr>
          <w:sdtContent>
            <w:tc>
              <w:tcPr>
                <w:tcW w:w="850" w:type="dxa"/>
              </w:tcPr>
              <w:p w14:paraId="0481BB64" w14:textId="1A5B72E3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86433000"/>
            <w:placeholder>
              <w:docPart w:val="1B62C89F844F4303844FA978879F92A1"/>
            </w:placeholder>
            <w:showingPlcHdr/>
            <w:text/>
          </w:sdtPr>
          <w:sdtContent>
            <w:tc>
              <w:tcPr>
                <w:tcW w:w="1814" w:type="dxa"/>
              </w:tcPr>
              <w:p w14:paraId="7FFEA000" w14:textId="415330B4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493623517"/>
            <w:placeholder>
              <w:docPart w:val="D6D59A8A28844A5D9FD4D862BA502FA3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20" w:type="dxa"/>
              </w:tcPr>
              <w:p w14:paraId="664D1470" w14:textId="49C84E3C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7A743D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859417138"/>
            <w:placeholder>
              <w:docPart w:val="3A1E2DE756E848F2BB270814682DC33A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127" w:type="dxa"/>
              </w:tcPr>
              <w:p w14:paraId="3615F104" w14:textId="56F865E2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7A743D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tc>
          <w:tcPr>
            <w:tcW w:w="1842" w:type="dxa"/>
          </w:tcPr>
          <w:p w14:paraId="02CC089D" w14:textId="77777777" w:rsidR="000A1E00" w:rsidRPr="002D0FCA" w:rsidRDefault="000A1E00" w:rsidP="000A1E00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r w:rsidRPr="00A479D4">
              <w:rPr>
                <w:rFonts w:eastAsia="Times New Roman" w:cs="Arial"/>
                <w:color w:val="auto"/>
                <w:kern w:val="0"/>
                <w14:ligatures w14:val="none"/>
              </w:rPr>
              <w:t>N/A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290972235"/>
            <w:placeholder>
              <w:docPart w:val="0DF635B892464DACAE2C555159EB58E9"/>
            </w:placeholder>
            <w:showingPlcHdr/>
            <w:text/>
          </w:sdtPr>
          <w:sdtContent>
            <w:tc>
              <w:tcPr>
                <w:tcW w:w="3261" w:type="dxa"/>
              </w:tcPr>
              <w:p w14:paraId="68732090" w14:textId="2F8032BF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</w:tbl>
    <w:p w14:paraId="744BB292" w14:textId="77777777" w:rsidR="002D0FCA" w:rsidRPr="002D0FCA" w:rsidRDefault="002D0FCA" w:rsidP="002D0F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788"/>
          <w:tab w:val="left" w:pos="11520"/>
          <w:tab w:val="left" w:pos="12240"/>
        </w:tabs>
        <w:spacing w:after="0"/>
        <w:rPr>
          <w:rFonts w:eastAsia="Times New Roman" w:cs="Arial"/>
          <w:color w:val="auto"/>
          <w:kern w:val="0"/>
          <w:sz w:val="16"/>
          <w:szCs w:val="16"/>
          <w:u w:val="single"/>
          <w14:ligatures w14:val="none"/>
        </w:rPr>
      </w:pPr>
    </w:p>
    <w:p w14:paraId="170E9330" w14:textId="77777777" w:rsidR="002D0FCA" w:rsidRDefault="002D0FCA" w:rsidP="002D0FCA">
      <w:pPr>
        <w:pStyle w:val="Heading2"/>
        <w:rPr>
          <w:rFonts w:eastAsia="Times New Roman"/>
        </w:rPr>
      </w:pPr>
      <w:r w:rsidRPr="002D0FCA">
        <w:rPr>
          <w:rFonts w:eastAsia="Times New Roman"/>
        </w:rPr>
        <w:t>Valve tightness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2041"/>
        <w:gridCol w:w="964"/>
        <w:gridCol w:w="850"/>
        <w:gridCol w:w="1814"/>
        <w:gridCol w:w="1247"/>
        <w:gridCol w:w="964"/>
        <w:gridCol w:w="1304"/>
        <w:gridCol w:w="1020"/>
        <w:gridCol w:w="1131"/>
        <w:gridCol w:w="3261"/>
      </w:tblGrid>
      <w:tr w:rsidR="00811544" w:rsidRPr="002D0FCA" w14:paraId="32387E5C" w14:textId="77777777" w:rsidTr="005D47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  <w:tblHeader/>
        </w:trPr>
        <w:tc>
          <w:tcPr>
            <w:tcW w:w="2041" w:type="dxa"/>
          </w:tcPr>
          <w:p w14:paraId="089A426A" w14:textId="77777777" w:rsidR="00811544" w:rsidRPr="00D03A5E" w:rsidRDefault="00811544" w:rsidP="004446FF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964" w:type="dxa"/>
          </w:tcPr>
          <w:p w14:paraId="20F29275" w14:textId="77777777" w:rsidR="00811544" w:rsidRPr="00D03A5E" w:rsidRDefault="00811544" w:rsidP="004446FF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Gauge no.</w:t>
            </w:r>
          </w:p>
        </w:tc>
        <w:tc>
          <w:tcPr>
            <w:tcW w:w="850" w:type="dxa"/>
          </w:tcPr>
          <w:p w14:paraId="14E963F4" w14:textId="77777777" w:rsidR="00811544" w:rsidRPr="00D03A5E" w:rsidRDefault="00811544" w:rsidP="004446FF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>Valve no.</w:t>
            </w:r>
          </w:p>
        </w:tc>
        <w:tc>
          <w:tcPr>
            <w:tcW w:w="1814" w:type="dxa"/>
          </w:tcPr>
          <w:p w14:paraId="58AC4C20" w14:textId="77777777" w:rsidR="00811544" w:rsidRPr="00D03A5E" w:rsidRDefault="00811544" w:rsidP="004446FF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>Quantity of terminal units</w:t>
            </w:r>
          </w:p>
        </w:tc>
        <w:tc>
          <w:tcPr>
            <w:tcW w:w="1247" w:type="dxa"/>
          </w:tcPr>
          <w:p w14:paraId="64F14236" w14:textId="509C7AF4" w:rsidR="00811544" w:rsidRPr="00D03A5E" w:rsidRDefault="00811544" w:rsidP="004446FF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Start pressure </w:t>
            </w:r>
            <w:r w:rsidR="00AC77C6">
              <w:rPr>
                <w:rFonts w:eastAsia="Times New Roman" w:cs="Arial"/>
                <w:color w:val="auto"/>
                <w:kern w:val="0"/>
                <w14:ligatures w14:val="none"/>
              </w:rPr>
              <w:t>(</w:t>
            </w:r>
            <w:r w:rsidR="00AC77C6" w:rsidRPr="009D7089">
              <w:rPr>
                <w:noProof/>
              </w:rPr>
              <w:t xml:space="preserve">kilo Pascal </w:t>
            </w:r>
            <w:r w:rsidR="00AC77C6">
              <w:rPr>
                <w:noProof/>
              </w:rPr>
              <w:t>(</w:t>
            </w:r>
            <w:r w:rsidR="00AC77C6" w:rsidRPr="002D0FCA">
              <w:rPr>
                <w:noProof/>
              </w:rPr>
              <w:t>kPa</w:t>
            </w:r>
            <w:r w:rsidR="00AC77C6">
              <w:rPr>
                <w:noProof/>
              </w:rPr>
              <w:t>)))</w:t>
            </w:r>
          </w:p>
        </w:tc>
        <w:tc>
          <w:tcPr>
            <w:tcW w:w="964" w:type="dxa"/>
          </w:tcPr>
          <w:p w14:paraId="1686029D" w14:textId="77777777" w:rsidR="00811544" w:rsidRPr="00D03A5E" w:rsidRDefault="00811544" w:rsidP="004446FF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>Start time</w:t>
            </w:r>
          </w:p>
        </w:tc>
        <w:tc>
          <w:tcPr>
            <w:tcW w:w="1304" w:type="dxa"/>
          </w:tcPr>
          <w:p w14:paraId="2E1EF137" w14:textId="77777777" w:rsidR="00811544" w:rsidRPr="00D03A5E" w:rsidRDefault="00811544" w:rsidP="004446FF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>Finish pressure (kPa)</w:t>
            </w:r>
          </w:p>
        </w:tc>
        <w:tc>
          <w:tcPr>
            <w:tcW w:w="1020" w:type="dxa"/>
          </w:tcPr>
          <w:p w14:paraId="74189CF3" w14:textId="77777777" w:rsidR="00811544" w:rsidRPr="00D03A5E" w:rsidRDefault="00811544" w:rsidP="004446FF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>Finish time</w:t>
            </w:r>
          </w:p>
        </w:tc>
        <w:tc>
          <w:tcPr>
            <w:tcW w:w="1131" w:type="dxa"/>
          </w:tcPr>
          <w:p w14:paraId="6F4A0B8A" w14:textId="77777777" w:rsidR="00811544" w:rsidRPr="00D03A5E" w:rsidRDefault="00811544" w:rsidP="004446FF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>Pass/ fail</w:t>
            </w:r>
          </w:p>
        </w:tc>
        <w:tc>
          <w:tcPr>
            <w:tcW w:w="3261" w:type="dxa"/>
          </w:tcPr>
          <w:p w14:paraId="06A99151" w14:textId="77777777" w:rsidR="00811544" w:rsidRPr="005D479D" w:rsidRDefault="00811544" w:rsidP="004446FF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D479D">
              <w:rPr>
                <w:rFonts w:eastAsia="Times New Roman" w:cs="Arial"/>
                <w:color w:val="auto"/>
                <w:kern w:val="0"/>
                <w14:ligatures w14:val="none"/>
              </w:rPr>
              <w:t>Comments</w:t>
            </w:r>
          </w:p>
        </w:tc>
      </w:tr>
      <w:tr w:rsidR="000A1E00" w:rsidRPr="002D0FCA" w14:paraId="53C39755" w14:textId="77777777" w:rsidTr="005D4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2041" w:type="dxa"/>
          </w:tcPr>
          <w:p w14:paraId="3C545029" w14:textId="77777777" w:rsidR="000A1E00" w:rsidRPr="002D0FCA" w:rsidRDefault="000A1E00" w:rsidP="000A1E00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Oxygen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385421843"/>
            <w:placeholder>
              <w:docPart w:val="F90792CE16324A5F94E17156F86C1242"/>
            </w:placeholder>
            <w:showingPlcHdr/>
            <w:text/>
          </w:sdtPr>
          <w:sdtContent>
            <w:tc>
              <w:tcPr>
                <w:tcW w:w="964" w:type="dxa"/>
              </w:tcPr>
              <w:p w14:paraId="09940C57" w14:textId="77777777" w:rsidR="000A1E00" w:rsidRPr="002D0FCA" w:rsidRDefault="000A1E00" w:rsidP="000A1E00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09252588"/>
            <w:placeholder>
              <w:docPart w:val="BEE70EB7C49A4292B69BB8312C4EF906"/>
            </w:placeholder>
            <w:showingPlcHdr/>
            <w:text/>
          </w:sdtPr>
          <w:sdtContent>
            <w:tc>
              <w:tcPr>
                <w:tcW w:w="850" w:type="dxa"/>
              </w:tcPr>
              <w:p w14:paraId="0FAA181C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73623487"/>
            <w:placeholder>
              <w:docPart w:val="8C3B4848C23847268E34079D290FA7DE"/>
            </w:placeholder>
            <w:showingPlcHdr/>
            <w:text/>
          </w:sdtPr>
          <w:sdtContent>
            <w:tc>
              <w:tcPr>
                <w:tcW w:w="1814" w:type="dxa"/>
              </w:tcPr>
              <w:p w14:paraId="0B6BADFC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73875057"/>
            <w:placeholder>
              <w:docPart w:val="34E2FA7BB4484109AFFE660C4DED15A6"/>
            </w:placeholder>
            <w:showingPlcHdr/>
            <w:text/>
          </w:sdtPr>
          <w:sdtContent>
            <w:tc>
              <w:tcPr>
                <w:tcW w:w="1247" w:type="dxa"/>
              </w:tcPr>
              <w:p w14:paraId="3CFE5EC9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52526663"/>
            <w:placeholder>
              <w:docPart w:val="B68AA60B734C4F72B555FBCEF372C5B4"/>
            </w:placeholder>
            <w:showingPlcHdr/>
            <w:text/>
          </w:sdtPr>
          <w:sdtContent>
            <w:tc>
              <w:tcPr>
                <w:tcW w:w="964" w:type="dxa"/>
              </w:tcPr>
              <w:p w14:paraId="05870E61" w14:textId="77777777" w:rsidR="000A1E00" w:rsidRDefault="000A1E00" w:rsidP="000A1E00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356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569885304"/>
            <w:placeholder>
              <w:docPart w:val="25370B705FF243EAAB62A1BE364D125E"/>
            </w:placeholder>
            <w:showingPlcHdr/>
            <w:text/>
          </w:sdtPr>
          <w:sdtContent>
            <w:tc>
              <w:tcPr>
                <w:tcW w:w="1304" w:type="dxa"/>
              </w:tcPr>
              <w:p w14:paraId="293F4C0C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57599752"/>
            <w:placeholder>
              <w:docPart w:val="C47E2E2CEC444834BBFE0059FB67AE72"/>
            </w:placeholder>
            <w:showingPlcHdr/>
            <w:text/>
          </w:sdtPr>
          <w:sdtContent>
            <w:tc>
              <w:tcPr>
                <w:tcW w:w="1020" w:type="dxa"/>
              </w:tcPr>
              <w:p w14:paraId="7C5533A9" w14:textId="77777777" w:rsidR="000A1E00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7183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924653150"/>
            <w:placeholder>
              <w:docPart w:val="A31D5CACAD7E4322A21DF2324A14E23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131" w:type="dxa"/>
              </w:tcPr>
              <w:p w14:paraId="6BABC949" w14:textId="1D7487FB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4F3C25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145653505"/>
            <w:placeholder>
              <w:docPart w:val="B10AF25D2BE94AB7B48DA9BEC4DEC63E"/>
            </w:placeholder>
            <w:showingPlcHdr/>
            <w:text/>
          </w:sdtPr>
          <w:sdtContent>
            <w:tc>
              <w:tcPr>
                <w:tcW w:w="3261" w:type="dxa"/>
              </w:tcPr>
              <w:p w14:paraId="3855EF21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0A1E00" w:rsidRPr="002D0FCA" w14:paraId="06788045" w14:textId="77777777" w:rsidTr="005D479D">
        <w:trPr>
          <w:trHeight w:val="567"/>
        </w:trPr>
        <w:tc>
          <w:tcPr>
            <w:tcW w:w="2041" w:type="dxa"/>
          </w:tcPr>
          <w:p w14:paraId="119189A0" w14:textId="77777777" w:rsidR="000A1E00" w:rsidRPr="002D0FCA" w:rsidRDefault="000A1E00" w:rsidP="000A1E00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Nitrous oxide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661810625"/>
            <w:placeholder>
              <w:docPart w:val="F7161B6DBCAB46E6A86BA7CE78727855"/>
            </w:placeholder>
            <w:showingPlcHdr/>
            <w:text/>
          </w:sdtPr>
          <w:sdtContent>
            <w:tc>
              <w:tcPr>
                <w:tcW w:w="964" w:type="dxa"/>
              </w:tcPr>
              <w:p w14:paraId="17596843" w14:textId="77777777" w:rsidR="000A1E00" w:rsidRPr="002D0FCA" w:rsidRDefault="000A1E00" w:rsidP="000A1E00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806517841"/>
            <w:placeholder>
              <w:docPart w:val="4758C76A1EEA4665BFF88C340F068A43"/>
            </w:placeholder>
            <w:showingPlcHdr/>
            <w:text/>
          </w:sdtPr>
          <w:sdtContent>
            <w:tc>
              <w:tcPr>
                <w:tcW w:w="850" w:type="dxa"/>
              </w:tcPr>
              <w:p w14:paraId="5C01A176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868683630"/>
            <w:placeholder>
              <w:docPart w:val="A6DB3836ED8B43E5AD6150FA1E8A2B9E"/>
            </w:placeholder>
            <w:showingPlcHdr/>
            <w:text/>
          </w:sdtPr>
          <w:sdtContent>
            <w:tc>
              <w:tcPr>
                <w:tcW w:w="1814" w:type="dxa"/>
              </w:tcPr>
              <w:p w14:paraId="459C24E0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028059801"/>
            <w:placeholder>
              <w:docPart w:val="95B7E07C0E2B46559B2442804BB3C9A9"/>
            </w:placeholder>
            <w:showingPlcHdr/>
            <w:text/>
          </w:sdtPr>
          <w:sdtContent>
            <w:tc>
              <w:tcPr>
                <w:tcW w:w="1247" w:type="dxa"/>
              </w:tcPr>
              <w:p w14:paraId="123F8CA1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397352364"/>
            <w:placeholder>
              <w:docPart w:val="1FA18888F5C846A5AD471404806482C9"/>
            </w:placeholder>
            <w:showingPlcHdr/>
            <w:text/>
          </w:sdtPr>
          <w:sdtContent>
            <w:tc>
              <w:tcPr>
                <w:tcW w:w="964" w:type="dxa"/>
              </w:tcPr>
              <w:p w14:paraId="2B02BB81" w14:textId="77777777" w:rsidR="000A1E00" w:rsidRDefault="000A1E00" w:rsidP="000A1E00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356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671942794"/>
            <w:placeholder>
              <w:docPart w:val="937B5503B5754AE69ABFCA203525795F"/>
            </w:placeholder>
            <w:showingPlcHdr/>
            <w:text/>
          </w:sdtPr>
          <w:sdtContent>
            <w:tc>
              <w:tcPr>
                <w:tcW w:w="1304" w:type="dxa"/>
              </w:tcPr>
              <w:p w14:paraId="22E0147D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999574083"/>
            <w:placeholder>
              <w:docPart w:val="844F29076F764E7BAA0F31861B9E4C14"/>
            </w:placeholder>
            <w:showingPlcHdr/>
            <w:text/>
          </w:sdtPr>
          <w:sdtContent>
            <w:tc>
              <w:tcPr>
                <w:tcW w:w="1020" w:type="dxa"/>
              </w:tcPr>
              <w:p w14:paraId="097EC3F9" w14:textId="77777777" w:rsidR="000A1E00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7183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446742032"/>
            <w:placeholder>
              <w:docPart w:val="38EECE54A3CF4EE1AE1A9D198F113357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131" w:type="dxa"/>
              </w:tcPr>
              <w:p w14:paraId="5F30E2A6" w14:textId="63864E64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4F3C25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81958333"/>
            <w:placeholder>
              <w:docPart w:val="11DD62EDD39D4377A46A8DCEA10DA2C1"/>
            </w:placeholder>
            <w:showingPlcHdr/>
            <w:text/>
          </w:sdtPr>
          <w:sdtContent>
            <w:tc>
              <w:tcPr>
                <w:tcW w:w="3261" w:type="dxa"/>
              </w:tcPr>
              <w:p w14:paraId="7173E72C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0A1E00" w:rsidRPr="002D0FCA" w14:paraId="0A0E35EB" w14:textId="77777777" w:rsidTr="005D4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tcW w:w="2041" w:type="dxa"/>
          </w:tcPr>
          <w:p w14:paraId="57DD7F27" w14:textId="77777777" w:rsidR="000A1E00" w:rsidRPr="002D0FCA" w:rsidRDefault="000A1E00" w:rsidP="000A1E00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</w:t>
            </w: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itrous oxide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/oxygen</w:t>
            </w: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(50% v/v)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mixture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661112031"/>
            <w:placeholder>
              <w:docPart w:val="36E9281613FE4FDF891A6FD317B16CFB"/>
            </w:placeholder>
            <w:showingPlcHdr/>
            <w:text/>
          </w:sdtPr>
          <w:sdtContent>
            <w:tc>
              <w:tcPr>
                <w:tcW w:w="964" w:type="dxa"/>
              </w:tcPr>
              <w:p w14:paraId="6763DBD3" w14:textId="77777777" w:rsidR="000A1E00" w:rsidRPr="002D0FCA" w:rsidRDefault="000A1E00" w:rsidP="000A1E00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429701253"/>
            <w:placeholder>
              <w:docPart w:val="1E10554173DC41DF905FAF18525932B2"/>
            </w:placeholder>
            <w:showingPlcHdr/>
            <w:text/>
          </w:sdtPr>
          <w:sdtContent>
            <w:tc>
              <w:tcPr>
                <w:tcW w:w="850" w:type="dxa"/>
              </w:tcPr>
              <w:p w14:paraId="7CF513A0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963413508"/>
            <w:placeholder>
              <w:docPart w:val="F925380469B64CBF817DD3A16D26A2C7"/>
            </w:placeholder>
            <w:showingPlcHdr/>
            <w:text/>
          </w:sdtPr>
          <w:sdtContent>
            <w:tc>
              <w:tcPr>
                <w:tcW w:w="1814" w:type="dxa"/>
              </w:tcPr>
              <w:p w14:paraId="60FEE97E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170098218"/>
            <w:placeholder>
              <w:docPart w:val="8E947430E6F940538E69A9DE36CBD3C2"/>
            </w:placeholder>
            <w:showingPlcHdr/>
            <w:text/>
          </w:sdtPr>
          <w:sdtContent>
            <w:tc>
              <w:tcPr>
                <w:tcW w:w="1247" w:type="dxa"/>
              </w:tcPr>
              <w:p w14:paraId="2E507718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194077974"/>
            <w:placeholder>
              <w:docPart w:val="CEB7D36394944E1A9C1FAAB71552E263"/>
            </w:placeholder>
            <w:showingPlcHdr/>
            <w:text/>
          </w:sdtPr>
          <w:sdtContent>
            <w:tc>
              <w:tcPr>
                <w:tcW w:w="964" w:type="dxa"/>
              </w:tcPr>
              <w:p w14:paraId="5FF591E8" w14:textId="77777777" w:rsidR="000A1E00" w:rsidRDefault="000A1E00" w:rsidP="000A1E00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356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6598059"/>
            <w:placeholder>
              <w:docPart w:val="923B443430C54210A7DCC5FB2F9B5F01"/>
            </w:placeholder>
            <w:showingPlcHdr/>
            <w:text/>
          </w:sdtPr>
          <w:sdtContent>
            <w:tc>
              <w:tcPr>
                <w:tcW w:w="1304" w:type="dxa"/>
              </w:tcPr>
              <w:p w14:paraId="6AEB6857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781377165"/>
            <w:placeholder>
              <w:docPart w:val="667C5E4CE53341C2A9291DDC24F45086"/>
            </w:placeholder>
            <w:showingPlcHdr/>
            <w:text/>
          </w:sdtPr>
          <w:sdtContent>
            <w:tc>
              <w:tcPr>
                <w:tcW w:w="1020" w:type="dxa"/>
              </w:tcPr>
              <w:p w14:paraId="640EC37F" w14:textId="77777777" w:rsidR="000A1E00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7183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964506581"/>
            <w:placeholder>
              <w:docPart w:val="78CAC0E7C41A465999B10134D7F77EB3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131" w:type="dxa"/>
              </w:tcPr>
              <w:p w14:paraId="256EBC93" w14:textId="7B034196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4F3C25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112128706"/>
            <w:placeholder>
              <w:docPart w:val="AEE56DAD37CC46D1B1BA345C0161025D"/>
            </w:placeholder>
            <w:showingPlcHdr/>
            <w:text/>
          </w:sdtPr>
          <w:sdtContent>
            <w:tc>
              <w:tcPr>
                <w:tcW w:w="3261" w:type="dxa"/>
              </w:tcPr>
              <w:p w14:paraId="24451A49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0A1E00" w:rsidRPr="002D0FCA" w14:paraId="0BC7CF5E" w14:textId="77777777" w:rsidTr="005D479D">
        <w:trPr>
          <w:trHeight w:val="483"/>
        </w:trPr>
        <w:tc>
          <w:tcPr>
            <w:tcW w:w="2041" w:type="dxa"/>
          </w:tcPr>
          <w:p w14:paraId="5E373237" w14:textId="77777777" w:rsidR="000A1E00" w:rsidRPr="002D0FCA" w:rsidRDefault="000A1E00" w:rsidP="000A1E00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 air 4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9309346"/>
            <w:placeholder>
              <w:docPart w:val="ECD53D3F688F4E3D9C66F4D48D877FBB"/>
            </w:placeholder>
            <w:showingPlcHdr/>
            <w:text/>
          </w:sdtPr>
          <w:sdtContent>
            <w:tc>
              <w:tcPr>
                <w:tcW w:w="964" w:type="dxa"/>
              </w:tcPr>
              <w:p w14:paraId="068E4A84" w14:textId="77777777" w:rsidR="000A1E00" w:rsidRPr="002D0FCA" w:rsidRDefault="000A1E00" w:rsidP="000A1E00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26940414"/>
            <w:placeholder>
              <w:docPart w:val="E3166575A8904274A81A04F30833CEFE"/>
            </w:placeholder>
            <w:showingPlcHdr/>
            <w:text/>
          </w:sdtPr>
          <w:sdtContent>
            <w:tc>
              <w:tcPr>
                <w:tcW w:w="850" w:type="dxa"/>
              </w:tcPr>
              <w:p w14:paraId="1BCD57F6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142557101"/>
            <w:placeholder>
              <w:docPart w:val="A4F2A8675FD64BB6B09194EA0B3098A8"/>
            </w:placeholder>
            <w:showingPlcHdr/>
            <w:text/>
          </w:sdtPr>
          <w:sdtContent>
            <w:tc>
              <w:tcPr>
                <w:tcW w:w="1814" w:type="dxa"/>
              </w:tcPr>
              <w:p w14:paraId="2FB44013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946156593"/>
            <w:placeholder>
              <w:docPart w:val="0776155F55C345AFAE555FCF665B015F"/>
            </w:placeholder>
            <w:showingPlcHdr/>
            <w:text/>
          </w:sdtPr>
          <w:sdtContent>
            <w:tc>
              <w:tcPr>
                <w:tcW w:w="1247" w:type="dxa"/>
              </w:tcPr>
              <w:p w14:paraId="310AEC39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938216795"/>
            <w:placeholder>
              <w:docPart w:val="7FB0083D93CB40C6B3F89F14838973DF"/>
            </w:placeholder>
            <w:showingPlcHdr/>
            <w:text/>
          </w:sdtPr>
          <w:sdtContent>
            <w:tc>
              <w:tcPr>
                <w:tcW w:w="964" w:type="dxa"/>
              </w:tcPr>
              <w:p w14:paraId="0B151FF3" w14:textId="77777777" w:rsidR="000A1E00" w:rsidRDefault="000A1E00" w:rsidP="000A1E00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356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561293281"/>
            <w:placeholder>
              <w:docPart w:val="07C968E5FBDE48339F9CDC922CD4FA90"/>
            </w:placeholder>
            <w:showingPlcHdr/>
            <w:text/>
          </w:sdtPr>
          <w:sdtContent>
            <w:tc>
              <w:tcPr>
                <w:tcW w:w="1304" w:type="dxa"/>
              </w:tcPr>
              <w:p w14:paraId="44776D91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07041374"/>
            <w:placeholder>
              <w:docPart w:val="AAC81FFAEE8C4FE48F9F32856878A98F"/>
            </w:placeholder>
            <w:showingPlcHdr/>
            <w:text/>
          </w:sdtPr>
          <w:sdtContent>
            <w:tc>
              <w:tcPr>
                <w:tcW w:w="1020" w:type="dxa"/>
              </w:tcPr>
              <w:p w14:paraId="34B327AC" w14:textId="77777777" w:rsidR="000A1E00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7183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13161729"/>
            <w:placeholder>
              <w:docPart w:val="6AAEA05F9B1A4AA39B9CEE75013D30C8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131" w:type="dxa"/>
              </w:tcPr>
              <w:p w14:paraId="5805BCB6" w14:textId="3527770F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4F3C25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880423323"/>
            <w:placeholder>
              <w:docPart w:val="3C42BEE51F3B4368838E3F5B843CB93E"/>
            </w:placeholder>
            <w:showingPlcHdr/>
            <w:text/>
          </w:sdtPr>
          <w:sdtContent>
            <w:tc>
              <w:tcPr>
                <w:tcW w:w="3261" w:type="dxa"/>
              </w:tcPr>
              <w:p w14:paraId="6F257A0A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0A1E00" w:rsidRPr="002D0FCA" w14:paraId="7D0759EA" w14:textId="77777777" w:rsidTr="005D4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041" w:type="dxa"/>
          </w:tcPr>
          <w:p w14:paraId="0B6AF4D6" w14:textId="77777777" w:rsidR="000A1E00" w:rsidRPr="002D0FCA" w:rsidRDefault="000A1E00" w:rsidP="000A1E00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Surgical air 7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360362759"/>
            <w:placeholder>
              <w:docPart w:val="D5FE911D6B764C809185CA71356BB6A2"/>
            </w:placeholder>
            <w:showingPlcHdr/>
            <w:text/>
          </w:sdtPr>
          <w:sdtContent>
            <w:tc>
              <w:tcPr>
                <w:tcW w:w="964" w:type="dxa"/>
              </w:tcPr>
              <w:p w14:paraId="213F6540" w14:textId="77777777" w:rsidR="000A1E00" w:rsidRPr="002D0FCA" w:rsidRDefault="000A1E00" w:rsidP="000A1E00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36177951"/>
            <w:placeholder>
              <w:docPart w:val="8290F262840348C69823D0503148CA36"/>
            </w:placeholder>
            <w:showingPlcHdr/>
            <w:text/>
          </w:sdtPr>
          <w:sdtContent>
            <w:tc>
              <w:tcPr>
                <w:tcW w:w="850" w:type="dxa"/>
              </w:tcPr>
              <w:p w14:paraId="181C01DF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627854704"/>
            <w:placeholder>
              <w:docPart w:val="D5BDE0C17B2A4F5592AC6F78EB1D9289"/>
            </w:placeholder>
            <w:showingPlcHdr/>
            <w:text/>
          </w:sdtPr>
          <w:sdtContent>
            <w:tc>
              <w:tcPr>
                <w:tcW w:w="1814" w:type="dxa"/>
              </w:tcPr>
              <w:p w14:paraId="058095A4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47048920"/>
            <w:placeholder>
              <w:docPart w:val="BC08BF10F8F04F48AD3BC69B5BD9B14A"/>
            </w:placeholder>
            <w:showingPlcHdr/>
            <w:text/>
          </w:sdtPr>
          <w:sdtContent>
            <w:tc>
              <w:tcPr>
                <w:tcW w:w="1247" w:type="dxa"/>
              </w:tcPr>
              <w:p w14:paraId="30F96EF3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85671443"/>
            <w:placeholder>
              <w:docPart w:val="BA3EF597331842D0809C177AB300E830"/>
            </w:placeholder>
            <w:showingPlcHdr/>
            <w:text/>
          </w:sdtPr>
          <w:sdtContent>
            <w:tc>
              <w:tcPr>
                <w:tcW w:w="964" w:type="dxa"/>
              </w:tcPr>
              <w:p w14:paraId="6C2226DC" w14:textId="77777777" w:rsidR="000A1E00" w:rsidRDefault="000A1E00" w:rsidP="000A1E00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356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411851605"/>
            <w:placeholder>
              <w:docPart w:val="17756AC4565444E995D2FD18376575A8"/>
            </w:placeholder>
            <w:showingPlcHdr/>
            <w:text/>
          </w:sdtPr>
          <w:sdtContent>
            <w:tc>
              <w:tcPr>
                <w:tcW w:w="1304" w:type="dxa"/>
              </w:tcPr>
              <w:p w14:paraId="7539A3CE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61119443"/>
            <w:placeholder>
              <w:docPart w:val="837863512B63425CB9D6CB9CABD1E274"/>
            </w:placeholder>
            <w:showingPlcHdr/>
            <w:text/>
          </w:sdtPr>
          <w:sdtContent>
            <w:tc>
              <w:tcPr>
                <w:tcW w:w="1020" w:type="dxa"/>
              </w:tcPr>
              <w:p w14:paraId="3F4E069A" w14:textId="77777777" w:rsidR="000A1E00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7183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371379362"/>
            <w:placeholder>
              <w:docPart w:val="F4287F9C11DC49F9B425579D2A83FC76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131" w:type="dxa"/>
              </w:tcPr>
              <w:p w14:paraId="2F602A06" w14:textId="77A1024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4F3C25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086911119"/>
            <w:placeholder>
              <w:docPart w:val="ABD850C5DB7E4C9BBC5725B09E5B639A"/>
            </w:placeholder>
            <w:showingPlcHdr/>
            <w:text/>
          </w:sdtPr>
          <w:sdtContent>
            <w:tc>
              <w:tcPr>
                <w:tcW w:w="3261" w:type="dxa"/>
              </w:tcPr>
              <w:p w14:paraId="1738E71F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0A1E00" w:rsidRPr="002D0FCA" w14:paraId="350583E3" w14:textId="77777777" w:rsidTr="005D479D">
        <w:tc>
          <w:tcPr>
            <w:tcW w:w="2041" w:type="dxa"/>
          </w:tcPr>
          <w:p w14:paraId="1E11550E" w14:textId="77777777" w:rsidR="000A1E00" w:rsidRPr="002D0FCA" w:rsidRDefault="000A1E00" w:rsidP="000A1E00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 vacuum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525945299"/>
            <w:placeholder>
              <w:docPart w:val="7E60B4419F0F46AC8FE220A510C1E2EB"/>
            </w:placeholder>
            <w:showingPlcHdr/>
            <w:text/>
          </w:sdtPr>
          <w:sdtContent>
            <w:tc>
              <w:tcPr>
                <w:tcW w:w="964" w:type="dxa"/>
              </w:tcPr>
              <w:p w14:paraId="19F8B50F" w14:textId="77777777" w:rsidR="000A1E00" w:rsidRPr="002D0FCA" w:rsidRDefault="000A1E00" w:rsidP="000A1E00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079017027"/>
            <w:placeholder>
              <w:docPart w:val="93D973BFE4754F89B648B87846A59194"/>
            </w:placeholder>
            <w:showingPlcHdr/>
            <w:text/>
          </w:sdtPr>
          <w:sdtContent>
            <w:tc>
              <w:tcPr>
                <w:tcW w:w="850" w:type="dxa"/>
              </w:tcPr>
              <w:p w14:paraId="7546B20C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32835515"/>
            <w:placeholder>
              <w:docPart w:val="75555F0A4C464BD6997DD582CF589794"/>
            </w:placeholder>
            <w:showingPlcHdr/>
            <w:text/>
          </w:sdtPr>
          <w:sdtContent>
            <w:tc>
              <w:tcPr>
                <w:tcW w:w="1814" w:type="dxa"/>
              </w:tcPr>
              <w:p w14:paraId="34298001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98929248"/>
            <w:placeholder>
              <w:docPart w:val="D99693F30DE145848CBC880DAF94B2AD"/>
            </w:placeholder>
            <w:showingPlcHdr/>
            <w:text/>
          </w:sdtPr>
          <w:sdtContent>
            <w:tc>
              <w:tcPr>
                <w:tcW w:w="1247" w:type="dxa"/>
              </w:tcPr>
              <w:p w14:paraId="372073C4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569263180"/>
            <w:placeholder>
              <w:docPart w:val="C55B08A3E72643738FF8D5D3B80E38AD"/>
            </w:placeholder>
            <w:showingPlcHdr/>
            <w:text/>
          </w:sdtPr>
          <w:sdtContent>
            <w:tc>
              <w:tcPr>
                <w:tcW w:w="964" w:type="dxa"/>
              </w:tcPr>
              <w:p w14:paraId="7305F207" w14:textId="77777777" w:rsidR="000A1E00" w:rsidRDefault="000A1E00" w:rsidP="000A1E00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356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645577812"/>
            <w:placeholder>
              <w:docPart w:val="BDFF2FF9DA9E4F55B48062C2AAFB2B3E"/>
            </w:placeholder>
            <w:showingPlcHdr/>
            <w:text/>
          </w:sdtPr>
          <w:sdtContent>
            <w:tc>
              <w:tcPr>
                <w:tcW w:w="1304" w:type="dxa"/>
              </w:tcPr>
              <w:p w14:paraId="4622EFDA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65408851"/>
            <w:placeholder>
              <w:docPart w:val="A2BCF72708EF4BE4A3CA521C0DC37576"/>
            </w:placeholder>
            <w:showingPlcHdr/>
            <w:text/>
          </w:sdtPr>
          <w:sdtContent>
            <w:tc>
              <w:tcPr>
                <w:tcW w:w="1020" w:type="dxa"/>
              </w:tcPr>
              <w:p w14:paraId="45585B08" w14:textId="77777777" w:rsidR="000A1E00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7183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625655660"/>
            <w:placeholder>
              <w:docPart w:val="017EC3998CE44F2590D7343BECEE645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131" w:type="dxa"/>
              </w:tcPr>
              <w:p w14:paraId="69A91DC4" w14:textId="1F998210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4F3C25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79882143"/>
            <w:placeholder>
              <w:docPart w:val="18CC4C9AD4474629978102CD7FAE6E56"/>
            </w:placeholder>
            <w:showingPlcHdr/>
            <w:text/>
          </w:sdtPr>
          <w:sdtContent>
            <w:tc>
              <w:tcPr>
                <w:tcW w:w="3261" w:type="dxa"/>
              </w:tcPr>
              <w:p w14:paraId="17E7DC92" w14:textId="77777777" w:rsidR="000A1E00" w:rsidRPr="002D0FCA" w:rsidRDefault="000A1E00" w:rsidP="000A1E00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</w:tbl>
    <w:p w14:paraId="04157EA4" w14:textId="77777777" w:rsidR="002D0FCA" w:rsidRPr="002D0FCA" w:rsidRDefault="002D0FCA" w:rsidP="002D0FCA">
      <w:pPr>
        <w:spacing w:after="240"/>
        <w:rPr>
          <w:rFonts w:ascii="Source Sans Pro" w:hAnsi="Source Sans Pro"/>
        </w:rPr>
      </w:pPr>
    </w:p>
    <w:p w14:paraId="4ADD6653" w14:textId="77777777" w:rsidR="00644D6F" w:rsidRPr="002D0FCA" w:rsidRDefault="00644D6F" w:rsidP="00644D6F">
      <w:pPr>
        <w:pStyle w:val="AssureNotebox"/>
        <w:rPr>
          <w:noProof/>
        </w:rPr>
      </w:pPr>
      <w:r w:rsidRPr="002D0FCA">
        <w:rPr>
          <w:noProof/>
        </w:rPr>
        <w:t xml:space="preserve">Notes: </w:t>
      </w:r>
    </w:p>
    <w:p w14:paraId="2AAB5140" w14:textId="3544208D" w:rsidR="00644D6F" w:rsidRPr="002D0FCA" w:rsidRDefault="005D7FD4" w:rsidP="00644D6F">
      <w:pPr>
        <w:pStyle w:val="AssureNoteboxbullet"/>
        <w:numPr>
          <w:ilvl w:val="0"/>
          <w:numId w:val="29"/>
        </w:numPr>
        <w:ind w:hanging="720"/>
        <w:rPr>
          <w:noProof/>
        </w:rPr>
      </w:pPr>
      <w:r>
        <w:rPr>
          <w:noProof/>
        </w:rPr>
        <w:t>P</w:t>
      </w:r>
      <w:r w:rsidR="00644D6F" w:rsidRPr="002D0FCA">
        <w:rPr>
          <w:noProof/>
        </w:rPr>
        <w:t>ressure differential between upstream (working pressure) and downstream (approximately 300 kPa)</w:t>
      </w:r>
      <w:r>
        <w:rPr>
          <w:noProof/>
        </w:rPr>
        <w:t>.</w:t>
      </w:r>
    </w:p>
    <w:p w14:paraId="0958C897" w14:textId="5814E939" w:rsidR="00644D6F" w:rsidRDefault="005D7FD4" w:rsidP="00644D6F">
      <w:pPr>
        <w:pStyle w:val="AssureNoteboxbullet"/>
        <w:numPr>
          <w:ilvl w:val="0"/>
          <w:numId w:val="29"/>
        </w:numPr>
        <w:ind w:hanging="720"/>
        <w:rPr>
          <w:noProof/>
        </w:rPr>
      </w:pPr>
      <w:r>
        <w:rPr>
          <w:noProof/>
        </w:rPr>
        <w:t>M</w:t>
      </w:r>
      <w:r w:rsidR="00644D6F" w:rsidRPr="002D0FCA">
        <w:rPr>
          <w:noProof/>
        </w:rPr>
        <w:t>edical</w:t>
      </w:r>
      <w:r w:rsidR="00644D6F" w:rsidRPr="002D0FCA">
        <w:rPr>
          <w:noProof/>
          <w:color w:val="215E99" w:themeColor="text2" w:themeTint="BF"/>
        </w:rPr>
        <w:t xml:space="preserve"> </w:t>
      </w:r>
      <w:r w:rsidR="00644D6F" w:rsidRPr="002D0FCA">
        <w:rPr>
          <w:noProof/>
        </w:rPr>
        <w:t xml:space="preserve">vacuum systems to be; on vacuum system plant side at distribution pressure and on terminal unit side at approximately 15 kPa (112 </w:t>
      </w:r>
      <w:r w:rsidR="00644D6F" w:rsidRPr="00203FC6">
        <w:rPr>
          <w:noProof/>
        </w:rPr>
        <w:t>millimetres of mercury (</w:t>
      </w:r>
      <w:r w:rsidR="00644D6F" w:rsidRPr="002D0FCA">
        <w:rPr>
          <w:noProof/>
        </w:rPr>
        <w:t>mmHg)</w:t>
      </w:r>
      <w:r w:rsidR="00644D6F">
        <w:rPr>
          <w:noProof/>
        </w:rPr>
        <w:t>)</w:t>
      </w:r>
      <w:r>
        <w:rPr>
          <w:noProof/>
        </w:rPr>
        <w:t>.</w:t>
      </w:r>
      <w:r w:rsidR="00644D6F" w:rsidRPr="002D0FCA">
        <w:rPr>
          <w:noProof/>
        </w:rPr>
        <w:t xml:space="preserve"> </w:t>
      </w:r>
    </w:p>
    <w:p w14:paraId="66831036" w14:textId="4D47D721" w:rsidR="00644D6F" w:rsidRDefault="005D7FD4" w:rsidP="00644D6F">
      <w:pPr>
        <w:pStyle w:val="AssureNoteboxbullet"/>
        <w:numPr>
          <w:ilvl w:val="0"/>
          <w:numId w:val="29"/>
        </w:numPr>
        <w:ind w:hanging="720"/>
        <w:rPr>
          <w:noProof/>
        </w:rPr>
      </w:pPr>
      <w:r>
        <w:rPr>
          <w:noProof/>
        </w:rPr>
        <w:t>T</w:t>
      </w:r>
      <w:r w:rsidR="00644D6F" w:rsidRPr="00644D6F">
        <w:rPr>
          <w:noProof/>
        </w:rPr>
        <w:t>est should be conducted over a period of 15 minutes with no change in pressure</w:t>
      </w:r>
      <w:r>
        <w:rPr>
          <w:noProof/>
        </w:rPr>
        <w:t>.</w:t>
      </w:r>
    </w:p>
    <w:p w14:paraId="4A85D483" w14:textId="7BB797CF" w:rsidR="00A90CE1" w:rsidRDefault="005D7FD4" w:rsidP="00A90CE1">
      <w:pPr>
        <w:pStyle w:val="AssureNoteboxbullet"/>
        <w:numPr>
          <w:ilvl w:val="0"/>
          <w:numId w:val="29"/>
        </w:numPr>
        <w:ind w:hanging="720"/>
        <w:rPr>
          <w:noProof/>
        </w:rPr>
      </w:pPr>
      <w:r>
        <w:rPr>
          <w:noProof/>
        </w:rPr>
        <w:t>E</w:t>
      </w:r>
      <w:r w:rsidR="00A90CE1">
        <w:rPr>
          <w:noProof/>
        </w:rPr>
        <w:t>nsure that the gas specific probes fully engage into the relevant gas specific NIST and that the probe can be secured</w:t>
      </w:r>
      <w:r>
        <w:rPr>
          <w:noProof/>
        </w:rPr>
        <w:t>.</w:t>
      </w:r>
    </w:p>
    <w:p w14:paraId="0B3677CA" w14:textId="0CFA5C67" w:rsidR="00A90CE1" w:rsidRDefault="005D7FD4" w:rsidP="00A90CE1">
      <w:pPr>
        <w:pStyle w:val="AssureNoteboxbullet"/>
        <w:numPr>
          <w:ilvl w:val="0"/>
          <w:numId w:val="29"/>
        </w:numPr>
        <w:ind w:hanging="720"/>
        <w:rPr>
          <w:noProof/>
        </w:rPr>
      </w:pPr>
      <w:r>
        <w:rPr>
          <w:noProof/>
        </w:rPr>
        <w:t>E</w:t>
      </w:r>
      <w:r w:rsidR="00A90CE1">
        <w:rPr>
          <w:noProof/>
        </w:rPr>
        <w:t>nsure that the NIST allows flow of gas</w:t>
      </w:r>
      <w:r>
        <w:rPr>
          <w:noProof/>
        </w:rPr>
        <w:t>.</w:t>
      </w:r>
    </w:p>
    <w:p w14:paraId="6A7FF924" w14:textId="000CFAB3" w:rsidR="00A90CE1" w:rsidRPr="002D0FCA" w:rsidRDefault="005D7FD4" w:rsidP="00A90CE1">
      <w:pPr>
        <w:pStyle w:val="AssureNoteboxbullet"/>
        <w:numPr>
          <w:ilvl w:val="0"/>
          <w:numId w:val="29"/>
        </w:numPr>
        <w:ind w:hanging="720"/>
        <w:rPr>
          <w:noProof/>
        </w:rPr>
      </w:pPr>
      <w:r>
        <w:rPr>
          <w:noProof/>
        </w:rPr>
        <w:t>E</w:t>
      </w:r>
      <w:r w:rsidR="00A90CE1">
        <w:rPr>
          <w:noProof/>
        </w:rPr>
        <w:t>nsure that the NIST non-return valve (NRV) resets (with the exception of medical vacuum) to prevent flow of gas. In some instances a residual flow will occur, this depends on effective the NIST NRV is</w:t>
      </w:r>
      <w:r>
        <w:rPr>
          <w:noProof/>
        </w:rPr>
        <w:t>.</w:t>
      </w:r>
    </w:p>
    <w:p w14:paraId="320E32B0" w14:textId="2A0F88F1" w:rsidR="00F3779C" w:rsidRDefault="000D6275" w:rsidP="00CC2D25">
      <w:pPr>
        <w:pStyle w:val="Heading2"/>
      </w:pPr>
      <w:r>
        <w:t>Sign off</w:t>
      </w:r>
    </w:p>
    <w:p w14:paraId="29A3F10E" w14:textId="4C5D899B" w:rsid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3835F7" w:rsidRPr="00AB3B91" w14:paraId="40A49218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E0ADCD" w14:textId="77777777" w:rsidR="003835F7" w:rsidRPr="00AB3B91" w:rsidRDefault="003835F7" w:rsidP="005128F8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2A785390" w14:textId="77777777" w:rsidR="003835F7" w:rsidRPr="00E20F4A" w:rsidRDefault="003835F7" w:rsidP="005128F8">
            <w:r w:rsidRPr="00E20F4A">
              <w:t>Name:</w:t>
            </w:r>
          </w:p>
        </w:tc>
        <w:sdt>
          <w:sdtPr>
            <w:rPr>
              <w:color w:val="002D72"/>
            </w:rPr>
            <w:id w:val="-1900436258"/>
            <w:placeholder>
              <w:docPart w:val="A567E374A3584560A13DE56FF192B422"/>
            </w:placeholder>
            <w:text/>
          </w:sdtPr>
          <w:sdtContent>
            <w:tc>
              <w:tcPr>
                <w:tcW w:w="2976" w:type="dxa"/>
              </w:tcPr>
              <w:p w14:paraId="652A76BB" w14:textId="6D20F12D" w:rsidR="003835F7" w:rsidRPr="00F44D7C" w:rsidRDefault="005128F8" w:rsidP="005128F8">
                <w:pPr>
                  <w:rPr>
                    <w:color w:val="002D72"/>
                  </w:rPr>
                </w:pPr>
                <w:r w:rsidRPr="009C1DAD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919BF59" w14:textId="77777777" w:rsidR="003835F7" w:rsidRPr="00E20F4A" w:rsidRDefault="003835F7" w:rsidP="005128F8">
            <w:r w:rsidRPr="00E20F4A">
              <w:t>Signature:</w:t>
            </w:r>
          </w:p>
        </w:tc>
        <w:sdt>
          <w:sdtPr>
            <w:rPr>
              <w:color w:val="002D72"/>
            </w:rPr>
            <w:id w:val="674539087"/>
            <w:placeholder>
              <w:docPart w:val="A567E374A3584560A13DE56FF192B422"/>
            </w:placeholder>
            <w:text/>
          </w:sdtPr>
          <w:sdtContent>
            <w:tc>
              <w:tcPr>
                <w:tcW w:w="2834" w:type="dxa"/>
              </w:tcPr>
              <w:p w14:paraId="5BCE83E2" w14:textId="1F0F1AC7" w:rsidR="003835F7" w:rsidRPr="00F44D7C" w:rsidRDefault="005128F8" w:rsidP="005128F8">
                <w:pPr>
                  <w:rPr>
                    <w:color w:val="002D72"/>
                    <w:sz w:val="18"/>
                    <w:szCs w:val="18"/>
                  </w:rPr>
                </w:pPr>
                <w:r w:rsidRPr="009C1DAD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1CA66B0B" w14:textId="77777777" w:rsidR="003835F7" w:rsidRPr="00E20F4A" w:rsidRDefault="003835F7" w:rsidP="005128F8">
            <w:r w:rsidRPr="00E20F4A">
              <w:t>Date:</w:t>
            </w:r>
          </w:p>
        </w:tc>
        <w:sdt>
          <w:sdtPr>
            <w:rPr>
              <w:color w:val="002D72"/>
            </w:rPr>
            <w:id w:val="-1760439367"/>
            <w:placeholder>
              <w:docPart w:val="07497EE596104FBA8D3DDEBE71357E8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376534BA" w14:textId="41FF2153" w:rsidR="003835F7" w:rsidRPr="00F44D7C" w:rsidRDefault="003835F7" w:rsidP="005128F8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3835F7" w:rsidRPr="00AB3B91" w14:paraId="7A5E39E0" w14:textId="77777777" w:rsidTr="00932DA0">
        <w:trPr>
          <w:trHeight w:val="284"/>
        </w:trPr>
        <w:tc>
          <w:tcPr>
            <w:tcW w:w="3998" w:type="dxa"/>
          </w:tcPr>
          <w:p w14:paraId="04858A59" w14:textId="77777777" w:rsidR="003835F7" w:rsidRPr="00AB3B91" w:rsidRDefault="003835F7" w:rsidP="005128F8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21933D4" w14:textId="77777777" w:rsidR="003835F7" w:rsidRPr="00E20F4A" w:rsidRDefault="003835F7" w:rsidP="005128F8">
            <w:r w:rsidRPr="00E20F4A">
              <w:t>Name:</w:t>
            </w:r>
          </w:p>
        </w:tc>
        <w:sdt>
          <w:sdtPr>
            <w:rPr>
              <w:color w:val="002D72"/>
            </w:rPr>
            <w:id w:val="-1213039492"/>
            <w:placeholder>
              <w:docPart w:val="A567E374A3584560A13DE56FF192B422"/>
            </w:placeholder>
            <w:text/>
          </w:sdtPr>
          <w:sdtContent>
            <w:tc>
              <w:tcPr>
                <w:tcW w:w="2976" w:type="dxa"/>
              </w:tcPr>
              <w:p w14:paraId="6BE60808" w14:textId="69A33DB7" w:rsidR="003835F7" w:rsidRPr="00F44D7C" w:rsidRDefault="005128F8" w:rsidP="005128F8">
                <w:pPr>
                  <w:rPr>
                    <w:color w:val="002D72"/>
                  </w:rPr>
                </w:pPr>
                <w:r w:rsidRPr="009C1DAD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2CF07B3" w14:textId="77777777" w:rsidR="003835F7" w:rsidRPr="00E20F4A" w:rsidRDefault="003835F7" w:rsidP="005128F8">
            <w:r w:rsidRPr="00E20F4A">
              <w:t>Signature:</w:t>
            </w:r>
          </w:p>
        </w:tc>
        <w:sdt>
          <w:sdtPr>
            <w:rPr>
              <w:color w:val="002D72"/>
            </w:rPr>
            <w:id w:val="-34354020"/>
            <w:placeholder>
              <w:docPart w:val="A567E374A3584560A13DE56FF192B422"/>
            </w:placeholder>
            <w:text/>
          </w:sdtPr>
          <w:sdtContent>
            <w:tc>
              <w:tcPr>
                <w:tcW w:w="2834" w:type="dxa"/>
              </w:tcPr>
              <w:p w14:paraId="0B675458" w14:textId="75E6802B" w:rsidR="003835F7" w:rsidRPr="00F44D7C" w:rsidRDefault="005128F8" w:rsidP="005128F8">
                <w:pPr>
                  <w:rPr>
                    <w:color w:val="002D72"/>
                    <w:sz w:val="18"/>
                    <w:szCs w:val="18"/>
                  </w:rPr>
                </w:pPr>
                <w:r w:rsidRPr="009C1DAD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161B6041" w14:textId="77777777" w:rsidR="003835F7" w:rsidRPr="00E20F4A" w:rsidRDefault="003835F7" w:rsidP="00932DA0">
            <w:r w:rsidRPr="00E20F4A">
              <w:t>Date:</w:t>
            </w:r>
          </w:p>
        </w:tc>
        <w:sdt>
          <w:sdtPr>
            <w:rPr>
              <w:color w:val="002D72"/>
            </w:rPr>
            <w:id w:val="-240639570"/>
            <w:placeholder>
              <w:docPart w:val="07497EE596104FBA8D3DDEBE71357E8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33485E81" w14:textId="147F4C84" w:rsidR="003835F7" w:rsidRPr="00F44D7C" w:rsidRDefault="00C02964" w:rsidP="00932DA0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5690CD21" w14:textId="77777777" w:rsidR="003835F7" w:rsidRDefault="003835F7" w:rsidP="007C5A46"/>
    <w:sectPr w:rsidR="003835F7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8B458" w14:textId="77777777" w:rsidR="00117C7C" w:rsidRDefault="00117C7C" w:rsidP="00E13B4E">
      <w:pPr>
        <w:spacing w:after="0"/>
      </w:pPr>
      <w:r>
        <w:separator/>
      </w:r>
    </w:p>
  </w:endnote>
  <w:endnote w:type="continuationSeparator" w:id="0">
    <w:p w14:paraId="08739A77" w14:textId="77777777" w:rsidR="00117C7C" w:rsidRDefault="00117C7C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58152995" w:rsidR="00C719BD" w:rsidRPr="00F44D7C" w:rsidRDefault="00BD1152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BD1152">
      <w:rPr>
        <w:rFonts w:cs="Arial"/>
        <w:spacing w:val="0"/>
        <w:sz w:val="24"/>
        <w:szCs w:val="24"/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122DC808" w:rsidR="00C719BD" w:rsidRPr="00F44D7C" w:rsidRDefault="00BD1152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BD1152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49879" w14:textId="77777777" w:rsidR="00117C7C" w:rsidRDefault="00117C7C" w:rsidP="00E13B4E">
      <w:pPr>
        <w:spacing w:after="0"/>
      </w:pPr>
      <w:r>
        <w:separator/>
      </w:r>
    </w:p>
  </w:footnote>
  <w:footnote w:type="continuationSeparator" w:id="0">
    <w:p w14:paraId="173B260F" w14:textId="77777777" w:rsidR="00117C7C" w:rsidRDefault="00117C7C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21F30EA8">
              <wp:simplePos x="0" y="0"/>
              <wp:positionH relativeFrom="column">
                <wp:posOffset>4160792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26593011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SHTM 02-01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C5192C">
                            <w:rPr>
                              <w:rStyle w:val="ui-provider"/>
                              <w:color w:val="000000" w:themeColor="text1"/>
                            </w:rPr>
                            <w:t>.05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AE0701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A479D4">
                            <w:rPr>
                              <w:rStyle w:val="ui-provider"/>
                              <w:color w:val="000000" w:themeColor="text1"/>
                            </w:rPr>
                            <w:t>5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27.6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NxXTubeAAAACQEAAA8AAABkcnMv&#10;ZG93bnJldi54bWxMj81OwzAQhO9IvIO1SNyoTZX0J8SpEIgrqIVW6s2Nt0lEvI5itwlvz/bUnnZX&#10;M5r9Jl+NrhVn7EPjScPzRIFAKr1tqNLw8/3xtAARoiFrWk+o4Q8DrIr7u9xk1g+0xvMmVoJDKGRG&#10;Qx1jl0kZyhqdCRPfIbF29L0zkc++krY3A4e7Vk6VmklnGuIPtenwrcbyd3NyGrafx/0uUV/Vu0u7&#10;wY9KkltKrR8fxtcXEBHHeDXDBZ/RoWCmgz+RDaLVMEvTKVt54XHRk3TJ5Q4a5skcZJHL2wbFPwA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DcV07m3gAAAAkBAAAPAAAAAAAAAAAAAAAA&#10;AFIEAABkcnMvZG93bnJldi54bWxQSwUGAAAAAAQABADzAAAAXQUAAAAA&#10;" filled="f" stroked="f">
              <v:textbox>
                <w:txbxContent>
                  <w:p w14:paraId="7B670A00" w14:textId="26593011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SHTM 02-01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C5192C">
                      <w:rPr>
                        <w:rStyle w:val="ui-provider"/>
                        <w:color w:val="000000" w:themeColor="text1"/>
                      </w:rPr>
                      <w:t>.05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AE0701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A479D4">
                      <w:rPr>
                        <w:rStyle w:val="ui-provider"/>
                        <w:color w:val="000000" w:themeColor="text1"/>
                      </w:rPr>
                      <w:t>5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B065B"/>
    <w:multiLevelType w:val="hybridMultilevel"/>
    <w:tmpl w:val="0888BDD8"/>
    <w:lvl w:ilvl="0" w:tplc="042C5B2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002D72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72BEF"/>
    <w:multiLevelType w:val="hybridMultilevel"/>
    <w:tmpl w:val="3F668826"/>
    <w:lvl w:ilvl="0" w:tplc="1CCAC998">
      <w:start w:val="1"/>
      <w:numFmt w:val="bullet"/>
      <w:pStyle w:val="AssureNoteboxbullet"/>
      <w:lvlText w:val="●"/>
      <w:lvlJc w:val="left"/>
      <w:pPr>
        <w:ind w:left="720" w:hanging="360"/>
      </w:pPr>
      <w:rPr>
        <w:rFonts w:ascii="Arial Black" w:hAnsi="Arial Black" w:hint="default"/>
        <w:b/>
        <w:i w:val="0"/>
        <w:color w:val="156082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F27CD"/>
    <w:multiLevelType w:val="hybridMultilevel"/>
    <w:tmpl w:val="023ADF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156082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EE362B1"/>
    <w:multiLevelType w:val="hybridMultilevel"/>
    <w:tmpl w:val="BD08797A"/>
    <w:lvl w:ilvl="0" w:tplc="042C5B2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002D7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21"/>
  </w:num>
  <w:num w:numId="2" w16cid:durableId="228157454">
    <w:abstractNumId w:val="10"/>
  </w:num>
  <w:num w:numId="3" w16cid:durableId="1824808539">
    <w:abstractNumId w:val="1"/>
  </w:num>
  <w:num w:numId="4" w16cid:durableId="1609701021">
    <w:abstractNumId w:val="16"/>
  </w:num>
  <w:num w:numId="5" w16cid:durableId="1894388046">
    <w:abstractNumId w:val="3"/>
  </w:num>
  <w:num w:numId="6" w16cid:durableId="105975408">
    <w:abstractNumId w:val="5"/>
  </w:num>
  <w:num w:numId="7" w16cid:durableId="679703987">
    <w:abstractNumId w:val="9"/>
  </w:num>
  <w:num w:numId="8" w16cid:durableId="2022734798">
    <w:abstractNumId w:val="7"/>
  </w:num>
  <w:num w:numId="9" w16cid:durableId="1624774875">
    <w:abstractNumId w:val="22"/>
  </w:num>
  <w:num w:numId="10" w16cid:durableId="840126106">
    <w:abstractNumId w:val="14"/>
  </w:num>
  <w:num w:numId="11" w16cid:durableId="170727541">
    <w:abstractNumId w:val="19"/>
  </w:num>
  <w:num w:numId="12" w16cid:durableId="1599217924">
    <w:abstractNumId w:val="27"/>
  </w:num>
  <w:num w:numId="13" w16cid:durableId="1204367180">
    <w:abstractNumId w:val="25"/>
  </w:num>
  <w:num w:numId="14" w16cid:durableId="1507404587">
    <w:abstractNumId w:val="12"/>
  </w:num>
  <w:num w:numId="15" w16cid:durableId="524828954">
    <w:abstractNumId w:val="6"/>
  </w:num>
  <w:num w:numId="16" w16cid:durableId="412629464">
    <w:abstractNumId w:val="15"/>
  </w:num>
  <w:num w:numId="17" w16cid:durableId="2013023498">
    <w:abstractNumId w:val="8"/>
  </w:num>
  <w:num w:numId="18" w16cid:durableId="1685669118">
    <w:abstractNumId w:val="17"/>
  </w:num>
  <w:num w:numId="19" w16cid:durableId="1581401167">
    <w:abstractNumId w:val="24"/>
  </w:num>
  <w:num w:numId="20" w16cid:durableId="221596471">
    <w:abstractNumId w:val="26"/>
  </w:num>
  <w:num w:numId="21" w16cid:durableId="1930119267">
    <w:abstractNumId w:val="18"/>
  </w:num>
  <w:num w:numId="22" w16cid:durableId="153255414">
    <w:abstractNumId w:val="13"/>
  </w:num>
  <w:num w:numId="23" w16cid:durableId="2046441355">
    <w:abstractNumId w:val="0"/>
  </w:num>
  <w:num w:numId="24" w16cid:durableId="1484662495">
    <w:abstractNumId w:val="23"/>
  </w:num>
  <w:num w:numId="25" w16cid:durableId="550115017">
    <w:abstractNumId w:val="4"/>
  </w:num>
  <w:num w:numId="26" w16cid:durableId="1886408384">
    <w:abstractNumId w:val="4"/>
  </w:num>
  <w:num w:numId="27" w16cid:durableId="514881563">
    <w:abstractNumId w:val="11"/>
  </w:num>
  <w:num w:numId="28" w16cid:durableId="1804152811">
    <w:abstractNumId w:val="2"/>
  </w:num>
  <w:num w:numId="29" w16cid:durableId="204042315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u8FkHHTd1Bh6QMUBMnyMyTA/hENNRrwY9sp//RaoQuHarVPWPuLz9mb7790rwDmSLXe7OOkzKy7X9tvNGLSrdQ==" w:salt="mMFwJhXkEIhqaxB2AkTUU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68F9"/>
    <w:rsid w:val="00023EAD"/>
    <w:rsid w:val="00026413"/>
    <w:rsid w:val="00027339"/>
    <w:rsid w:val="00027D37"/>
    <w:rsid w:val="00032078"/>
    <w:rsid w:val="00034A4B"/>
    <w:rsid w:val="000461FF"/>
    <w:rsid w:val="00052CC4"/>
    <w:rsid w:val="000544F8"/>
    <w:rsid w:val="0005462D"/>
    <w:rsid w:val="00063524"/>
    <w:rsid w:val="00083B00"/>
    <w:rsid w:val="0009044E"/>
    <w:rsid w:val="000904BE"/>
    <w:rsid w:val="000920D2"/>
    <w:rsid w:val="00096679"/>
    <w:rsid w:val="000A1E00"/>
    <w:rsid w:val="000A5B3D"/>
    <w:rsid w:val="000B04B1"/>
    <w:rsid w:val="000C5EFF"/>
    <w:rsid w:val="000D6275"/>
    <w:rsid w:val="001012E1"/>
    <w:rsid w:val="0010551F"/>
    <w:rsid w:val="00117C7C"/>
    <w:rsid w:val="00117DDB"/>
    <w:rsid w:val="00130D77"/>
    <w:rsid w:val="00153D9A"/>
    <w:rsid w:val="00154844"/>
    <w:rsid w:val="001775FE"/>
    <w:rsid w:val="00186B47"/>
    <w:rsid w:val="0019328D"/>
    <w:rsid w:val="001951EA"/>
    <w:rsid w:val="00196448"/>
    <w:rsid w:val="001A141A"/>
    <w:rsid w:val="001A2423"/>
    <w:rsid w:val="001D3705"/>
    <w:rsid w:val="001D6B45"/>
    <w:rsid w:val="001E053C"/>
    <w:rsid w:val="001E057E"/>
    <w:rsid w:val="001F2053"/>
    <w:rsid w:val="001F2664"/>
    <w:rsid w:val="001F6344"/>
    <w:rsid w:val="001F79EB"/>
    <w:rsid w:val="00202E20"/>
    <w:rsid w:val="0021739A"/>
    <w:rsid w:val="00220885"/>
    <w:rsid w:val="00233642"/>
    <w:rsid w:val="00233E56"/>
    <w:rsid w:val="00234D31"/>
    <w:rsid w:val="0023745F"/>
    <w:rsid w:val="00242F18"/>
    <w:rsid w:val="002509D1"/>
    <w:rsid w:val="0025190F"/>
    <w:rsid w:val="00263014"/>
    <w:rsid w:val="00263021"/>
    <w:rsid w:val="00271819"/>
    <w:rsid w:val="00280765"/>
    <w:rsid w:val="002A07ED"/>
    <w:rsid w:val="002A0F2E"/>
    <w:rsid w:val="002A2C7B"/>
    <w:rsid w:val="002B6E0C"/>
    <w:rsid w:val="002C138A"/>
    <w:rsid w:val="002D0FCA"/>
    <w:rsid w:val="002D59B9"/>
    <w:rsid w:val="003211CC"/>
    <w:rsid w:val="003244E8"/>
    <w:rsid w:val="003331FA"/>
    <w:rsid w:val="00343AB0"/>
    <w:rsid w:val="00356BAA"/>
    <w:rsid w:val="00367470"/>
    <w:rsid w:val="003776C0"/>
    <w:rsid w:val="003835F7"/>
    <w:rsid w:val="00391F86"/>
    <w:rsid w:val="00393283"/>
    <w:rsid w:val="00394298"/>
    <w:rsid w:val="003A4196"/>
    <w:rsid w:val="003A6E9F"/>
    <w:rsid w:val="003B7BA3"/>
    <w:rsid w:val="003C3538"/>
    <w:rsid w:val="003D4B9A"/>
    <w:rsid w:val="003E53EA"/>
    <w:rsid w:val="003F649C"/>
    <w:rsid w:val="00413963"/>
    <w:rsid w:val="00417AF4"/>
    <w:rsid w:val="00441FF9"/>
    <w:rsid w:val="00446102"/>
    <w:rsid w:val="00456975"/>
    <w:rsid w:val="0047036A"/>
    <w:rsid w:val="004712E8"/>
    <w:rsid w:val="00473C45"/>
    <w:rsid w:val="00484377"/>
    <w:rsid w:val="004940C6"/>
    <w:rsid w:val="004A38B6"/>
    <w:rsid w:val="004A7D6D"/>
    <w:rsid w:val="004B0D96"/>
    <w:rsid w:val="004D1B17"/>
    <w:rsid w:val="004F2D26"/>
    <w:rsid w:val="00502F1F"/>
    <w:rsid w:val="00510F10"/>
    <w:rsid w:val="00510FEE"/>
    <w:rsid w:val="0051100C"/>
    <w:rsid w:val="005128F8"/>
    <w:rsid w:val="0051558B"/>
    <w:rsid w:val="005175E0"/>
    <w:rsid w:val="005207DD"/>
    <w:rsid w:val="00523B03"/>
    <w:rsid w:val="005330F5"/>
    <w:rsid w:val="00543B09"/>
    <w:rsid w:val="005528D1"/>
    <w:rsid w:val="0056498C"/>
    <w:rsid w:val="00574E9B"/>
    <w:rsid w:val="00575E13"/>
    <w:rsid w:val="005847EA"/>
    <w:rsid w:val="00585A32"/>
    <w:rsid w:val="00594A83"/>
    <w:rsid w:val="005A1EE8"/>
    <w:rsid w:val="005A58AF"/>
    <w:rsid w:val="005A6B77"/>
    <w:rsid w:val="005B4100"/>
    <w:rsid w:val="005D464D"/>
    <w:rsid w:val="005D479D"/>
    <w:rsid w:val="005D7FD4"/>
    <w:rsid w:val="005F1F4B"/>
    <w:rsid w:val="006026BE"/>
    <w:rsid w:val="00622292"/>
    <w:rsid w:val="00623FE4"/>
    <w:rsid w:val="00644254"/>
    <w:rsid w:val="00644D6F"/>
    <w:rsid w:val="0065049A"/>
    <w:rsid w:val="00651021"/>
    <w:rsid w:val="006518FB"/>
    <w:rsid w:val="006548ED"/>
    <w:rsid w:val="00657664"/>
    <w:rsid w:val="00663F6A"/>
    <w:rsid w:val="0067138F"/>
    <w:rsid w:val="00677198"/>
    <w:rsid w:val="0068021F"/>
    <w:rsid w:val="006944F7"/>
    <w:rsid w:val="006A338E"/>
    <w:rsid w:val="006A6A52"/>
    <w:rsid w:val="006A7BF8"/>
    <w:rsid w:val="006C6366"/>
    <w:rsid w:val="006C7A05"/>
    <w:rsid w:val="006D0DBC"/>
    <w:rsid w:val="006F1613"/>
    <w:rsid w:val="00703CE0"/>
    <w:rsid w:val="00704056"/>
    <w:rsid w:val="00713B2F"/>
    <w:rsid w:val="007149AA"/>
    <w:rsid w:val="007254FC"/>
    <w:rsid w:val="0073017A"/>
    <w:rsid w:val="00734EF4"/>
    <w:rsid w:val="00734F97"/>
    <w:rsid w:val="007355D9"/>
    <w:rsid w:val="007511CC"/>
    <w:rsid w:val="0077032E"/>
    <w:rsid w:val="007724D0"/>
    <w:rsid w:val="00775CDB"/>
    <w:rsid w:val="00777D9C"/>
    <w:rsid w:val="00784AE1"/>
    <w:rsid w:val="00786BA4"/>
    <w:rsid w:val="00793023"/>
    <w:rsid w:val="00793AC0"/>
    <w:rsid w:val="00796EB6"/>
    <w:rsid w:val="007A387A"/>
    <w:rsid w:val="007B2A4C"/>
    <w:rsid w:val="007B506C"/>
    <w:rsid w:val="007C40B1"/>
    <w:rsid w:val="007C5A46"/>
    <w:rsid w:val="007D4341"/>
    <w:rsid w:val="007D498D"/>
    <w:rsid w:val="007E3C4F"/>
    <w:rsid w:val="007E6252"/>
    <w:rsid w:val="007F72F8"/>
    <w:rsid w:val="007F738D"/>
    <w:rsid w:val="00800528"/>
    <w:rsid w:val="00806EAF"/>
    <w:rsid w:val="00811544"/>
    <w:rsid w:val="00822B37"/>
    <w:rsid w:val="008234D5"/>
    <w:rsid w:val="0083739C"/>
    <w:rsid w:val="008418BA"/>
    <w:rsid w:val="00842DA4"/>
    <w:rsid w:val="00844191"/>
    <w:rsid w:val="00856877"/>
    <w:rsid w:val="00870865"/>
    <w:rsid w:val="008B0F97"/>
    <w:rsid w:val="008B1956"/>
    <w:rsid w:val="008B22EB"/>
    <w:rsid w:val="008B3D58"/>
    <w:rsid w:val="008B597B"/>
    <w:rsid w:val="008D4F6C"/>
    <w:rsid w:val="008F2A2C"/>
    <w:rsid w:val="008F3E40"/>
    <w:rsid w:val="008F3FD4"/>
    <w:rsid w:val="0091648E"/>
    <w:rsid w:val="00916670"/>
    <w:rsid w:val="009175BD"/>
    <w:rsid w:val="00927CBC"/>
    <w:rsid w:val="00934332"/>
    <w:rsid w:val="00946AEB"/>
    <w:rsid w:val="00954251"/>
    <w:rsid w:val="00954633"/>
    <w:rsid w:val="009547F7"/>
    <w:rsid w:val="00962E6A"/>
    <w:rsid w:val="0097445B"/>
    <w:rsid w:val="00976E70"/>
    <w:rsid w:val="009822D5"/>
    <w:rsid w:val="00986B37"/>
    <w:rsid w:val="00996D33"/>
    <w:rsid w:val="009A0B4D"/>
    <w:rsid w:val="009A16FE"/>
    <w:rsid w:val="009A30FC"/>
    <w:rsid w:val="009A5885"/>
    <w:rsid w:val="009A729E"/>
    <w:rsid w:val="009A7956"/>
    <w:rsid w:val="009B36CD"/>
    <w:rsid w:val="009C5ABC"/>
    <w:rsid w:val="009C78FB"/>
    <w:rsid w:val="009D0133"/>
    <w:rsid w:val="009D422E"/>
    <w:rsid w:val="009E2404"/>
    <w:rsid w:val="009E3CD5"/>
    <w:rsid w:val="009F2250"/>
    <w:rsid w:val="009F389A"/>
    <w:rsid w:val="009F650B"/>
    <w:rsid w:val="00A21B08"/>
    <w:rsid w:val="00A32A11"/>
    <w:rsid w:val="00A41A5B"/>
    <w:rsid w:val="00A479D4"/>
    <w:rsid w:val="00A5557A"/>
    <w:rsid w:val="00A80D3D"/>
    <w:rsid w:val="00A831EA"/>
    <w:rsid w:val="00A839CF"/>
    <w:rsid w:val="00A857C4"/>
    <w:rsid w:val="00A90CE1"/>
    <w:rsid w:val="00A95990"/>
    <w:rsid w:val="00A972BF"/>
    <w:rsid w:val="00AA4866"/>
    <w:rsid w:val="00AB152A"/>
    <w:rsid w:val="00AB3B91"/>
    <w:rsid w:val="00AB7C79"/>
    <w:rsid w:val="00AC212B"/>
    <w:rsid w:val="00AC3C41"/>
    <w:rsid w:val="00AC77C6"/>
    <w:rsid w:val="00AE0701"/>
    <w:rsid w:val="00B02E03"/>
    <w:rsid w:val="00B1144E"/>
    <w:rsid w:val="00B4058C"/>
    <w:rsid w:val="00B44DE3"/>
    <w:rsid w:val="00B632C8"/>
    <w:rsid w:val="00B64F3D"/>
    <w:rsid w:val="00B70E68"/>
    <w:rsid w:val="00B730E9"/>
    <w:rsid w:val="00B80155"/>
    <w:rsid w:val="00B96012"/>
    <w:rsid w:val="00BA5E0B"/>
    <w:rsid w:val="00BA6016"/>
    <w:rsid w:val="00BD1152"/>
    <w:rsid w:val="00BD560F"/>
    <w:rsid w:val="00BD5A13"/>
    <w:rsid w:val="00BF7276"/>
    <w:rsid w:val="00C0184B"/>
    <w:rsid w:val="00C02964"/>
    <w:rsid w:val="00C07F90"/>
    <w:rsid w:val="00C2133C"/>
    <w:rsid w:val="00C2598D"/>
    <w:rsid w:val="00C302EB"/>
    <w:rsid w:val="00C4168F"/>
    <w:rsid w:val="00C43897"/>
    <w:rsid w:val="00C5192C"/>
    <w:rsid w:val="00C54680"/>
    <w:rsid w:val="00C66F85"/>
    <w:rsid w:val="00C719BD"/>
    <w:rsid w:val="00C8227E"/>
    <w:rsid w:val="00C83808"/>
    <w:rsid w:val="00C90582"/>
    <w:rsid w:val="00C947DD"/>
    <w:rsid w:val="00C97FC1"/>
    <w:rsid w:val="00CA4A37"/>
    <w:rsid w:val="00CB203D"/>
    <w:rsid w:val="00CB33BE"/>
    <w:rsid w:val="00CB5850"/>
    <w:rsid w:val="00CB5A4F"/>
    <w:rsid w:val="00CC2D25"/>
    <w:rsid w:val="00CE1B8A"/>
    <w:rsid w:val="00CE2384"/>
    <w:rsid w:val="00CE381B"/>
    <w:rsid w:val="00CE7F32"/>
    <w:rsid w:val="00CF6AE4"/>
    <w:rsid w:val="00D13616"/>
    <w:rsid w:val="00D1635C"/>
    <w:rsid w:val="00D237F4"/>
    <w:rsid w:val="00D32663"/>
    <w:rsid w:val="00D53B4B"/>
    <w:rsid w:val="00D578B4"/>
    <w:rsid w:val="00D638B6"/>
    <w:rsid w:val="00D655C7"/>
    <w:rsid w:val="00D67D20"/>
    <w:rsid w:val="00D7006D"/>
    <w:rsid w:val="00D71D24"/>
    <w:rsid w:val="00D76296"/>
    <w:rsid w:val="00D82299"/>
    <w:rsid w:val="00D92230"/>
    <w:rsid w:val="00D94283"/>
    <w:rsid w:val="00DA2708"/>
    <w:rsid w:val="00DB1911"/>
    <w:rsid w:val="00DC1239"/>
    <w:rsid w:val="00DC5638"/>
    <w:rsid w:val="00DC67A5"/>
    <w:rsid w:val="00DD13EF"/>
    <w:rsid w:val="00DD3A80"/>
    <w:rsid w:val="00DD3F84"/>
    <w:rsid w:val="00E000E9"/>
    <w:rsid w:val="00E10C61"/>
    <w:rsid w:val="00E13B4E"/>
    <w:rsid w:val="00E14862"/>
    <w:rsid w:val="00E20F4A"/>
    <w:rsid w:val="00E22BAA"/>
    <w:rsid w:val="00E35FD2"/>
    <w:rsid w:val="00E55FF2"/>
    <w:rsid w:val="00E66278"/>
    <w:rsid w:val="00E70922"/>
    <w:rsid w:val="00E76889"/>
    <w:rsid w:val="00E87BCA"/>
    <w:rsid w:val="00E90FFB"/>
    <w:rsid w:val="00E9369C"/>
    <w:rsid w:val="00EB5611"/>
    <w:rsid w:val="00ED05F4"/>
    <w:rsid w:val="00ED12AC"/>
    <w:rsid w:val="00ED5FF7"/>
    <w:rsid w:val="00EE032E"/>
    <w:rsid w:val="00EE6DB3"/>
    <w:rsid w:val="00EE7E62"/>
    <w:rsid w:val="00EF4541"/>
    <w:rsid w:val="00EF572C"/>
    <w:rsid w:val="00F10606"/>
    <w:rsid w:val="00F121FE"/>
    <w:rsid w:val="00F31F0A"/>
    <w:rsid w:val="00F33CA2"/>
    <w:rsid w:val="00F3779C"/>
    <w:rsid w:val="00F42CCA"/>
    <w:rsid w:val="00F44D7C"/>
    <w:rsid w:val="00F45B9F"/>
    <w:rsid w:val="00F535F4"/>
    <w:rsid w:val="00F55635"/>
    <w:rsid w:val="00F65291"/>
    <w:rsid w:val="00F703F4"/>
    <w:rsid w:val="00F738F5"/>
    <w:rsid w:val="00FA0272"/>
    <w:rsid w:val="00FB5C6F"/>
    <w:rsid w:val="00FD0F49"/>
    <w:rsid w:val="00FD2AA5"/>
    <w:rsid w:val="00FD36A2"/>
    <w:rsid w:val="00FD67F8"/>
    <w:rsid w:val="00FE6028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  <w:style w:type="paragraph" w:customStyle="1" w:styleId="AssureNotebox">
    <w:name w:val="Assure Notebox"/>
    <w:basedOn w:val="Normal"/>
    <w:link w:val="AssureNoteboxChar"/>
    <w:qFormat/>
    <w:rsid w:val="001E057E"/>
    <w:pPr>
      <w:pBdr>
        <w:top w:val="single" w:sz="4" w:space="3" w:color="6C2C91"/>
        <w:left w:val="single" w:sz="4" w:space="3" w:color="6C2C91"/>
        <w:bottom w:val="single" w:sz="4" w:space="3" w:color="6C2C91"/>
        <w:right w:val="single" w:sz="4" w:space="3" w:color="6C2C91"/>
      </w:pBdr>
      <w:shd w:val="pct5" w:color="auto" w:fill="auto"/>
      <w:spacing w:before="240" w:after="240" w:line="300" w:lineRule="auto"/>
    </w:pPr>
    <w:rPr>
      <w:rFonts w:eastAsia="Times New Roman" w:cs="Times New Roman"/>
      <w:color w:val="000000" w:themeColor="text1"/>
      <w:kern w:val="0"/>
      <w:szCs w:val="20"/>
      <w14:ligatures w14:val="none"/>
    </w:rPr>
  </w:style>
  <w:style w:type="character" w:customStyle="1" w:styleId="AssureNoteboxChar">
    <w:name w:val="Assure Notebox Char"/>
    <w:basedOn w:val="DefaultParagraphFont"/>
    <w:link w:val="AssureNotebox"/>
    <w:rsid w:val="001E057E"/>
    <w:rPr>
      <w:rFonts w:ascii="Arial" w:eastAsia="Times New Roman" w:hAnsi="Arial" w:cs="Times New Roman"/>
      <w:color w:val="000000" w:themeColor="text1"/>
      <w:kern w:val="0"/>
      <w:szCs w:val="20"/>
      <w:shd w:val="pct5" w:color="auto" w:fill="auto"/>
      <w14:ligatures w14:val="none"/>
    </w:rPr>
  </w:style>
  <w:style w:type="paragraph" w:customStyle="1" w:styleId="AssureNoteboxbullet">
    <w:name w:val="Assure Notebox bullet"/>
    <w:basedOn w:val="AssureNotebox"/>
    <w:rsid w:val="001E057E"/>
    <w:pPr>
      <w:keepNext/>
      <w:keepLines/>
      <w:numPr>
        <w:numId w:val="26"/>
      </w:numPr>
      <w:spacing w:before="40" w:after="20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BCEFFE629143A1A78D215703950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38666-1397-4EDB-8B43-F76EA567BCCE}"/>
      </w:docPartPr>
      <w:docPartBody>
        <w:p w:rsidR="00F05871" w:rsidRDefault="001E0DB9" w:rsidP="001E0DB9">
          <w:pPr>
            <w:pStyle w:val="5DBCEFFE629143A1A78D215703950F88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A567E374A3584560A13DE56FF192B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2EA15-23F5-43C8-9706-7F29F176CB4A}"/>
      </w:docPartPr>
      <w:docPartBody>
        <w:p w:rsidR="00071B72" w:rsidRDefault="005B152B" w:rsidP="005B152B">
          <w:pPr>
            <w:pStyle w:val="A567E374A3584560A13DE56FF192B4221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07497EE596104FBA8D3DDEBE71357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1E182-2391-4B94-AB9E-3B3759FD5E05}"/>
      </w:docPartPr>
      <w:docPartBody>
        <w:p w:rsidR="00071B72" w:rsidRDefault="001E0DB9" w:rsidP="001E0DB9">
          <w:pPr>
            <w:pStyle w:val="07497EE596104FBA8D3DDEBE71357E8E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01093A118A6B4E7D88FC5534342CE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517D5-6EE0-43AC-BDBC-F786058969B7}"/>
      </w:docPartPr>
      <w:docPartBody>
        <w:p w:rsidR="003B5E3A" w:rsidRDefault="005B152B" w:rsidP="005B152B">
          <w:pPr>
            <w:pStyle w:val="01093A118A6B4E7D88FC5534342CE7E21"/>
          </w:pPr>
          <w:r w:rsidRPr="00AE0701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B0807D3E33724F1A850A851F36010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8712D-6993-4812-962F-3593DD768667}"/>
      </w:docPartPr>
      <w:docPartBody>
        <w:p w:rsidR="003B5E3A" w:rsidRDefault="001E0DB9" w:rsidP="001E0DB9">
          <w:pPr>
            <w:pStyle w:val="B0807D3E33724F1A850A851F360100FD"/>
          </w:pPr>
          <w:r w:rsidRPr="00AE0701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FE2371662B2B42BC9C31D60D4A9D7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FDA59-9561-405C-AA73-069722FAF7D4}"/>
      </w:docPartPr>
      <w:docPartBody>
        <w:p w:rsidR="003B5E3A" w:rsidRDefault="005B152B" w:rsidP="005B152B">
          <w:pPr>
            <w:pStyle w:val="FE2371662B2B42BC9C31D60D4A9D716D1"/>
          </w:pPr>
          <w:r w:rsidRPr="00AE0701">
            <w:rPr>
              <w:color w:val="002D72"/>
            </w:rPr>
            <w:t>Click or tap here to enter text.</w:t>
          </w:r>
        </w:p>
      </w:docPartBody>
    </w:docPart>
    <w:docPart>
      <w:docPartPr>
        <w:name w:val="5F04A210C54144EAA341236AFFA7C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BA2F3-ECD4-4547-9E20-09ADC8FDCC7E}"/>
      </w:docPartPr>
      <w:docPartBody>
        <w:p w:rsidR="00D30487" w:rsidRDefault="00A45D76" w:rsidP="00A45D76">
          <w:pPr>
            <w:pStyle w:val="5F04A210C54144EAA341236AFFA7CC76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B6059C2D16742B1A5144F992609F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1B349-9F76-44B6-9A66-86FCD0A98A67}"/>
      </w:docPartPr>
      <w:docPartBody>
        <w:p w:rsidR="00295E98" w:rsidRDefault="00A9263E" w:rsidP="00A9263E">
          <w:pPr>
            <w:pStyle w:val="3B6059C2D16742B1A5144F992609F9FF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C4402192B7B431F9476FA6F154AB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3FAD7-1281-4F0C-B0E8-E4F5671FFA00}"/>
      </w:docPartPr>
      <w:docPartBody>
        <w:p w:rsidR="00295E98" w:rsidRDefault="00A9263E" w:rsidP="00A9263E">
          <w:pPr>
            <w:pStyle w:val="0C4402192B7B431F9476FA6F154AB30A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97521AD00684559A39288F456C48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6B81C-BF57-434B-8143-FF709886D6C5}"/>
      </w:docPartPr>
      <w:docPartBody>
        <w:p w:rsidR="00295E98" w:rsidRDefault="00A9263E" w:rsidP="00A9263E">
          <w:pPr>
            <w:pStyle w:val="297521AD00684559A39288F456C485A2"/>
          </w:pPr>
          <w:r w:rsidRPr="00AE0701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8F3B21D07584581BFC46012330D76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704F1-C3DE-4316-8B6F-002F0C475124}"/>
      </w:docPartPr>
      <w:docPartBody>
        <w:p w:rsidR="00295E98" w:rsidRDefault="00A9263E" w:rsidP="00A9263E">
          <w:pPr>
            <w:pStyle w:val="08F3B21D07584581BFC46012330D76AC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608D009071F84834907D50B87073A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B15F1E-E1B2-43F2-94EF-900A104DBE45}"/>
      </w:docPartPr>
      <w:docPartBody>
        <w:p w:rsidR="00295E98" w:rsidRDefault="00A9263E" w:rsidP="00A9263E">
          <w:pPr>
            <w:pStyle w:val="608D009071F84834907D50B87073AE87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A251412DE5294870B98229B1EDAAA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A3E83-8A46-4F9C-85A1-3C3354348E9E}"/>
      </w:docPartPr>
      <w:docPartBody>
        <w:p w:rsidR="00295E98" w:rsidRDefault="00A9263E" w:rsidP="00A9263E">
          <w:pPr>
            <w:pStyle w:val="A251412DE5294870B98229B1EDAAA911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85BC2623CDA444B09247681758CDB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5EFF0-2412-4945-8C59-E201B561B60C}"/>
      </w:docPartPr>
      <w:docPartBody>
        <w:p w:rsidR="00295E98" w:rsidRDefault="00A9263E" w:rsidP="00A9263E">
          <w:pPr>
            <w:pStyle w:val="85BC2623CDA444B09247681758CDB4E8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5105B009A52144CDB7BAF32E18A9F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61F79-9C9B-4F21-B640-1BD3B2A1B92B}"/>
      </w:docPartPr>
      <w:docPartBody>
        <w:p w:rsidR="00295E98" w:rsidRDefault="00A9263E" w:rsidP="00A9263E">
          <w:pPr>
            <w:pStyle w:val="5105B009A52144CDB7BAF32E18A9F79C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A40974D4BB644C7AB8793DA02714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205A3F-2DCF-4D25-80CE-04F429FD5484}"/>
      </w:docPartPr>
      <w:docPartBody>
        <w:p w:rsidR="00295E98" w:rsidRDefault="00A9263E" w:rsidP="00A9263E">
          <w:pPr>
            <w:pStyle w:val="CA40974D4BB644C7AB8793DA027145FD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D0BA3CBF1DF4A90BD7F0AE084171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3451E-0F4D-4F6B-B02D-31C5D98C86BD}"/>
      </w:docPartPr>
      <w:docPartBody>
        <w:p w:rsidR="00295E98" w:rsidRDefault="00A9263E" w:rsidP="00A9263E">
          <w:pPr>
            <w:pStyle w:val="CD0BA3CBF1DF4A90BD7F0AE084171C9D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AA11DE3DEFF4DAEB652BE53DB662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6997D-82FB-4BCF-9D0A-F2477F086607}"/>
      </w:docPartPr>
      <w:docPartBody>
        <w:p w:rsidR="00295E98" w:rsidRDefault="00A9263E" w:rsidP="00A9263E">
          <w:pPr>
            <w:pStyle w:val="CAA11DE3DEFF4DAEB652BE53DB6629FE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2401E5D0922A43C097FD1D70F6D19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7A93F-5892-4787-B9A6-B072D1E57197}"/>
      </w:docPartPr>
      <w:docPartBody>
        <w:p w:rsidR="00295E98" w:rsidRDefault="00A9263E" w:rsidP="00A9263E">
          <w:pPr>
            <w:pStyle w:val="2401E5D0922A43C097FD1D70F6D19EE0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7E0CD6E4AE0242E3BC1A68613866C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647A8-91A8-48C5-852A-1025E357F007}"/>
      </w:docPartPr>
      <w:docPartBody>
        <w:p w:rsidR="00295E98" w:rsidRDefault="00A9263E" w:rsidP="00A9263E">
          <w:pPr>
            <w:pStyle w:val="7E0CD6E4AE0242E3BC1A68613866C6D0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3E8EF7BD0FFC482D8A0B71E1E6CF2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1B2B2-89F7-4522-8A8F-DE24D001363F}"/>
      </w:docPartPr>
      <w:docPartBody>
        <w:p w:rsidR="00295E98" w:rsidRDefault="00A9263E" w:rsidP="00A9263E">
          <w:pPr>
            <w:pStyle w:val="3E8EF7BD0FFC482D8A0B71E1E6CF2256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FBDEC1A2C034ADF82361C9782DAB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488B1-2DF2-4E0E-9498-24DA2E97BDE3}"/>
      </w:docPartPr>
      <w:docPartBody>
        <w:p w:rsidR="00295E98" w:rsidRDefault="00A9263E" w:rsidP="00A9263E">
          <w:pPr>
            <w:pStyle w:val="1FBDEC1A2C034ADF82361C9782DAB8C4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A75484D882941BD8089FBD77FCC8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9294A-3E8E-4057-95DF-8AB777DC608D}"/>
      </w:docPartPr>
      <w:docPartBody>
        <w:p w:rsidR="00295E98" w:rsidRDefault="00A9263E" w:rsidP="00A9263E">
          <w:pPr>
            <w:pStyle w:val="9A75484D882941BD8089FBD77FCC8D09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9071FE2CD2B4E678AF44675A8BF39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10514-CA01-447F-B751-DCEA9FB100E6}"/>
      </w:docPartPr>
      <w:docPartBody>
        <w:p w:rsidR="00295E98" w:rsidRDefault="00A9263E" w:rsidP="00A9263E">
          <w:pPr>
            <w:pStyle w:val="69071FE2CD2B4E678AF44675A8BF3926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6AEE529223D4E19AA1907E7986D7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8886E-7125-4714-9A50-4EC4E8D3F190}"/>
      </w:docPartPr>
      <w:docPartBody>
        <w:p w:rsidR="00295E98" w:rsidRDefault="00A9263E" w:rsidP="00A9263E">
          <w:pPr>
            <w:pStyle w:val="96AEE529223D4E19AA1907E7986D78C4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39B02FE68F2144DCAB700FC7D09C3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884E1-A701-4E68-A191-AB6B2A156C39}"/>
      </w:docPartPr>
      <w:docPartBody>
        <w:p w:rsidR="00295E98" w:rsidRDefault="00A9263E" w:rsidP="00A9263E">
          <w:pPr>
            <w:pStyle w:val="39B02FE68F2144DCAB700FC7D09C3FD4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20302401D0ED4C58AF4288F421901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C03F9-9FA5-41B0-A054-CB3E3B5169C5}"/>
      </w:docPartPr>
      <w:docPartBody>
        <w:p w:rsidR="00295E98" w:rsidRDefault="00A9263E" w:rsidP="00A9263E">
          <w:pPr>
            <w:pStyle w:val="20302401D0ED4C58AF4288F42190102A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648CCC968DB5435090D2F3E6CEAEF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7D47C5-B6BA-4E37-8EF7-4859212D7BCA}"/>
      </w:docPartPr>
      <w:docPartBody>
        <w:p w:rsidR="00295E98" w:rsidRDefault="00A9263E" w:rsidP="00A9263E">
          <w:pPr>
            <w:pStyle w:val="648CCC968DB5435090D2F3E6CEAEFACB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3ED068F78F94F24ADB6E5DF3B9BE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D4752-EDDB-49AC-8B9D-29345EC94F97}"/>
      </w:docPartPr>
      <w:docPartBody>
        <w:p w:rsidR="00295E98" w:rsidRDefault="00A9263E" w:rsidP="00A9263E">
          <w:pPr>
            <w:pStyle w:val="93ED068F78F94F24ADB6E5DF3B9BE5CE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9F627D0D635492FA80A535B11D98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7670B-34ED-4717-BC00-9945D7CCD26F}"/>
      </w:docPartPr>
      <w:docPartBody>
        <w:p w:rsidR="00295E98" w:rsidRDefault="00A9263E" w:rsidP="00A9263E">
          <w:pPr>
            <w:pStyle w:val="19F627D0D635492FA80A535B11D98EEC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7E198F8EB4B4B0DBA518E33B554F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A77AD-9CB4-4F0B-9C9C-EBCBC970E9B5}"/>
      </w:docPartPr>
      <w:docPartBody>
        <w:p w:rsidR="00295E98" w:rsidRDefault="00A9263E" w:rsidP="00A9263E">
          <w:pPr>
            <w:pStyle w:val="77E198F8EB4B4B0DBA518E33B554F5F8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1A4C8DA4D8C4F7EB81331B74374B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FB41E-8BFE-472A-BB7A-231F526F49E3}"/>
      </w:docPartPr>
      <w:docPartBody>
        <w:p w:rsidR="00295E98" w:rsidRDefault="00A9263E" w:rsidP="00A9263E">
          <w:pPr>
            <w:pStyle w:val="41A4C8DA4D8C4F7EB81331B74374B859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05D4031BFC1344898DFAD81CD44B9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EF5BC-B58E-4B6F-BD09-4D9787D28311}"/>
      </w:docPartPr>
      <w:docPartBody>
        <w:p w:rsidR="00295E98" w:rsidRDefault="00A9263E" w:rsidP="00A9263E">
          <w:pPr>
            <w:pStyle w:val="05D4031BFC1344898DFAD81CD44B9D92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FBFA574C69344163BD130AC111178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2EB3AA-49D2-470F-A01D-3AC0EF09387C}"/>
      </w:docPartPr>
      <w:docPartBody>
        <w:p w:rsidR="00295E98" w:rsidRDefault="00A9263E" w:rsidP="00A9263E">
          <w:pPr>
            <w:pStyle w:val="FBFA574C69344163BD130AC11117874F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AB3510C3FE724EF5B7AE086CB0F8B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74E3E-23C4-4A27-AC61-5BE49195005C}"/>
      </w:docPartPr>
      <w:docPartBody>
        <w:p w:rsidR="00295E98" w:rsidRDefault="00A9263E" w:rsidP="00A9263E">
          <w:pPr>
            <w:pStyle w:val="AB3510C3FE724EF5B7AE086CB0F8B502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C98CF83A9EB421DA56DEC319B5C9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7175F-B3BB-4C45-B630-EC60C4B94BC0}"/>
      </w:docPartPr>
      <w:docPartBody>
        <w:p w:rsidR="00295E98" w:rsidRDefault="00A9263E" w:rsidP="00A9263E">
          <w:pPr>
            <w:pStyle w:val="0C98CF83A9EB421DA56DEC319B5C9764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B0AE12B4F6047C68BC0C4455752A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B02B4-2FDD-4B0C-AD44-4C07FC38B71C}"/>
      </w:docPartPr>
      <w:docPartBody>
        <w:p w:rsidR="00295E98" w:rsidRDefault="00A9263E" w:rsidP="00A9263E">
          <w:pPr>
            <w:pStyle w:val="FB0AE12B4F6047C68BC0C4455752A7E1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794333E38214D6BB1566C4523F74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09641-732C-459A-ACC0-DBA4CC245895}"/>
      </w:docPartPr>
      <w:docPartBody>
        <w:p w:rsidR="00295E98" w:rsidRDefault="00A9263E" w:rsidP="00A9263E">
          <w:pPr>
            <w:pStyle w:val="7794333E38214D6BB1566C4523F74705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4430F45F27645A6A5013BC69BF2E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1275A-781F-441A-9BDF-324CA482972B}"/>
      </w:docPartPr>
      <w:docPartBody>
        <w:p w:rsidR="00295E98" w:rsidRDefault="00A9263E" w:rsidP="00A9263E">
          <w:pPr>
            <w:pStyle w:val="A4430F45F27645A6A5013BC69BF2E187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0ABA8BC9918340909227808DA8A49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AEFCD-EBEB-45F5-8A09-CE9FDB2D155F}"/>
      </w:docPartPr>
      <w:docPartBody>
        <w:p w:rsidR="00295E98" w:rsidRDefault="00A9263E" w:rsidP="00A9263E">
          <w:pPr>
            <w:pStyle w:val="0ABA8BC9918340909227808DA8A49FCB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E66D4D64BA0D4544AD10491241028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5B461-08C3-4958-B0A4-C29294642B37}"/>
      </w:docPartPr>
      <w:docPartBody>
        <w:p w:rsidR="00295E98" w:rsidRDefault="00A9263E" w:rsidP="00A9263E">
          <w:pPr>
            <w:pStyle w:val="E66D4D64BA0D4544AD104912410284EF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6EA8530ACB0F4E73BC65F77AEA65C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B8471-A8B4-49B6-B3C8-21728498FF7B}"/>
      </w:docPartPr>
      <w:docPartBody>
        <w:p w:rsidR="00295E98" w:rsidRDefault="00A9263E" w:rsidP="00A9263E">
          <w:pPr>
            <w:pStyle w:val="6EA8530ACB0F4E73BC65F77AEA65CCFE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AB68A7CB039499D8C00E9BCB493C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C462E-A594-4A8B-B830-B510796D56EB}"/>
      </w:docPartPr>
      <w:docPartBody>
        <w:p w:rsidR="00295E98" w:rsidRDefault="00A9263E" w:rsidP="00A9263E">
          <w:pPr>
            <w:pStyle w:val="DAB68A7CB039499D8C00E9BCB493C34A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04D029908D5423DB3029815C49F2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A929C-4AD7-44E0-84FF-119DE21E5C2D}"/>
      </w:docPartPr>
      <w:docPartBody>
        <w:p w:rsidR="00295E98" w:rsidRDefault="00A9263E" w:rsidP="00A9263E">
          <w:pPr>
            <w:pStyle w:val="F04D029908D5423DB3029815C49F20DA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B62C89F844F4303844FA978879F9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7FCBE-1393-4F33-ACD2-3CBE34180D96}"/>
      </w:docPartPr>
      <w:docPartBody>
        <w:p w:rsidR="00295E98" w:rsidRDefault="00A9263E" w:rsidP="00A9263E">
          <w:pPr>
            <w:pStyle w:val="1B62C89F844F4303844FA978879F92A1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6D59A8A28844A5D9FD4D862BA502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AB096-464C-4A77-B642-93404384CDD3}"/>
      </w:docPartPr>
      <w:docPartBody>
        <w:p w:rsidR="00295E98" w:rsidRDefault="00A9263E" w:rsidP="00A9263E">
          <w:pPr>
            <w:pStyle w:val="D6D59A8A28844A5D9FD4D862BA502FA3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3A1E2DE756E848F2BB270814682DC3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CBD08-F71D-4542-B8D3-5F5128FD24B2}"/>
      </w:docPartPr>
      <w:docPartBody>
        <w:p w:rsidR="00295E98" w:rsidRDefault="00A9263E" w:rsidP="00A9263E">
          <w:pPr>
            <w:pStyle w:val="3A1E2DE756E848F2BB270814682DC33A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0DF635B892464DACAE2C555159EB5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6EF66F-A6AA-4386-8950-C32B00A3A218}"/>
      </w:docPartPr>
      <w:docPartBody>
        <w:p w:rsidR="00295E98" w:rsidRDefault="00A9263E" w:rsidP="00A9263E">
          <w:pPr>
            <w:pStyle w:val="0DF635B892464DACAE2C555159EB58E9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90792CE16324A5F94E17156F86C1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C409D-5E52-478E-A484-5F13280A87D1}"/>
      </w:docPartPr>
      <w:docPartBody>
        <w:p w:rsidR="00295E98" w:rsidRDefault="00A9263E" w:rsidP="00A9263E">
          <w:pPr>
            <w:pStyle w:val="F90792CE16324A5F94E17156F86C1242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EE70EB7C49A4292B69BB8312C4EF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2DDF3-EED9-4DD1-8FF3-0519C6FD629A}"/>
      </w:docPartPr>
      <w:docPartBody>
        <w:p w:rsidR="00295E98" w:rsidRDefault="00A9263E" w:rsidP="00A9263E">
          <w:pPr>
            <w:pStyle w:val="BEE70EB7C49A4292B69BB8312C4EF906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C3B4848C23847268E34079D290FA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D399C-E22C-437F-A36E-65F3E34F8E60}"/>
      </w:docPartPr>
      <w:docPartBody>
        <w:p w:rsidR="00295E98" w:rsidRDefault="00A9263E" w:rsidP="00A9263E">
          <w:pPr>
            <w:pStyle w:val="8C3B4848C23847268E34079D290FA7DE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4E2FA7BB4484109AFFE660C4DED1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2A07E-3211-428A-B3D1-C37048F6F32B}"/>
      </w:docPartPr>
      <w:docPartBody>
        <w:p w:rsidR="00295E98" w:rsidRDefault="00A9263E" w:rsidP="00A9263E">
          <w:pPr>
            <w:pStyle w:val="34E2FA7BB4484109AFFE660C4DED15A6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68AA60B734C4F72B555FBCEF372C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B92F6-69A8-4EA8-9014-D435533BD2F6}"/>
      </w:docPartPr>
      <w:docPartBody>
        <w:p w:rsidR="00295E98" w:rsidRDefault="00A9263E" w:rsidP="00A9263E">
          <w:pPr>
            <w:pStyle w:val="B68AA60B734C4F72B555FBCEF372C5B4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5370B705FF243EAAB62A1BE364D1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870E4-27DA-4E60-8B51-4E583B67E356}"/>
      </w:docPartPr>
      <w:docPartBody>
        <w:p w:rsidR="00295E98" w:rsidRDefault="00A9263E" w:rsidP="00A9263E">
          <w:pPr>
            <w:pStyle w:val="25370B705FF243EAAB62A1BE364D125E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47E2E2CEC444834BBFE0059FB67A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1AD8C-3BB1-4D89-AC1B-E0F7DEA97A8D}"/>
      </w:docPartPr>
      <w:docPartBody>
        <w:p w:rsidR="00295E98" w:rsidRDefault="00A9263E" w:rsidP="00A9263E">
          <w:pPr>
            <w:pStyle w:val="C47E2E2CEC444834BBFE0059FB67AE72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31D5CACAD7E4322A21DF2324A14E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25020E-C847-413C-8D4E-199B343305CF}"/>
      </w:docPartPr>
      <w:docPartBody>
        <w:p w:rsidR="00295E98" w:rsidRDefault="00A9263E" w:rsidP="00A9263E">
          <w:pPr>
            <w:pStyle w:val="A31D5CACAD7E4322A21DF2324A14E232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B10AF25D2BE94AB7B48DA9BEC4DEC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740B6-8D4E-4AD6-B8ED-8E2A564D8CE1}"/>
      </w:docPartPr>
      <w:docPartBody>
        <w:p w:rsidR="00295E98" w:rsidRDefault="00A9263E" w:rsidP="00A9263E">
          <w:pPr>
            <w:pStyle w:val="B10AF25D2BE94AB7B48DA9BEC4DEC63E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7161B6DBCAB46E6A86BA7CE78727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494B3-FB24-4A74-AF04-D7B0721E69CB}"/>
      </w:docPartPr>
      <w:docPartBody>
        <w:p w:rsidR="00295E98" w:rsidRDefault="00A9263E" w:rsidP="00A9263E">
          <w:pPr>
            <w:pStyle w:val="F7161B6DBCAB46E6A86BA7CE78727855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758C76A1EEA4665BFF88C340F068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63643-0D29-4B8A-B792-2D2B252E4C45}"/>
      </w:docPartPr>
      <w:docPartBody>
        <w:p w:rsidR="00295E98" w:rsidRDefault="00A9263E" w:rsidP="00A9263E">
          <w:pPr>
            <w:pStyle w:val="4758C76A1EEA4665BFF88C340F068A43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6DB3836ED8B43E5AD6150FA1E8A2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C22BF-3374-48FA-81FB-20DCA4DE62A0}"/>
      </w:docPartPr>
      <w:docPartBody>
        <w:p w:rsidR="00295E98" w:rsidRDefault="00A9263E" w:rsidP="00A9263E">
          <w:pPr>
            <w:pStyle w:val="A6DB3836ED8B43E5AD6150FA1E8A2B9E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5B7E07C0E2B46559B2442804BB3C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A4A6A-E29A-41B4-A0DD-03E0FB4CAB85}"/>
      </w:docPartPr>
      <w:docPartBody>
        <w:p w:rsidR="00295E98" w:rsidRDefault="00A9263E" w:rsidP="00A9263E">
          <w:pPr>
            <w:pStyle w:val="95B7E07C0E2B46559B2442804BB3C9A9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FA18888F5C846A5AD47140480648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85CF9-50C0-438D-94A2-08EDA754ADBF}"/>
      </w:docPartPr>
      <w:docPartBody>
        <w:p w:rsidR="00295E98" w:rsidRDefault="00A9263E" w:rsidP="00A9263E">
          <w:pPr>
            <w:pStyle w:val="1FA18888F5C846A5AD471404806482C9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37B5503B5754AE69ABFCA2035257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3D142-5174-4487-AF5A-E4FAB71756D8}"/>
      </w:docPartPr>
      <w:docPartBody>
        <w:p w:rsidR="00295E98" w:rsidRDefault="00A9263E" w:rsidP="00A9263E">
          <w:pPr>
            <w:pStyle w:val="937B5503B5754AE69ABFCA203525795F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44F29076F764E7BAA0F31861B9E4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210BE-3DF6-4666-ADA7-CB82D5206B83}"/>
      </w:docPartPr>
      <w:docPartBody>
        <w:p w:rsidR="00295E98" w:rsidRDefault="00A9263E" w:rsidP="00A9263E">
          <w:pPr>
            <w:pStyle w:val="844F29076F764E7BAA0F31861B9E4C14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8EECE54A3CF4EE1AE1A9D198F113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14BED-6C86-4E88-BE24-7FC05B00C5B7}"/>
      </w:docPartPr>
      <w:docPartBody>
        <w:p w:rsidR="00295E98" w:rsidRDefault="00A9263E" w:rsidP="00A9263E">
          <w:pPr>
            <w:pStyle w:val="38EECE54A3CF4EE1AE1A9D198F113357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11DD62EDD39D4377A46A8DCEA10DA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21D02-2769-4AF5-A086-8A706E82B134}"/>
      </w:docPartPr>
      <w:docPartBody>
        <w:p w:rsidR="00295E98" w:rsidRDefault="00A9263E" w:rsidP="00A9263E">
          <w:pPr>
            <w:pStyle w:val="11DD62EDD39D4377A46A8DCEA10DA2C1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6E9281613FE4FDF891A6FD317B16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88E56-D8CF-44B7-A742-70EAA3B34CD9}"/>
      </w:docPartPr>
      <w:docPartBody>
        <w:p w:rsidR="00295E98" w:rsidRDefault="00A9263E" w:rsidP="00A9263E">
          <w:pPr>
            <w:pStyle w:val="36E9281613FE4FDF891A6FD317B16CFB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E10554173DC41DF905FAF1852593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B132-9DBF-426E-8341-6FE008C976E1}"/>
      </w:docPartPr>
      <w:docPartBody>
        <w:p w:rsidR="00295E98" w:rsidRDefault="00A9263E" w:rsidP="00A9263E">
          <w:pPr>
            <w:pStyle w:val="1E10554173DC41DF905FAF18525932B2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925380469B64CBF817DD3A16D26A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9166E-FB4F-45C6-8DB0-458C270E2039}"/>
      </w:docPartPr>
      <w:docPartBody>
        <w:p w:rsidR="00295E98" w:rsidRDefault="00A9263E" w:rsidP="00A9263E">
          <w:pPr>
            <w:pStyle w:val="F925380469B64CBF817DD3A16D26A2C7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E947430E6F940538E69A9DE36CBD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3CCB3-D930-46B9-A246-AD6E058517E1}"/>
      </w:docPartPr>
      <w:docPartBody>
        <w:p w:rsidR="00295E98" w:rsidRDefault="00A9263E" w:rsidP="00A9263E">
          <w:pPr>
            <w:pStyle w:val="8E947430E6F940538E69A9DE36CBD3C2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EB7D36394944E1A9C1FAAB71552E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76086-3DEE-4F24-8D03-71257A1E628C}"/>
      </w:docPartPr>
      <w:docPartBody>
        <w:p w:rsidR="00295E98" w:rsidRDefault="00A9263E" w:rsidP="00A9263E">
          <w:pPr>
            <w:pStyle w:val="CEB7D36394944E1A9C1FAAB71552E263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23B443430C54210A7DCC5FB2F9B5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53647-0691-4562-8B39-D0A7B9A8EC2C}"/>
      </w:docPartPr>
      <w:docPartBody>
        <w:p w:rsidR="00295E98" w:rsidRDefault="00A9263E" w:rsidP="00A9263E">
          <w:pPr>
            <w:pStyle w:val="923B443430C54210A7DCC5FB2F9B5F01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67C5E4CE53341C2A9291DDC24F45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E7AA1-4CC9-435F-88A2-C2CEF0273BF9}"/>
      </w:docPartPr>
      <w:docPartBody>
        <w:p w:rsidR="00295E98" w:rsidRDefault="00A9263E" w:rsidP="00A9263E">
          <w:pPr>
            <w:pStyle w:val="667C5E4CE53341C2A9291DDC24F45086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8CAC0E7C41A465999B10134D7F77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366FA-53BB-4FAE-91D4-846146D569EC}"/>
      </w:docPartPr>
      <w:docPartBody>
        <w:p w:rsidR="00295E98" w:rsidRDefault="00A9263E" w:rsidP="00A9263E">
          <w:pPr>
            <w:pStyle w:val="78CAC0E7C41A465999B10134D7F77EB3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AEE56DAD37CC46D1B1BA345C016102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4429F8-90BC-44EF-9EF7-9DDD33F7935D}"/>
      </w:docPartPr>
      <w:docPartBody>
        <w:p w:rsidR="00295E98" w:rsidRDefault="00A9263E" w:rsidP="00A9263E">
          <w:pPr>
            <w:pStyle w:val="AEE56DAD37CC46D1B1BA345C0161025D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CD53D3F688F4E3D9C66F4D48D877F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5952B-8CF2-4329-93A3-541D68DC3951}"/>
      </w:docPartPr>
      <w:docPartBody>
        <w:p w:rsidR="00295E98" w:rsidRDefault="00A9263E" w:rsidP="00A9263E">
          <w:pPr>
            <w:pStyle w:val="ECD53D3F688F4E3D9C66F4D48D877FBB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3166575A8904274A81A04F30833C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CFC35-C439-44A2-81E8-730DCAC2A362}"/>
      </w:docPartPr>
      <w:docPartBody>
        <w:p w:rsidR="00295E98" w:rsidRDefault="00A9263E" w:rsidP="00A9263E">
          <w:pPr>
            <w:pStyle w:val="E3166575A8904274A81A04F30833CEFE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4F2A8675FD64BB6B09194EA0B309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DE9A1-76B7-4C09-A58B-574814EF49A4}"/>
      </w:docPartPr>
      <w:docPartBody>
        <w:p w:rsidR="00295E98" w:rsidRDefault="00A9263E" w:rsidP="00A9263E">
          <w:pPr>
            <w:pStyle w:val="A4F2A8675FD64BB6B09194EA0B3098A8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776155F55C345AFAE555FCF665B01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674E7-DAD2-4252-A21E-C58DCD8E754E}"/>
      </w:docPartPr>
      <w:docPartBody>
        <w:p w:rsidR="00295E98" w:rsidRDefault="00A9263E" w:rsidP="00A9263E">
          <w:pPr>
            <w:pStyle w:val="0776155F55C345AFAE555FCF665B015F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FB0083D93CB40C6B3F89F1483897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C561F-E672-418F-8940-61826FB108B6}"/>
      </w:docPartPr>
      <w:docPartBody>
        <w:p w:rsidR="00295E98" w:rsidRDefault="00A9263E" w:rsidP="00A9263E">
          <w:pPr>
            <w:pStyle w:val="7FB0083D93CB40C6B3F89F14838973DF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7C968E5FBDE48339F9CDC922CD4F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DBA7A-B371-4A64-8048-DAEEFD9896D4}"/>
      </w:docPartPr>
      <w:docPartBody>
        <w:p w:rsidR="00295E98" w:rsidRDefault="00A9263E" w:rsidP="00A9263E">
          <w:pPr>
            <w:pStyle w:val="07C968E5FBDE48339F9CDC922CD4FA90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AC81FFAEE8C4FE48F9F32856878A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758D2-F898-4B80-8781-5D2A9F616C07}"/>
      </w:docPartPr>
      <w:docPartBody>
        <w:p w:rsidR="00295E98" w:rsidRDefault="00A9263E" w:rsidP="00A9263E">
          <w:pPr>
            <w:pStyle w:val="AAC81FFAEE8C4FE48F9F32856878A98F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AAEA05F9B1A4AA39B9CEE75013D3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ACCAD-F376-4602-AD54-BC7F41609BBD}"/>
      </w:docPartPr>
      <w:docPartBody>
        <w:p w:rsidR="00295E98" w:rsidRDefault="00A9263E" w:rsidP="00A9263E">
          <w:pPr>
            <w:pStyle w:val="6AAEA05F9B1A4AA39B9CEE75013D30C8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3C42BEE51F3B4368838E3F5B843CB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1A874-52BB-4576-BEB1-4A158DEE8A43}"/>
      </w:docPartPr>
      <w:docPartBody>
        <w:p w:rsidR="00295E98" w:rsidRDefault="00A9263E" w:rsidP="00A9263E">
          <w:pPr>
            <w:pStyle w:val="3C42BEE51F3B4368838E3F5B843CB93E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5FE911D6B764C809185CA71356BB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6BEE4-BB72-4B0B-A21B-1C1D67FED0AA}"/>
      </w:docPartPr>
      <w:docPartBody>
        <w:p w:rsidR="00295E98" w:rsidRDefault="00A9263E" w:rsidP="00A9263E">
          <w:pPr>
            <w:pStyle w:val="D5FE911D6B764C809185CA71356BB6A2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290F262840348C69823D0503148C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72848-8BB0-4BF7-BDEB-A47E4714FAB7}"/>
      </w:docPartPr>
      <w:docPartBody>
        <w:p w:rsidR="00295E98" w:rsidRDefault="00A9263E" w:rsidP="00A9263E">
          <w:pPr>
            <w:pStyle w:val="8290F262840348C69823D0503148CA36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5BDE0C17B2A4F5592AC6F78EB1D9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FED61-14CD-4E45-8FCC-0EDE014F7995}"/>
      </w:docPartPr>
      <w:docPartBody>
        <w:p w:rsidR="00295E98" w:rsidRDefault="00A9263E" w:rsidP="00A9263E">
          <w:pPr>
            <w:pStyle w:val="D5BDE0C17B2A4F5592AC6F78EB1D9289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C08BF10F8F04F48AD3BC69B5BD9B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90E28-81E6-4656-B301-FB7B5C8BD3E1}"/>
      </w:docPartPr>
      <w:docPartBody>
        <w:p w:rsidR="00295E98" w:rsidRDefault="00A9263E" w:rsidP="00A9263E">
          <w:pPr>
            <w:pStyle w:val="BC08BF10F8F04F48AD3BC69B5BD9B14A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A3EF597331842D0809C177AB300E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B2C85-975A-4518-9AC9-B8BF501CDB16}"/>
      </w:docPartPr>
      <w:docPartBody>
        <w:p w:rsidR="00295E98" w:rsidRDefault="00A9263E" w:rsidP="00A9263E">
          <w:pPr>
            <w:pStyle w:val="BA3EF597331842D0809C177AB300E830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7756AC4565444E995D2FD1837657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7FF41-159C-4FD7-A22A-A3DD018261D1}"/>
      </w:docPartPr>
      <w:docPartBody>
        <w:p w:rsidR="00295E98" w:rsidRDefault="00A9263E" w:rsidP="00A9263E">
          <w:pPr>
            <w:pStyle w:val="17756AC4565444E995D2FD18376575A8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37863512B63425CB9D6CB9CABD1E2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09CF6-8BDE-4F5A-B208-939BABD717F2}"/>
      </w:docPartPr>
      <w:docPartBody>
        <w:p w:rsidR="00295E98" w:rsidRDefault="00A9263E" w:rsidP="00A9263E">
          <w:pPr>
            <w:pStyle w:val="837863512B63425CB9D6CB9CABD1E274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4287F9C11DC49F9B425579D2A83F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3287A-039C-4739-9E86-F46D416E87B4}"/>
      </w:docPartPr>
      <w:docPartBody>
        <w:p w:rsidR="00295E98" w:rsidRDefault="00A9263E" w:rsidP="00A9263E">
          <w:pPr>
            <w:pStyle w:val="F4287F9C11DC49F9B425579D2A83FC76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ABD850C5DB7E4C9BBC5725B09E5B6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6E705-8732-4A01-AA61-00AFFEB07616}"/>
      </w:docPartPr>
      <w:docPartBody>
        <w:p w:rsidR="00295E98" w:rsidRDefault="00A9263E" w:rsidP="00A9263E">
          <w:pPr>
            <w:pStyle w:val="ABD850C5DB7E4C9BBC5725B09E5B639A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E60B4419F0F46AC8FE220A510C1E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6F9E7-770E-4E28-B8DD-F814AD7505D4}"/>
      </w:docPartPr>
      <w:docPartBody>
        <w:p w:rsidR="00295E98" w:rsidRDefault="00A9263E" w:rsidP="00A9263E">
          <w:pPr>
            <w:pStyle w:val="7E60B4419F0F46AC8FE220A510C1E2EB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3D973BFE4754F89B648B87846A59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61A58-30B0-466F-B5D5-E891D832DDD5}"/>
      </w:docPartPr>
      <w:docPartBody>
        <w:p w:rsidR="00295E98" w:rsidRDefault="00A9263E" w:rsidP="00A9263E">
          <w:pPr>
            <w:pStyle w:val="93D973BFE4754F89B648B87846A59194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5555F0A4C464BD6997DD582CF589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DFA96-8DA1-4942-B0D1-F7B19D9E5B32}"/>
      </w:docPartPr>
      <w:docPartBody>
        <w:p w:rsidR="00295E98" w:rsidRDefault="00A9263E" w:rsidP="00A9263E">
          <w:pPr>
            <w:pStyle w:val="75555F0A4C464BD6997DD582CF589794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99693F30DE145848CBC880DAF94B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9CCEA-ACFF-4298-9AF5-F600C7A15A1B}"/>
      </w:docPartPr>
      <w:docPartBody>
        <w:p w:rsidR="00295E98" w:rsidRDefault="00A9263E" w:rsidP="00A9263E">
          <w:pPr>
            <w:pStyle w:val="D99693F30DE145848CBC880DAF94B2AD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55B08A3E72643738FF8D5D3B80E38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204A2-2765-4E4F-AA60-18A5F9BF803A}"/>
      </w:docPartPr>
      <w:docPartBody>
        <w:p w:rsidR="00295E98" w:rsidRDefault="00A9263E" w:rsidP="00A9263E">
          <w:pPr>
            <w:pStyle w:val="C55B08A3E72643738FF8D5D3B80E38AD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DFF2FF9DA9E4F55B48062C2AAFB2B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3CF3A-98E3-4BDC-B046-4EB8DC59319A}"/>
      </w:docPartPr>
      <w:docPartBody>
        <w:p w:rsidR="00295E98" w:rsidRDefault="00A9263E" w:rsidP="00A9263E">
          <w:pPr>
            <w:pStyle w:val="BDFF2FF9DA9E4F55B48062C2AAFB2B3E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2BCF72708EF4BE4A3CA521C0DC37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2FF56-322E-413C-B4B5-9734D5B22070}"/>
      </w:docPartPr>
      <w:docPartBody>
        <w:p w:rsidR="00295E98" w:rsidRDefault="00A9263E" w:rsidP="00A9263E">
          <w:pPr>
            <w:pStyle w:val="A2BCF72708EF4BE4A3CA521C0DC37576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17EC3998CE44F2590D7343BECEE6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A9125-0F6B-4C96-B3D7-BDD2B59C9F2D}"/>
      </w:docPartPr>
      <w:docPartBody>
        <w:p w:rsidR="00295E98" w:rsidRDefault="00A9263E" w:rsidP="00A9263E">
          <w:pPr>
            <w:pStyle w:val="017EC3998CE44F2590D7343BECEE6450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18CC4C9AD4474629978102CD7FAE6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2F244-C55C-467B-908A-0EC200ACED40}"/>
      </w:docPartPr>
      <w:docPartBody>
        <w:p w:rsidR="00295E98" w:rsidRDefault="00A9263E" w:rsidP="00A9263E">
          <w:pPr>
            <w:pStyle w:val="18CC4C9AD4474629978102CD7FAE6E56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01249"/>
    <w:rsid w:val="000461FF"/>
    <w:rsid w:val="00071B72"/>
    <w:rsid w:val="00103352"/>
    <w:rsid w:val="001C3BBB"/>
    <w:rsid w:val="001E0DB9"/>
    <w:rsid w:val="001E19BC"/>
    <w:rsid w:val="00242F18"/>
    <w:rsid w:val="00295E98"/>
    <w:rsid w:val="002D55CF"/>
    <w:rsid w:val="002F7D8B"/>
    <w:rsid w:val="003140E8"/>
    <w:rsid w:val="00364ED1"/>
    <w:rsid w:val="003B5E3A"/>
    <w:rsid w:val="00574E9B"/>
    <w:rsid w:val="005A6B77"/>
    <w:rsid w:val="005B152B"/>
    <w:rsid w:val="006868DC"/>
    <w:rsid w:val="006D3D61"/>
    <w:rsid w:val="00703CE0"/>
    <w:rsid w:val="007451EB"/>
    <w:rsid w:val="00827BBB"/>
    <w:rsid w:val="00870865"/>
    <w:rsid w:val="0097445B"/>
    <w:rsid w:val="009A729E"/>
    <w:rsid w:val="00A45D76"/>
    <w:rsid w:val="00A5557A"/>
    <w:rsid w:val="00A831EA"/>
    <w:rsid w:val="00A9263E"/>
    <w:rsid w:val="00AA4866"/>
    <w:rsid w:val="00C37839"/>
    <w:rsid w:val="00C947DD"/>
    <w:rsid w:val="00D30487"/>
    <w:rsid w:val="00E211E6"/>
    <w:rsid w:val="00F05871"/>
    <w:rsid w:val="00F6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E0DB9"/>
    <w:rPr>
      <w:color w:val="666666"/>
    </w:rPr>
  </w:style>
  <w:style w:type="paragraph" w:customStyle="1" w:styleId="01093A118A6B4E7D88FC5534342CE7E21">
    <w:name w:val="01093A118A6B4E7D88FC5534342CE7E21"/>
    <w:rsid w:val="005B152B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F04A210C54144EAA341236AFFA7CC76">
    <w:name w:val="5F04A210C54144EAA341236AFFA7CC76"/>
    <w:rsid w:val="00A45D76"/>
  </w:style>
  <w:style w:type="paragraph" w:customStyle="1" w:styleId="FE2371662B2B42BC9C31D60D4A9D716D1">
    <w:name w:val="FE2371662B2B42BC9C31D60D4A9D716D1"/>
    <w:rsid w:val="005B152B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567E374A3584560A13DE56FF192B4221">
    <w:name w:val="A567E374A3584560A13DE56FF192B4221"/>
    <w:rsid w:val="005B152B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0807D3E33724F1A850A851F360100FD">
    <w:name w:val="B0807D3E33724F1A850A851F360100FD"/>
    <w:rsid w:val="001E0DB9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DBCEFFE629143A1A78D215703950F88">
    <w:name w:val="5DBCEFFE629143A1A78D215703950F88"/>
    <w:rsid w:val="001E0DB9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7497EE596104FBA8D3DDEBE71357E8E">
    <w:name w:val="07497EE596104FBA8D3DDEBE71357E8E"/>
    <w:rsid w:val="001E0DB9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B6059C2D16742B1A5144F992609F9FF">
    <w:name w:val="3B6059C2D16742B1A5144F992609F9FF"/>
    <w:rsid w:val="00A9263E"/>
  </w:style>
  <w:style w:type="paragraph" w:customStyle="1" w:styleId="0C4402192B7B431F9476FA6F154AB30A">
    <w:name w:val="0C4402192B7B431F9476FA6F154AB30A"/>
    <w:rsid w:val="00A9263E"/>
  </w:style>
  <w:style w:type="paragraph" w:customStyle="1" w:styleId="297521AD00684559A39288F456C485A2">
    <w:name w:val="297521AD00684559A39288F456C485A2"/>
    <w:rsid w:val="00A9263E"/>
  </w:style>
  <w:style w:type="paragraph" w:customStyle="1" w:styleId="08F3B21D07584581BFC46012330D76AC">
    <w:name w:val="08F3B21D07584581BFC46012330D76AC"/>
    <w:rsid w:val="00A9263E"/>
  </w:style>
  <w:style w:type="paragraph" w:customStyle="1" w:styleId="608D009071F84834907D50B87073AE87">
    <w:name w:val="608D009071F84834907D50B87073AE87"/>
    <w:rsid w:val="00A9263E"/>
  </w:style>
  <w:style w:type="paragraph" w:customStyle="1" w:styleId="A251412DE5294870B98229B1EDAAA911">
    <w:name w:val="A251412DE5294870B98229B1EDAAA911"/>
    <w:rsid w:val="00A9263E"/>
  </w:style>
  <w:style w:type="paragraph" w:customStyle="1" w:styleId="85BC2623CDA444B09247681758CDB4E8">
    <w:name w:val="85BC2623CDA444B09247681758CDB4E8"/>
    <w:rsid w:val="00A9263E"/>
  </w:style>
  <w:style w:type="paragraph" w:customStyle="1" w:styleId="5105B009A52144CDB7BAF32E18A9F79C">
    <w:name w:val="5105B009A52144CDB7BAF32E18A9F79C"/>
    <w:rsid w:val="00A9263E"/>
  </w:style>
  <w:style w:type="paragraph" w:customStyle="1" w:styleId="CA40974D4BB644C7AB8793DA027145FD">
    <w:name w:val="CA40974D4BB644C7AB8793DA027145FD"/>
    <w:rsid w:val="00A9263E"/>
  </w:style>
  <w:style w:type="paragraph" w:customStyle="1" w:styleId="CD0BA3CBF1DF4A90BD7F0AE084171C9D">
    <w:name w:val="CD0BA3CBF1DF4A90BD7F0AE084171C9D"/>
    <w:rsid w:val="00A9263E"/>
  </w:style>
  <w:style w:type="paragraph" w:customStyle="1" w:styleId="CAA11DE3DEFF4DAEB652BE53DB6629FE">
    <w:name w:val="CAA11DE3DEFF4DAEB652BE53DB6629FE"/>
    <w:rsid w:val="00A9263E"/>
  </w:style>
  <w:style w:type="paragraph" w:customStyle="1" w:styleId="2401E5D0922A43C097FD1D70F6D19EE0">
    <w:name w:val="2401E5D0922A43C097FD1D70F6D19EE0"/>
    <w:rsid w:val="00A9263E"/>
  </w:style>
  <w:style w:type="paragraph" w:customStyle="1" w:styleId="7E0CD6E4AE0242E3BC1A68613866C6D0">
    <w:name w:val="7E0CD6E4AE0242E3BC1A68613866C6D0"/>
    <w:rsid w:val="00A9263E"/>
  </w:style>
  <w:style w:type="paragraph" w:customStyle="1" w:styleId="3E8EF7BD0FFC482D8A0B71E1E6CF2256">
    <w:name w:val="3E8EF7BD0FFC482D8A0B71E1E6CF2256"/>
    <w:rsid w:val="00A9263E"/>
  </w:style>
  <w:style w:type="paragraph" w:customStyle="1" w:styleId="1FBDEC1A2C034ADF82361C9782DAB8C4">
    <w:name w:val="1FBDEC1A2C034ADF82361C9782DAB8C4"/>
    <w:rsid w:val="00A9263E"/>
  </w:style>
  <w:style w:type="paragraph" w:customStyle="1" w:styleId="9A75484D882941BD8089FBD77FCC8D09">
    <w:name w:val="9A75484D882941BD8089FBD77FCC8D09"/>
    <w:rsid w:val="00A9263E"/>
  </w:style>
  <w:style w:type="paragraph" w:customStyle="1" w:styleId="69071FE2CD2B4E678AF44675A8BF3926">
    <w:name w:val="69071FE2CD2B4E678AF44675A8BF3926"/>
    <w:rsid w:val="00A9263E"/>
  </w:style>
  <w:style w:type="paragraph" w:customStyle="1" w:styleId="96AEE529223D4E19AA1907E7986D78C4">
    <w:name w:val="96AEE529223D4E19AA1907E7986D78C4"/>
    <w:rsid w:val="00A9263E"/>
  </w:style>
  <w:style w:type="paragraph" w:customStyle="1" w:styleId="39B02FE68F2144DCAB700FC7D09C3FD4">
    <w:name w:val="39B02FE68F2144DCAB700FC7D09C3FD4"/>
    <w:rsid w:val="00A9263E"/>
  </w:style>
  <w:style w:type="paragraph" w:customStyle="1" w:styleId="20302401D0ED4C58AF4288F42190102A">
    <w:name w:val="20302401D0ED4C58AF4288F42190102A"/>
    <w:rsid w:val="00A9263E"/>
  </w:style>
  <w:style w:type="paragraph" w:customStyle="1" w:styleId="648CCC968DB5435090D2F3E6CEAEFACB">
    <w:name w:val="648CCC968DB5435090D2F3E6CEAEFACB"/>
    <w:rsid w:val="00A9263E"/>
  </w:style>
  <w:style w:type="paragraph" w:customStyle="1" w:styleId="93ED068F78F94F24ADB6E5DF3B9BE5CE">
    <w:name w:val="93ED068F78F94F24ADB6E5DF3B9BE5CE"/>
    <w:rsid w:val="00A9263E"/>
  </w:style>
  <w:style w:type="paragraph" w:customStyle="1" w:styleId="19F627D0D635492FA80A535B11D98EEC">
    <w:name w:val="19F627D0D635492FA80A535B11D98EEC"/>
    <w:rsid w:val="00A9263E"/>
  </w:style>
  <w:style w:type="paragraph" w:customStyle="1" w:styleId="77E198F8EB4B4B0DBA518E33B554F5F8">
    <w:name w:val="77E198F8EB4B4B0DBA518E33B554F5F8"/>
    <w:rsid w:val="00A9263E"/>
  </w:style>
  <w:style w:type="paragraph" w:customStyle="1" w:styleId="41A4C8DA4D8C4F7EB81331B74374B859">
    <w:name w:val="41A4C8DA4D8C4F7EB81331B74374B859"/>
    <w:rsid w:val="00A9263E"/>
  </w:style>
  <w:style w:type="paragraph" w:customStyle="1" w:styleId="05D4031BFC1344898DFAD81CD44B9D92">
    <w:name w:val="05D4031BFC1344898DFAD81CD44B9D92"/>
    <w:rsid w:val="00A9263E"/>
  </w:style>
  <w:style w:type="paragraph" w:customStyle="1" w:styleId="FBFA574C69344163BD130AC11117874F">
    <w:name w:val="FBFA574C69344163BD130AC11117874F"/>
    <w:rsid w:val="00A9263E"/>
  </w:style>
  <w:style w:type="paragraph" w:customStyle="1" w:styleId="AB3510C3FE724EF5B7AE086CB0F8B502">
    <w:name w:val="AB3510C3FE724EF5B7AE086CB0F8B502"/>
    <w:rsid w:val="00A9263E"/>
  </w:style>
  <w:style w:type="paragraph" w:customStyle="1" w:styleId="0C98CF83A9EB421DA56DEC319B5C9764">
    <w:name w:val="0C98CF83A9EB421DA56DEC319B5C9764"/>
    <w:rsid w:val="00A9263E"/>
  </w:style>
  <w:style w:type="paragraph" w:customStyle="1" w:styleId="FB0AE12B4F6047C68BC0C4455752A7E1">
    <w:name w:val="FB0AE12B4F6047C68BC0C4455752A7E1"/>
    <w:rsid w:val="00A9263E"/>
  </w:style>
  <w:style w:type="paragraph" w:customStyle="1" w:styleId="7794333E38214D6BB1566C4523F74705">
    <w:name w:val="7794333E38214D6BB1566C4523F74705"/>
    <w:rsid w:val="00A9263E"/>
  </w:style>
  <w:style w:type="paragraph" w:customStyle="1" w:styleId="A4430F45F27645A6A5013BC69BF2E187">
    <w:name w:val="A4430F45F27645A6A5013BC69BF2E187"/>
    <w:rsid w:val="00A9263E"/>
  </w:style>
  <w:style w:type="paragraph" w:customStyle="1" w:styleId="0ABA8BC9918340909227808DA8A49FCB">
    <w:name w:val="0ABA8BC9918340909227808DA8A49FCB"/>
    <w:rsid w:val="00A9263E"/>
  </w:style>
  <w:style w:type="paragraph" w:customStyle="1" w:styleId="E66D4D64BA0D4544AD104912410284EF">
    <w:name w:val="E66D4D64BA0D4544AD104912410284EF"/>
    <w:rsid w:val="00A9263E"/>
  </w:style>
  <w:style w:type="paragraph" w:customStyle="1" w:styleId="6EA8530ACB0F4E73BC65F77AEA65CCFE">
    <w:name w:val="6EA8530ACB0F4E73BC65F77AEA65CCFE"/>
    <w:rsid w:val="00A9263E"/>
  </w:style>
  <w:style w:type="paragraph" w:customStyle="1" w:styleId="DAB68A7CB039499D8C00E9BCB493C34A">
    <w:name w:val="DAB68A7CB039499D8C00E9BCB493C34A"/>
    <w:rsid w:val="00A9263E"/>
  </w:style>
  <w:style w:type="paragraph" w:customStyle="1" w:styleId="F04D029908D5423DB3029815C49F20DA">
    <w:name w:val="F04D029908D5423DB3029815C49F20DA"/>
    <w:rsid w:val="00A9263E"/>
  </w:style>
  <w:style w:type="paragraph" w:customStyle="1" w:styleId="1B62C89F844F4303844FA978879F92A1">
    <w:name w:val="1B62C89F844F4303844FA978879F92A1"/>
    <w:rsid w:val="00A9263E"/>
  </w:style>
  <w:style w:type="paragraph" w:customStyle="1" w:styleId="D6D59A8A28844A5D9FD4D862BA502FA3">
    <w:name w:val="D6D59A8A28844A5D9FD4D862BA502FA3"/>
    <w:rsid w:val="00A9263E"/>
  </w:style>
  <w:style w:type="paragraph" w:customStyle="1" w:styleId="3A1E2DE756E848F2BB270814682DC33A">
    <w:name w:val="3A1E2DE756E848F2BB270814682DC33A"/>
    <w:rsid w:val="00A9263E"/>
  </w:style>
  <w:style w:type="paragraph" w:customStyle="1" w:styleId="0DF635B892464DACAE2C555159EB58E9">
    <w:name w:val="0DF635B892464DACAE2C555159EB58E9"/>
    <w:rsid w:val="00A9263E"/>
  </w:style>
  <w:style w:type="paragraph" w:customStyle="1" w:styleId="F90792CE16324A5F94E17156F86C1242">
    <w:name w:val="F90792CE16324A5F94E17156F86C1242"/>
    <w:rsid w:val="00A9263E"/>
  </w:style>
  <w:style w:type="paragraph" w:customStyle="1" w:styleId="BEE70EB7C49A4292B69BB8312C4EF906">
    <w:name w:val="BEE70EB7C49A4292B69BB8312C4EF906"/>
    <w:rsid w:val="00A9263E"/>
  </w:style>
  <w:style w:type="paragraph" w:customStyle="1" w:styleId="8C3B4848C23847268E34079D290FA7DE">
    <w:name w:val="8C3B4848C23847268E34079D290FA7DE"/>
    <w:rsid w:val="00A9263E"/>
  </w:style>
  <w:style w:type="paragraph" w:customStyle="1" w:styleId="34E2FA7BB4484109AFFE660C4DED15A6">
    <w:name w:val="34E2FA7BB4484109AFFE660C4DED15A6"/>
    <w:rsid w:val="00A9263E"/>
  </w:style>
  <w:style w:type="paragraph" w:customStyle="1" w:styleId="B68AA60B734C4F72B555FBCEF372C5B4">
    <w:name w:val="B68AA60B734C4F72B555FBCEF372C5B4"/>
    <w:rsid w:val="00A9263E"/>
  </w:style>
  <w:style w:type="paragraph" w:customStyle="1" w:styleId="25370B705FF243EAAB62A1BE364D125E">
    <w:name w:val="25370B705FF243EAAB62A1BE364D125E"/>
    <w:rsid w:val="00A9263E"/>
  </w:style>
  <w:style w:type="paragraph" w:customStyle="1" w:styleId="C47E2E2CEC444834BBFE0059FB67AE72">
    <w:name w:val="C47E2E2CEC444834BBFE0059FB67AE72"/>
    <w:rsid w:val="00A9263E"/>
  </w:style>
  <w:style w:type="paragraph" w:customStyle="1" w:styleId="A31D5CACAD7E4322A21DF2324A14E232">
    <w:name w:val="A31D5CACAD7E4322A21DF2324A14E232"/>
    <w:rsid w:val="00A9263E"/>
  </w:style>
  <w:style w:type="paragraph" w:customStyle="1" w:styleId="B10AF25D2BE94AB7B48DA9BEC4DEC63E">
    <w:name w:val="B10AF25D2BE94AB7B48DA9BEC4DEC63E"/>
    <w:rsid w:val="00A9263E"/>
  </w:style>
  <w:style w:type="paragraph" w:customStyle="1" w:styleId="F7161B6DBCAB46E6A86BA7CE78727855">
    <w:name w:val="F7161B6DBCAB46E6A86BA7CE78727855"/>
    <w:rsid w:val="00A9263E"/>
  </w:style>
  <w:style w:type="paragraph" w:customStyle="1" w:styleId="4758C76A1EEA4665BFF88C340F068A43">
    <w:name w:val="4758C76A1EEA4665BFF88C340F068A43"/>
    <w:rsid w:val="00A9263E"/>
  </w:style>
  <w:style w:type="paragraph" w:customStyle="1" w:styleId="A6DB3836ED8B43E5AD6150FA1E8A2B9E">
    <w:name w:val="A6DB3836ED8B43E5AD6150FA1E8A2B9E"/>
    <w:rsid w:val="00A9263E"/>
  </w:style>
  <w:style w:type="paragraph" w:customStyle="1" w:styleId="95B7E07C0E2B46559B2442804BB3C9A9">
    <w:name w:val="95B7E07C0E2B46559B2442804BB3C9A9"/>
    <w:rsid w:val="00A9263E"/>
  </w:style>
  <w:style w:type="paragraph" w:customStyle="1" w:styleId="1FA18888F5C846A5AD471404806482C9">
    <w:name w:val="1FA18888F5C846A5AD471404806482C9"/>
    <w:rsid w:val="00A9263E"/>
  </w:style>
  <w:style w:type="paragraph" w:customStyle="1" w:styleId="937B5503B5754AE69ABFCA203525795F">
    <w:name w:val="937B5503B5754AE69ABFCA203525795F"/>
    <w:rsid w:val="00A9263E"/>
  </w:style>
  <w:style w:type="paragraph" w:customStyle="1" w:styleId="844F29076F764E7BAA0F31861B9E4C14">
    <w:name w:val="844F29076F764E7BAA0F31861B9E4C14"/>
    <w:rsid w:val="00A9263E"/>
  </w:style>
  <w:style w:type="paragraph" w:customStyle="1" w:styleId="38EECE54A3CF4EE1AE1A9D198F113357">
    <w:name w:val="38EECE54A3CF4EE1AE1A9D198F113357"/>
    <w:rsid w:val="00A9263E"/>
  </w:style>
  <w:style w:type="paragraph" w:customStyle="1" w:styleId="11DD62EDD39D4377A46A8DCEA10DA2C1">
    <w:name w:val="11DD62EDD39D4377A46A8DCEA10DA2C1"/>
    <w:rsid w:val="00A9263E"/>
  </w:style>
  <w:style w:type="paragraph" w:customStyle="1" w:styleId="36E9281613FE4FDF891A6FD317B16CFB">
    <w:name w:val="36E9281613FE4FDF891A6FD317B16CFB"/>
    <w:rsid w:val="00A9263E"/>
  </w:style>
  <w:style w:type="paragraph" w:customStyle="1" w:styleId="1E10554173DC41DF905FAF18525932B2">
    <w:name w:val="1E10554173DC41DF905FAF18525932B2"/>
    <w:rsid w:val="00A9263E"/>
  </w:style>
  <w:style w:type="paragraph" w:customStyle="1" w:styleId="F925380469B64CBF817DD3A16D26A2C7">
    <w:name w:val="F925380469B64CBF817DD3A16D26A2C7"/>
    <w:rsid w:val="00A9263E"/>
  </w:style>
  <w:style w:type="paragraph" w:customStyle="1" w:styleId="8E947430E6F940538E69A9DE36CBD3C2">
    <w:name w:val="8E947430E6F940538E69A9DE36CBD3C2"/>
    <w:rsid w:val="00A9263E"/>
  </w:style>
  <w:style w:type="paragraph" w:customStyle="1" w:styleId="CEB7D36394944E1A9C1FAAB71552E263">
    <w:name w:val="CEB7D36394944E1A9C1FAAB71552E263"/>
    <w:rsid w:val="00A9263E"/>
  </w:style>
  <w:style w:type="paragraph" w:customStyle="1" w:styleId="923B443430C54210A7DCC5FB2F9B5F01">
    <w:name w:val="923B443430C54210A7DCC5FB2F9B5F01"/>
    <w:rsid w:val="00A9263E"/>
  </w:style>
  <w:style w:type="paragraph" w:customStyle="1" w:styleId="667C5E4CE53341C2A9291DDC24F45086">
    <w:name w:val="667C5E4CE53341C2A9291DDC24F45086"/>
    <w:rsid w:val="00A9263E"/>
  </w:style>
  <w:style w:type="paragraph" w:customStyle="1" w:styleId="78CAC0E7C41A465999B10134D7F77EB3">
    <w:name w:val="78CAC0E7C41A465999B10134D7F77EB3"/>
    <w:rsid w:val="00A9263E"/>
  </w:style>
  <w:style w:type="paragraph" w:customStyle="1" w:styleId="AEE56DAD37CC46D1B1BA345C0161025D">
    <w:name w:val="AEE56DAD37CC46D1B1BA345C0161025D"/>
    <w:rsid w:val="00A9263E"/>
  </w:style>
  <w:style w:type="paragraph" w:customStyle="1" w:styleId="ECD53D3F688F4E3D9C66F4D48D877FBB">
    <w:name w:val="ECD53D3F688F4E3D9C66F4D48D877FBB"/>
    <w:rsid w:val="00A9263E"/>
  </w:style>
  <w:style w:type="paragraph" w:customStyle="1" w:styleId="E3166575A8904274A81A04F30833CEFE">
    <w:name w:val="E3166575A8904274A81A04F30833CEFE"/>
    <w:rsid w:val="00A9263E"/>
  </w:style>
  <w:style w:type="paragraph" w:customStyle="1" w:styleId="A4F2A8675FD64BB6B09194EA0B3098A8">
    <w:name w:val="A4F2A8675FD64BB6B09194EA0B3098A8"/>
    <w:rsid w:val="00A9263E"/>
  </w:style>
  <w:style w:type="paragraph" w:customStyle="1" w:styleId="0776155F55C345AFAE555FCF665B015F">
    <w:name w:val="0776155F55C345AFAE555FCF665B015F"/>
    <w:rsid w:val="00A9263E"/>
  </w:style>
  <w:style w:type="paragraph" w:customStyle="1" w:styleId="7FB0083D93CB40C6B3F89F14838973DF">
    <w:name w:val="7FB0083D93CB40C6B3F89F14838973DF"/>
    <w:rsid w:val="00A9263E"/>
  </w:style>
  <w:style w:type="paragraph" w:customStyle="1" w:styleId="07C968E5FBDE48339F9CDC922CD4FA90">
    <w:name w:val="07C968E5FBDE48339F9CDC922CD4FA90"/>
    <w:rsid w:val="00A9263E"/>
  </w:style>
  <w:style w:type="paragraph" w:customStyle="1" w:styleId="AAC81FFAEE8C4FE48F9F32856878A98F">
    <w:name w:val="AAC81FFAEE8C4FE48F9F32856878A98F"/>
    <w:rsid w:val="00A9263E"/>
  </w:style>
  <w:style w:type="paragraph" w:customStyle="1" w:styleId="6AAEA05F9B1A4AA39B9CEE75013D30C8">
    <w:name w:val="6AAEA05F9B1A4AA39B9CEE75013D30C8"/>
    <w:rsid w:val="00A9263E"/>
  </w:style>
  <w:style w:type="paragraph" w:customStyle="1" w:styleId="3C42BEE51F3B4368838E3F5B843CB93E">
    <w:name w:val="3C42BEE51F3B4368838E3F5B843CB93E"/>
    <w:rsid w:val="00A9263E"/>
  </w:style>
  <w:style w:type="paragraph" w:customStyle="1" w:styleId="D5FE911D6B764C809185CA71356BB6A2">
    <w:name w:val="D5FE911D6B764C809185CA71356BB6A2"/>
    <w:rsid w:val="00A9263E"/>
  </w:style>
  <w:style w:type="paragraph" w:customStyle="1" w:styleId="8290F262840348C69823D0503148CA36">
    <w:name w:val="8290F262840348C69823D0503148CA36"/>
    <w:rsid w:val="00A9263E"/>
  </w:style>
  <w:style w:type="paragraph" w:customStyle="1" w:styleId="D5BDE0C17B2A4F5592AC6F78EB1D9289">
    <w:name w:val="D5BDE0C17B2A4F5592AC6F78EB1D9289"/>
    <w:rsid w:val="00A9263E"/>
  </w:style>
  <w:style w:type="paragraph" w:customStyle="1" w:styleId="BC08BF10F8F04F48AD3BC69B5BD9B14A">
    <w:name w:val="BC08BF10F8F04F48AD3BC69B5BD9B14A"/>
    <w:rsid w:val="00A9263E"/>
  </w:style>
  <w:style w:type="paragraph" w:customStyle="1" w:styleId="BA3EF597331842D0809C177AB300E830">
    <w:name w:val="BA3EF597331842D0809C177AB300E830"/>
    <w:rsid w:val="00A9263E"/>
  </w:style>
  <w:style w:type="paragraph" w:customStyle="1" w:styleId="17756AC4565444E995D2FD18376575A8">
    <w:name w:val="17756AC4565444E995D2FD18376575A8"/>
    <w:rsid w:val="00A9263E"/>
  </w:style>
  <w:style w:type="paragraph" w:customStyle="1" w:styleId="837863512B63425CB9D6CB9CABD1E274">
    <w:name w:val="837863512B63425CB9D6CB9CABD1E274"/>
    <w:rsid w:val="00A9263E"/>
  </w:style>
  <w:style w:type="paragraph" w:customStyle="1" w:styleId="F4287F9C11DC49F9B425579D2A83FC76">
    <w:name w:val="F4287F9C11DC49F9B425579D2A83FC76"/>
    <w:rsid w:val="00A9263E"/>
  </w:style>
  <w:style w:type="paragraph" w:customStyle="1" w:styleId="ABD850C5DB7E4C9BBC5725B09E5B639A">
    <w:name w:val="ABD850C5DB7E4C9BBC5725B09E5B639A"/>
    <w:rsid w:val="00A9263E"/>
  </w:style>
  <w:style w:type="paragraph" w:customStyle="1" w:styleId="7E60B4419F0F46AC8FE220A510C1E2EB">
    <w:name w:val="7E60B4419F0F46AC8FE220A510C1E2EB"/>
    <w:rsid w:val="00A9263E"/>
  </w:style>
  <w:style w:type="paragraph" w:customStyle="1" w:styleId="93D973BFE4754F89B648B87846A59194">
    <w:name w:val="93D973BFE4754F89B648B87846A59194"/>
    <w:rsid w:val="00A9263E"/>
  </w:style>
  <w:style w:type="paragraph" w:customStyle="1" w:styleId="75555F0A4C464BD6997DD582CF589794">
    <w:name w:val="75555F0A4C464BD6997DD582CF589794"/>
    <w:rsid w:val="00A9263E"/>
  </w:style>
  <w:style w:type="paragraph" w:customStyle="1" w:styleId="D99693F30DE145848CBC880DAF94B2AD">
    <w:name w:val="D99693F30DE145848CBC880DAF94B2AD"/>
    <w:rsid w:val="00A9263E"/>
  </w:style>
  <w:style w:type="paragraph" w:customStyle="1" w:styleId="C55B08A3E72643738FF8D5D3B80E38AD">
    <w:name w:val="C55B08A3E72643738FF8D5D3B80E38AD"/>
    <w:rsid w:val="00A9263E"/>
  </w:style>
  <w:style w:type="paragraph" w:customStyle="1" w:styleId="BDFF2FF9DA9E4F55B48062C2AAFB2B3E">
    <w:name w:val="BDFF2FF9DA9E4F55B48062C2AAFB2B3E"/>
    <w:rsid w:val="00A9263E"/>
  </w:style>
  <w:style w:type="paragraph" w:customStyle="1" w:styleId="A2BCF72708EF4BE4A3CA521C0DC37576">
    <w:name w:val="A2BCF72708EF4BE4A3CA521C0DC37576"/>
    <w:rsid w:val="00A9263E"/>
  </w:style>
  <w:style w:type="paragraph" w:customStyle="1" w:styleId="017EC3998CE44F2590D7343BECEE6450">
    <w:name w:val="017EC3998CE44F2590D7343BECEE6450"/>
    <w:rsid w:val="00A9263E"/>
  </w:style>
  <w:style w:type="paragraph" w:customStyle="1" w:styleId="18CC4C9AD4474629978102CD7FAE6E56">
    <w:name w:val="18CC4C9AD4474629978102CD7FAE6E56"/>
    <w:rsid w:val="00A926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Props1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100</TotalTime>
  <Pages>3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A5 v1 Oct 26</vt:lpstr>
    </vt:vector>
  </TitlesOfParts>
  <Manager/>
  <Company/>
  <LinksUpToDate>false</LinksUpToDate>
  <CharactersWithSpaces>3044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A5 v1 Oct 26</dc:title>
  <dc:subject/>
  <dc:creator>Colin McKie</dc:creator>
  <cp:keywords/>
  <dc:description/>
  <cp:lastModifiedBy>Tracy Glen</cp:lastModifiedBy>
  <cp:revision>31</cp:revision>
  <dcterms:created xsi:type="dcterms:W3CDTF">2026-08-12T07:26:00Z</dcterms:created>
  <dcterms:modified xsi:type="dcterms:W3CDTF">2026-10-09T10:07:00Z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